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B21118D" w14:textId="77777777" w:rsidR="000D3A29" w:rsidRDefault="000D3A29"/>
    <w:p w14:paraId="0EAAF9C2" w14:textId="77777777" w:rsidR="000D3A29" w:rsidRPr="00B53AC2" w:rsidRDefault="00B53AC2">
      <w:pPr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 xml:space="preserve">Création de leur Monsieur Madame </w:t>
      </w:r>
    </w:p>
    <w:p w14:paraId="503C4F68" w14:textId="77777777" w:rsidR="000D3A29" w:rsidRDefault="00B53AC2">
      <w:r>
        <w:rPr>
          <w:noProof/>
          <w:lang w:eastAsia="fr-FR"/>
        </w:rPr>
        <w:drawing>
          <wp:anchor distT="0" distB="0" distL="114300" distR="114300" simplePos="0" relativeHeight="251664384" behindDoc="1" locked="0" layoutInCell="1" allowOverlap="1" wp14:anchorId="1D36A86C" wp14:editId="54E7F041">
            <wp:simplePos x="0" y="0"/>
            <wp:positionH relativeFrom="column">
              <wp:posOffset>1217157</wp:posOffset>
            </wp:positionH>
            <wp:positionV relativeFrom="paragraph">
              <wp:posOffset>152538</wp:posOffset>
            </wp:positionV>
            <wp:extent cx="3022048" cy="3123752"/>
            <wp:effectExtent l="0" t="0" r="635" b="635"/>
            <wp:wrapNone/>
            <wp:docPr id="2" name="Image 2" descr="/var/folders/zc/sx524yb128n1q4p31124rp1r0000gn/T/com.apple.iChat/Messages/Transfers/IMG_34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/var/folders/zc/sx524yb128n1q4p31124rp1r0000gn/T/com.apple.iChat/Messages/Transfers/IMG_3415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88" r="17527"/>
                    <a:stretch/>
                  </pic:blipFill>
                  <pic:spPr bwMode="auto">
                    <a:xfrm rot="5400000">
                      <a:off x="0" y="0"/>
                      <a:ext cx="3022048" cy="3123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BF3102" w14:textId="77777777" w:rsidR="000D3A29" w:rsidRDefault="00B53AC2">
      <w:r>
        <w:rPr>
          <w:noProof/>
          <w:lang w:eastAsia="fr-FR"/>
        </w:rPr>
        <w:drawing>
          <wp:anchor distT="0" distB="0" distL="114300" distR="114300" simplePos="0" relativeHeight="251670528" behindDoc="1" locked="0" layoutInCell="1" allowOverlap="1" wp14:anchorId="1E243029" wp14:editId="6D586896">
            <wp:simplePos x="0" y="0"/>
            <wp:positionH relativeFrom="column">
              <wp:posOffset>4821768</wp:posOffset>
            </wp:positionH>
            <wp:positionV relativeFrom="paragraph">
              <wp:posOffset>110314</wp:posOffset>
            </wp:positionV>
            <wp:extent cx="2882252" cy="2912569"/>
            <wp:effectExtent l="10160" t="0" r="0" b="0"/>
            <wp:wrapNone/>
            <wp:docPr id="7" name="Image 7" descr="/var/folders/zc/sx524yb128n1q4p31124rp1r0000gn/T/com.apple.iChat/Messages/Transfers/IMG_34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/var/folders/zc/sx524yb128n1q4p31124rp1r0000gn/T/com.apple.iChat/Messages/Transfers/IMG_3416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31" r="11475"/>
                    <a:stretch/>
                  </pic:blipFill>
                  <pic:spPr bwMode="auto">
                    <a:xfrm rot="5400000">
                      <a:off x="0" y="0"/>
                      <a:ext cx="2882252" cy="2912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C7E69B" w14:textId="77777777" w:rsidR="000D3A29" w:rsidRDefault="000D3A29"/>
    <w:p w14:paraId="00E689BA" w14:textId="77777777" w:rsidR="000D3A29" w:rsidRDefault="000D3A29"/>
    <w:p w14:paraId="273E47A3" w14:textId="77777777" w:rsidR="000D3A29" w:rsidRDefault="000D3A29"/>
    <w:p w14:paraId="1B4F125B" w14:textId="77777777" w:rsidR="000D3A29" w:rsidRDefault="000D3A29"/>
    <w:p w14:paraId="437FFFBE" w14:textId="77777777" w:rsidR="000D3A29" w:rsidRDefault="000D3A29"/>
    <w:p w14:paraId="2082F394" w14:textId="77777777" w:rsidR="000D3A29" w:rsidRDefault="000D3A29"/>
    <w:p w14:paraId="5AC744F0" w14:textId="77777777" w:rsidR="000D3A29" w:rsidRDefault="000D3A29"/>
    <w:p w14:paraId="29AC92AA" w14:textId="77777777" w:rsidR="000D3A29" w:rsidRDefault="000D3A29"/>
    <w:p w14:paraId="5C8357AD" w14:textId="77777777" w:rsidR="000D3A29" w:rsidRDefault="000D3A29"/>
    <w:p w14:paraId="35C77279" w14:textId="77777777" w:rsidR="000D3A29" w:rsidRDefault="000D3A29"/>
    <w:p w14:paraId="3F7F51A4" w14:textId="77777777" w:rsidR="000D3A29" w:rsidRDefault="000D3A29"/>
    <w:p w14:paraId="126BD793" w14:textId="77777777" w:rsidR="000D3A29" w:rsidRDefault="000D3A29"/>
    <w:p w14:paraId="4E39D175" w14:textId="77777777" w:rsidR="000D3A29" w:rsidRDefault="000D3A29"/>
    <w:p w14:paraId="1B25520B" w14:textId="77777777" w:rsidR="000D3A29" w:rsidRDefault="000D3A29"/>
    <w:p w14:paraId="01C92FFD" w14:textId="77777777" w:rsidR="000D3A29" w:rsidRDefault="000D3A29"/>
    <w:p w14:paraId="1E42B509" w14:textId="77777777" w:rsidR="000D3A29" w:rsidRDefault="00B53AC2">
      <w:r>
        <w:rPr>
          <w:noProof/>
          <w:lang w:eastAsia="fr-FR"/>
        </w:rPr>
        <w:drawing>
          <wp:anchor distT="0" distB="0" distL="114300" distR="114300" simplePos="0" relativeHeight="251666432" behindDoc="1" locked="0" layoutInCell="1" allowOverlap="1" wp14:anchorId="6EA5ACBC" wp14:editId="64E0AB6B">
            <wp:simplePos x="0" y="0"/>
            <wp:positionH relativeFrom="column">
              <wp:posOffset>5034219</wp:posOffset>
            </wp:positionH>
            <wp:positionV relativeFrom="paragraph">
              <wp:posOffset>143534</wp:posOffset>
            </wp:positionV>
            <wp:extent cx="3012122" cy="3442425"/>
            <wp:effectExtent l="0" t="12065" r="0" b="0"/>
            <wp:wrapNone/>
            <wp:docPr id="4" name="Image 4" descr="/var/folders/zc/sx524yb128n1q4p31124rp1r0000gn/T/com.apple.iChat/Messages/Transfers/IMG_34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/var/folders/zc/sx524yb128n1q4p31124rp1r0000gn/T/com.apple.iChat/Messages/Transfers/IMG_3418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36" r="16897"/>
                    <a:stretch/>
                  </pic:blipFill>
                  <pic:spPr bwMode="auto">
                    <a:xfrm rot="5400000">
                      <a:off x="0" y="0"/>
                      <a:ext cx="3012122" cy="344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27CFA0" w14:textId="77777777" w:rsidR="000D3A29" w:rsidRDefault="00B53AC2">
      <w:r>
        <w:rPr>
          <w:noProof/>
          <w:lang w:eastAsia="fr-FR"/>
        </w:rPr>
        <w:drawing>
          <wp:anchor distT="0" distB="0" distL="114300" distR="114300" simplePos="0" relativeHeight="251667456" behindDoc="1" locked="0" layoutInCell="1" allowOverlap="1" wp14:anchorId="61BD2989" wp14:editId="30EF4E54">
            <wp:simplePos x="0" y="0"/>
            <wp:positionH relativeFrom="column">
              <wp:posOffset>887799</wp:posOffset>
            </wp:positionH>
            <wp:positionV relativeFrom="paragraph">
              <wp:posOffset>175602</wp:posOffset>
            </wp:positionV>
            <wp:extent cx="3295970" cy="3054982"/>
            <wp:effectExtent l="0" t="6350" r="0" b="0"/>
            <wp:wrapNone/>
            <wp:docPr id="5" name="Image 5" descr="/var/folders/zc/sx524yb128n1q4p31124rp1r0000gn/T/com.apple.iChat/Messages/Transfers/IMG_34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/var/folders/zc/sx524yb128n1q4p31124rp1r0000gn/T/com.apple.iChat/Messages/Transfers/IMG_3417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5724"/>
                    <a:stretch/>
                  </pic:blipFill>
                  <pic:spPr bwMode="auto">
                    <a:xfrm rot="5400000">
                      <a:off x="0" y="0"/>
                      <a:ext cx="3295970" cy="3054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54DDD5" w14:textId="77777777" w:rsidR="00B53AC2" w:rsidRDefault="00B53AC2"/>
    <w:p w14:paraId="5CCEEA67" w14:textId="77777777" w:rsidR="00B53AC2" w:rsidRDefault="00B53AC2"/>
    <w:p w14:paraId="09035834" w14:textId="77777777" w:rsidR="00B53AC2" w:rsidRDefault="00B53AC2"/>
    <w:p w14:paraId="605B8653" w14:textId="77777777" w:rsidR="00B53AC2" w:rsidRDefault="00B53AC2"/>
    <w:p w14:paraId="323D0A46" w14:textId="77777777" w:rsidR="00B53AC2" w:rsidRDefault="00B53AC2"/>
    <w:p w14:paraId="6ABFFD63" w14:textId="77777777" w:rsidR="00B53AC2" w:rsidRDefault="00B53AC2"/>
    <w:p w14:paraId="6268B6A0" w14:textId="77777777" w:rsidR="00B53AC2" w:rsidRDefault="00B53AC2"/>
    <w:p w14:paraId="6632F509" w14:textId="77777777" w:rsidR="00B53AC2" w:rsidRDefault="00B53AC2"/>
    <w:p w14:paraId="4BEF3D19" w14:textId="77777777" w:rsidR="000D3A29" w:rsidRDefault="000D3A29"/>
    <w:p w14:paraId="3407D853" w14:textId="77777777" w:rsidR="000D3A29" w:rsidRDefault="000D3A29"/>
    <w:p w14:paraId="2C02C5BD" w14:textId="77777777" w:rsidR="000D3A29" w:rsidRDefault="000D3A29"/>
    <w:p w14:paraId="0168B87C" w14:textId="77777777" w:rsidR="000D3A29" w:rsidRDefault="000D3A29"/>
    <w:p w14:paraId="297A11D7" w14:textId="77777777" w:rsidR="000D3A29" w:rsidRDefault="000D3A29"/>
    <w:p w14:paraId="4B0B1FB3" w14:textId="77777777" w:rsidR="000D3A29" w:rsidRDefault="000D3A29"/>
    <w:p w14:paraId="04CBFD05" w14:textId="77777777" w:rsidR="000D3A29" w:rsidRDefault="000D3A29"/>
    <w:p w14:paraId="20B662AA" w14:textId="77777777" w:rsidR="000D3A29" w:rsidRPr="00B53AC2" w:rsidRDefault="00B53AC2">
      <w:pPr>
        <w:rPr>
          <w:b/>
          <w:sz w:val="28"/>
          <w:szCs w:val="28"/>
          <w:u w:val="single"/>
        </w:rPr>
      </w:pPr>
      <w:r w:rsidRPr="00B53AC2">
        <w:rPr>
          <w:b/>
          <w:sz w:val="28"/>
          <w:szCs w:val="28"/>
          <w:u w:val="single"/>
        </w:rPr>
        <w:lastRenderedPageBreak/>
        <w:t xml:space="preserve">Écriture des caractéristiques physiques et psychologiques </w:t>
      </w:r>
    </w:p>
    <w:p w14:paraId="0FF3CFEE" w14:textId="77777777" w:rsidR="00B53AC2" w:rsidRDefault="00B53AC2"/>
    <w:p w14:paraId="177C8B78" w14:textId="77777777" w:rsidR="00B53AC2" w:rsidRDefault="00B53AC2"/>
    <w:p w14:paraId="1FFF424D" w14:textId="77777777" w:rsidR="00B53AC2" w:rsidRDefault="00B53AC2"/>
    <w:p w14:paraId="1E9F574C" w14:textId="77777777" w:rsidR="00B53AC2" w:rsidRDefault="00B53AC2"/>
    <w:p w14:paraId="61E4B17C" w14:textId="77777777" w:rsidR="00B53AC2" w:rsidRDefault="00B53AC2"/>
    <w:p w14:paraId="1D79C8B3" w14:textId="77777777" w:rsidR="00B53AC2" w:rsidRDefault="00B53AC2">
      <w:r>
        <w:rPr>
          <w:noProof/>
          <w:lang w:eastAsia="fr-FR"/>
        </w:rPr>
        <w:drawing>
          <wp:anchor distT="0" distB="0" distL="114300" distR="114300" simplePos="0" relativeHeight="251682816" behindDoc="1" locked="0" layoutInCell="1" allowOverlap="1" wp14:anchorId="5A145F57" wp14:editId="5A9A7D85">
            <wp:simplePos x="0" y="0"/>
            <wp:positionH relativeFrom="column">
              <wp:posOffset>-508396</wp:posOffset>
            </wp:positionH>
            <wp:positionV relativeFrom="paragraph">
              <wp:posOffset>283119</wp:posOffset>
            </wp:positionV>
            <wp:extent cx="5487577" cy="4439943"/>
            <wp:effectExtent l="0" t="9842" r="0" b="0"/>
            <wp:wrapNone/>
            <wp:docPr id="18" name="Image 18" descr="/var/folders/zc/sx524yb128n1q4p31124rp1r0000gn/T/com.apple.iChat/Messages/Transfers/IMG_34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/var/folders/zc/sx524yb128n1q4p31124rp1r0000gn/T/com.apple.iChat/Messages/Transfers/IMG_3424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84" t="2713" r="4089" b="3480"/>
                    <a:stretch/>
                  </pic:blipFill>
                  <pic:spPr bwMode="auto">
                    <a:xfrm rot="5400000">
                      <a:off x="0" y="0"/>
                      <a:ext cx="5487577" cy="4439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154F05" w14:textId="77777777" w:rsidR="00B53AC2" w:rsidRDefault="00B53AC2">
      <w:r>
        <w:rPr>
          <w:noProof/>
          <w:lang w:eastAsia="fr-FR"/>
        </w:rPr>
        <w:drawing>
          <wp:anchor distT="0" distB="0" distL="114300" distR="114300" simplePos="0" relativeHeight="251680768" behindDoc="1" locked="0" layoutInCell="1" allowOverlap="1" wp14:anchorId="73CE4D40" wp14:editId="4C768CB5">
            <wp:simplePos x="0" y="0"/>
            <wp:positionH relativeFrom="column">
              <wp:posOffset>4287333</wp:posOffset>
            </wp:positionH>
            <wp:positionV relativeFrom="paragraph">
              <wp:posOffset>107651</wp:posOffset>
            </wp:positionV>
            <wp:extent cx="5464175" cy="4412615"/>
            <wp:effectExtent l="0" t="7620" r="0" b="0"/>
            <wp:wrapNone/>
            <wp:docPr id="17" name="Image 17" descr="/var/folders/zc/sx524yb128n1q4p31124rp1r0000gn/T/com.apple.iChat/Messages/Transfers/IMG_34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/var/folders/zc/sx524yb128n1q4p31124rp1r0000gn/T/com.apple.iChat/Messages/Transfers/IMG_3426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16"/>
                    <a:stretch/>
                  </pic:blipFill>
                  <pic:spPr bwMode="auto">
                    <a:xfrm rot="5400000">
                      <a:off x="0" y="0"/>
                      <a:ext cx="5464175" cy="4412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856469" w14:textId="77777777" w:rsidR="00B53AC2" w:rsidRDefault="00B53AC2"/>
    <w:p w14:paraId="3869D1B5" w14:textId="77777777" w:rsidR="00B53AC2" w:rsidRDefault="00B53AC2"/>
    <w:p w14:paraId="4E9EE41F" w14:textId="77777777" w:rsidR="00B53AC2" w:rsidRDefault="00B53AC2"/>
    <w:p w14:paraId="40A24B29" w14:textId="77777777" w:rsidR="00B53AC2" w:rsidRDefault="00B53AC2"/>
    <w:p w14:paraId="2D2A2BD4" w14:textId="77777777" w:rsidR="00B53AC2" w:rsidRDefault="00B53AC2"/>
    <w:p w14:paraId="45E025E1" w14:textId="77777777" w:rsidR="00B53AC2" w:rsidRDefault="00B53AC2"/>
    <w:p w14:paraId="4319F59D" w14:textId="77777777" w:rsidR="00B53AC2" w:rsidRDefault="00B53AC2"/>
    <w:p w14:paraId="55F06FCF" w14:textId="77777777" w:rsidR="00B53AC2" w:rsidRDefault="00B53AC2"/>
    <w:p w14:paraId="03FE47FF" w14:textId="77777777" w:rsidR="00B53AC2" w:rsidRDefault="00B53AC2"/>
    <w:p w14:paraId="4D1CB569" w14:textId="77777777" w:rsidR="00B53AC2" w:rsidRDefault="00B53AC2"/>
    <w:p w14:paraId="61686AB0" w14:textId="77777777" w:rsidR="00B53AC2" w:rsidRDefault="00B53AC2"/>
    <w:p w14:paraId="7DD1D134" w14:textId="77777777" w:rsidR="00B53AC2" w:rsidRDefault="00B53AC2"/>
    <w:p w14:paraId="7553ADFA" w14:textId="77777777" w:rsidR="00B53AC2" w:rsidRDefault="00B53AC2"/>
    <w:p w14:paraId="264633DA" w14:textId="77777777" w:rsidR="00B53AC2" w:rsidRDefault="00B53AC2"/>
    <w:p w14:paraId="6E3FF88D" w14:textId="77777777" w:rsidR="00B53AC2" w:rsidRDefault="00B53AC2"/>
    <w:p w14:paraId="272F2891" w14:textId="77777777" w:rsidR="00B53AC2" w:rsidRDefault="00B53AC2"/>
    <w:p w14:paraId="57341984" w14:textId="77777777" w:rsidR="00B53AC2" w:rsidRDefault="00B53AC2"/>
    <w:p w14:paraId="04C3CACD" w14:textId="77777777" w:rsidR="00B53AC2" w:rsidRDefault="00B53AC2"/>
    <w:p w14:paraId="6647D8E3" w14:textId="77777777" w:rsidR="00B53AC2" w:rsidRDefault="00B53AC2"/>
    <w:p w14:paraId="6D586211" w14:textId="77777777" w:rsidR="00B53AC2" w:rsidRDefault="00B53AC2"/>
    <w:p w14:paraId="72B70BB3" w14:textId="77777777" w:rsidR="00B53AC2" w:rsidRDefault="00B53AC2"/>
    <w:p w14:paraId="7348D706" w14:textId="77777777" w:rsidR="00B53AC2" w:rsidRDefault="00B53AC2"/>
    <w:p w14:paraId="4C6DEAE7" w14:textId="77777777" w:rsidR="00B53AC2" w:rsidRDefault="00B53AC2"/>
    <w:p w14:paraId="2FD98526" w14:textId="77777777" w:rsidR="00B53AC2" w:rsidRDefault="00B53AC2"/>
    <w:p w14:paraId="46D5C57E" w14:textId="77777777" w:rsidR="00B53AC2" w:rsidRDefault="00B53AC2"/>
    <w:p w14:paraId="12063F94" w14:textId="77777777" w:rsidR="00B53AC2" w:rsidRDefault="00B53AC2"/>
    <w:p w14:paraId="14C1CB36" w14:textId="77777777" w:rsidR="00B53AC2" w:rsidRDefault="00B53AC2"/>
    <w:p w14:paraId="699DA42A" w14:textId="77777777" w:rsidR="00B53AC2" w:rsidRDefault="00B53AC2"/>
    <w:p w14:paraId="5FAFDF62" w14:textId="77777777" w:rsidR="00B53AC2" w:rsidRPr="00B53AC2" w:rsidRDefault="00B53AC2">
      <w:pPr>
        <w:rPr>
          <w:b/>
          <w:sz w:val="28"/>
          <w:szCs w:val="28"/>
          <w:u w:val="single"/>
        </w:rPr>
      </w:pPr>
      <w:r w:rsidRPr="00B53AC2">
        <w:rPr>
          <w:b/>
          <w:sz w:val="28"/>
          <w:szCs w:val="28"/>
          <w:u w:val="single"/>
        </w:rPr>
        <w:t xml:space="preserve">Écriture du plan de récit </w:t>
      </w:r>
    </w:p>
    <w:p w14:paraId="7919A3AA" w14:textId="77777777" w:rsidR="00B53AC2" w:rsidRDefault="00B53AC2"/>
    <w:p w14:paraId="67A8B4A1" w14:textId="77777777" w:rsidR="00B53AC2" w:rsidRDefault="00B53AC2"/>
    <w:p w14:paraId="4E2678B4" w14:textId="77777777" w:rsidR="00B53AC2" w:rsidRDefault="00B53AC2"/>
    <w:p w14:paraId="34F160AA" w14:textId="77777777" w:rsidR="00B53AC2" w:rsidRDefault="00B53AC2">
      <w:r>
        <w:rPr>
          <w:noProof/>
          <w:lang w:eastAsia="fr-FR"/>
        </w:rPr>
        <w:drawing>
          <wp:anchor distT="0" distB="0" distL="114300" distR="114300" simplePos="0" relativeHeight="251674624" behindDoc="1" locked="0" layoutInCell="1" allowOverlap="1" wp14:anchorId="420DC6C2" wp14:editId="258EE4CF">
            <wp:simplePos x="0" y="0"/>
            <wp:positionH relativeFrom="column">
              <wp:posOffset>-746269</wp:posOffset>
            </wp:positionH>
            <wp:positionV relativeFrom="paragraph">
              <wp:posOffset>246150</wp:posOffset>
            </wp:positionV>
            <wp:extent cx="5367138" cy="4631995"/>
            <wp:effectExtent l="12065" t="0" r="4445" b="4445"/>
            <wp:wrapNone/>
            <wp:docPr id="11" name="Image 11" descr="/var/folders/zc/sx524yb128n1q4p31124rp1r0000gn/T/com.apple.iChat/Messages/Transfers/IMG_34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/var/folders/zc/sx524yb128n1q4p31124rp1r0000gn/T/com.apple.iChat/Messages/Transfers/IMG_3420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69" t="2140" r="6774" b="7106"/>
                    <a:stretch/>
                  </pic:blipFill>
                  <pic:spPr bwMode="auto">
                    <a:xfrm rot="5400000">
                      <a:off x="0" y="0"/>
                      <a:ext cx="5367138" cy="463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163A58" w14:textId="77777777" w:rsidR="00B53AC2" w:rsidRDefault="00B53AC2">
      <w:r>
        <w:rPr>
          <w:noProof/>
          <w:lang w:eastAsia="fr-FR"/>
        </w:rPr>
        <w:drawing>
          <wp:anchor distT="0" distB="0" distL="114300" distR="114300" simplePos="0" relativeHeight="251676672" behindDoc="1" locked="0" layoutInCell="1" allowOverlap="1" wp14:anchorId="73DC9FAB" wp14:editId="71E66A84">
            <wp:simplePos x="0" y="0"/>
            <wp:positionH relativeFrom="column">
              <wp:posOffset>4082267</wp:posOffset>
            </wp:positionH>
            <wp:positionV relativeFrom="paragraph">
              <wp:posOffset>126401</wp:posOffset>
            </wp:positionV>
            <wp:extent cx="5445628" cy="4571416"/>
            <wp:effectExtent l="5080" t="0" r="0" b="0"/>
            <wp:wrapNone/>
            <wp:docPr id="12" name="Image 12" descr="/var/folders/zc/sx524yb128n1q4p31124rp1r0000gn/T/com.apple.iChat/Messages/Transfers/IMG_34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/var/folders/zc/sx524yb128n1q4p31124rp1r0000gn/T/com.apple.iChat/Messages/Transfers/IMG_3423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09" t="1742" r="3084" b="3997"/>
                    <a:stretch/>
                  </pic:blipFill>
                  <pic:spPr bwMode="auto">
                    <a:xfrm rot="5400000">
                      <a:off x="0" y="0"/>
                      <a:ext cx="5445628" cy="4571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C8FA9E" w14:textId="77777777" w:rsidR="00B53AC2" w:rsidRDefault="00B53AC2"/>
    <w:p w14:paraId="4F433F29" w14:textId="77777777" w:rsidR="00B53AC2" w:rsidRDefault="00B53AC2"/>
    <w:p w14:paraId="61DAF7D6" w14:textId="77777777" w:rsidR="00B53AC2" w:rsidRDefault="00B53AC2"/>
    <w:p w14:paraId="2862B4D2" w14:textId="77777777" w:rsidR="00B53AC2" w:rsidRDefault="00B53AC2"/>
    <w:p w14:paraId="6DBF9B3A" w14:textId="77777777" w:rsidR="00B53AC2" w:rsidRDefault="00B53AC2"/>
    <w:p w14:paraId="6AB2F016" w14:textId="77777777" w:rsidR="00B53AC2" w:rsidRDefault="00B53AC2"/>
    <w:p w14:paraId="6DB16B1C" w14:textId="77777777" w:rsidR="00B53AC2" w:rsidRDefault="00B53AC2"/>
    <w:p w14:paraId="4A66F952" w14:textId="77777777" w:rsidR="00B53AC2" w:rsidRDefault="00B53AC2"/>
    <w:p w14:paraId="6B77AB35" w14:textId="77777777" w:rsidR="00B53AC2" w:rsidRDefault="00B53AC2"/>
    <w:p w14:paraId="68F00A16" w14:textId="77777777" w:rsidR="00B53AC2" w:rsidRDefault="00B53AC2"/>
    <w:p w14:paraId="5BBFD551" w14:textId="77777777" w:rsidR="00B53AC2" w:rsidRDefault="00B53AC2"/>
    <w:p w14:paraId="696770C5" w14:textId="77777777" w:rsidR="00B53AC2" w:rsidRDefault="00B53AC2"/>
    <w:p w14:paraId="405E286F" w14:textId="77777777" w:rsidR="00B53AC2" w:rsidRDefault="00B53AC2"/>
    <w:p w14:paraId="7741EF41" w14:textId="77777777" w:rsidR="00B53AC2" w:rsidRDefault="00B53AC2"/>
    <w:p w14:paraId="37849503" w14:textId="77777777" w:rsidR="00B53AC2" w:rsidRDefault="00B53AC2"/>
    <w:p w14:paraId="74556C6D" w14:textId="77777777" w:rsidR="00B53AC2" w:rsidRDefault="00B53AC2"/>
    <w:p w14:paraId="0C2D97B9" w14:textId="77777777" w:rsidR="00B53AC2" w:rsidRDefault="00B53AC2"/>
    <w:p w14:paraId="4C224D14" w14:textId="77777777" w:rsidR="00B53AC2" w:rsidRDefault="00B53AC2"/>
    <w:p w14:paraId="5AF3CCEF" w14:textId="77777777" w:rsidR="00B53AC2" w:rsidRDefault="00B53AC2"/>
    <w:p w14:paraId="5609D067" w14:textId="77777777" w:rsidR="00B53AC2" w:rsidRDefault="00B53AC2"/>
    <w:p w14:paraId="518CE89E" w14:textId="77777777" w:rsidR="00B53AC2" w:rsidRDefault="00B53AC2"/>
    <w:p w14:paraId="25C4D023" w14:textId="77777777" w:rsidR="00B53AC2" w:rsidRDefault="00B53AC2"/>
    <w:p w14:paraId="0A71A749" w14:textId="77777777" w:rsidR="00B53AC2" w:rsidRDefault="00B53AC2"/>
    <w:p w14:paraId="452B4375" w14:textId="77777777" w:rsidR="00B53AC2" w:rsidRDefault="00B53AC2"/>
    <w:p w14:paraId="27C7B23A" w14:textId="77777777" w:rsidR="00B53AC2" w:rsidRDefault="00B53AC2"/>
    <w:p w14:paraId="330D22ED" w14:textId="77777777" w:rsidR="00B53AC2" w:rsidRDefault="00B53AC2"/>
    <w:p w14:paraId="1A01BF5B" w14:textId="77777777" w:rsidR="00B53AC2" w:rsidRDefault="00B53AC2"/>
    <w:p w14:paraId="5016D70E" w14:textId="77777777" w:rsidR="00B53AC2" w:rsidRDefault="00B53AC2"/>
    <w:p w14:paraId="17451B7D" w14:textId="77777777" w:rsidR="00B53AC2" w:rsidRDefault="00B53AC2"/>
    <w:p w14:paraId="513C575C" w14:textId="77777777" w:rsidR="00B53AC2" w:rsidRDefault="00B53AC2"/>
    <w:p w14:paraId="12F0532B" w14:textId="77777777" w:rsidR="00B53AC2" w:rsidRPr="00B53AC2" w:rsidRDefault="00B53AC2">
      <w:pPr>
        <w:rPr>
          <w:b/>
          <w:sz w:val="28"/>
          <w:szCs w:val="28"/>
          <w:u w:val="single"/>
        </w:rPr>
      </w:pPr>
      <w:r w:rsidRPr="00B53AC2">
        <w:rPr>
          <w:b/>
          <w:sz w:val="28"/>
          <w:szCs w:val="28"/>
          <w:u w:val="single"/>
        </w:rPr>
        <w:t xml:space="preserve">Écriture de leur livre Monsieur Madame </w:t>
      </w:r>
    </w:p>
    <w:p w14:paraId="28B35DEE" w14:textId="77777777" w:rsidR="00B53AC2" w:rsidRDefault="00B53AC2"/>
    <w:p w14:paraId="04274DFA" w14:textId="77777777" w:rsidR="00B53AC2" w:rsidRDefault="00B53AC2"/>
    <w:p w14:paraId="72E7337A" w14:textId="77777777" w:rsidR="00B53AC2" w:rsidRDefault="00B53AC2"/>
    <w:p w14:paraId="2AAED059" w14:textId="77777777" w:rsidR="00427CFC" w:rsidRDefault="000D3A29">
      <w:r w:rsidRPr="00B201E6">
        <w:rPr>
          <w:noProof/>
          <w:lang w:eastAsia="fr-FR"/>
        </w:rPr>
        <w:drawing>
          <wp:anchor distT="0" distB="0" distL="114300" distR="114300" simplePos="0" relativeHeight="251660288" behindDoc="1" locked="0" layoutInCell="1" allowOverlap="1" wp14:anchorId="43BEE5B8" wp14:editId="0D7F9944">
            <wp:simplePos x="0" y="0"/>
            <wp:positionH relativeFrom="column">
              <wp:posOffset>4356847</wp:posOffset>
            </wp:positionH>
            <wp:positionV relativeFrom="paragraph">
              <wp:posOffset>107576</wp:posOffset>
            </wp:positionV>
            <wp:extent cx="4114688" cy="5486251"/>
            <wp:effectExtent l="0" t="0" r="635" b="635"/>
            <wp:wrapNone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18122" cy="54908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26D99">
        <w:rPr>
          <w:noProof/>
          <w:lang w:eastAsia="fr-FR"/>
        </w:rPr>
        <w:drawing>
          <wp:anchor distT="0" distB="0" distL="114300" distR="114300" simplePos="0" relativeHeight="251658240" behindDoc="1" locked="0" layoutInCell="1" allowOverlap="1" wp14:anchorId="6DC6397F" wp14:editId="6898AA01">
            <wp:simplePos x="0" y="0"/>
            <wp:positionH relativeFrom="column">
              <wp:posOffset>-214779</wp:posOffset>
            </wp:positionH>
            <wp:positionV relativeFrom="paragraph">
              <wp:posOffset>112955</wp:posOffset>
            </wp:positionV>
            <wp:extent cx="4110206" cy="5480275"/>
            <wp:effectExtent l="0" t="0" r="5080" b="6350"/>
            <wp:wrapNone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10206" cy="5480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7BB815" w14:textId="77777777" w:rsidR="00427CFC" w:rsidRDefault="00427CFC"/>
    <w:p w14:paraId="1851B7A0" w14:textId="77777777" w:rsidR="00427CFC" w:rsidRDefault="00427CFC"/>
    <w:p w14:paraId="11FE3F3B" w14:textId="77777777" w:rsidR="00427CFC" w:rsidRDefault="00427CFC"/>
    <w:p w14:paraId="61CC868F" w14:textId="77777777" w:rsidR="00427CFC" w:rsidRDefault="00427CFC"/>
    <w:p w14:paraId="7E530AC4" w14:textId="77777777" w:rsidR="00427CFC" w:rsidRDefault="00427CFC"/>
    <w:p w14:paraId="52D0F3D8" w14:textId="77777777" w:rsidR="00427CFC" w:rsidRDefault="00427CFC"/>
    <w:p w14:paraId="35277C03" w14:textId="77777777" w:rsidR="00427CFC" w:rsidRDefault="00427CFC"/>
    <w:p w14:paraId="46CD5110" w14:textId="77777777" w:rsidR="00427CFC" w:rsidRDefault="00427CFC"/>
    <w:p w14:paraId="4DABA1B6" w14:textId="77777777" w:rsidR="00427CFC" w:rsidRDefault="00427CFC"/>
    <w:p w14:paraId="4C67A739" w14:textId="77777777" w:rsidR="00427CFC" w:rsidRDefault="00427CFC"/>
    <w:p w14:paraId="3F8702F5" w14:textId="77777777" w:rsidR="00427CFC" w:rsidRDefault="00427CFC"/>
    <w:p w14:paraId="39895542" w14:textId="77777777" w:rsidR="00427CFC" w:rsidRDefault="00427CFC"/>
    <w:p w14:paraId="6498A02A" w14:textId="77777777" w:rsidR="00427CFC" w:rsidRDefault="00427CFC"/>
    <w:p w14:paraId="4E454745" w14:textId="77777777" w:rsidR="00427CFC" w:rsidRDefault="00427CFC"/>
    <w:p w14:paraId="52CBFE01" w14:textId="77777777" w:rsidR="00427CFC" w:rsidRDefault="00427CFC"/>
    <w:p w14:paraId="76DC4154" w14:textId="77777777" w:rsidR="00427CFC" w:rsidRDefault="00427CFC"/>
    <w:p w14:paraId="7AC332F7" w14:textId="77777777" w:rsidR="00427CFC" w:rsidRDefault="00427CFC"/>
    <w:p w14:paraId="2D872CE3" w14:textId="77777777" w:rsidR="00427CFC" w:rsidRDefault="00427CFC"/>
    <w:p w14:paraId="35D1BD62" w14:textId="77777777" w:rsidR="00427CFC" w:rsidRDefault="00427CFC"/>
    <w:p w14:paraId="4A5B25ED" w14:textId="77777777" w:rsidR="00427CFC" w:rsidRDefault="00427CFC"/>
    <w:p w14:paraId="25CAE052" w14:textId="77777777" w:rsidR="00427CFC" w:rsidRDefault="00427CFC"/>
    <w:p w14:paraId="730C80DA" w14:textId="77777777" w:rsidR="00427CFC" w:rsidRDefault="00427CFC"/>
    <w:p w14:paraId="41B82DF2" w14:textId="77777777" w:rsidR="00427CFC" w:rsidRDefault="00427CFC"/>
    <w:p w14:paraId="51C77567" w14:textId="77777777" w:rsidR="00427CFC" w:rsidRDefault="00427CFC"/>
    <w:p w14:paraId="6BEFDE1C" w14:textId="77777777" w:rsidR="00C208F7" w:rsidRDefault="00C208F7"/>
    <w:p w14:paraId="6C28D560" w14:textId="77777777" w:rsidR="00C208F7" w:rsidRDefault="00C208F7">
      <w:r>
        <w:br w:type="page"/>
      </w:r>
    </w:p>
    <w:p w14:paraId="758EB1CB" w14:textId="77777777" w:rsidR="006D57B1" w:rsidRDefault="006D57B1">
      <w:pPr>
        <w:sectPr w:rsidR="006D57B1" w:rsidSect="00B53AC2">
          <w:pgSz w:w="15840" w:h="12240" w:orient="landscape"/>
          <w:pgMar w:top="720" w:right="720" w:bottom="720" w:left="720" w:header="708" w:footer="708" w:gutter="0"/>
          <w:cols w:space="708"/>
          <w:docGrid w:linePitch="360"/>
        </w:sectPr>
      </w:pPr>
    </w:p>
    <w:p w14:paraId="7E47A490" w14:textId="77777777" w:rsidR="006D57B1" w:rsidRDefault="006D57B1">
      <w:r w:rsidRPr="006D57B1">
        <w:rPr>
          <w:noProof/>
          <w:lang w:eastAsia="fr-FR"/>
        </w:rPr>
        <w:drawing>
          <wp:anchor distT="0" distB="0" distL="114300" distR="114300" simplePos="0" relativeHeight="251663360" behindDoc="1" locked="0" layoutInCell="1" allowOverlap="1" wp14:anchorId="15095F8B" wp14:editId="23A30F8B">
            <wp:simplePos x="0" y="0"/>
            <wp:positionH relativeFrom="column">
              <wp:posOffset>394335</wp:posOffset>
            </wp:positionH>
            <wp:positionV relativeFrom="paragraph">
              <wp:posOffset>-568960</wp:posOffset>
            </wp:positionV>
            <wp:extent cx="7174800" cy="6638400"/>
            <wp:effectExtent l="0" t="0" r="0" b="0"/>
            <wp:wrapNone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82" t="7354" r="17828" b="13953"/>
                    <a:stretch/>
                  </pic:blipFill>
                  <pic:spPr bwMode="auto">
                    <a:xfrm>
                      <a:off x="0" y="0"/>
                      <a:ext cx="7174800" cy="6638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813734" w14:textId="77777777" w:rsidR="006D57B1" w:rsidRPr="006D57B1" w:rsidRDefault="006D57B1" w:rsidP="006D57B1"/>
    <w:p w14:paraId="012F885B" w14:textId="77777777" w:rsidR="006D57B1" w:rsidRPr="006D57B1" w:rsidRDefault="006D57B1" w:rsidP="006D57B1"/>
    <w:p w14:paraId="178EC2F5" w14:textId="77777777" w:rsidR="006D57B1" w:rsidRDefault="006D57B1" w:rsidP="006D57B1"/>
    <w:p w14:paraId="5AD9F7D0" w14:textId="77777777" w:rsidR="006D57B1" w:rsidRDefault="006D57B1" w:rsidP="006D57B1">
      <w:pPr>
        <w:tabs>
          <w:tab w:val="left" w:pos="2287"/>
        </w:tabs>
      </w:pPr>
    </w:p>
    <w:p w14:paraId="7704BE7D" w14:textId="77777777" w:rsidR="006D57B1" w:rsidRDefault="006D57B1" w:rsidP="006D57B1">
      <w:pPr>
        <w:tabs>
          <w:tab w:val="left" w:pos="2287"/>
        </w:tabs>
      </w:pPr>
    </w:p>
    <w:p w14:paraId="0C0CB45B" w14:textId="77777777" w:rsidR="006D57B1" w:rsidRDefault="006D57B1" w:rsidP="006D57B1">
      <w:pPr>
        <w:tabs>
          <w:tab w:val="left" w:pos="2287"/>
        </w:tabs>
      </w:pPr>
    </w:p>
    <w:p w14:paraId="5E6FACBF" w14:textId="77777777" w:rsidR="006D57B1" w:rsidRDefault="006D57B1" w:rsidP="006D57B1">
      <w:pPr>
        <w:tabs>
          <w:tab w:val="left" w:pos="2287"/>
        </w:tabs>
      </w:pPr>
    </w:p>
    <w:p w14:paraId="7D43033C" w14:textId="77777777" w:rsidR="006D57B1" w:rsidRDefault="006D57B1" w:rsidP="006D57B1">
      <w:pPr>
        <w:tabs>
          <w:tab w:val="left" w:pos="2287"/>
        </w:tabs>
      </w:pPr>
    </w:p>
    <w:p w14:paraId="0EE00B90" w14:textId="77777777" w:rsidR="006D57B1" w:rsidRDefault="006D57B1" w:rsidP="006D57B1">
      <w:pPr>
        <w:tabs>
          <w:tab w:val="left" w:pos="2287"/>
        </w:tabs>
      </w:pPr>
    </w:p>
    <w:p w14:paraId="4428430B" w14:textId="77777777" w:rsidR="006D57B1" w:rsidRDefault="006D57B1" w:rsidP="006D57B1">
      <w:pPr>
        <w:tabs>
          <w:tab w:val="left" w:pos="2287"/>
        </w:tabs>
      </w:pPr>
    </w:p>
    <w:p w14:paraId="57A0CB85" w14:textId="77777777" w:rsidR="006D57B1" w:rsidRDefault="006D57B1" w:rsidP="006D57B1">
      <w:pPr>
        <w:tabs>
          <w:tab w:val="left" w:pos="2287"/>
        </w:tabs>
      </w:pPr>
    </w:p>
    <w:p w14:paraId="4EAC94F1" w14:textId="77777777" w:rsidR="006D57B1" w:rsidRDefault="006D57B1" w:rsidP="006D57B1">
      <w:pPr>
        <w:tabs>
          <w:tab w:val="left" w:pos="2287"/>
        </w:tabs>
      </w:pPr>
    </w:p>
    <w:p w14:paraId="4DDAC368" w14:textId="77777777" w:rsidR="006D57B1" w:rsidRDefault="006D57B1" w:rsidP="006D57B1">
      <w:pPr>
        <w:tabs>
          <w:tab w:val="left" w:pos="2287"/>
        </w:tabs>
      </w:pPr>
    </w:p>
    <w:p w14:paraId="5C874F29" w14:textId="77777777" w:rsidR="006D57B1" w:rsidRDefault="006D57B1" w:rsidP="006D57B1">
      <w:pPr>
        <w:tabs>
          <w:tab w:val="left" w:pos="2287"/>
        </w:tabs>
      </w:pPr>
    </w:p>
    <w:p w14:paraId="4DF4C4B1" w14:textId="77777777" w:rsidR="006D57B1" w:rsidRDefault="006D57B1" w:rsidP="006D57B1">
      <w:pPr>
        <w:tabs>
          <w:tab w:val="left" w:pos="2287"/>
        </w:tabs>
      </w:pPr>
    </w:p>
    <w:p w14:paraId="422A8A40" w14:textId="77777777" w:rsidR="006D57B1" w:rsidRDefault="006D57B1" w:rsidP="006D57B1">
      <w:pPr>
        <w:tabs>
          <w:tab w:val="left" w:pos="2287"/>
        </w:tabs>
      </w:pPr>
    </w:p>
    <w:p w14:paraId="75068BD1" w14:textId="77777777" w:rsidR="006D57B1" w:rsidRDefault="006D57B1" w:rsidP="006D57B1">
      <w:pPr>
        <w:tabs>
          <w:tab w:val="left" w:pos="2287"/>
        </w:tabs>
      </w:pPr>
    </w:p>
    <w:p w14:paraId="172ED793" w14:textId="77777777" w:rsidR="006D57B1" w:rsidRDefault="006D57B1" w:rsidP="006D57B1">
      <w:pPr>
        <w:tabs>
          <w:tab w:val="left" w:pos="2287"/>
        </w:tabs>
      </w:pPr>
    </w:p>
    <w:p w14:paraId="7B10E59C" w14:textId="77777777" w:rsidR="006D57B1" w:rsidRDefault="006D57B1" w:rsidP="006D57B1">
      <w:pPr>
        <w:tabs>
          <w:tab w:val="left" w:pos="2287"/>
        </w:tabs>
      </w:pPr>
    </w:p>
    <w:p w14:paraId="52458F40" w14:textId="77777777" w:rsidR="006D57B1" w:rsidRDefault="006D57B1" w:rsidP="006D57B1">
      <w:pPr>
        <w:tabs>
          <w:tab w:val="left" w:pos="2287"/>
        </w:tabs>
      </w:pPr>
    </w:p>
    <w:p w14:paraId="51957493" w14:textId="77777777" w:rsidR="006D57B1" w:rsidRDefault="006D57B1" w:rsidP="006D57B1">
      <w:pPr>
        <w:tabs>
          <w:tab w:val="left" w:pos="2287"/>
        </w:tabs>
      </w:pPr>
    </w:p>
    <w:p w14:paraId="6DA5FB93" w14:textId="77777777" w:rsidR="006D57B1" w:rsidRDefault="006D57B1" w:rsidP="006D57B1">
      <w:pPr>
        <w:tabs>
          <w:tab w:val="left" w:pos="2287"/>
        </w:tabs>
      </w:pPr>
    </w:p>
    <w:p w14:paraId="13B11DE2" w14:textId="77777777" w:rsidR="006D57B1" w:rsidRDefault="006D57B1" w:rsidP="006D57B1">
      <w:pPr>
        <w:tabs>
          <w:tab w:val="left" w:pos="2287"/>
        </w:tabs>
      </w:pPr>
    </w:p>
    <w:p w14:paraId="0CD414BD" w14:textId="77777777" w:rsidR="006D57B1" w:rsidRDefault="006D57B1" w:rsidP="006D57B1">
      <w:pPr>
        <w:tabs>
          <w:tab w:val="left" w:pos="2287"/>
        </w:tabs>
      </w:pPr>
    </w:p>
    <w:p w14:paraId="3F2C3B86" w14:textId="77777777" w:rsidR="006D57B1" w:rsidRDefault="006D57B1" w:rsidP="006D57B1">
      <w:pPr>
        <w:tabs>
          <w:tab w:val="left" w:pos="2287"/>
        </w:tabs>
      </w:pPr>
    </w:p>
    <w:p w14:paraId="1EF46B9C" w14:textId="77777777" w:rsidR="006D57B1" w:rsidRDefault="006D57B1" w:rsidP="006D57B1">
      <w:pPr>
        <w:tabs>
          <w:tab w:val="left" w:pos="2287"/>
        </w:tabs>
      </w:pPr>
    </w:p>
    <w:p w14:paraId="21D0F0AD" w14:textId="77777777" w:rsidR="006D57B1" w:rsidRDefault="006D57B1" w:rsidP="006D57B1">
      <w:pPr>
        <w:tabs>
          <w:tab w:val="left" w:pos="2287"/>
        </w:tabs>
      </w:pPr>
    </w:p>
    <w:p w14:paraId="67ADEEBE" w14:textId="77777777" w:rsidR="006D57B1" w:rsidRDefault="006D57B1" w:rsidP="006D57B1">
      <w:pPr>
        <w:tabs>
          <w:tab w:val="left" w:pos="2287"/>
        </w:tabs>
      </w:pPr>
    </w:p>
    <w:p w14:paraId="16ACDD52" w14:textId="77777777" w:rsidR="006D57B1" w:rsidRDefault="006D57B1" w:rsidP="006D57B1">
      <w:pPr>
        <w:tabs>
          <w:tab w:val="left" w:pos="2287"/>
        </w:tabs>
      </w:pPr>
      <w:r w:rsidRPr="006D57B1">
        <w:rPr>
          <w:noProof/>
          <w:lang w:eastAsia="fr-FR"/>
        </w:rPr>
        <w:drawing>
          <wp:anchor distT="0" distB="0" distL="114300" distR="114300" simplePos="0" relativeHeight="251662336" behindDoc="1" locked="0" layoutInCell="1" allowOverlap="1" wp14:anchorId="0A093C48" wp14:editId="1F5A4E34">
            <wp:simplePos x="0" y="0"/>
            <wp:positionH relativeFrom="column">
              <wp:posOffset>984846</wp:posOffset>
            </wp:positionH>
            <wp:positionV relativeFrom="paragraph">
              <wp:posOffset>-633505</wp:posOffset>
            </wp:positionV>
            <wp:extent cx="6348840" cy="6935512"/>
            <wp:effectExtent l="11430" t="0" r="0" b="0"/>
            <wp:wrapNone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47" t="23530" r="10462" b="18627"/>
                    <a:stretch/>
                  </pic:blipFill>
                  <pic:spPr bwMode="auto">
                    <a:xfrm rot="16200000">
                      <a:off x="0" y="0"/>
                      <a:ext cx="6348840" cy="69355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B354A8" w14:textId="77777777" w:rsidR="006D57B1" w:rsidRPr="006D57B1" w:rsidRDefault="006D57B1" w:rsidP="006D57B1">
      <w:pPr>
        <w:tabs>
          <w:tab w:val="left" w:pos="2287"/>
        </w:tabs>
        <w:sectPr w:rsidR="006D57B1" w:rsidRPr="006D57B1" w:rsidSect="006D57B1">
          <w:pgSz w:w="15840" w:h="12240" w:orient="landscape"/>
          <w:pgMar w:top="1800" w:right="1440" w:bottom="1800" w:left="1440" w:header="708" w:footer="708" w:gutter="0"/>
          <w:cols w:space="708"/>
          <w:docGrid w:linePitch="360"/>
        </w:sectPr>
      </w:pPr>
    </w:p>
    <w:p w14:paraId="7AC3578B" w14:textId="77777777" w:rsidR="006D57B1" w:rsidRPr="006D57B1" w:rsidRDefault="000D3A29" w:rsidP="006D57B1">
      <w:r w:rsidRPr="006D57B1">
        <w:rPr>
          <w:noProof/>
          <w:lang w:eastAsia="fr-FR"/>
        </w:rPr>
        <w:drawing>
          <wp:anchor distT="0" distB="0" distL="114300" distR="114300" simplePos="0" relativeHeight="251661312" behindDoc="1" locked="0" layoutInCell="1" allowOverlap="1" wp14:anchorId="1FA323A5" wp14:editId="509B2A30">
            <wp:simplePos x="0" y="0"/>
            <wp:positionH relativeFrom="column">
              <wp:posOffset>450438</wp:posOffset>
            </wp:positionH>
            <wp:positionV relativeFrom="paragraph">
              <wp:posOffset>-362322</wp:posOffset>
            </wp:positionV>
            <wp:extent cx="6662274" cy="6939712"/>
            <wp:effectExtent l="0" t="11747" r="6667" b="6668"/>
            <wp:wrapNone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50" t="20343" r="6212" b="18379"/>
                    <a:stretch/>
                  </pic:blipFill>
                  <pic:spPr bwMode="auto">
                    <a:xfrm rot="16200000">
                      <a:off x="0" y="0"/>
                      <a:ext cx="6662274" cy="69397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025746" w14:textId="77777777" w:rsidR="006D57B1" w:rsidRPr="006D57B1" w:rsidRDefault="006D57B1" w:rsidP="006D57B1"/>
    <w:p w14:paraId="7BDAED78" w14:textId="77777777" w:rsidR="006D57B1" w:rsidRPr="006D57B1" w:rsidRDefault="006D57B1" w:rsidP="006D57B1"/>
    <w:p w14:paraId="18D51B05" w14:textId="77777777" w:rsidR="006D57B1" w:rsidRPr="006D57B1" w:rsidRDefault="006D57B1" w:rsidP="006D57B1"/>
    <w:p w14:paraId="427A3D32" w14:textId="77777777" w:rsidR="006D57B1" w:rsidRPr="006D57B1" w:rsidRDefault="006D57B1" w:rsidP="006D57B1"/>
    <w:p w14:paraId="668A91B6" w14:textId="77777777" w:rsidR="006D57B1" w:rsidRPr="006D57B1" w:rsidRDefault="006D57B1" w:rsidP="006D57B1"/>
    <w:p w14:paraId="6D04D831" w14:textId="77777777" w:rsidR="006D57B1" w:rsidRPr="006D57B1" w:rsidRDefault="006D57B1" w:rsidP="006D57B1"/>
    <w:p w14:paraId="6DE6D146" w14:textId="77777777" w:rsidR="006D57B1" w:rsidRPr="006D57B1" w:rsidRDefault="006D57B1" w:rsidP="006D57B1"/>
    <w:p w14:paraId="4AF765D6" w14:textId="77777777" w:rsidR="006D57B1" w:rsidRPr="006D57B1" w:rsidRDefault="006D57B1" w:rsidP="006D57B1"/>
    <w:p w14:paraId="100AA2E1" w14:textId="77777777" w:rsidR="006D57B1" w:rsidRPr="006D57B1" w:rsidRDefault="006D57B1" w:rsidP="006D57B1"/>
    <w:p w14:paraId="031746F1" w14:textId="77777777" w:rsidR="006D57B1" w:rsidRPr="006D57B1" w:rsidRDefault="006D57B1" w:rsidP="006D57B1"/>
    <w:p w14:paraId="2F093DAE" w14:textId="77777777" w:rsidR="006D57B1" w:rsidRPr="006D57B1" w:rsidRDefault="006D57B1" w:rsidP="006D57B1"/>
    <w:p w14:paraId="1090038C" w14:textId="77777777" w:rsidR="006D57B1" w:rsidRPr="006D57B1" w:rsidRDefault="006D57B1" w:rsidP="006D57B1"/>
    <w:p w14:paraId="7FE4D956" w14:textId="77777777" w:rsidR="006D57B1" w:rsidRPr="006D57B1" w:rsidRDefault="006D57B1" w:rsidP="006D57B1"/>
    <w:p w14:paraId="0972C363" w14:textId="77777777" w:rsidR="006D57B1" w:rsidRPr="006D57B1" w:rsidRDefault="006D57B1" w:rsidP="006D57B1"/>
    <w:p w14:paraId="12BE6C48" w14:textId="77777777" w:rsidR="006D57B1" w:rsidRPr="006D57B1" w:rsidRDefault="006D57B1" w:rsidP="006D57B1"/>
    <w:p w14:paraId="2E4CCC4A" w14:textId="77777777" w:rsidR="006D57B1" w:rsidRPr="006D57B1" w:rsidRDefault="006D57B1" w:rsidP="006D57B1"/>
    <w:p w14:paraId="53460D52" w14:textId="77777777" w:rsidR="006D57B1" w:rsidRPr="006D57B1" w:rsidRDefault="006D57B1" w:rsidP="006D57B1"/>
    <w:p w14:paraId="4179E5D8" w14:textId="77777777" w:rsidR="006D57B1" w:rsidRPr="006D57B1" w:rsidRDefault="006D57B1" w:rsidP="006D57B1"/>
    <w:p w14:paraId="7C736E40" w14:textId="77777777" w:rsidR="006D57B1" w:rsidRPr="006D57B1" w:rsidRDefault="006D57B1" w:rsidP="006D57B1"/>
    <w:p w14:paraId="735984D5" w14:textId="77777777" w:rsidR="006D57B1" w:rsidRPr="006D57B1" w:rsidRDefault="006D57B1" w:rsidP="006D57B1"/>
    <w:p w14:paraId="4C49DBAF" w14:textId="77777777" w:rsidR="006D57B1" w:rsidRPr="006D57B1" w:rsidRDefault="006D57B1" w:rsidP="006D57B1"/>
    <w:p w14:paraId="487DAF9A" w14:textId="77777777" w:rsidR="006D57B1" w:rsidRPr="006D57B1" w:rsidRDefault="006D57B1" w:rsidP="006D57B1"/>
    <w:p w14:paraId="18C6776C" w14:textId="77777777" w:rsidR="006D57B1" w:rsidRPr="006D57B1" w:rsidRDefault="006D57B1" w:rsidP="006D57B1"/>
    <w:p w14:paraId="10E020DC" w14:textId="77777777" w:rsidR="006D57B1" w:rsidRPr="006D57B1" w:rsidRDefault="006D57B1" w:rsidP="006D57B1"/>
    <w:p w14:paraId="01595B5D" w14:textId="77777777" w:rsidR="006D57B1" w:rsidRPr="006D57B1" w:rsidRDefault="006D57B1" w:rsidP="006D57B1"/>
    <w:p w14:paraId="5C129E2E" w14:textId="77777777" w:rsidR="006D57B1" w:rsidRPr="006D57B1" w:rsidRDefault="006D57B1" w:rsidP="006D57B1"/>
    <w:p w14:paraId="514B28AC" w14:textId="77777777" w:rsidR="006D57B1" w:rsidRPr="006D57B1" w:rsidRDefault="006D57B1" w:rsidP="006D57B1"/>
    <w:p w14:paraId="4B642B3F" w14:textId="77777777" w:rsidR="006D57B1" w:rsidRPr="006D57B1" w:rsidRDefault="006D57B1" w:rsidP="006D57B1"/>
    <w:p w14:paraId="5CDBE4C7" w14:textId="77777777" w:rsidR="006D57B1" w:rsidRPr="006D57B1" w:rsidRDefault="00B53AC2" w:rsidP="006D57B1">
      <w:r w:rsidRPr="006D57B1">
        <w:rPr>
          <w:noProof/>
          <w:lang w:eastAsia="fr-FR"/>
        </w:rPr>
        <w:drawing>
          <wp:anchor distT="0" distB="0" distL="114300" distR="114300" simplePos="0" relativeHeight="251659264" behindDoc="1" locked="0" layoutInCell="1" allowOverlap="1" wp14:anchorId="5642CCEB" wp14:editId="5BBC4868">
            <wp:simplePos x="0" y="0"/>
            <wp:positionH relativeFrom="column">
              <wp:posOffset>509059</wp:posOffset>
            </wp:positionH>
            <wp:positionV relativeFrom="paragraph">
              <wp:posOffset>-688912</wp:posOffset>
            </wp:positionV>
            <wp:extent cx="6858298" cy="7091227"/>
            <wp:effectExtent l="10477" t="0" r="10478" b="10477"/>
            <wp:wrapNone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80" t="22427" r="10661" b="18748"/>
                    <a:stretch/>
                  </pic:blipFill>
                  <pic:spPr bwMode="auto">
                    <a:xfrm rot="16200000">
                      <a:off x="0" y="0"/>
                      <a:ext cx="6858298" cy="70912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E49EC6" w14:textId="77777777" w:rsidR="006D57B1" w:rsidRPr="006D57B1" w:rsidRDefault="006D57B1" w:rsidP="006D57B1"/>
    <w:p w14:paraId="2FAC1521" w14:textId="77777777" w:rsidR="006D57B1" w:rsidRPr="006D57B1" w:rsidRDefault="006D57B1" w:rsidP="006D57B1"/>
    <w:p w14:paraId="77B36EEC" w14:textId="77777777" w:rsidR="006D57B1" w:rsidRPr="006D57B1" w:rsidRDefault="006D57B1" w:rsidP="006D57B1"/>
    <w:p w14:paraId="39B34F11" w14:textId="77777777" w:rsidR="006D57B1" w:rsidRPr="006D57B1" w:rsidRDefault="006D57B1" w:rsidP="006D57B1"/>
    <w:p w14:paraId="2EED186B" w14:textId="77777777" w:rsidR="006D57B1" w:rsidRPr="006D57B1" w:rsidRDefault="006D57B1" w:rsidP="006D57B1"/>
    <w:p w14:paraId="58CE8129" w14:textId="77777777" w:rsidR="006D57B1" w:rsidRDefault="006D57B1" w:rsidP="006D57B1">
      <w:pPr>
        <w:sectPr w:rsidR="006D57B1" w:rsidSect="000D3A29">
          <w:pgSz w:w="15840" w:h="12240" w:orient="landscape"/>
          <w:pgMar w:top="1800" w:right="1440" w:bottom="1800" w:left="1440" w:header="708" w:footer="708" w:gutter="0"/>
          <w:cols w:space="708"/>
          <w:docGrid w:linePitch="360"/>
        </w:sectPr>
      </w:pPr>
    </w:p>
    <w:p w14:paraId="053DD5E5" w14:textId="77777777" w:rsidR="006D57B1" w:rsidRPr="006D57B1" w:rsidRDefault="006D57B1" w:rsidP="006D57B1"/>
    <w:p w14:paraId="3043570F" w14:textId="77777777" w:rsidR="00B05F46" w:rsidRPr="004E5CE8" w:rsidRDefault="00B53AC2" w:rsidP="006D57B1">
      <w:pPr>
        <w:rPr>
          <w:b/>
          <w:sz w:val="28"/>
          <w:szCs w:val="28"/>
          <w:u w:val="single"/>
        </w:rPr>
      </w:pPr>
      <w:r w:rsidRPr="004E5CE8">
        <w:rPr>
          <w:b/>
          <w:sz w:val="28"/>
          <w:szCs w:val="28"/>
          <w:u w:val="single"/>
        </w:rPr>
        <w:t>Résultat final</w:t>
      </w:r>
      <w:r w:rsidR="004E5CE8" w:rsidRPr="004E5CE8">
        <w:rPr>
          <w:b/>
          <w:sz w:val="28"/>
          <w:szCs w:val="28"/>
          <w:u w:val="single"/>
        </w:rPr>
        <w:t xml:space="preserve"> – Création Monsieur Madame </w:t>
      </w:r>
      <w:r w:rsidRPr="004E5CE8">
        <w:rPr>
          <w:b/>
          <w:sz w:val="28"/>
          <w:szCs w:val="28"/>
          <w:u w:val="single"/>
        </w:rPr>
        <w:t xml:space="preserve"> </w:t>
      </w:r>
    </w:p>
    <w:p w14:paraId="226F9C03" w14:textId="77777777" w:rsidR="006D57B1" w:rsidRDefault="006D57B1" w:rsidP="006D57B1"/>
    <w:p w14:paraId="2EC0F675" w14:textId="77777777" w:rsidR="006D57B1" w:rsidRDefault="006D57B1" w:rsidP="006D57B1"/>
    <w:p w14:paraId="3BBBB867" w14:textId="77777777" w:rsidR="006D57B1" w:rsidRDefault="006D57B1" w:rsidP="006D57B1"/>
    <w:p w14:paraId="2B9E0F5A" w14:textId="77777777" w:rsidR="006D57B1" w:rsidRDefault="006D57B1" w:rsidP="006D57B1"/>
    <w:p w14:paraId="69BFB18E" w14:textId="77777777" w:rsidR="006D57B1" w:rsidRDefault="006D57B1" w:rsidP="006D57B1"/>
    <w:p w14:paraId="7A0B87D3" w14:textId="77777777" w:rsidR="006D57B1" w:rsidRDefault="006D57B1" w:rsidP="006D57B1"/>
    <w:p w14:paraId="2766916E" w14:textId="77777777" w:rsidR="006D57B1" w:rsidRDefault="004E5CE8" w:rsidP="006D57B1">
      <w:r>
        <w:rPr>
          <w:noProof/>
          <w:lang w:eastAsia="fr-FR"/>
        </w:rPr>
        <w:drawing>
          <wp:anchor distT="0" distB="0" distL="114300" distR="114300" simplePos="0" relativeHeight="251685888" behindDoc="1" locked="0" layoutInCell="1" allowOverlap="1" wp14:anchorId="2EBB31B1" wp14:editId="5E6E1443">
            <wp:simplePos x="0" y="0"/>
            <wp:positionH relativeFrom="column">
              <wp:posOffset>4071412</wp:posOffset>
            </wp:positionH>
            <wp:positionV relativeFrom="paragraph">
              <wp:posOffset>191045</wp:posOffset>
            </wp:positionV>
            <wp:extent cx="5472000" cy="4113522"/>
            <wp:effectExtent l="0" t="6350" r="8255" b="8255"/>
            <wp:wrapNone/>
            <wp:docPr id="33" name="Image 33" descr="/var/folders/zc/sx524yb128n1q4p31124rp1r0000gn/T/com.apple.iChat/Messages/Transfers/IMG_36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/var/folders/zc/sx524yb128n1q4p31124rp1r0000gn/T/com.apple.iChat/Messages/Transfers/IMG_3660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472000" cy="4113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1683840" behindDoc="1" locked="0" layoutInCell="1" allowOverlap="1" wp14:anchorId="63F63692" wp14:editId="77987486">
            <wp:simplePos x="0" y="0"/>
            <wp:positionH relativeFrom="column">
              <wp:posOffset>-284390</wp:posOffset>
            </wp:positionH>
            <wp:positionV relativeFrom="paragraph">
              <wp:posOffset>190858</wp:posOffset>
            </wp:positionV>
            <wp:extent cx="5472000" cy="4113522"/>
            <wp:effectExtent l="0" t="6350" r="8255" b="8255"/>
            <wp:wrapNone/>
            <wp:docPr id="31" name="Image 31" descr="/var/folders/zc/sx524yb128n1q4p31124rp1r0000gn/T/com.apple.iChat/Messages/Transfers/IMG_36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/var/folders/zc/sx524yb128n1q4p31124rp1r0000gn/T/com.apple.iChat/Messages/Transfers/IMG_3651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472000" cy="4113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24E5F278" w14:textId="77777777" w:rsidR="006D57B1" w:rsidRDefault="004E5CE8" w:rsidP="006D57B1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7FAE89EF" wp14:editId="65EE8338">
                <wp:simplePos x="0" y="0"/>
                <wp:positionH relativeFrom="column">
                  <wp:posOffset>6265545</wp:posOffset>
                </wp:positionH>
                <wp:positionV relativeFrom="paragraph">
                  <wp:posOffset>129540</wp:posOffset>
                </wp:positionV>
                <wp:extent cx="1295400" cy="1257300"/>
                <wp:effectExtent l="25400" t="0" r="50800" b="63500"/>
                <wp:wrapThrough wrapText="bothSides">
                  <wp:wrapPolygon edited="0">
                    <wp:start x="2965" y="0"/>
                    <wp:lineTo x="-424" y="873"/>
                    <wp:lineTo x="-424" y="11345"/>
                    <wp:lineTo x="7200" y="20945"/>
                    <wp:lineTo x="9318" y="22255"/>
                    <wp:lineTo x="12282" y="22255"/>
                    <wp:lineTo x="13976" y="20945"/>
                    <wp:lineTo x="19906" y="13964"/>
                    <wp:lineTo x="22024" y="7418"/>
                    <wp:lineTo x="22024" y="4364"/>
                    <wp:lineTo x="21176" y="2618"/>
                    <wp:lineTo x="18635" y="0"/>
                    <wp:lineTo x="2965" y="0"/>
                  </wp:wrapPolygon>
                </wp:wrapThrough>
                <wp:docPr id="20" name="Coeur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5400" cy="1257300"/>
                        </a:xfrm>
                        <a:prstGeom prst="heart">
                          <a:avLst/>
                        </a:prstGeom>
                        <a:solidFill>
                          <a:srgbClr val="FFBFD6"/>
                        </a:solidFill>
                        <a:ln>
                          <a:solidFill>
                            <a:srgbClr val="FFBFD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B2619E" id="Coeur 20" o:spid="_x0000_s1026" style="position:absolute;margin-left:493.35pt;margin-top:10.2pt;width:102pt;height:99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295400,125730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" path="m647700,314325c917575,-419100,1970088,314325,647700,1257300,-674688,314325,377825,-419100,647700,314325xe" fillcolor="#ffbfd6" strokecolor="#ffbfd6" strokeweight="1pt">
                <v:stroke joinstyle="miter"/>
                <v:path arrowok="t" o:connecttype="custom" o:connectlocs="647700,314325;647700,1257300;647700,314325" o:connectangles="0,0,0"/>
                <w10:wrap type="through"/>
              </v:shape>
            </w:pict>
          </mc:Fallback>
        </mc:AlternateContent>
      </w:r>
    </w:p>
    <w:p w14:paraId="2493A057" w14:textId="77777777" w:rsidR="006D57B1" w:rsidRDefault="006D57B1" w:rsidP="006D57B1"/>
    <w:p w14:paraId="4E7AECAA" w14:textId="77777777" w:rsidR="006D57B1" w:rsidRDefault="004E5CE8" w:rsidP="004E5CE8">
      <w:pPr>
        <w:tabs>
          <w:tab w:val="left" w:pos="9889"/>
        </w:tabs>
      </w:pPr>
      <w:r>
        <w:tab/>
      </w:r>
    </w:p>
    <w:p w14:paraId="5CD62566" w14:textId="77777777" w:rsidR="006D57B1" w:rsidRDefault="006D57B1" w:rsidP="006D57B1"/>
    <w:p w14:paraId="1E65AC9F" w14:textId="77777777" w:rsidR="006D57B1" w:rsidRDefault="006D57B1" w:rsidP="006D57B1"/>
    <w:p w14:paraId="3D9C1F30" w14:textId="77777777" w:rsidR="006D57B1" w:rsidRDefault="006D57B1" w:rsidP="006D57B1"/>
    <w:p w14:paraId="29653C98" w14:textId="77777777" w:rsidR="006D57B1" w:rsidRDefault="004E5CE8" w:rsidP="006D57B1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400C3AB0" wp14:editId="30343E71">
                <wp:simplePos x="0" y="0"/>
                <wp:positionH relativeFrom="column">
                  <wp:posOffset>1693545</wp:posOffset>
                </wp:positionH>
                <wp:positionV relativeFrom="paragraph">
                  <wp:posOffset>34290</wp:posOffset>
                </wp:positionV>
                <wp:extent cx="1295400" cy="1257300"/>
                <wp:effectExtent l="25400" t="0" r="50800" b="63500"/>
                <wp:wrapThrough wrapText="bothSides">
                  <wp:wrapPolygon edited="0">
                    <wp:start x="2965" y="0"/>
                    <wp:lineTo x="-424" y="873"/>
                    <wp:lineTo x="-424" y="11345"/>
                    <wp:lineTo x="7200" y="20945"/>
                    <wp:lineTo x="9318" y="22255"/>
                    <wp:lineTo x="12282" y="22255"/>
                    <wp:lineTo x="13976" y="20945"/>
                    <wp:lineTo x="19906" y="13964"/>
                    <wp:lineTo x="22024" y="7418"/>
                    <wp:lineTo x="22024" y="4364"/>
                    <wp:lineTo x="21176" y="2618"/>
                    <wp:lineTo x="18635" y="0"/>
                    <wp:lineTo x="2965" y="0"/>
                  </wp:wrapPolygon>
                </wp:wrapThrough>
                <wp:docPr id="19" name="Coeur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5400" cy="1257300"/>
                        </a:xfrm>
                        <a:prstGeom prst="heart">
                          <a:avLst/>
                        </a:prstGeom>
                        <a:solidFill>
                          <a:srgbClr val="FFBFD6"/>
                        </a:solidFill>
                        <a:ln>
                          <a:solidFill>
                            <a:srgbClr val="FFBFD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D85294" id="Coeur 19" o:spid="_x0000_s1026" style="position:absolute;margin-left:133.35pt;margin-top:2.7pt;width:102pt;height:99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295400,125730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" path="m647700,314325c917575,-419100,1970088,314325,647700,1257300,-674688,314325,377825,-419100,647700,314325xe" fillcolor="#ffbfd6" strokecolor="#ffbfd6" strokeweight="1pt">
                <v:stroke joinstyle="miter"/>
                <v:path arrowok="t" o:connecttype="custom" o:connectlocs="647700,314325;647700,1257300;647700,314325" o:connectangles="0,0,0"/>
                <w10:wrap type="through"/>
              </v:shape>
            </w:pict>
          </mc:Fallback>
        </mc:AlternateContent>
      </w:r>
    </w:p>
    <w:p w14:paraId="2BD269FD" w14:textId="77777777" w:rsidR="006D57B1" w:rsidRDefault="006D57B1" w:rsidP="006D57B1"/>
    <w:p w14:paraId="4238CF6C" w14:textId="77777777" w:rsidR="006D57B1" w:rsidRDefault="006D57B1" w:rsidP="006D57B1"/>
    <w:p w14:paraId="187A4B23" w14:textId="77777777" w:rsidR="006D57B1" w:rsidRDefault="006D57B1" w:rsidP="006D57B1"/>
    <w:p w14:paraId="26A13C95" w14:textId="77777777" w:rsidR="006D57B1" w:rsidRDefault="006D57B1" w:rsidP="006D57B1"/>
    <w:p w14:paraId="129DE2D1" w14:textId="77777777" w:rsidR="006D57B1" w:rsidRDefault="006D57B1" w:rsidP="006D57B1"/>
    <w:p w14:paraId="4E1338BA" w14:textId="77777777" w:rsidR="006D57B1" w:rsidRDefault="006D57B1" w:rsidP="006D57B1"/>
    <w:p w14:paraId="52741860" w14:textId="77777777" w:rsidR="006D57B1" w:rsidRDefault="006D57B1" w:rsidP="006D57B1"/>
    <w:p w14:paraId="4AD80ECA" w14:textId="77777777" w:rsidR="006D57B1" w:rsidRDefault="006D57B1" w:rsidP="006D57B1"/>
    <w:p w14:paraId="5DBC3525" w14:textId="77777777" w:rsidR="006D57B1" w:rsidRDefault="006D57B1" w:rsidP="006D57B1"/>
    <w:p w14:paraId="184FBD83" w14:textId="77777777" w:rsidR="006D57B1" w:rsidRDefault="006D57B1" w:rsidP="006D57B1"/>
    <w:p w14:paraId="462601BD" w14:textId="77777777" w:rsidR="006D57B1" w:rsidRDefault="006D57B1" w:rsidP="006D57B1"/>
    <w:p w14:paraId="3B1D7D83" w14:textId="77777777" w:rsidR="006D57B1" w:rsidRDefault="006D57B1" w:rsidP="006D57B1"/>
    <w:p w14:paraId="7564D9DC" w14:textId="77777777" w:rsidR="006D57B1" w:rsidRDefault="006D57B1" w:rsidP="006D57B1"/>
    <w:p w14:paraId="3906D3DE" w14:textId="77777777" w:rsidR="006D57B1" w:rsidRDefault="006D57B1" w:rsidP="006D57B1"/>
    <w:p w14:paraId="55FACABB" w14:textId="77777777" w:rsidR="006D57B1" w:rsidRDefault="006D57B1" w:rsidP="006D57B1"/>
    <w:p w14:paraId="11405508" w14:textId="77777777" w:rsidR="004E5CE8" w:rsidRDefault="004E5CE8" w:rsidP="006D57B1"/>
    <w:p w14:paraId="6C0AD95D" w14:textId="77777777" w:rsidR="004E5CE8" w:rsidRDefault="004E5CE8">
      <w:r>
        <w:br w:type="page"/>
      </w:r>
    </w:p>
    <w:p w14:paraId="7741AD3B" w14:textId="77777777" w:rsidR="004E5CE8" w:rsidRDefault="004E5CE8" w:rsidP="006D57B1"/>
    <w:p w14:paraId="2D9FB8BB" w14:textId="77777777" w:rsidR="006D57B1" w:rsidRPr="006D57B1" w:rsidRDefault="004E5CE8" w:rsidP="006D57B1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1623211B" wp14:editId="5CB9C4F9">
                <wp:simplePos x="0" y="0"/>
                <wp:positionH relativeFrom="column">
                  <wp:posOffset>6794500</wp:posOffset>
                </wp:positionH>
                <wp:positionV relativeFrom="paragraph">
                  <wp:posOffset>273050</wp:posOffset>
                </wp:positionV>
                <wp:extent cx="1295400" cy="1257300"/>
                <wp:effectExtent l="25400" t="0" r="50800" b="63500"/>
                <wp:wrapThrough wrapText="bothSides">
                  <wp:wrapPolygon edited="0">
                    <wp:start x="2965" y="0"/>
                    <wp:lineTo x="-424" y="873"/>
                    <wp:lineTo x="-424" y="11345"/>
                    <wp:lineTo x="7200" y="20945"/>
                    <wp:lineTo x="9318" y="22255"/>
                    <wp:lineTo x="12282" y="22255"/>
                    <wp:lineTo x="13976" y="20945"/>
                    <wp:lineTo x="19906" y="13964"/>
                    <wp:lineTo x="22024" y="7418"/>
                    <wp:lineTo x="22024" y="4364"/>
                    <wp:lineTo x="21176" y="2618"/>
                    <wp:lineTo x="18635" y="0"/>
                    <wp:lineTo x="2965" y="0"/>
                  </wp:wrapPolygon>
                </wp:wrapThrough>
                <wp:docPr id="30" name="Coeur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5400" cy="1257300"/>
                        </a:xfrm>
                        <a:prstGeom prst="heart">
                          <a:avLst/>
                        </a:prstGeom>
                        <a:solidFill>
                          <a:srgbClr val="FFBFD6"/>
                        </a:solidFill>
                        <a:ln>
                          <a:solidFill>
                            <a:srgbClr val="FFBFD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A703FA" id="Coeur 30" o:spid="_x0000_s1026" style="position:absolute;margin-left:535pt;margin-top:21.5pt;width:102pt;height:99pt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295400,125730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" path="m647700,314325c917575,-419100,1970088,314325,647700,1257300,-674688,314325,377825,-419100,647700,314325xe" fillcolor="#ffbfd6" strokecolor="#ffbfd6" strokeweight="1pt">
                <v:stroke joinstyle="miter"/>
                <v:path arrowok="t" o:connecttype="custom" o:connectlocs="647700,314325;647700,1257300;647700,314325" o:connectangles="0,0,0"/>
                <w10:wrap type="through"/>
              </v:shape>
            </w:pict>
          </mc:Fallback>
        </mc:AlternateContent>
      </w:r>
      <w:r>
        <w:rPr>
          <w:noProof/>
          <w:lang w:eastAsia="fr-FR"/>
        </w:rPr>
        <w:drawing>
          <wp:anchor distT="0" distB="0" distL="114300" distR="114300" simplePos="0" relativeHeight="251692032" behindDoc="0" locked="0" layoutInCell="1" allowOverlap="1" wp14:anchorId="1ACF82D2" wp14:editId="25DA6DA2">
            <wp:simplePos x="0" y="0"/>
            <wp:positionH relativeFrom="column">
              <wp:posOffset>4164098</wp:posOffset>
            </wp:positionH>
            <wp:positionV relativeFrom="paragraph">
              <wp:posOffset>993162</wp:posOffset>
            </wp:positionV>
            <wp:extent cx="5751815" cy="4312862"/>
            <wp:effectExtent l="8255" t="0" r="0" b="0"/>
            <wp:wrapNone/>
            <wp:docPr id="24" name="Image 24" descr="/var/folders/zc/sx524yb128n1q4p31124rp1r0000gn/T/com.apple.iChat/Messages/Transfers/IMG_36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/var/folders/zc/sx524yb128n1q4p31124rp1r0000gn/T/com.apple.iChat/Messages/Transfers/IMG_3618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70139" cy="4326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1694080" behindDoc="1" locked="0" layoutInCell="1" allowOverlap="1" wp14:anchorId="6DD567CB" wp14:editId="2EFBC62A">
            <wp:simplePos x="0" y="0"/>
            <wp:positionH relativeFrom="column">
              <wp:posOffset>-422176</wp:posOffset>
            </wp:positionH>
            <wp:positionV relativeFrom="paragraph">
              <wp:posOffset>1014070</wp:posOffset>
            </wp:positionV>
            <wp:extent cx="5884100" cy="4413076"/>
            <wp:effectExtent l="0" t="953" r="7938" b="7937"/>
            <wp:wrapNone/>
            <wp:docPr id="26" name="Image 26" descr="/var/folders/zc/sx524yb128n1q4p31124rp1r0000gn/T/com.apple.iChat/Messages/Transfers/IMG_36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/var/folders/zc/sx524yb128n1q4p31124rp1r0000gn/T/com.apple.iChat/Messages/Transfers/IMG_3619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884100" cy="4413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Start w:id="0" w:name="_GoBack"/>
      <w:bookmarkEnd w:id="0"/>
    </w:p>
    <w:sectPr w:rsidR="006D57B1" w:rsidRPr="006D57B1" w:rsidSect="00B53AC2">
      <w:pgSz w:w="15840" w:h="12240" w:orient="landscape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3C3169F" w14:textId="77777777" w:rsidR="009964CF" w:rsidRDefault="009964CF" w:rsidP="00B53AC2">
      <w:r>
        <w:separator/>
      </w:r>
    </w:p>
  </w:endnote>
  <w:endnote w:type="continuationSeparator" w:id="0">
    <w:p w14:paraId="6AFA0DDF" w14:textId="77777777" w:rsidR="009964CF" w:rsidRDefault="009964CF" w:rsidP="00B53AC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DF611EC" w14:textId="77777777" w:rsidR="009964CF" w:rsidRDefault="009964CF" w:rsidP="00B53AC2">
      <w:r>
        <w:separator/>
      </w:r>
    </w:p>
  </w:footnote>
  <w:footnote w:type="continuationSeparator" w:id="0">
    <w:p w14:paraId="135A8F89" w14:textId="77777777" w:rsidR="009964CF" w:rsidRDefault="009964CF" w:rsidP="00B53AC2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5"/>
  <w:proofState w:spelling="clean" w:grammar="clean"/>
  <w:attachedTemplate r:id="rId1"/>
  <w:defaultTabStop w:val="708"/>
  <w:hyphenationZone w:val="425"/>
  <w:drawingGridHorizontalSpacing w:val="120"/>
  <w:displayHorizontalDrawingGridEvery w:val="2"/>
  <w:displayVertic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D3A29"/>
    <w:rsid w:val="000D3A29"/>
    <w:rsid w:val="00326D99"/>
    <w:rsid w:val="00427CFC"/>
    <w:rsid w:val="00444E62"/>
    <w:rsid w:val="00457F5A"/>
    <w:rsid w:val="004E5CE8"/>
    <w:rsid w:val="005614B8"/>
    <w:rsid w:val="00647D6E"/>
    <w:rsid w:val="00694FE7"/>
    <w:rsid w:val="006D57B1"/>
    <w:rsid w:val="00744FAD"/>
    <w:rsid w:val="007F1315"/>
    <w:rsid w:val="00901A28"/>
    <w:rsid w:val="009964CF"/>
    <w:rsid w:val="00997795"/>
    <w:rsid w:val="009C2049"/>
    <w:rsid w:val="00AD3E0B"/>
    <w:rsid w:val="00AD68C9"/>
    <w:rsid w:val="00B05F46"/>
    <w:rsid w:val="00B201E6"/>
    <w:rsid w:val="00B53AC2"/>
    <w:rsid w:val="00B81B09"/>
    <w:rsid w:val="00BB3715"/>
    <w:rsid w:val="00BF7B7D"/>
    <w:rsid w:val="00C174D3"/>
    <w:rsid w:val="00C208F7"/>
    <w:rsid w:val="00DA4763"/>
    <w:rsid w:val="00DB3411"/>
    <w:rsid w:val="00E25794"/>
    <w:rsid w:val="00F205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72C63E6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fr-FR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B53AC2"/>
    <w:pPr>
      <w:tabs>
        <w:tab w:val="center" w:pos="4320"/>
        <w:tab w:val="right" w:pos="8640"/>
      </w:tabs>
    </w:pPr>
  </w:style>
  <w:style w:type="character" w:customStyle="1" w:styleId="En-tteCar">
    <w:name w:val="En-tête Car"/>
    <w:basedOn w:val="Policepardfaut"/>
    <w:link w:val="En-tte"/>
    <w:uiPriority w:val="99"/>
    <w:rsid w:val="00B53AC2"/>
  </w:style>
  <w:style w:type="paragraph" w:styleId="Pieddepage">
    <w:name w:val="footer"/>
    <w:basedOn w:val="Normal"/>
    <w:link w:val="PieddepageCar"/>
    <w:uiPriority w:val="99"/>
    <w:unhideWhenUsed/>
    <w:rsid w:val="00B53AC2"/>
    <w:pPr>
      <w:tabs>
        <w:tab w:val="center" w:pos="4320"/>
        <w:tab w:val="right" w:pos="8640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B53AC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jpeg"/><Relationship Id="rId20" Type="http://schemas.openxmlformats.org/officeDocument/2006/relationships/image" Target="media/image15.jpeg"/><Relationship Id="rId21" Type="http://schemas.openxmlformats.org/officeDocument/2006/relationships/image" Target="media/image16.jpeg"/><Relationship Id="rId22" Type="http://schemas.openxmlformats.org/officeDocument/2006/relationships/image" Target="media/image17.jpeg"/><Relationship Id="rId23" Type="http://schemas.openxmlformats.org/officeDocument/2006/relationships/image" Target="media/image18.jpeg"/><Relationship Id="rId24" Type="http://schemas.openxmlformats.org/officeDocument/2006/relationships/fontTable" Target="fontTable.xml"/><Relationship Id="rId25" Type="http://schemas.openxmlformats.org/officeDocument/2006/relationships/theme" Target="theme/theme1.xml"/><Relationship Id="rId10" Type="http://schemas.openxmlformats.org/officeDocument/2006/relationships/image" Target="media/image5.jpeg"/><Relationship Id="rId11" Type="http://schemas.openxmlformats.org/officeDocument/2006/relationships/image" Target="media/image6.jpeg"/><Relationship Id="rId12" Type="http://schemas.openxmlformats.org/officeDocument/2006/relationships/image" Target="media/image7.jpeg"/><Relationship Id="rId13" Type="http://schemas.openxmlformats.org/officeDocument/2006/relationships/image" Target="media/image8.jpeg"/><Relationship Id="rId14" Type="http://schemas.openxmlformats.org/officeDocument/2006/relationships/image" Target="media/image9.tiff"/><Relationship Id="rId15" Type="http://schemas.openxmlformats.org/officeDocument/2006/relationships/image" Target="media/image10.tiff"/><Relationship Id="rId16" Type="http://schemas.openxmlformats.org/officeDocument/2006/relationships/image" Target="media/image11.tiff"/><Relationship Id="rId17" Type="http://schemas.openxmlformats.org/officeDocument/2006/relationships/image" Target="media/image12.tiff"/><Relationship Id="rId18" Type="http://schemas.openxmlformats.org/officeDocument/2006/relationships/image" Target="media/image13.tiff"/><Relationship Id="rId19" Type="http://schemas.openxmlformats.org/officeDocument/2006/relationships/image" Target="media/image14.tiff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footnotes" Target="footnotes.xml"/><Relationship Id="rId5" Type="http://schemas.openxmlformats.org/officeDocument/2006/relationships/endnotes" Target="endnotes.xml"/><Relationship Id="rId6" Type="http://schemas.openxmlformats.org/officeDocument/2006/relationships/image" Target="media/image1.jpeg"/><Relationship Id="rId7" Type="http://schemas.openxmlformats.org/officeDocument/2006/relationships/image" Target="media/image2.jpeg"/><Relationship Id="rId8" Type="http://schemas.openxmlformats.org/officeDocument/2006/relationships/image" Target="media/image3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Elie-AnneMorel/Library/Group%20Containers/UBF8T346G9.Office/User%20Content.localized/Templates.localized/Monsieur.dotx" TargetMode="External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Bureau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Monsieur.dotx</Template>
  <TotalTime>14</TotalTime>
  <Pages>10</Pages>
  <Words>71</Words>
  <Characters>394</Characters>
  <Application>Microsoft Macintosh Word</Application>
  <DocSecurity>0</DocSecurity>
  <Lines>3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464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Utilisateur de Microsoft Office</dc:creator>
  <cp:keywords/>
  <dc:description/>
  <cp:lastModifiedBy>Utilisateur de Microsoft Office</cp:lastModifiedBy>
  <cp:revision>1</cp:revision>
  <cp:lastPrinted>2019-11-04T22:00:00Z</cp:lastPrinted>
  <dcterms:created xsi:type="dcterms:W3CDTF">2020-01-19T17:35:00Z</dcterms:created>
  <dcterms:modified xsi:type="dcterms:W3CDTF">2020-01-19T17:56:00Z</dcterms:modified>
</cp:coreProperties>
</file>