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ppt/presentation.xml" ContentType="application/vnd.openxmlformats-officedocument.presentationml.presentation.main+xml"/>
  <Override PartName="/customXml/itemProps1.xml" ContentType="application/vnd.openxmlformats-officedocument.customXmlProperties+xml"/>
  <Override PartName="/ppt/slideMasters/slideMaster1.xml" ContentType="application/vnd.openxmlformats-officedocument.presentationml.slideMaster+xml"/>
  <Override PartName="/ppt/slides/slide1.xml" ContentType="application/vnd.openxmlformats-officedocument.presentationml.slide+xml"/>
  <Override PartName="/ppt/slides/slide2.xml" ContentType="application/vnd.openxmlformats-officedocument.presentationml.slide+xml"/>
  <Override PartName="/ppt/slides/slide3.xml" ContentType="application/vnd.openxmlformats-officedocument.presentationml.slide+xml"/>
  <Override PartName="/ppt/slides/slide4.xml" ContentType="application/vnd.openxmlformats-officedocument.presentationml.slide+xml"/>
  <Override PartName="/ppt/slides/slide5.xml" ContentType="application/vnd.openxmlformats-officedocument.presentationml.slide+xml"/>
  <Override PartName="/ppt/slides/slide6.xml" ContentType="application/vnd.openxmlformats-officedocument.presentationml.slide+xml"/>
  <Override PartName="/ppt/slides/slide7.xml" ContentType="application/vnd.openxmlformats-officedocument.presentationml.slide+xml"/>
  <Override PartName="/ppt/slides/slide8.xml" ContentType="application/vnd.openxmlformats-officedocument.presentationml.slide+xml"/>
  <Override PartName="/ppt/slides/slide9.xml" ContentType="application/vnd.openxmlformats-officedocument.presentationml.slide+xml"/>
  <Override PartName="/ppt/slides/slide10.xml" ContentType="application/vnd.openxmlformats-officedocument.presentationml.slide+xml"/>
  <Override PartName="/ppt/slides/slide11.xml" ContentType="application/vnd.openxmlformats-officedocument.presentationml.slide+xml"/>
  <Override PartName="/ppt/slides/slide12.xml" ContentType="application/vnd.openxmlformats-officedocument.presentationml.slide+xml"/>
  <Override PartName="/ppt/slides/slide13.xml" ContentType="application/vnd.openxmlformats-officedocument.presentationml.slide+xml"/>
  <Override PartName="/ppt/slides/slide14.xml" ContentType="application/vnd.openxmlformats-officedocument.presentationml.slide+xml"/>
  <Override PartName="/ppt/slides/slide15.xml" ContentType="application/vnd.openxmlformats-officedocument.presentationml.slide+xml"/>
  <Override PartName="/ppt/slides/slide16.xml" ContentType="application/vnd.openxmlformats-officedocument.presentationml.slide+xml"/>
  <Override PartName="/ppt/slides/slide17.xml" ContentType="application/vnd.openxmlformats-officedocument.presentationml.slide+xml"/>
  <Override PartName="/ppt/slides/slide18.xml" ContentType="application/vnd.openxmlformats-officedocument.presentationml.slide+xml"/>
  <Override PartName="/ppt/slides/slide19.xml" ContentType="application/vnd.openxmlformats-officedocument.presentationml.slide+xml"/>
  <Override PartName="/ppt/slides/slide20.xml" ContentType="application/vnd.openxmlformats-officedocument.presentationml.slide+xml"/>
  <Override PartName="/ppt/slides/slide21.xml" ContentType="application/vnd.openxmlformats-officedocument.presentationml.slide+xml"/>
  <Override PartName="/ppt/slides/slide22.xml" ContentType="application/vnd.openxmlformats-officedocument.presentationml.slide+xml"/>
  <Override PartName="/ppt/slides/slide23.xml" ContentType="application/vnd.openxmlformats-officedocument.presentationml.slide+xml"/>
  <Override PartName="/ppt/slides/slide24.xml" ContentType="application/vnd.openxmlformats-officedocument.presentationml.slide+xml"/>
  <Override PartName="/ppt/slides/slide25.xml" ContentType="application/vnd.openxmlformats-officedocument.presentationml.slide+xml"/>
  <Override PartName="/ppt/slides/slide26.xml" ContentType="application/vnd.openxmlformats-officedocument.presentationml.slide+xml"/>
  <Override PartName="/ppt/slides/slide27.xml" ContentType="application/vnd.openxmlformats-officedocument.presentationml.slide+xml"/>
  <Override PartName="/ppt/slides/slide28.xml" ContentType="application/vnd.openxmlformats-officedocument.presentationml.slide+xml"/>
  <Override PartName="/ppt/slides/slide29.xml" ContentType="application/vnd.openxmlformats-officedocument.presentationml.slide+xml"/>
  <Override PartName="/ppt/slides/slide30.xml" ContentType="application/vnd.openxmlformats-officedocument.presentationml.slide+xml"/>
  <Override PartName="/ppt/slides/slide31.xml" ContentType="application/vnd.openxmlformats-officedocument.presentationml.slide+xml"/>
  <Override PartName="/ppt/slides/slide32.xml" ContentType="application/vnd.openxmlformats-officedocument.presentationml.slide+xml"/>
  <Override PartName="/ppt/slides/slide33.xml" ContentType="application/vnd.openxmlformats-officedocument.presentationml.slide+xml"/>
  <Override PartName="/ppt/slides/slide34.xml" ContentType="application/vnd.openxmlformats-officedocument.presentationml.slide+xml"/>
  <Override PartName="/ppt/slides/slide35.xml" ContentType="application/vnd.openxmlformats-officedocument.presentationml.slide+xml"/>
  <Override PartName="/ppt/slides/slide36.xml" ContentType="application/vnd.openxmlformats-officedocument.presentationml.slide+xml"/>
  <Override PartName="/ppt/slides/slide37.xml" ContentType="application/vnd.openxmlformats-officedocument.presentationml.slide+xml"/>
  <Override PartName="/ppt/slides/slide38.xml" ContentType="application/vnd.openxmlformats-officedocument.presentationml.slide+xml"/>
  <Override PartName="/ppt/slides/slide39.xml" ContentType="application/vnd.openxmlformats-officedocument.presentationml.slide+xml"/>
  <Override PartName="/ppt/slides/slide40.xml" ContentType="application/vnd.openxmlformats-officedocument.presentationml.slide+xml"/>
  <Override PartName="/ppt/slides/slide41.xml" ContentType="application/vnd.openxmlformats-officedocument.presentationml.slide+xml"/>
  <Override PartName="/ppt/slides/slide42.xml" ContentType="application/vnd.openxmlformats-officedocument.presentationml.slide+xml"/>
  <Override PartName="/ppt/slides/slide43.xml" ContentType="application/vnd.openxmlformats-officedocument.presentationml.slide+xml"/>
  <Override PartName="/ppt/slides/slide44.xml" ContentType="application/vnd.openxmlformats-officedocument.presentationml.slide+xml"/>
  <Override PartName="/ppt/slides/slide45.xml" ContentType="application/vnd.openxmlformats-officedocument.presentationml.slide+xml"/>
  <Override PartName="/ppt/slides/slide46.xml" ContentType="application/vnd.openxmlformats-officedocument.presentationml.slide+xml"/>
  <Override PartName="/ppt/slides/slide47.xml" ContentType="application/vnd.openxmlformats-officedocument.presentationml.slide+xml"/>
  <Override PartName="/ppt/slides/slide48.xml" ContentType="application/vnd.openxmlformats-officedocument.presentationml.slide+xml"/>
  <Override PartName="/ppt/slides/slide49.xml" ContentType="application/vnd.openxmlformats-officedocument.presentationml.slide+xml"/>
  <Override PartName="/ppt/slides/slide50.xml" ContentType="application/vnd.openxmlformats-officedocument.presentationml.slide+xml"/>
  <Override PartName="/ppt/slides/slide51.xml" ContentType="application/vnd.openxmlformats-officedocument.presentationml.slide+xml"/>
  <Override PartName="/ppt/slides/slide52.xml" ContentType="application/vnd.openxmlformats-officedocument.presentationml.slide+xml"/>
  <Override PartName="/ppt/slides/slide53.xml" ContentType="application/vnd.openxmlformats-officedocument.presentationml.slide+xml"/>
  <Override PartName="/ppt/slides/slide54.xml" ContentType="application/vnd.openxmlformats-officedocument.presentationml.slide+xml"/>
  <Override PartName="/ppt/slides/slide55.xml" ContentType="application/vnd.openxmlformats-officedocument.presentationml.slide+xml"/>
  <Override PartName="/ppt/slides/slide56.xml" ContentType="application/vnd.openxmlformats-officedocument.presentationml.slide+xml"/>
  <Override PartName="/ppt/slides/slide57.xml" ContentType="application/vnd.openxmlformats-officedocument.presentationml.slide+xml"/>
  <Override PartName="/ppt/slides/slide58.xml" ContentType="application/vnd.openxmlformats-officedocument.presentationml.slide+xml"/>
  <Override PartName="/ppt/slides/slide59.xml" ContentType="application/vnd.openxmlformats-officedocument.presentationml.slide+xml"/>
  <Override PartName="/ppt/slides/slide60.xml" ContentType="application/vnd.openxmlformats-officedocument.presentationml.slide+xml"/>
  <Override PartName="/ppt/slides/slide61.xml" ContentType="application/vnd.openxmlformats-officedocument.presentationml.slide+xml"/>
  <Override PartName="/ppt/slides/slide62.xml" ContentType="application/vnd.openxmlformats-officedocument.presentationml.slide+xml"/>
  <Override PartName="/ppt/notesMasters/notesMaster1.xml" ContentType="application/vnd.openxmlformats-officedocument.presentationml.notesMaster+xml"/>
  <Override PartName="/ppt/handoutMasters/handoutMaster1.xml" ContentType="application/vnd.openxmlformats-officedocument.presentationml.handoutMaster+xml"/>
  <Override PartName="/ppt/commentAuthors.xml" ContentType="application/vnd.openxmlformats-officedocument.presentationml.commentAuthors+xml"/>
  <Override PartName="/ppt/presProps.xml" ContentType="application/vnd.openxmlformats-officedocument.presentationml.presProps+xml"/>
  <Override PartName="/ppt/viewProps.xml" ContentType="application/vnd.openxmlformats-officedocument.presentationml.viewProps+xml"/>
  <Override PartName="/ppt/theme/theme1.xml" ContentType="application/vnd.openxmlformats-officedocument.theme+xml"/>
  <Override PartName="/ppt/tableStyles.xml" ContentType="application/vnd.openxmlformats-officedocument.presentationml.tableStyles+xml"/>
  <Override PartName="/ppt/slideLayouts/slideLayout1.xml" ContentType="application/vnd.openxmlformats-officedocument.presentationml.slideLayout+xml"/>
  <Override PartName="/ppt/slideLayouts/slideLayout2.xml" ContentType="application/vnd.openxmlformats-officedocument.presentationml.slideLayout+xml"/>
  <Override PartName="/ppt/slideLayouts/slideLayout3.xml" ContentType="application/vnd.openxmlformats-officedocument.presentationml.slideLayout+xml"/>
  <Override PartName="/ppt/slideLayouts/slideLayout4.xml" ContentType="application/vnd.openxmlformats-officedocument.presentationml.slideLayout+xml"/>
  <Override PartName="/ppt/slideLayouts/slideLayout5.xml" ContentType="application/vnd.openxmlformats-officedocument.presentationml.slideLayout+xml"/>
  <Override PartName="/ppt/slideLayouts/slideLayout6.xml" ContentType="application/vnd.openxmlformats-officedocument.presentationml.slideLayout+xml"/>
  <Override PartName="/ppt/slideLayouts/slideLayout7.xml" ContentType="application/vnd.openxmlformats-officedocument.presentationml.slideLayout+xml"/>
  <Override PartName="/ppt/slideLayouts/slideLayout8.xml" ContentType="application/vnd.openxmlformats-officedocument.presentationml.slideLayout+xml"/>
  <Override PartName="/ppt/slideLayouts/slideLayout9.xml" ContentType="application/vnd.openxmlformats-officedocument.presentationml.slideLayout+xml"/>
  <Override PartName="/ppt/slideLayouts/slideLayout10.xml" ContentType="application/vnd.openxmlformats-officedocument.presentationml.slideLayout+xml"/>
  <Override PartName="/ppt/slideLayouts/slideLayout11.xml" ContentType="application/vnd.openxmlformats-officedocument.presentationml.slideLayout+xml"/>
  <Override PartName="/ppt/slideLayouts/slideLayout12.xml" ContentType="application/vnd.openxmlformats-officedocument.presentationml.slideLayout+xml"/>
  <Override PartName="/ppt/slideLayouts/slideLayout13.xml" ContentType="application/vnd.openxmlformats-officedocument.presentationml.slideLayout+xml"/>
  <Override PartName="/ppt/slideLayouts/slideLayout14.xml" ContentType="application/vnd.openxmlformats-officedocument.presentationml.slideLayout+xml"/>
  <Override PartName="/ppt/slideLayouts/slideLayout15.xml" ContentType="application/vnd.openxmlformats-officedocument.presentationml.slideLayout+xml"/>
  <Override PartName="/ppt/slideLayouts/slideLayout16.xml" ContentType="application/vnd.openxmlformats-officedocument.presentationml.slideLayout+xml"/>
  <Override PartName="/ppt/theme/theme2.xml" ContentType="application/vnd.openxmlformats-officedocument.theme+xml"/>
  <Override PartName="/ppt/theme/theme3.xml" ContentType="application/vnd.openxmlformats-officedocument.theme+xml"/>
  <Override PartName="/ppt/notesSlides/notesSlide1.xml" ContentType="application/vnd.openxmlformats-officedocument.presentationml.notesSlide+xml"/>
  <Override PartName="/ppt/diagrams/data1.xml" ContentType="application/vnd.openxmlformats-officedocument.drawingml.diagramData+xml"/>
  <Override PartName="/ppt/diagrams/layout1.xml" ContentType="application/vnd.openxmlformats-officedocument.drawingml.diagramLayout+xml"/>
  <Override PartName="/ppt/diagrams/quickStyle1.xml" ContentType="application/vnd.openxmlformats-officedocument.drawingml.diagramStyle+xml"/>
  <Override PartName="/ppt/diagrams/colors1.xml" ContentType="application/vnd.openxmlformats-officedocument.drawingml.diagramColors+xml"/>
  <Override PartName="/ppt/diagrams/drawing1.xml" ContentType="application/vnd.ms-office.drawingml.diagramDrawing+xml"/>
  <Override PartName="/ppt/notesSlides/notesSlide2.xml" ContentType="application/vnd.openxmlformats-officedocument.presentationml.notesSlide+xml"/>
  <Override PartName="/ppt/notesSlides/notesSlide3.xml" ContentType="application/vnd.openxmlformats-officedocument.presentationml.notesSlide+xml"/>
  <Override PartName="/ppt/notesSlides/notesSlide4.xml" ContentType="application/vnd.openxmlformats-officedocument.presentationml.notesSlide+xml"/>
  <Override PartName="/ppt/notesSlides/notesSlide5.xml" ContentType="application/vnd.openxmlformats-officedocument.presentationml.notesSlide+xml"/>
  <Override PartName="/ppt/notesSlides/notesSlide6.xml" ContentType="application/vnd.openxmlformats-officedocument.presentationml.notesSlide+xml"/>
  <Override PartName="/ppt/notesSlides/notesSlide7.xml" ContentType="application/vnd.openxmlformats-officedocument.presentationml.notesSlide+xml"/>
  <Override PartName="/ppt/notesSlides/notesSlide8.xml" ContentType="application/vnd.openxmlformats-officedocument.presentationml.notesSlide+xml"/>
  <Override PartName="/ppt/notesSlides/notesSlide9.xml" ContentType="application/vnd.openxmlformats-officedocument.presentationml.notesSlide+xml"/>
  <Override PartName="/ppt/notesSlides/notesSlide10.xml" ContentType="application/vnd.openxmlformats-officedocument.presentationml.notesSlide+xml"/>
  <Override PartName="/ppt/notesSlides/notesSlide11.xml" ContentType="application/vnd.openxmlformats-officedocument.presentationml.notesSlide+xml"/>
  <Override PartName="/ppt/notesSlides/notesSlide12.xml" ContentType="application/vnd.openxmlformats-officedocument.presentationml.notesSlide+xml"/>
  <Override PartName="/ppt/notesSlides/notesSlide13.xml" ContentType="application/vnd.openxmlformats-officedocument.presentationml.notesSlide+xml"/>
  <Override PartName="/ppt/notesSlides/notesSlide14.xml" ContentType="application/vnd.openxmlformats-officedocument.presentationml.notesSlide+xml"/>
  <Override PartName="/ppt/notesSlides/notesSlide15.xml" ContentType="application/vnd.openxmlformats-officedocument.presentationml.notesSlide+xml"/>
  <Override PartName="/ppt/notesSlides/notesSlide16.xml" ContentType="application/vnd.openxmlformats-officedocument.presentationml.notesSlide+xml"/>
  <Override PartName="/ppt/diagrams/data2.xml" ContentType="application/vnd.openxmlformats-officedocument.drawingml.diagramData+xml"/>
  <Override PartName="/ppt/diagrams/layout2.xml" ContentType="application/vnd.openxmlformats-officedocument.drawingml.diagramLayout+xml"/>
  <Override PartName="/ppt/diagrams/quickStyle2.xml" ContentType="application/vnd.openxmlformats-officedocument.drawingml.diagramStyle+xml"/>
  <Override PartName="/ppt/diagrams/colors2.xml" ContentType="application/vnd.openxmlformats-officedocument.drawingml.diagramColors+xml"/>
  <Override PartName="/ppt/diagrams/drawing2.xml" ContentType="application/vnd.ms-office.drawingml.diagramDrawing+xml"/>
  <Override PartName="/ppt/notesSlides/notesSlide17.xml" ContentType="application/vnd.openxmlformats-officedocument.presentationml.notesSlide+xml"/>
  <Override PartName="/ppt/notesSlides/notesSlide18.xml" ContentType="application/vnd.openxmlformats-officedocument.presentationml.notesSlide+xml"/>
  <Override PartName="/ppt/notesSlides/notesSlide19.xml" ContentType="application/vnd.openxmlformats-officedocument.presentationml.notesSlide+xml"/>
  <Override PartName="/ppt/notesSlides/notesSlide20.xml" ContentType="application/vnd.openxmlformats-officedocument.presentationml.notesSlide+xml"/>
  <Override PartName="/ppt/tags/tag1.xml" ContentType="application/vnd.openxmlformats-officedocument.presentationml.tags+xml"/>
  <Override PartName="/ppt/tags/tag2.xml" ContentType="application/vnd.openxmlformats-officedocument.presentationml.tags+xml"/>
  <Override PartName="/ppt/notesSlides/notesSlide21.xml" ContentType="application/vnd.openxmlformats-officedocument.presentationml.notesSlide+xml"/>
  <Override PartName="/ppt/tags/tag3.xml" ContentType="application/vnd.openxmlformats-officedocument.presentationml.tags+xml"/>
  <Override PartName="/ppt/tags/tag4.xml" ContentType="application/vnd.openxmlformats-officedocument.presentationml.tags+xml"/>
  <Override PartName="/ppt/tags/tag5.xml" ContentType="application/vnd.openxmlformats-officedocument.presentationml.tags+xml"/>
  <Override PartName="/ppt/tags/tag6.xml" ContentType="application/vnd.openxmlformats-officedocument.presentationml.tags+xml"/>
  <Override PartName="/ppt/tags/tag7.xml" ContentType="application/vnd.openxmlformats-officedocument.presentationml.tags+xml"/>
  <Override PartName="/ppt/tags/tag8.xml" ContentType="application/vnd.openxmlformats-officedocument.presentationml.tags+xml"/>
  <Override PartName="/ppt/tags/tag9.xml" ContentType="application/vnd.openxmlformats-officedocument.presentationml.tags+xml"/>
  <Override PartName="/ppt/tags/tag10.xml" ContentType="application/vnd.openxmlformats-officedocument.presentationml.tags+xml"/>
  <Override PartName="/ppt/tags/tag11.xml" ContentType="application/vnd.openxmlformats-officedocument.presentationml.tags+xml"/>
  <Override PartName="/ppt/tags/tag12.xml" ContentType="application/vnd.openxmlformats-officedocument.presentationml.tags+xml"/>
  <Override PartName="/ppt/tags/tag13.xml" ContentType="application/vnd.openxmlformats-officedocument.presentationml.tags+xml"/>
  <Override PartName="/ppt/tags/tag14.xml" ContentType="application/vnd.openxmlformats-officedocument.presentationml.tags+xml"/>
  <Override PartName="/ppt/tags/tag15.xml" ContentType="application/vnd.openxmlformats-officedocument.presentationml.tags+xml"/>
  <Override PartName="/ppt/tags/tag16.xml" ContentType="application/vnd.openxmlformats-officedocument.presentationml.tags+xml"/>
  <Override PartName="/ppt/tags/tag17.xml" ContentType="application/vnd.openxmlformats-officedocument.presentationml.tags+xml"/>
  <Override PartName="/ppt/tags/tag18.xml" ContentType="application/vnd.openxmlformats-officedocument.presentationml.tags+xml"/>
  <Override PartName="/ppt/tags/tag19.xml" ContentType="application/vnd.openxmlformats-officedocument.presentationml.tags+xml"/>
  <Override PartName="/ppt/tags/tag20.xml" ContentType="application/vnd.openxmlformats-officedocument.presentationml.tags+xml"/>
  <Override PartName="/ppt/tags/tag21.xml" ContentType="application/vnd.openxmlformats-officedocument.presentationml.tags+xml"/>
  <Override PartName="/ppt/tags/tag22.xml" ContentType="application/vnd.openxmlformats-officedocument.presentationml.tags+xml"/>
  <Override PartName="/ppt/tags/tag23.xml" ContentType="application/vnd.openxmlformats-officedocument.presentationml.tags+xml"/>
  <Override PartName="/ppt/tags/tag24.xml" ContentType="application/vnd.openxmlformats-officedocument.presentationml.tags+xml"/>
  <Override PartName="/ppt/tags/tag25.xml" ContentType="application/vnd.openxmlformats-officedocument.presentationml.tags+xml"/>
  <Override PartName="/ppt/tags/tag26.xml" ContentType="application/vnd.openxmlformats-officedocument.presentationml.tags+xml"/>
  <Override PartName="/ppt/tags/tag27.xml" ContentType="application/vnd.openxmlformats-officedocument.presentationml.tags+xml"/>
  <Override PartName="/ppt/tags/tag28.xml" ContentType="application/vnd.openxmlformats-officedocument.presentationml.tags+xml"/>
  <Override PartName="/ppt/tags/tag29.xml" ContentType="application/vnd.openxmlformats-officedocument.presentationml.tags+xml"/>
  <Override PartName="/ppt/tags/tag30.xml" ContentType="application/vnd.openxmlformats-officedocument.presentationml.tags+xml"/>
  <Override PartName="/ppt/tags/tag31.xml" ContentType="application/vnd.openxmlformats-officedocument.presentationml.tags+xml"/>
  <Override PartName="/ppt/tags/tag32.xml" ContentType="application/vnd.openxmlformats-officedocument.presentationml.tags+xml"/>
  <Override PartName="/ppt/tags/tag33.xml" ContentType="application/vnd.openxmlformats-officedocument.presentationml.tags+xml"/>
  <Override PartName="/ppt/tags/tag34.xml" ContentType="application/vnd.openxmlformats-officedocument.presentationml.tags+xml"/>
  <Override PartName="/ppt/tags/tag35.xml" ContentType="application/vnd.openxmlformats-officedocument.presentationml.tags+xml"/>
  <Override PartName="/ppt/tags/tag36.xml" ContentType="application/vnd.openxmlformats-officedocument.presentationml.tags+xml"/>
  <Override PartName="/ppt/tags/tag37.xml" ContentType="application/vnd.openxmlformats-officedocument.presentationml.tags+xml"/>
  <Override PartName="/ppt/tags/tag38.xml" ContentType="application/vnd.openxmlformats-officedocument.presentationml.tags+xml"/>
  <Override PartName="/ppt/tags/tag39.xml" ContentType="application/vnd.openxmlformats-officedocument.presentationml.tags+xml"/>
  <Override PartName="/ppt/tags/tag40.xml" ContentType="application/vnd.openxmlformats-officedocument.presentationml.tags+xml"/>
  <Override PartName="/ppt/tags/tag41.xml" ContentType="application/vnd.openxmlformats-officedocument.presentationml.tags+xml"/>
  <Override PartName="/ppt/tags/tag42.xml" ContentType="application/vnd.openxmlformats-officedocument.presentationml.tags+xml"/>
  <Override PartName="/ppt/tags/tag43.xml" ContentType="application/vnd.openxmlformats-officedocument.presentationml.tags+xml"/>
  <Override PartName="/ppt/tags/tag44.xml" ContentType="application/vnd.openxmlformats-officedocument.presentationml.tags+xml"/>
  <Override PartName="/ppt/tags/tag45.xml" ContentType="application/vnd.openxmlformats-officedocument.presentationml.tags+xml"/>
  <Override PartName="/ppt/tags/tag46.xml" ContentType="application/vnd.openxmlformats-officedocument.presentationml.tags+xml"/>
  <Override PartName="/ppt/tags/tag47.xml" ContentType="application/vnd.openxmlformats-officedocument.presentationml.tags+xml"/>
  <Override PartName="/ppt/tags/tag48.xml" ContentType="application/vnd.openxmlformats-officedocument.presentationml.tags+xml"/>
  <Override PartName="/ppt/tags/tag49.xml" ContentType="application/vnd.openxmlformats-officedocument.presentationml.tags+xml"/>
  <Override PartName="/ppt/tags/tag50.xml" ContentType="application/vnd.openxmlformats-officedocument.presentationml.tags+xml"/>
  <Override PartName="/ppt/tags/tag51.xml" ContentType="application/vnd.openxmlformats-officedocument.presentationml.tags+xml"/>
  <Override PartName="/ppt/tags/tag52.xml" ContentType="application/vnd.openxmlformats-officedocument.presentationml.tags+xml"/>
  <Override PartName="/ppt/tags/tag53.xml" ContentType="application/vnd.openxmlformats-officedocument.presentationml.tags+xml"/>
  <Override PartName="/ppt/tags/tag54.xml" ContentType="application/vnd.openxmlformats-officedocument.presentationml.tags+xml"/>
  <Override PartName="/ppt/tags/tag55.xml" ContentType="application/vnd.openxmlformats-officedocument.presentationml.tags+xml"/>
  <Override PartName="/ppt/tags/tag56.xml" ContentType="application/vnd.openxmlformats-officedocument.presentationml.tags+xml"/>
  <Override PartName="/ppt/tags/tag57.xml" ContentType="application/vnd.openxmlformats-officedocument.presentationml.tags+xml"/>
  <Override PartName="/ppt/tags/tag58.xml" ContentType="application/vnd.openxmlformats-officedocument.presentationml.tags+xml"/>
  <Override PartName="/ppt/tags/tag59.xml" ContentType="application/vnd.openxmlformats-officedocument.presentationml.tags+xml"/>
  <Override PartName="/ppt/tags/tag60.xml" ContentType="application/vnd.openxmlformats-officedocument.presentationml.tags+xml"/>
  <Override PartName="/ppt/tags/tag61.xml" ContentType="application/vnd.openxmlformats-officedocument.presentationml.tags+xml"/>
  <Override PartName="/ppt/tags/tag62.xml" ContentType="application/vnd.openxmlformats-officedocument.presentationml.tags+xml"/>
  <Override PartName="/ppt/tags/tag63.xml" ContentType="application/vnd.openxmlformats-officedocument.presentationml.tags+xml"/>
  <Override PartName="/ppt/tags/tag64.xml" ContentType="application/vnd.openxmlformats-officedocument.presentationml.tags+xml"/>
  <Override PartName="/ppt/tags/tag65.xml" ContentType="application/vnd.openxmlformats-officedocument.presentationml.tags+xml"/>
  <Override PartName="/ppt/tags/tag66.xml" ContentType="application/vnd.openxmlformats-officedocument.presentationml.tags+xml"/>
  <Override PartName="/ppt/tags/tag67.xml" ContentType="application/vnd.openxmlformats-officedocument.presentationml.tags+xml"/>
  <Override PartName="/ppt/tags/tag68.xml" ContentType="application/vnd.openxmlformats-officedocument.presentationml.tags+xml"/>
  <Override PartName="/ppt/tags/tag69.xml" ContentType="application/vnd.openxmlformats-officedocument.presentationml.tags+xml"/>
  <Override PartName="/ppt/tags/tag70.xml" ContentType="application/vnd.openxmlformats-officedocument.presentationml.tags+xml"/>
  <Override PartName="/ppt/notesSlides/notesSlide22.xml" ContentType="application/vnd.openxmlformats-officedocument.presentationml.notesSlide+xml"/>
  <Override PartName="/ppt/notesSlides/notesSlide23.xml" ContentType="application/vnd.openxmlformats-officedocument.presentationml.notesSlide+xml"/>
  <Override PartName="/ppt/notesSlides/notesSlide24.xml" ContentType="application/vnd.openxmlformats-officedocument.presentationml.notesSlide+xml"/>
  <Override PartName="/ppt/tags/tag71.xml" ContentType="application/vnd.openxmlformats-officedocument.presentationml.tags+xml"/>
  <Override PartName="/ppt/tags/tag72.xml" ContentType="application/vnd.openxmlformats-officedocument.presentationml.tags+xml"/>
  <Override PartName="/ppt/notesSlides/notesSlide25.xml" ContentType="application/vnd.openxmlformats-officedocument.presentationml.notesSlide+xml"/>
  <Override PartName="/ppt/notesSlides/notesSlide26.xml" ContentType="application/vnd.openxmlformats-officedocument.presentationml.notesSlide+xml"/>
  <Override PartName="/ppt/notesSlides/notesSlide27.xml" ContentType="application/vnd.openxmlformats-officedocument.presentationml.notesSlide+xml"/>
  <Override PartName="/ppt/tags/tag73.xml" ContentType="application/vnd.openxmlformats-officedocument.presentationml.tags+xml"/>
  <Override PartName="/ppt/tags/tag74.xml" ContentType="application/vnd.openxmlformats-officedocument.presentationml.tags+xml"/>
  <Override PartName="/ppt/tags/tag75.xml" ContentType="application/vnd.openxmlformats-officedocument.presentationml.tags+xml"/>
  <Override PartName="/ppt/notesSlides/notesSlide28.xml" ContentType="application/vnd.openxmlformats-officedocument.presentationml.notesSlide+xml"/>
  <Override PartName="/ppt/tags/tag76.xml" ContentType="application/vnd.openxmlformats-officedocument.presentationml.tags+xml"/>
  <Override PartName="/ppt/tags/tag77.xml" ContentType="application/vnd.openxmlformats-officedocument.presentationml.tags+xml"/>
  <Override PartName="/ppt/tags/tag78.xml" ContentType="application/vnd.openxmlformats-officedocument.presentationml.tags+xml"/>
  <Override PartName="/ppt/tags/tag79.xml" ContentType="application/vnd.openxmlformats-officedocument.presentationml.tags+xml"/>
  <Override PartName="/ppt/tags/tag80.xml" ContentType="application/vnd.openxmlformats-officedocument.presentationml.tags+xml"/>
  <Override PartName="/ppt/tags/tag81.xml" ContentType="application/vnd.openxmlformats-officedocument.presentationml.tags+xml"/>
  <Override PartName="/ppt/tags/tag82.xml" ContentType="application/vnd.openxmlformats-officedocument.presentationml.tags+xml"/>
  <Override PartName="/ppt/tags/tag83.xml" ContentType="application/vnd.openxmlformats-officedocument.presentationml.tags+xml"/>
  <Override PartName="/ppt/tags/tag84.xml" ContentType="application/vnd.openxmlformats-officedocument.presentationml.tags+xml"/>
  <Override PartName="/ppt/tags/tag85.xml" ContentType="application/vnd.openxmlformats-officedocument.presentationml.tags+xml"/>
  <Override PartName="/ppt/tags/tag86.xml" ContentType="application/vnd.openxmlformats-officedocument.presentationml.tags+xml"/>
  <Override PartName="/ppt/tags/tag87.xml" ContentType="application/vnd.openxmlformats-officedocument.presentationml.tags+xml"/>
  <Override PartName="/ppt/tags/tag88.xml" ContentType="application/vnd.openxmlformats-officedocument.presentationml.tags+xml"/>
  <Override PartName="/ppt/tags/tag89.xml" ContentType="application/vnd.openxmlformats-officedocument.presentationml.tags+xml"/>
  <Override PartName="/ppt/tags/tag90.xml" ContentType="application/vnd.openxmlformats-officedocument.presentationml.tags+xml"/>
  <Override PartName="/ppt/notesSlides/notesSlide29.xml" ContentType="application/vnd.openxmlformats-officedocument.presentationml.notesSlide+xml"/>
  <Override PartName="/ppt/tags/tag91.xml" ContentType="application/vnd.openxmlformats-officedocument.presentationml.tags+xml"/>
  <Override PartName="/ppt/tags/tag92.xml" ContentType="application/vnd.openxmlformats-officedocument.presentationml.tags+xml"/>
  <Override PartName="/ppt/notesSlides/notesSlide30.xml" ContentType="application/vnd.openxmlformats-officedocument.presentationml.notesSlide+xml"/>
  <Override PartName="/ppt/tags/tag93.xml" ContentType="application/vnd.openxmlformats-officedocument.presentationml.tags+xml"/>
  <Override PartName="/ppt/tags/tag94.xml" ContentType="application/vnd.openxmlformats-officedocument.presentationml.tags+xml"/>
  <Override PartName="/ppt/tags/tag95.xml" ContentType="application/vnd.openxmlformats-officedocument.presentationml.tags+xml"/>
  <Override PartName="/ppt/notesSlides/notesSlide31.xml" ContentType="application/vnd.openxmlformats-officedocument.presentationml.notesSlide+xml"/>
  <Override PartName="/ppt/tags/tag96.xml" ContentType="application/vnd.openxmlformats-officedocument.presentationml.tags+xml"/>
  <Override PartName="/ppt/tags/tag97.xml" ContentType="application/vnd.openxmlformats-officedocument.presentationml.tags+xml"/>
  <Override PartName="/ppt/tags/tag98.xml" ContentType="application/vnd.openxmlformats-officedocument.presentationml.tags+xml"/>
  <Override PartName="/ppt/notesSlides/notesSlide32.xml" ContentType="application/vnd.openxmlformats-officedocument.presentationml.notesSlide+xml"/>
  <Override PartName="/ppt/tags/tag99.xml" ContentType="application/vnd.openxmlformats-officedocument.presentationml.tags+xml"/>
  <Override PartName="/ppt/tags/tag100.xml" ContentType="application/vnd.openxmlformats-officedocument.presentationml.tags+xml"/>
  <Override PartName="/ppt/tags/tag101.xml" ContentType="application/vnd.openxmlformats-officedocument.presentationml.tags+xml"/>
  <Override PartName="/ppt/notesSlides/notesSlide33.xml" ContentType="application/vnd.openxmlformats-officedocument.presentationml.notesSlide+xml"/>
  <Override PartName="/ppt/notesSlides/notesSlide34.xml" ContentType="application/vnd.openxmlformats-officedocument.presentationml.notesSlide+xml"/>
  <Override PartName="/ppt/notesSlides/notesSlide35.xml" ContentType="application/vnd.openxmlformats-officedocument.presentationml.notesSlide+xml"/>
  <Override PartName="/ppt/notesSlides/notesSlide36.xml" ContentType="application/vnd.openxmlformats-officedocument.presentationml.notesSlide+xml"/>
  <Override PartName="/ppt/tags/tag102.xml" ContentType="application/vnd.openxmlformats-officedocument.presentationml.tags+xml"/>
  <Override PartName="/ppt/tags/tag103.xml" ContentType="application/vnd.openxmlformats-officedocument.presentationml.tags+xml"/>
  <Override PartName="/ppt/tags/tag104.xml" ContentType="application/vnd.openxmlformats-officedocument.presentationml.tags+xml"/>
  <Override PartName="/ppt/tags/tag105.xml" ContentType="application/vnd.openxmlformats-officedocument.presentationml.tags+xml"/>
  <Override PartName="/ppt/tags/tag106.xml" ContentType="application/vnd.openxmlformats-officedocument.presentationml.tags+xml"/>
  <Override PartName="/ppt/tags/tag107.xml" ContentType="application/vnd.openxmlformats-officedocument.presentationml.tags+xml"/>
  <Override PartName="/ppt/tags/tag108.xml" ContentType="application/vnd.openxmlformats-officedocument.presentationml.tags+xml"/>
  <Override PartName="/ppt/tags/tag109.xml" ContentType="application/vnd.openxmlformats-officedocument.presentationml.tags+xml"/>
  <Override PartName="/ppt/tags/tag110.xml" ContentType="application/vnd.openxmlformats-officedocument.presentationml.tags+xml"/>
  <Override PartName="/ppt/tags/tag111.xml" ContentType="application/vnd.openxmlformats-officedocument.presentationml.tags+xml"/>
  <Override PartName="/ppt/tags/tag112.xml" ContentType="application/vnd.openxmlformats-officedocument.presentationml.tags+xml"/>
  <Override PartName="/ppt/tags/tag113.xml" ContentType="application/vnd.openxmlformats-officedocument.presentationml.tags+xml"/>
  <Override PartName="/ppt/tags/tag114.xml" ContentType="application/vnd.openxmlformats-officedocument.presentationml.tags+xml"/>
  <Override PartName="/ppt/tags/tag115.xml" ContentType="application/vnd.openxmlformats-officedocument.presentationml.tags+xml"/>
  <Override PartName="/ppt/tags/tag116.xml" ContentType="application/vnd.openxmlformats-officedocument.presentationml.tags+xml"/>
  <Override PartName="/ppt/tags/tag117.xml" ContentType="application/vnd.openxmlformats-officedocument.presentationml.tags+xml"/>
  <Override PartName="/ppt/tags/tag118.xml" ContentType="application/vnd.openxmlformats-officedocument.presentationml.tags+xml"/>
  <Override PartName="/ppt/tags/tag119.xml" ContentType="application/vnd.openxmlformats-officedocument.presentationml.tags+xml"/>
  <Override PartName="/ppt/tags/tag120.xml" ContentType="application/vnd.openxmlformats-officedocument.presentationml.tags+xml"/>
  <Override PartName="/ppt/tags/tag121.xml" ContentType="application/vnd.openxmlformats-officedocument.presentationml.tags+xml"/>
  <Override PartName="/ppt/tags/tag122.xml" ContentType="application/vnd.openxmlformats-officedocument.presentationml.tags+xml"/>
  <Override PartName="/ppt/notesSlides/notesSlide37.xml" ContentType="application/vnd.openxmlformats-officedocument.presentationml.notesSlide+xml"/>
  <Override PartName="/ppt/tags/tag123.xml" ContentType="application/vnd.openxmlformats-officedocument.presentationml.tags+xml"/>
  <Override PartName="/ppt/notesSlides/notesSlide38.xml" ContentType="application/vnd.openxmlformats-officedocument.presentationml.notesSlide+xml"/>
  <Override PartName="/ppt/tags/tag124.xml" ContentType="application/vnd.openxmlformats-officedocument.presentationml.tags+xml"/>
  <Override PartName="/ppt/tags/tag125.xml" ContentType="application/vnd.openxmlformats-officedocument.presentationml.tags+xml"/>
  <Override PartName="/ppt/notesSlides/notesSlide39.xml" ContentType="application/vnd.openxmlformats-officedocument.presentationml.notesSlide+xml"/>
  <Override PartName="/ppt/tags/tag126.xml" ContentType="application/vnd.openxmlformats-officedocument.presentationml.tags+xml"/>
  <Override PartName="/ppt/tags/tag127.xml" ContentType="application/vnd.openxmlformats-officedocument.presentationml.tags+xml"/>
  <Override PartName="/ppt/notesSlides/notesSlide40.xml" ContentType="application/vnd.openxmlformats-officedocument.presentationml.notesSlide+xml"/>
  <Override PartName="/ppt/tags/tag128.xml" ContentType="application/vnd.openxmlformats-officedocument.presentationml.tags+xml"/>
  <Override PartName="/ppt/notesSlides/notesSlide41.xml" ContentType="application/vnd.openxmlformats-officedocument.presentationml.notesSlide+xml"/>
  <Override PartName="/ppt/tags/tag129.xml" ContentType="application/vnd.openxmlformats-officedocument.presentationml.tags+xml"/>
  <Override PartName="/ppt/notesSlides/notesSlide42.xml" ContentType="application/vnd.openxmlformats-officedocument.presentationml.notesSlide+xml"/>
  <Override PartName="/ppt/tags/tag130.xml" ContentType="application/vnd.openxmlformats-officedocument.presentationml.tags+xml"/>
  <Override PartName="/ppt/notesSlides/notesSlide43.xml" ContentType="application/vnd.openxmlformats-officedocument.presentationml.notesSlide+xml"/>
  <Override PartName="/ppt/tags/tag131.xml" ContentType="application/vnd.openxmlformats-officedocument.presentationml.tags+xml"/>
  <Override PartName="/ppt/notesSlides/notesSlide44.xml" ContentType="application/vnd.openxmlformats-officedocument.presentationml.notesSlide+xml"/>
  <Override PartName="/ppt/tags/tag132.xml" ContentType="application/vnd.openxmlformats-officedocument.presentationml.tags+xml"/>
  <Override PartName="/ppt/notesSlides/notesSlide45.xml" ContentType="application/vnd.openxmlformats-officedocument.presentationml.notesSlide+xml"/>
  <Override PartName="/ppt/notesSlides/notesSlide46.xml" ContentType="application/vnd.openxmlformats-officedocument.presentationml.notesSlide+xml"/>
  <Override PartName="/ppt/notesSlides/notesSlide47.xml" ContentType="application/vnd.openxmlformats-officedocument.presentationml.notesSlide+xml"/>
  <Override PartName="/ppt/tags/tag133.xml" ContentType="application/vnd.openxmlformats-officedocument.presentationml.tags+xml"/>
  <Override PartName="/ppt/tags/tag134.xml" ContentType="application/vnd.openxmlformats-officedocument.presentationml.tags+xml"/>
  <Override PartName="/ppt/tags/tag135.xml" ContentType="application/vnd.openxmlformats-officedocument.presentationml.tags+xml"/>
  <Override PartName="/ppt/tags/tag136.xml" ContentType="application/vnd.openxmlformats-officedocument.presentationml.tags+xml"/>
  <Override PartName="/ppt/notesSlides/notesSlide48.xml" ContentType="application/vnd.openxmlformats-officedocument.presentationml.notesSlid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jpeg"/><Relationship Id="rId1" Type="http://schemas.openxmlformats.org/officeDocument/2006/relationships/officeDocument" Target="ppt/presentation.xml"/><Relationship Id="rId5" Type="http://schemas.openxmlformats.org/officeDocument/2006/relationships/custom-properties" Target="docProps/custom.xml"/><Relationship Id="rId4" Type="http://schemas.openxmlformats.org/officeDocument/2006/relationships/extended-properties" Target="docProps/app.xml"/></Relationships>
</file>

<file path=ppt/presentation.xml><?xml version="1.0" encoding="utf-8"?>
<p:presentation xmlns:a="http://schemas.openxmlformats.org/drawingml/2006/main" xmlns:r="http://schemas.openxmlformats.org/officeDocument/2006/relationships" xmlns:p="http://schemas.openxmlformats.org/presentationml/2006/main" saveSubsetFonts="1">
  <p:sldMasterIdLst>
    <p:sldMasterId id="2147483660" r:id="rId2"/>
  </p:sldMasterIdLst>
  <p:notesMasterIdLst>
    <p:notesMasterId r:id="rId65"/>
  </p:notesMasterIdLst>
  <p:handoutMasterIdLst>
    <p:handoutMasterId r:id="rId66"/>
  </p:handoutMasterIdLst>
  <p:sldIdLst>
    <p:sldId id="257" r:id="rId3"/>
    <p:sldId id="258" r:id="rId4"/>
    <p:sldId id="274" r:id="rId5"/>
    <p:sldId id="285" r:id="rId6"/>
    <p:sldId id="345" r:id="rId7"/>
    <p:sldId id="286" r:id="rId8"/>
    <p:sldId id="259" r:id="rId9"/>
    <p:sldId id="355" r:id="rId10"/>
    <p:sldId id="282" r:id="rId11"/>
    <p:sldId id="348" r:id="rId12"/>
    <p:sldId id="288" r:id="rId13"/>
    <p:sldId id="358" r:id="rId14"/>
    <p:sldId id="349" r:id="rId15"/>
    <p:sldId id="357" r:id="rId16"/>
    <p:sldId id="351" r:id="rId17"/>
    <p:sldId id="352" r:id="rId18"/>
    <p:sldId id="353" r:id="rId19"/>
    <p:sldId id="333" r:id="rId20"/>
    <p:sldId id="276" r:id="rId21"/>
    <p:sldId id="283" r:id="rId22"/>
    <p:sldId id="332" r:id="rId23"/>
    <p:sldId id="279" r:id="rId24"/>
    <p:sldId id="295" r:id="rId25"/>
    <p:sldId id="296" r:id="rId26"/>
    <p:sldId id="354" r:id="rId27"/>
    <p:sldId id="331" r:id="rId28"/>
    <p:sldId id="346" r:id="rId29"/>
    <p:sldId id="347" r:id="rId30"/>
    <p:sldId id="302" r:id="rId31"/>
    <p:sldId id="301" r:id="rId32"/>
    <p:sldId id="334" r:id="rId33"/>
    <p:sldId id="304" r:id="rId34"/>
    <p:sldId id="305" r:id="rId35"/>
    <p:sldId id="277" r:id="rId36"/>
    <p:sldId id="280" r:id="rId37"/>
    <p:sldId id="314" r:id="rId38"/>
    <p:sldId id="309" r:id="rId39"/>
    <p:sldId id="310" r:id="rId40"/>
    <p:sldId id="339" r:id="rId41"/>
    <p:sldId id="340" r:id="rId42"/>
    <p:sldId id="313" r:id="rId43"/>
    <p:sldId id="324" r:id="rId44"/>
    <p:sldId id="323" r:id="rId45"/>
    <p:sldId id="307" r:id="rId46"/>
    <p:sldId id="326" r:id="rId47"/>
    <p:sldId id="327" r:id="rId48"/>
    <p:sldId id="278" r:id="rId49"/>
    <p:sldId id="315" r:id="rId50"/>
    <p:sldId id="318" r:id="rId51"/>
    <p:sldId id="329" r:id="rId52"/>
    <p:sldId id="319" r:id="rId53"/>
    <p:sldId id="320" r:id="rId54"/>
    <p:sldId id="341" r:id="rId55"/>
    <p:sldId id="344" r:id="rId56"/>
    <p:sldId id="321" r:id="rId57"/>
    <p:sldId id="322" r:id="rId58"/>
    <p:sldId id="281" r:id="rId59"/>
    <p:sldId id="335" r:id="rId60"/>
    <p:sldId id="336" r:id="rId61"/>
    <p:sldId id="337" r:id="rId62"/>
    <p:sldId id="325" r:id="rId63"/>
    <p:sldId id="328" r:id="rId64"/>
  </p:sldIdLst>
  <p:sldSz cx="12192000" cy="6858000"/>
  <p:notesSz cx="6950075" cy="9236075"/>
  <p:defaultTex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p:defaultTextStyle>
  <p:extLst>
    <p:ext uri="{EFAFB233-063F-42B5-8137-9DF3F51BA10A}">
      <p15:sldGuideLst xmlns:mc="http://schemas.openxmlformats.org/markup-compatibility/2006" xmlns:mv="urn:schemas-microsoft-com:mac:vml" xmlns:p15="http://schemas.microsoft.com/office/powerpoint/2012/main" xmlns=""/>
    </p:ext>
  </p:extLst>
</p:presentation>
</file>

<file path=ppt/commentAuthors.xml><?xml version="1.0" encoding="utf-8"?>
<p:cmAuthorLst xmlns:a="http://schemas.openxmlformats.org/drawingml/2006/main" xmlns:r="http://schemas.openxmlformats.org/officeDocument/2006/relationships" xmlns:p="http://schemas.openxmlformats.org/presentationml/2006/main">
  <p:cmAuthor id="0" name="Durette,Joëlle" initials="D" lastIdx="1" clrIdx="0"/>
  <p:cmAuthor id="1" name="Léger,Émilie" initials="L" lastIdx="12" clrIdx="1"/>
  <p:cmAuthor id="2" name="Lapalme,Annick" initials="AL" lastIdx="2" clrIdx="2"/>
  <p:cmAuthor id="3" name="Germain Perron,Gabrielle" initials="GGP" lastIdx="1" clrIdx="3"/>
</p:cmAuthorLst>
</file>

<file path=ppt/presProps.xml><?xml version="1.0" encoding="utf-8"?>
<p:presentationPr xmlns:a="http://schemas.openxmlformats.org/drawingml/2006/main" xmlns:r="http://schemas.openxmlformats.org/officeDocument/2006/relationships" xmlns:p="http://schemas.openxmlformats.org/presentationml/2006/main">
  <p:clrMru>
    <a:srgbClr val="48F818"/>
    <a:srgbClr val="FF6600"/>
    <a:srgbClr val="3CD1A1"/>
    <a:srgbClr val="2A7CD6"/>
    <a:srgbClr val="E2E9FA"/>
    <a:srgbClr val="CCFF33"/>
    <a:srgbClr val="CBDFF1"/>
    <a:srgbClr val="EFF5FB"/>
  </p:clrMru>
  <p:extLst>
    <p:ext uri="{E76CE94A-603C-4142-B9EB-6D1370010A27}">
      <p14:discardImageEditData xmlns:p14="http://schemas.microsoft.com/office/powerpoint/2010/main" val="0"/>
    </p:ext>
    <p:ext uri="{D31A062A-798A-4329-ABDD-BBA856620510}">
      <p14:defaultImageDpi xmlns:p14="http://schemas.microsoft.com/office/powerpoint/2010/main" val="220"/>
    </p:ext>
    <p:ext uri="{FD5EFAAD-0ECE-453E-9831-46B23BE46B34}">
      <p15:chartTrackingRefBased xmlns:mc="http://schemas.openxmlformats.org/markup-compatibility/2006" xmlns:mv="urn:schemas-microsoft-com:mac:vml" xmlns:p15="http://schemas.microsoft.com/office/powerpoint/2012/main" xmlns="" val="1"/>
    </p:ext>
  </p:extLst>
</p:presentationPr>
</file>

<file path=ppt/tableStyles.xml><?xml version="1.0" encoding="utf-8"?>
<a:tblStyleLst xmlns:a="http://schemas.openxmlformats.org/drawingml/2006/main" def="{5C22544A-7EE6-4342-B048-85BDC9FD1C3A}">
  <a:tblStyle styleId="{5C22544A-7EE6-4342-B048-85BDC9FD1C3A}" styleName="Medium Style 2 - Accent 1">
    <a:wholeTbl>
      <a:tcTxStyle>
        <a:fontRef idx="minor">
          <a:prstClr val="black"/>
        </a:fontRef>
        <a:schemeClr val="dk1"/>
      </a:tcTxStyle>
      <a:tcStyle>
        <a:tcBdr>
          <a:left>
            <a:ln w="12700" cmpd="sng">
              <a:solidFill>
                <a:schemeClr val="lt1"/>
              </a:solidFill>
            </a:ln>
          </a:left>
          <a:right>
            <a:ln w="12700" cmpd="sng">
              <a:solidFill>
                <a:schemeClr val="lt1"/>
              </a:solidFill>
            </a:ln>
          </a:right>
          <a:top>
            <a:ln w="12700" cmpd="sng">
              <a:solidFill>
                <a:schemeClr val="lt1"/>
              </a:solidFill>
            </a:ln>
          </a:top>
          <a:bottom>
            <a:ln w="12700" cmpd="sng">
              <a:solidFill>
                <a:schemeClr val="lt1"/>
              </a:solidFill>
            </a:ln>
          </a:bottom>
          <a:insideH>
            <a:ln w="12700" cmpd="sng">
              <a:solidFill>
                <a:schemeClr val="lt1"/>
              </a:solidFill>
            </a:ln>
          </a:insideH>
          <a:insideV>
            <a:ln w="12700" cmpd="sng">
              <a:solidFill>
                <a:schemeClr val="lt1"/>
              </a:solidFill>
            </a:ln>
          </a:insideV>
        </a:tcBdr>
        <a:fill>
          <a:solidFill>
            <a:schemeClr val="accent1">
              <a:tint val="20000"/>
            </a:schemeClr>
          </a:solidFill>
        </a:fill>
      </a:tcStyle>
    </a:wholeTbl>
    <a:band1H>
      <a:tcStyle>
        <a:tcBdr/>
        <a:fill>
          <a:solidFill>
            <a:schemeClr val="accent1">
              <a:tint val="40000"/>
            </a:schemeClr>
          </a:solidFill>
        </a:fill>
      </a:tcStyle>
    </a:band1H>
    <a:band2H>
      <a:tcStyle>
        <a:tcBdr/>
      </a:tcStyle>
    </a:band2H>
    <a:band1V>
      <a:tcStyle>
        <a:tcBdr/>
        <a:fill>
          <a:solidFill>
            <a:schemeClr val="accent1">
              <a:tint val="40000"/>
            </a:schemeClr>
          </a:solidFill>
        </a:fill>
      </a:tcStyle>
    </a:band1V>
    <a:band2V>
      <a:tcStyle>
        <a:tcBdr/>
      </a:tcStyle>
    </a:band2V>
    <a:lastCol>
      <a:tcTxStyle b="on">
        <a:fontRef idx="minor">
          <a:prstClr val="black"/>
        </a:fontRef>
        <a:schemeClr val="lt1"/>
      </a:tcTxStyle>
      <a:tcStyle>
        <a:tcBdr/>
        <a:fill>
          <a:solidFill>
            <a:schemeClr val="accent1"/>
          </a:solidFill>
        </a:fill>
      </a:tcStyle>
    </a:lastCol>
    <a:firstCol>
      <a:tcTxStyle b="on">
        <a:fontRef idx="minor">
          <a:prstClr val="black"/>
        </a:fontRef>
        <a:schemeClr val="lt1"/>
      </a:tcTxStyle>
      <a:tcStyle>
        <a:tcBdr/>
        <a:fill>
          <a:solidFill>
            <a:schemeClr val="accent1"/>
          </a:solidFill>
        </a:fill>
      </a:tcStyle>
    </a:firstCol>
    <a:lastRow>
      <a:tcTxStyle b="on">
        <a:fontRef idx="minor">
          <a:prstClr val="black"/>
        </a:fontRef>
        <a:schemeClr val="lt1"/>
      </a:tcTxStyle>
      <a:tcStyle>
        <a:tcBdr>
          <a:top>
            <a:ln w="38100" cmpd="sng">
              <a:solidFill>
                <a:schemeClr val="lt1"/>
              </a:solidFill>
            </a:ln>
          </a:top>
        </a:tcBdr>
        <a:fill>
          <a:solidFill>
            <a:schemeClr val="accent1"/>
          </a:solidFill>
        </a:fill>
      </a:tcStyle>
    </a:lastRow>
    <a:firstRow>
      <a:tcTxStyle b="on">
        <a:fontRef idx="minor">
          <a:prstClr val="black"/>
        </a:fontRef>
        <a:schemeClr val="lt1"/>
      </a:tcTxStyle>
      <a:tcStyle>
        <a:tcBdr>
          <a:bottom>
            <a:ln w="38100" cmpd="sng">
              <a:solidFill>
                <a:schemeClr val="lt1"/>
              </a:solidFill>
            </a:ln>
          </a:bottom>
        </a:tcBdr>
        <a:fill>
          <a:solidFill>
            <a:schemeClr val="accent1"/>
          </a:solidFill>
        </a:fill>
      </a:tcStyle>
    </a:firstRow>
  </a:tblStyle>
</a:tblStyleLst>
</file>

<file path=ppt/viewProps.xml><?xml version="1.0" encoding="utf-8"?>
<p:viewPr xmlns:a="http://schemas.openxmlformats.org/drawingml/2006/main" xmlns:r="http://schemas.openxmlformats.org/officeDocument/2006/relationships" xmlns:p="http://schemas.openxmlformats.org/presentationml/2006/main" lastView="sldThumbnailView">
  <p:normalViewPr>
    <p:restoredLeft sz="14925" autoAdjust="0"/>
    <p:restoredTop sz="81705" autoAdjust="0"/>
  </p:normalViewPr>
  <p:slideViewPr>
    <p:cSldViewPr snapToGrid="0">
      <p:cViewPr>
        <p:scale>
          <a:sx n="60" d="100"/>
          <a:sy n="60" d="100"/>
        </p:scale>
        <p:origin x="-1104" y="-78"/>
      </p:cViewPr>
      <p:guideLst>
        <p:guide orient="horz" pos="2160"/>
        <p:guide pos="3840"/>
      </p:guideLst>
    </p:cSldViewPr>
  </p:slideViewPr>
  <p:notesTextViewPr>
    <p:cViewPr>
      <p:scale>
        <a:sx n="1" d="1"/>
        <a:sy n="1" d="1"/>
      </p:scale>
      <p:origin x="0" y="0"/>
    </p:cViewPr>
  </p:notesTextViewPr>
  <p:gridSpacing cx="72008" cy="72008"/>
</p:viewPr>
</file>

<file path=ppt/_rels/presentation.xml.rels><?xml version="1.0" encoding="UTF-8" standalone="yes"?>
<Relationships xmlns="http://schemas.openxmlformats.org/package/2006/relationships"><Relationship Id="rId13" Type="http://schemas.openxmlformats.org/officeDocument/2006/relationships/slide" Target="slides/slide11.xml"/><Relationship Id="rId18" Type="http://schemas.openxmlformats.org/officeDocument/2006/relationships/slide" Target="slides/slide16.xml"/><Relationship Id="rId26" Type="http://schemas.openxmlformats.org/officeDocument/2006/relationships/slide" Target="slides/slide24.xml"/><Relationship Id="rId39" Type="http://schemas.openxmlformats.org/officeDocument/2006/relationships/slide" Target="slides/slide37.xml"/><Relationship Id="rId21" Type="http://schemas.openxmlformats.org/officeDocument/2006/relationships/slide" Target="slides/slide19.xml"/><Relationship Id="rId34" Type="http://schemas.openxmlformats.org/officeDocument/2006/relationships/slide" Target="slides/slide32.xml"/><Relationship Id="rId42" Type="http://schemas.openxmlformats.org/officeDocument/2006/relationships/slide" Target="slides/slide40.xml"/><Relationship Id="rId47" Type="http://schemas.openxmlformats.org/officeDocument/2006/relationships/slide" Target="slides/slide45.xml"/><Relationship Id="rId50" Type="http://schemas.openxmlformats.org/officeDocument/2006/relationships/slide" Target="slides/slide48.xml"/><Relationship Id="rId55" Type="http://schemas.openxmlformats.org/officeDocument/2006/relationships/slide" Target="slides/slide53.xml"/><Relationship Id="rId63" Type="http://schemas.openxmlformats.org/officeDocument/2006/relationships/slide" Target="slides/slide61.xml"/><Relationship Id="rId68" Type="http://schemas.openxmlformats.org/officeDocument/2006/relationships/presProps" Target="presProps.xml"/><Relationship Id="rId7" Type="http://schemas.openxmlformats.org/officeDocument/2006/relationships/slide" Target="slides/slide5.xml"/><Relationship Id="rId71" Type="http://schemas.openxmlformats.org/officeDocument/2006/relationships/tableStyles" Target="tableStyles.xml"/><Relationship Id="rId2" Type="http://schemas.openxmlformats.org/officeDocument/2006/relationships/slideMaster" Target="slideMasters/slideMaster1.xml"/><Relationship Id="rId16" Type="http://schemas.openxmlformats.org/officeDocument/2006/relationships/slide" Target="slides/slide14.xml"/><Relationship Id="rId29" Type="http://schemas.openxmlformats.org/officeDocument/2006/relationships/slide" Target="slides/slide27.xml"/><Relationship Id="rId1" Type="http://schemas.openxmlformats.org/officeDocument/2006/relationships/customXml" Target="../customXml/item1.xml"/><Relationship Id="rId6" Type="http://schemas.openxmlformats.org/officeDocument/2006/relationships/slide" Target="slides/slide4.xml"/><Relationship Id="rId11" Type="http://schemas.openxmlformats.org/officeDocument/2006/relationships/slide" Target="slides/slide9.xml"/><Relationship Id="rId24" Type="http://schemas.openxmlformats.org/officeDocument/2006/relationships/slide" Target="slides/slide22.xml"/><Relationship Id="rId32" Type="http://schemas.openxmlformats.org/officeDocument/2006/relationships/slide" Target="slides/slide30.xml"/><Relationship Id="rId37" Type="http://schemas.openxmlformats.org/officeDocument/2006/relationships/slide" Target="slides/slide35.xml"/><Relationship Id="rId40" Type="http://schemas.openxmlformats.org/officeDocument/2006/relationships/slide" Target="slides/slide38.xml"/><Relationship Id="rId45" Type="http://schemas.openxmlformats.org/officeDocument/2006/relationships/slide" Target="slides/slide43.xml"/><Relationship Id="rId53" Type="http://schemas.openxmlformats.org/officeDocument/2006/relationships/slide" Target="slides/slide51.xml"/><Relationship Id="rId58" Type="http://schemas.openxmlformats.org/officeDocument/2006/relationships/slide" Target="slides/slide56.xml"/><Relationship Id="rId66" Type="http://schemas.openxmlformats.org/officeDocument/2006/relationships/handoutMaster" Target="handoutMasters/handoutMaster1.xml"/><Relationship Id="rId5" Type="http://schemas.openxmlformats.org/officeDocument/2006/relationships/slide" Target="slides/slide3.xml"/><Relationship Id="rId15" Type="http://schemas.openxmlformats.org/officeDocument/2006/relationships/slide" Target="slides/slide13.xml"/><Relationship Id="rId23" Type="http://schemas.openxmlformats.org/officeDocument/2006/relationships/slide" Target="slides/slide21.xml"/><Relationship Id="rId28" Type="http://schemas.openxmlformats.org/officeDocument/2006/relationships/slide" Target="slides/slide26.xml"/><Relationship Id="rId36" Type="http://schemas.openxmlformats.org/officeDocument/2006/relationships/slide" Target="slides/slide34.xml"/><Relationship Id="rId49" Type="http://schemas.openxmlformats.org/officeDocument/2006/relationships/slide" Target="slides/slide47.xml"/><Relationship Id="rId57" Type="http://schemas.openxmlformats.org/officeDocument/2006/relationships/slide" Target="slides/slide55.xml"/><Relationship Id="rId61" Type="http://schemas.openxmlformats.org/officeDocument/2006/relationships/slide" Target="slides/slide59.xml"/><Relationship Id="rId10" Type="http://schemas.openxmlformats.org/officeDocument/2006/relationships/slide" Target="slides/slide8.xml"/><Relationship Id="rId19" Type="http://schemas.openxmlformats.org/officeDocument/2006/relationships/slide" Target="slides/slide17.xml"/><Relationship Id="rId31" Type="http://schemas.openxmlformats.org/officeDocument/2006/relationships/slide" Target="slides/slide29.xml"/><Relationship Id="rId44" Type="http://schemas.openxmlformats.org/officeDocument/2006/relationships/slide" Target="slides/slide42.xml"/><Relationship Id="rId52" Type="http://schemas.openxmlformats.org/officeDocument/2006/relationships/slide" Target="slides/slide50.xml"/><Relationship Id="rId60" Type="http://schemas.openxmlformats.org/officeDocument/2006/relationships/slide" Target="slides/slide58.xml"/><Relationship Id="rId65" Type="http://schemas.openxmlformats.org/officeDocument/2006/relationships/notesMaster" Target="notesMasters/notesMaster1.xml"/><Relationship Id="rId4" Type="http://schemas.openxmlformats.org/officeDocument/2006/relationships/slide" Target="slides/slide2.xml"/><Relationship Id="rId9" Type="http://schemas.openxmlformats.org/officeDocument/2006/relationships/slide" Target="slides/slide7.xml"/><Relationship Id="rId14" Type="http://schemas.openxmlformats.org/officeDocument/2006/relationships/slide" Target="slides/slide12.xml"/><Relationship Id="rId22" Type="http://schemas.openxmlformats.org/officeDocument/2006/relationships/slide" Target="slides/slide20.xml"/><Relationship Id="rId27" Type="http://schemas.openxmlformats.org/officeDocument/2006/relationships/slide" Target="slides/slide25.xml"/><Relationship Id="rId30" Type="http://schemas.openxmlformats.org/officeDocument/2006/relationships/slide" Target="slides/slide28.xml"/><Relationship Id="rId35" Type="http://schemas.openxmlformats.org/officeDocument/2006/relationships/slide" Target="slides/slide33.xml"/><Relationship Id="rId43" Type="http://schemas.openxmlformats.org/officeDocument/2006/relationships/slide" Target="slides/slide41.xml"/><Relationship Id="rId48" Type="http://schemas.openxmlformats.org/officeDocument/2006/relationships/slide" Target="slides/slide46.xml"/><Relationship Id="rId56" Type="http://schemas.openxmlformats.org/officeDocument/2006/relationships/slide" Target="slides/slide54.xml"/><Relationship Id="rId64" Type="http://schemas.openxmlformats.org/officeDocument/2006/relationships/slide" Target="slides/slide62.xml"/><Relationship Id="rId69" Type="http://schemas.openxmlformats.org/officeDocument/2006/relationships/viewProps" Target="viewProps.xml"/><Relationship Id="rId8" Type="http://schemas.openxmlformats.org/officeDocument/2006/relationships/slide" Target="slides/slide6.xml"/><Relationship Id="rId51" Type="http://schemas.openxmlformats.org/officeDocument/2006/relationships/slide" Target="slides/slide49.xml"/><Relationship Id="rId3" Type="http://schemas.openxmlformats.org/officeDocument/2006/relationships/slide" Target="slides/slide1.xml"/><Relationship Id="rId12" Type="http://schemas.openxmlformats.org/officeDocument/2006/relationships/slide" Target="slides/slide10.xml"/><Relationship Id="rId17" Type="http://schemas.openxmlformats.org/officeDocument/2006/relationships/slide" Target="slides/slide15.xml"/><Relationship Id="rId25" Type="http://schemas.openxmlformats.org/officeDocument/2006/relationships/slide" Target="slides/slide23.xml"/><Relationship Id="rId33" Type="http://schemas.openxmlformats.org/officeDocument/2006/relationships/slide" Target="slides/slide31.xml"/><Relationship Id="rId38" Type="http://schemas.openxmlformats.org/officeDocument/2006/relationships/slide" Target="slides/slide36.xml"/><Relationship Id="rId46" Type="http://schemas.openxmlformats.org/officeDocument/2006/relationships/slide" Target="slides/slide44.xml"/><Relationship Id="rId59" Type="http://schemas.openxmlformats.org/officeDocument/2006/relationships/slide" Target="slides/slide57.xml"/><Relationship Id="rId67" Type="http://schemas.openxmlformats.org/officeDocument/2006/relationships/commentAuthors" Target="commentAuthors.xml"/><Relationship Id="rId20" Type="http://schemas.openxmlformats.org/officeDocument/2006/relationships/slide" Target="slides/slide18.xml"/><Relationship Id="rId41" Type="http://schemas.openxmlformats.org/officeDocument/2006/relationships/slide" Target="slides/slide39.xml"/><Relationship Id="rId54" Type="http://schemas.openxmlformats.org/officeDocument/2006/relationships/slide" Target="slides/slide52.xml"/><Relationship Id="rId62" Type="http://schemas.openxmlformats.org/officeDocument/2006/relationships/slide" Target="slides/slide60.xml"/><Relationship Id="rId70" Type="http://schemas.openxmlformats.org/officeDocument/2006/relationships/theme" Target="theme/theme1.xml"/></Relationships>
</file>

<file path=ppt/diagrams/_rels/data1.xml.rels><?xml version="1.0" encoding="UTF-8" standalone="yes"?>
<Relationships xmlns="http://schemas.openxmlformats.org/package/2006/relationships"><Relationship Id="rId8" Type="http://schemas.microsoft.com/office/2007/relationships/hdphoto" Target="../media/hdphoto6.wdp"/><Relationship Id="rId3" Type="http://schemas.openxmlformats.org/officeDocument/2006/relationships/image" Target="../media/image5.png"/><Relationship Id="rId7" Type="http://schemas.openxmlformats.org/officeDocument/2006/relationships/image" Target="../media/image7.png"/><Relationship Id="rId2" Type="http://schemas.microsoft.com/office/2007/relationships/hdphoto" Target="../media/hdphoto3.wdp"/><Relationship Id="rId1" Type="http://schemas.openxmlformats.org/officeDocument/2006/relationships/image" Target="../media/image4.png"/><Relationship Id="rId6" Type="http://schemas.microsoft.com/office/2007/relationships/hdphoto" Target="../media/hdphoto5.wdp"/><Relationship Id="rId5" Type="http://schemas.openxmlformats.org/officeDocument/2006/relationships/image" Target="../media/image6.png"/><Relationship Id="rId4" Type="http://schemas.microsoft.com/office/2007/relationships/hdphoto" Target="../media/hdphoto4.wdp"/></Relationships>
</file>

<file path=ppt/diagrams/_rels/drawing1.xml.rels><?xml version="1.0" encoding="UTF-8" standalone="yes"?>
<Relationships xmlns="http://schemas.openxmlformats.org/package/2006/relationships"><Relationship Id="rId8" Type="http://schemas.microsoft.com/office/2007/relationships/hdphoto" Target="../media/hdphoto6.wdp"/><Relationship Id="rId3" Type="http://schemas.openxmlformats.org/officeDocument/2006/relationships/image" Target="../media/image5.png"/><Relationship Id="rId7" Type="http://schemas.openxmlformats.org/officeDocument/2006/relationships/image" Target="../media/image7.png"/><Relationship Id="rId2" Type="http://schemas.microsoft.com/office/2007/relationships/hdphoto" Target="../media/hdphoto3.wdp"/><Relationship Id="rId1" Type="http://schemas.openxmlformats.org/officeDocument/2006/relationships/image" Target="../media/image4.png"/><Relationship Id="rId6" Type="http://schemas.microsoft.com/office/2007/relationships/hdphoto" Target="../media/hdphoto5.wdp"/><Relationship Id="rId5" Type="http://schemas.openxmlformats.org/officeDocument/2006/relationships/image" Target="../media/image6.png"/><Relationship Id="rId4" Type="http://schemas.microsoft.com/office/2007/relationships/hdphoto" Target="../media/hdphoto4.wdp"/></Relationships>
</file>

<file path=ppt/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ppt/diagrams/colors2.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ppt/diagrams/data1.xml><?xml version="1.0" encoding="utf-8"?>
<dgm:dataModel xmlns:dgm="http://schemas.openxmlformats.org/drawingml/2006/diagram" xmlns:a="http://schemas.openxmlformats.org/drawingml/2006/main">
  <dgm:ptLst>
    <dgm:pt modelId="{AA690160-D328-4B69-A035-90D3C82FA0A6}" type="doc">
      <dgm:prSet loTypeId="urn:microsoft.com/office/officeart/2005/8/layout/pList2#1" loCatId="list" qsTypeId="urn:microsoft.com/office/officeart/2005/8/quickstyle/simple4" qsCatId="simple" csTypeId="urn:microsoft.com/office/officeart/2005/8/colors/colorful1#1" csCatId="colorful" phldr="1"/>
      <dgm:spPr/>
    </dgm:pt>
    <dgm:pt modelId="{476E4177-EF8D-419E-AB8A-93E66CC82482}">
      <dgm:prSet phldrT="[Text]"/>
      <dgm:spPr>
        <a:ln>
          <a:solidFill>
            <a:schemeClr val="bg1"/>
          </a:solidFill>
        </a:ln>
        <a:effectLst>
          <a:outerShdw blurRad="50800" dist="38100" dir="5400000" algn="t" rotWithShape="0">
            <a:prstClr val="black">
              <a:alpha val="40000"/>
            </a:prstClr>
          </a:outerShdw>
        </a:effectLst>
      </dgm:spPr>
      <dgm:t>
        <a:bodyPr anchor="ctr"/>
        <a:lstStyle/>
        <a:p>
          <a:r>
            <a:rPr lang="fr-FR" noProof="0" dirty="0" smtClean="0">
              <a:latin typeface="Kristen ITC" panose="03050502040202030202" pitchFamily="66" charset="0"/>
            </a:rPr>
            <a:t>Préciser son besoin de recherche</a:t>
          </a:r>
          <a:endParaRPr lang="fr-FR" noProof="0" dirty="0">
            <a:latin typeface="Kristen ITC" panose="03050502040202030202" pitchFamily="66" charset="0"/>
          </a:endParaRPr>
        </a:p>
      </dgm:t>
    </dgm:pt>
    <dgm:pt modelId="{50A25A56-CEA1-40EB-822C-18475EA4B47A}" type="parTrans" cxnId="{9A40B199-C1E6-4AA6-9486-07915ED7CAE7}">
      <dgm:prSet/>
      <dgm:spPr/>
      <dgm:t>
        <a:bodyPr/>
        <a:lstStyle/>
        <a:p>
          <a:endParaRPr lang="fr-FR" noProof="0"/>
        </a:p>
      </dgm:t>
    </dgm:pt>
    <dgm:pt modelId="{A91F7A1B-DD1E-4B26-839C-2A5EF0A403AD}" type="sibTrans" cxnId="{9A40B199-C1E6-4AA6-9486-07915ED7CAE7}">
      <dgm:prSet/>
      <dgm:spPr/>
      <dgm:t>
        <a:bodyPr/>
        <a:lstStyle/>
        <a:p>
          <a:endParaRPr lang="fr-FR" noProof="0"/>
        </a:p>
      </dgm:t>
    </dgm:pt>
    <dgm:pt modelId="{5DD0A7D4-5781-4819-AF33-C5CE25A2D297}">
      <dgm:prSet phldrT="[Text]"/>
      <dgm:spPr>
        <a:ln>
          <a:solidFill>
            <a:schemeClr val="bg1"/>
          </a:solidFill>
        </a:ln>
        <a:effectLst>
          <a:outerShdw blurRad="50800" dist="38100" dir="5400000" algn="t" rotWithShape="0">
            <a:prstClr val="black">
              <a:alpha val="40000"/>
            </a:prstClr>
          </a:outerShdw>
        </a:effectLst>
      </dgm:spPr>
      <dgm:t>
        <a:bodyPr anchor="ctr"/>
        <a:lstStyle/>
        <a:p>
          <a:r>
            <a:rPr lang="fr-FR" noProof="0" dirty="0" smtClean="0">
              <a:latin typeface="Kristen ITC" panose="03050502040202030202" pitchFamily="66" charset="0"/>
            </a:rPr>
            <a:t>Élaborer une stratégie de recherche efficace</a:t>
          </a:r>
          <a:endParaRPr lang="fr-FR" noProof="0" dirty="0">
            <a:latin typeface="Kristen ITC" panose="03050502040202030202" pitchFamily="66" charset="0"/>
          </a:endParaRPr>
        </a:p>
      </dgm:t>
    </dgm:pt>
    <dgm:pt modelId="{05B7C26E-C389-4346-849B-05526EF2C457}" type="parTrans" cxnId="{7417CC53-98FE-43F4-BF56-8508FB7DA803}">
      <dgm:prSet/>
      <dgm:spPr/>
      <dgm:t>
        <a:bodyPr/>
        <a:lstStyle/>
        <a:p>
          <a:endParaRPr lang="fr-FR" noProof="0"/>
        </a:p>
      </dgm:t>
    </dgm:pt>
    <dgm:pt modelId="{FD53903F-8A86-4D24-917A-36748269F973}" type="sibTrans" cxnId="{7417CC53-98FE-43F4-BF56-8508FB7DA803}">
      <dgm:prSet/>
      <dgm:spPr/>
      <dgm:t>
        <a:bodyPr/>
        <a:lstStyle/>
        <a:p>
          <a:endParaRPr lang="fr-FR" noProof="0"/>
        </a:p>
      </dgm:t>
    </dgm:pt>
    <dgm:pt modelId="{77AF15ED-F058-4A0B-B979-9880C6062DF0}">
      <dgm:prSet phldrT="[Text]"/>
      <dgm:spPr>
        <a:gradFill rotWithShape="0">
          <a:gsLst>
            <a:gs pos="0">
              <a:srgbClr val="3CD1A1"/>
            </a:gs>
            <a:gs pos="78000">
              <a:schemeClr val="accent4">
                <a:hueOff val="0"/>
                <a:satOff val="0"/>
                <a:lumOff val="0"/>
                <a:alphaOff val="0"/>
                <a:shade val="94000"/>
                <a:lumMod val="94000"/>
              </a:schemeClr>
            </a:gs>
          </a:gsLst>
        </a:gradFill>
        <a:ln>
          <a:solidFill>
            <a:schemeClr val="bg1"/>
          </a:solidFill>
        </a:ln>
        <a:effectLst>
          <a:outerShdw blurRad="50800" dist="38100" dir="5400000" algn="t" rotWithShape="0">
            <a:prstClr val="black">
              <a:alpha val="40000"/>
            </a:prstClr>
          </a:outerShdw>
        </a:effectLst>
      </dgm:spPr>
      <dgm:t>
        <a:bodyPr anchor="ctr"/>
        <a:lstStyle/>
        <a:p>
          <a:r>
            <a:rPr lang="fr-FR" noProof="0" dirty="0" smtClean="0">
              <a:latin typeface="Kristen ITC" panose="03050502040202030202" pitchFamily="66" charset="0"/>
            </a:rPr>
            <a:t>Choisir ses outils de recherche</a:t>
          </a:r>
          <a:endParaRPr lang="fr-FR" noProof="0" dirty="0">
            <a:latin typeface="Kristen ITC" panose="03050502040202030202" pitchFamily="66" charset="0"/>
          </a:endParaRPr>
        </a:p>
      </dgm:t>
    </dgm:pt>
    <dgm:pt modelId="{0DF2CDB2-0880-4047-8447-A17EAE7580E4}" type="parTrans" cxnId="{CD3B69F4-72CF-49E2-8926-8FD63E771977}">
      <dgm:prSet/>
      <dgm:spPr/>
      <dgm:t>
        <a:bodyPr/>
        <a:lstStyle/>
        <a:p>
          <a:endParaRPr lang="fr-FR" noProof="0"/>
        </a:p>
      </dgm:t>
    </dgm:pt>
    <dgm:pt modelId="{E3B236AA-E864-46E4-BC91-F2D73633FEA4}" type="sibTrans" cxnId="{CD3B69F4-72CF-49E2-8926-8FD63E771977}">
      <dgm:prSet/>
      <dgm:spPr/>
      <dgm:t>
        <a:bodyPr/>
        <a:lstStyle/>
        <a:p>
          <a:endParaRPr lang="fr-FR" noProof="0"/>
        </a:p>
      </dgm:t>
    </dgm:pt>
    <dgm:pt modelId="{5DF8D196-4D3D-4940-9F32-682169997D7A}">
      <dgm:prSet phldrT="[Text]"/>
      <dgm:spPr>
        <a:ln>
          <a:solidFill>
            <a:schemeClr val="bg1"/>
          </a:solidFill>
        </a:ln>
        <a:effectLst>
          <a:outerShdw blurRad="50800" dist="38100" dir="5400000" algn="t" rotWithShape="0">
            <a:prstClr val="black">
              <a:alpha val="40000"/>
            </a:prstClr>
          </a:outerShdw>
        </a:effectLst>
      </dgm:spPr>
      <dgm:t>
        <a:bodyPr anchor="ctr"/>
        <a:lstStyle/>
        <a:p>
          <a:r>
            <a:rPr lang="fr-FR" noProof="0" dirty="0" smtClean="0">
              <a:latin typeface="Kristen ITC" panose="03050502040202030202" pitchFamily="66" charset="0"/>
            </a:rPr>
            <a:t>Utiliser efficacement les outils de recherche</a:t>
          </a:r>
          <a:endParaRPr lang="fr-FR" noProof="0" dirty="0">
            <a:latin typeface="Kristen ITC" panose="03050502040202030202" pitchFamily="66" charset="0"/>
          </a:endParaRPr>
        </a:p>
      </dgm:t>
    </dgm:pt>
    <dgm:pt modelId="{51CE1848-AB2A-4E28-8CF5-8442E546E0C5}" type="parTrans" cxnId="{B9B85342-AC50-4E97-8E9E-2FD870B1E881}">
      <dgm:prSet/>
      <dgm:spPr/>
      <dgm:t>
        <a:bodyPr/>
        <a:lstStyle/>
        <a:p>
          <a:endParaRPr lang="fr-FR" noProof="0"/>
        </a:p>
      </dgm:t>
    </dgm:pt>
    <dgm:pt modelId="{90C1E242-23BD-452C-B222-DCFA2D4DAE3B}" type="sibTrans" cxnId="{B9B85342-AC50-4E97-8E9E-2FD870B1E881}">
      <dgm:prSet/>
      <dgm:spPr/>
      <dgm:t>
        <a:bodyPr/>
        <a:lstStyle/>
        <a:p>
          <a:endParaRPr lang="fr-FR" noProof="0"/>
        </a:p>
      </dgm:t>
    </dgm:pt>
    <dgm:pt modelId="{9E4DC8AD-1AC7-4E53-B32C-25202AFDB195}" type="pres">
      <dgm:prSet presAssocID="{AA690160-D328-4B69-A035-90D3C82FA0A6}" presName="Name0" presStyleCnt="0">
        <dgm:presLayoutVars>
          <dgm:dir/>
          <dgm:resizeHandles val="exact"/>
        </dgm:presLayoutVars>
      </dgm:prSet>
      <dgm:spPr/>
    </dgm:pt>
    <dgm:pt modelId="{ACBF4AF3-FAB8-444C-81AB-52C89640E279}" type="pres">
      <dgm:prSet presAssocID="{AA690160-D328-4B69-A035-90D3C82FA0A6}" presName="bkgdShp" presStyleLbl="alignAccFollowNode1" presStyleIdx="0" presStyleCnt="1" custScaleY="16194"/>
      <dgm:spPr/>
      <dgm:t>
        <a:bodyPr/>
        <a:lstStyle/>
        <a:p>
          <a:endParaRPr lang="fr-CA"/>
        </a:p>
      </dgm:t>
    </dgm:pt>
    <dgm:pt modelId="{78248EF9-FFBB-4EB0-94C4-16A1D0A1A170}" type="pres">
      <dgm:prSet presAssocID="{AA690160-D328-4B69-A035-90D3C82FA0A6}" presName="linComp" presStyleCnt="0"/>
      <dgm:spPr/>
    </dgm:pt>
    <dgm:pt modelId="{CC8831C0-DF59-484B-83B2-A708366B3EB6}" type="pres">
      <dgm:prSet presAssocID="{476E4177-EF8D-419E-AB8A-93E66CC82482}" presName="compNode" presStyleCnt="0"/>
      <dgm:spPr/>
    </dgm:pt>
    <dgm:pt modelId="{2572025E-E8B8-4F94-94D0-DC22D7F762FB}" type="pres">
      <dgm:prSet presAssocID="{476E4177-EF8D-419E-AB8A-93E66CC82482}" presName="node" presStyleLbl="node1" presStyleIdx="0" presStyleCnt="4">
        <dgm:presLayoutVars>
          <dgm:bulletEnabled val="1"/>
        </dgm:presLayoutVars>
      </dgm:prSet>
      <dgm:spPr/>
      <dgm:t>
        <a:bodyPr/>
        <a:lstStyle/>
        <a:p>
          <a:endParaRPr lang="en-US"/>
        </a:p>
      </dgm:t>
    </dgm:pt>
    <dgm:pt modelId="{2E2B4276-DB06-4C66-80FF-919CDE10A5FE}" type="pres">
      <dgm:prSet presAssocID="{476E4177-EF8D-419E-AB8A-93E66CC82482}" presName="invisiNode" presStyleLbl="node1" presStyleIdx="0" presStyleCnt="4"/>
      <dgm:spPr/>
    </dgm:pt>
    <dgm:pt modelId="{C43EB61A-2E04-409F-8F87-79F190ED3CE0}" type="pres">
      <dgm:prSet presAssocID="{476E4177-EF8D-419E-AB8A-93E66CC82482}" presName="imagNode" presStyleLbl="fgImgPlace1" presStyleIdx="0" presStyleCnt="4" custScaleX="90095" custScaleY="106312" custLinFactNeighborX="308" custLinFactNeighborY="5165"/>
      <dgm:spPr>
        <a:blipFill dpi="0" rotWithShape="1">
          <a:blip xmlns:r="http://schemas.openxmlformats.org/officeDocument/2006/relationships" r:embed="rId1" cstate="print">
            <a:extLst>
              <a:ext uri="{BEBA8EAE-BF5A-486C-A8C5-ECC9F3942E4B}">
                <a14:imgProps xmlns:a14="http://schemas.microsoft.com/office/drawing/2010/main">
                  <a14:imgLayer r:embed="rId2">
                    <a14:imgEffect>
                      <a14:backgroundRemoval t="0" b="100000" l="0" r="100000">
                        <a14:foregroundMark x1="59861" y1="85227" x2="81574" y2="90246"/>
                        <a14:foregroundMark x1="82171" y1="91951" x2="82171" y2="99242"/>
                        <a14:foregroundMark x1="58068" y1="91951" x2="58068" y2="99811"/>
                        <a14:foregroundMark x1="59263" y1="90246" x2="76295" y2="96970"/>
                      </a14:backgroundRemoval>
                    </a14:imgEffect>
                    <a14:imgEffect>
                      <a14:sharpenSoften amount="50000"/>
                    </a14:imgEffect>
                  </a14:imgLayer>
                </a14:imgProps>
              </a:ext>
              <a:ext uri="{28A0092B-C50C-407E-A947-70E740481C1C}">
                <a14:useLocalDpi xmlns:a14="http://schemas.microsoft.com/office/drawing/2010/main" val="0"/>
              </a:ext>
            </a:extLst>
          </a:blip>
          <a:srcRect/>
          <a:stretch>
            <a:fillRect l="7248" r="7248"/>
          </a:stretch>
        </a:blipFill>
        <a:ln>
          <a:noFill/>
        </a:ln>
        <a:effectLst/>
      </dgm:spPr>
      <dgm:t>
        <a:bodyPr/>
        <a:lstStyle/>
        <a:p>
          <a:endParaRPr lang="fr-CA"/>
        </a:p>
      </dgm:t>
    </dgm:pt>
    <dgm:pt modelId="{3DB5F289-A8C3-40D5-8393-8636D9BFFD29}" type="pres">
      <dgm:prSet presAssocID="{A91F7A1B-DD1E-4B26-839C-2A5EF0A403AD}" presName="sibTrans" presStyleLbl="sibTrans2D1" presStyleIdx="0" presStyleCnt="0"/>
      <dgm:spPr/>
      <dgm:t>
        <a:bodyPr/>
        <a:lstStyle/>
        <a:p>
          <a:endParaRPr lang="en-US"/>
        </a:p>
      </dgm:t>
    </dgm:pt>
    <dgm:pt modelId="{0C509E44-86D3-42D8-94FF-9B9788BAB857}" type="pres">
      <dgm:prSet presAssocID="{5DD0A7D4-5781-4819-AF33-C5CE25A2D297}" presName="compNode" presStyleCnt="0"/>
      <dgm:spPr/>
    </dgm:pt>
    <dgm:pt modelId="{E4B0666F-2CF1-4C21-A251-46E6EBFF7C1D}" type="pres">
      <dgm:prSet presAssocID="{5DD0A7D4-5781-4819-AF33-C5CE25A2D297}" presName="node" presStyleLbl="node1" presStyleIdx="1" presStyleCnt="4">
        <dgm:presLayoutVars>
          <dgm:bulletEnabled val="1"/>
        </dgm:presLayoutVars>
      </dgm:prSet>
      <dgm:spPr/>
      <dgm:t>
        <a:bodyPr/>
        <a:lstStyle/>
        <a:p>
          <a:endParaRPr lang="en-US"/>
        </a:p>
      </dgm:t>
    </dgm:pt>
    <dgm:pt modelId="{BBFA0B92-8C45-4EAA-A200-A78384D846A7}" type="pres">
      <dgm:prSet presAssocID="{5DD0A7D4-5781-4819-AF33-C5CE25A2D297}" presName="invisiNode" presStyleLbl="node1" presStyleIdx="1" presStyleCnt="4"/>
      <dgm:spPr/>
    </dgm:pt>
    <dgm:pt modelId="{BF646D7A-C7D0-4489-A68F-61F32B7DB0C6}" type="pres">
      <dgm:prSet presAssocID="{5DD0A7D4-5781-4819-AF33-C5CE25A2D297}" presName="imagNode" presStyleLbl="fgImgPlace1" presStyleIdx="1" presStyleCnt="4" custScaleX="92527" custScaleY="107713" custLinFactNeighborX="-169" custLinFactNeighborY="4699"/>
      <dgm:spPr>
        <a:blipFill>
          <a:blip xmlns:r="http://schemas.openxmlformats.org/officeDocument/2006/relationships" r:embed="rId3" cstate="print">
            <a:extLst>
              <a:ext uri="{BEBA8EAE-BF5A-486C-A8C5-ECC9F3942E4B}">
                <a14:imgProps xmlns:a14="http://schemas.microsoft.com/office/drawing/2010/main">
                  <a14:imgLayer r:embed="rId4">
                    <a14:imgEffect>
                      <a14:backgroundRemoval t="0" b="100000" l="0" r="100000">
                        <a14:foregroundMark x1="49500" y1="96830" x2="66250" y2="96830"/>
                        <a14:foregroundMark x1="49250" y1="96254" x2="49000" y2="88473"/>
                        <a14:foregroundMark x1="49000" y1="88473" x2="62500" y2="88473"/>
                        <a14:foregroundMark x1="62250" y1="89049" x2="65250" y2="96542"/>
                      </a14:backgroundRemoval>
                    </a14:imgEffect>
                    <a14:imgEffect>
                      <a14:sharpenSoften amount="50000"/>
                    </a14:imgEffect>
                  </a14:imgLayer>
                </a14:imgProps>
              </a:ext>
              <a:ext uri="{28A0092B-C50C-407E-A947-70E740481C1C}">
                <a14:useLocalDpi xmlns:a14="http://schemas.microsoft.com/office/drawing/2010/main" val="0"/>
              </a:ext>
            </a:extLst>
          </a:blip>
          <a:srcRect/>
          <a:stretch>
            <a:fillRect l="-1000" r="-1000"/>
          </a:stretch>
        </a:blipFill>
        <a:effectLst/>
      </dgm:spPr>
      <dgm:t>
        <a:bodyPr/>
        <a:lstStyle/>
        <a:p>
          <a:endParaRPr lang="fr-CA"/>
        </a:p>
      </dgm:t>
    </dgm:pt>
    <dgm:pt modelId="{CAAEED2F-AC44-4514-84C2-160FDC42F579}" type="pres">
      <dgm:prSet presAssocID="{FD53903F-8A86-4D24-917A-36748269F973}" presName="sibTrans" presStyleLbl="sibTrans2D1" presStyleIdx="0" presStyleCnt="0"/>
      <dgm:spPr/>
      <dgm:t>
        <a:bodyPr/>
        <a:lstStyle/>
        <a:p>
          <a:endParaRPr lang="en-US"/>
        </a:p>
      </dgm:t>
    </dgm:pt>
    <dgm:pt modelId="{3617A269-0CD9-4948-9932-FA1AD12DE27E}" type="pres">
      <dgm:prSet presAssocID="{77AF15ED-F058-4A0B-B979-9880C6062DF0}" presName="compNode" presStyleCnt="0"/>
      <dgm:spPr/>
    </dgm:pt>
    <dgm:pt modelId="{5284ED54-4761-44DA-8086-D5FD397A1C95}" type="pres">
      <dgm:prSet presAssocID="{77AF15ED-F058-4A0B-B979-9880C6062DF0}" presName="node" presStyleLbl="node1" presStyleIdx="2" presStyleCnt="4">
        <dgm:presLayoutVars>
          <dgm:bulletEnabled val="1"/>
        </dgm:presLayoutVars>
      </dgm:prSet>
      <dgm:spPr/>
      <dgm:t>
        <a:bodyPr/>
        <a:lstStyle/>
        <a:p>
          <a:endParaRPr lang="en-US"/>
        </a:p>
      </dgm:t>
    </dgm:pt>
    <dgm:pt modelId="{9666B65F-B8AB-44AD-8F33-AF566667E781}" type="pres">
      <dgm:prSet presAssocID="{77AF15ED-F058-4A0B-B979-9880C6062DF0}" presName="invisiNode" presStyleLbl="node1" presStyleIdx="2" presStyleCnt="4"/>
      <dgm:spPr/>
    </dgm:pt>
    <dgm:pt modelId="{41BC1ABA-1F87-4B1E-94EC-41724CD12655}" type="pres">
      <dgm:prSet presAssocID="{77AF15ED-F058-4A0B-B979-9880C6062DF0}" presName="imagNode" presStyleLbl="fgImgPlace1" presStyleIdx="2" presStyleCnt="4" custScaleX="92685" custScaleY="108077" custLinFactNeighborY="3684"/>
      <dgm:spPr>
        <a:blipFill dpi="0" rotWithShape="1">
          <a:blip xmlns:r="http://schemas.openxmlformats.org/officeDocument/2006/relationships" r:embed="rId5" cstate="print">
            <a:extLst>
              <a:ext uri="{BEBA8EAE-BF5A-486C-A8C5-ECC9F3942E4B}">
                <a14:imgProps xmlns:a14="http://schemas.microsoft.com/office/drawing/2010/main">
                  <a14:imgLayer r:embed="rId6">
                    <a14:imgEffect>
                      <a14:backgroundRemoval t="0" b="100000" l="0" r="100000">
                        <a14:foregroundMark x1="65785" y1="89881" x2="91041" y2="93197"/>
                        <a14:foregroundMark x1="62536" y1="93983" x2="60231" y2="99713"/>
                      </a14:backgroundRemoval>
                    </a14:imgEffect>
                    <a14:imgEffect>
                      <a14:sharpenSoften amount="50000"/>
                    </a14:imgEffect>
                  </a14:imgLayer>
                </a14:imgProps>
              </a:ext>
              <a:ext uri="{28A0092B-C50C-407E-A947-70E740481C1C}">
                <a14:useLocalDpi xmlns:a14="http://schemas.microsoft.com/office/drawing/2010/main" val="0"/>
              </a:ext>
            </a:extLst>
          </a:blip>
          <a:srcRect/>
          <a:stretch>
            <a:fillRect l="5716" r="5716"/>
          </a:stretch>
        </a:blipFill>
        <a:effectLst/>
      </dgm:spPr>
      <dgm:t>
        <a:bodyPr/>
        <a:lstStyle/>
        <a:p>
          <a:endParaRPr lang="fr-CA"/>
        </a:p>
      </dgm:t>
    </dgm:pt>
    <dgm:pt modelId="{A9D6457D-CBBF-4A28-8C38-C3F75EA43CF1}" type="pres">
      <dgm:prSet presAssocID="{E3B236AA-E864-46E4-BC91-F2D73633FEA4}" presName="sibTrans" presStyleLbl="sibTrans2D1" presStyleIdx="0" presStyleCnt="0"/>
      <dgm:spPr/>
      <dgm:t>
        <a:bodyPr/>
        <a:lstStyle/>
        <a:p>
          <a:endParaRPr lang="en-US"/>
        </a:p>
      </dgm:t>
    </dgm:pt>
    <dgm:pt modelId="{CDFA4098-C274-4C84-9513-F0698696D98A}" type="pres">
      <dgm:prSet presAssocID="{5DF8D196-4D3D-4940-9F32-682169997D7A}" presName="compNode" presStyleCnt="0"/>
      <dgm:spPr/>
    </dgm:pt>
    <dgm:pt modelId="{87B5BDBA-3C7A-41F1-8C33-F13937A84B36}" type="pres">
      <dgm:prSet presAssocID="{5DF8D196-4D3D-4940-9F32-682169997D7A}" presName="node" presStyleLbl="node1" presStyleIdx="3" presStyleCnt="4">
        <dgm:presLayoutVars>
          <dgm:bulletEnabled val="1"/>
        </dgm:presLayoutVars>
      </dgm:prSet>
      <dgm:spPr/>
      <dgm:t>
        <a:bodyPr/>
        <a:lstStyle/>
        <a:p>
          <a:endParaRPr lang="en-US"/>
        </a:p>
      </dgm:t>
    </dgm:pt>
    <dgm:pt modelId="{928528D1-DD5F-4687-9BFE-878C43D23D5D}" type="pres">
      <dgm:prSet presAssocID="{5DF8D196-4D3D-4940-9F32-682169997D7A}" presName="invisiNode" presStyleLbl="node1" presStyleIdx="3" presStyleCnt="4"/>
      <dgm:spPr/>
    </dgm:pt>
    <dgm:pt modelId="{D88C7409-AB93-4FE3-A61D-F51EE8A4B008}" type="pres">
      <dgm:prSet presAssocID="{5DF8D196-4D3D-4940-9F32-682169997D7A}" presName="imagNode" presStyleLbl="fgImgPlace1" presStyleIdx="3" presStyleCnt="4" custScaleX="93152" custScaleY="107179" custLinFactNeighborX="1176" custLinFactNeighborY="5054"/>
      <dgm:spPr>
        <a:blipFill dpi="0" rotWithShape="1">
          <a:blip xmlns:r="http://schemas.openxmlformats.org/officeDocument/2006/relationships" r:embed="rId7" cstate="print">
            <a:extLst>
              <a:ext uri="{BEBA8EAE-BF5A-486C-A8C5-ECC9F3942E4B}">
                <a14:imgProps xmlns:a14="http://schemas.microsoft.com/office/drawing/2010/main">
                  <a14:imgLayer r:embed="rId8">
                    <a14:imgEffect>
                      <a14:backgroundRemoval t="0" b="100000" l="0" r="100000">
                        <a14:foregroundMark x1="54612" y1="88419" x2="77751" y2="93371"/>
                        <a14:foregroundMark x1="76780" y1="93371" x2="77751" y2="99681"/>
                      </a14:backgroundRemoval>
                    </a14:imgEffect>
                    <a14:imgEffect>
                      <a14:sharpenSoften amount="50000"/>
                    </a14:imgEffect>
                  </a14:imgLayer>
                </a14:imgProps>
              </a:ext>
              <a:ext uri="{28A0092B-C50C-407E-A947-70E740481C1C}">
                <a14:useLocalDpi xmlns:a14="http://schemas.microsoft.com/office/drawing/2010/main" val="0"/>
              </a:ext>
            </a:extLst>
          </a:blip>
          <a:srcRect/>
          <a:stretch>
            <a:fillRect l="6715" r="6715"/>
          </a:stretch>
        </a:blipFill>
        <a:effectLst/>
      </dgm:spPr>
      <dgm:t>
        <a:bodyPr/>
        <a:lstStyle/>
        <a:p>
          <a:endParaRPr lang="fr-CA"/>
        </a:p>
      </dgm:t>
    </dgm:pt>
  </dgm:ptLst>
  <dgm:cxnLst>
    <dgm:cxn modelId="{7417CC53-98FE-43F4-BF56-8508FB7DA803}" srcId="{AA690160-D328-4B69-A035-90D3C82FA0A6}" destId="{5DD0A7D4-5781-4819-AF33-C5CE25A2D297}" srcOrd="1" destOrd="0" parTransId="{05B7C26E-C389-4346-849B-05526EF2C457}" sibTransId="{FD53903F-8A86-4D24-917A-36748269F973}"/>
    <dgm:cxn modelId="{F2E6C477-7F17-AE45-918A-41AC18F5EB43}" type="presOf" srcId="{476E4177-EF8D-419E-AB8A-93E66CC82482}" destId="{2572025E-E8B8-4F94-94D0-DC22D7F762FB}" srcOrd="0" destOrd="0" presId="urn:microsoft.com/office/officeart/2005/8/layout/pList2#1"/>
    <dgm:cxn modelId="{5689A7DC-A013-6849-B6AC-C651AADA7EE5}" type="presOf" srcId="{AA690160-D328-4B69-A035-90D3C82FA0A6}" destId="{9E4DC8AD-1AC7-4E53-B32C-25202AFDB195}" srcOrd="0" destOrd="0" presId="urn:microsoft.com/office/officeart/2005/8/layout/pList2#1"/>
    <dgm:cxn modelId="{CD3B69F4-72CF-49E2-8926-8FD63E771977}" srcId="{AA690160-D328-4B69-A035-90D3C82FA0A6}" destId="{77AF15ED-F058-4A0B-B979-9880C6062DF0}" srcOrd="2" destOrd="0" parTransId="{0DF2CDB2-0880-4047-8447-A17EAE7580E4}" sibTransId="{E3B236AA-E864-46E4-BC91-F2D73633FEA4}"/>
    <dgm:cxn modelId="{39DFB69E-A5D2-CB42-85AA-1307FA310942}" type="presOf" srcId="{FD53903F-8A86-4D24-917A-36748269F973}" destId="{CAAEED2F-AC44-4514-84C2-160FDC42F579}" srcOrd="0" destOrd="0" presId="urn:microsoft.com/office/officeart/2005/8/layout/pList2#1"/>
    <dgm:cxn modelId="{B9B85342-AC50-4E97-8E9E-2FD870B1E881}" srcId="{AA690160-D328-4B69-A035-90D3C82FA0A6}" destId="{5DF8D196-4D3D-4940-9F32-682169997D7A}" srcOrd="3" destOrd="0" parTransId="{51CE1848-AB2A-4E28-8CF5-8442E546E0C5}" sibTransId="{90C1E242-23BD-452C-B222-DCFA2D4DAE3B}"/>
    <dgm:cxn modelId="{D1790433-A2FD-C34E-9877-12252FEE5469}" type="presOf" srcId="{77AF15ED-F058-4A0B-B979-9880C6062DF0}" destId="{5284ED54-4761-44DA-8086-D5FD397A1C95}" srcOrd="0" destOrd="0" presId="urn:microsoft.com/office/officeart/2005/8/layout/pList2#1"/>
    <dgm:cxn modelId="{5BECF7FD-EC38-D14B-A088-D004FD4F4F31}" type="presOf" srcId="{E3B236AA-E864-46E4-BC91-F2D73633FEA4}" destId="{A9D6457D-CBBF-4A28-8C38-C3F75EA43CF1}" srcOrd="0" destOrd="0" presId="urn:microsoft.com/office/officeart/2005/8/layout/pList2#1"/>
    <dgm:cxn modelId="{A3142BFF-E86E-B94B-950F-FFFED2DC0452}" type="presOf" srcId="{A91F7A1B-DD1E-4B26-839C-2A5EF0A403AD}" destId="{3DB5F289-A8C3-40D5-8393-8636D9BFFD29}" srcOrd="0" destOrd="0" presId="urn:microsoft.com/office/officeart/2005/8/layout/pList2#1"/>
    <dgm:cxn modelId="{DA460B31-41E4-4940-A245-9629E7A89243}" type="presOf" srcId="{5DF8D196-4D3D-4940-9F32-682169997D7A}" destId="{87B5BDBA-3C7A-41F1-8C33-F13937A84B36}" srcOrd="0" destOrd="0" presId="urn:microsoft.com/office/officeart/2005/8/layout/pList2#1"/>
    <dgm:cxn modelId="{9A40B199-C1E6-4AA6-9486-07915ED7CAE7}" srcId="{AA690160-D328-4B69-A035-90D3C82FA0A6}" destId="{476E4177-EF8D-419E-AB8A-93E66CC82482}" srcOrd="0" destOrd="0" parTransId="{50A25A56-CEA1-40EB-822C-18475EA4B47A}" sibTransId="{A91F7A1B-DD1E-4B26-839C-2A5EF0A403AD}"/>
    <dgm:cxn modelId="{2D299AF2-2B48-394F-A14C-B662BD1B7164}" type="presOf" srcId="{5DD0A7D4-5781-4819-AF33-C5CE25A2D297}" destId="{E4B0666F-2CF1-4C21-A251-46E6EBFF7C1D}" srcOrd="0" destOrd="0" presId="urn:microsoft.com/office/officeart/2005/8/layout/pList2#1"/>
    <dgm:cxn modelId="{1CED8587-4060-AE40-A479-BE9C12B9D470}" type="presParOf" srcId="{9E4DC8AD-1AC7-4E53-B32C-25202AFDB195}" destId="{ACBF4AF3-FAB8-444C-81AB-52C89640E279}" srcOrd="0" destOrd="0" presId="urn:microsoft.com/office/officeart/2005/8/layout/pList2#1"/>
    <dgm:cxn modelId="{24459035-4BAA-434B-8C8F-1CAAB5E904F6}" type="presParOf" srcId="{9E4DC8AD-1AC7-4E53-B32C-25202AFDB195}" destId="{78248EF9-FFBB-4EB0-94C4-16A1D0A1A170}" srcOrd="1" destOrd="0" presId="urn:microsoft.com/office/officeart/2005/8/layout/pList2#1"/>
    <dgm:cxn modelId="{436AE552-D6AF-804A-823B-C7CC713C6087}" type="presParOf" srcId="{78248EF9-FFBB-4EB0-94C4-16A1D0A1A170}" destId="{CC8831C0-DF59-484B-83B2-A708366B3EB6}" srcOrd="0" destOrd="0" presId="urn:microsoft.com/office/officeart/2005/8/layout/pList2#1"/>
    <dgm:cxn modelId="{08C91854-DA55-0249-B882-4375F05510D6}" type="presParOf" srcId="{CC8831C0-DF59-484B-83B2-A708366B3EB6}" destId="{2572025E-E8B8-4F94-94D0-DC22D7F762FB}" srcOrd="0" destOrd="0" presId="urn:microsoft.com/office/officeart/2005/8/layout/pList2#1"/>
    <dgm:cxn modelId="{F4F7CFC5-C6B1-884F-89D3-2CC6EC003223}" type="presParOf" srcId="{CC8831C0-DF59-484B-83B2-A708366B3EB6}" destId="{2E2B4276-DB06-4C66-80FF-919CDE10A5FE}" srcOrd="1" destOrd="0" presId="urn:microsoft.com/office/officeart/2005/8/layout/pList2#1"/>
    <dgm:cxn modelId="{ED99D973-A5B1-274D-8AA2-F9704514BC10}" type="presParOf" srcId="{CC8831C0-DF59-484B-83B2-A708366B3EB6}" destId="{C43EB61A-2E04-409F-8F87-79F190ED3CE0}" srcOrd="2" destOrd="0" presId="urn:microsoft.com/office/officeart/2005/8/layout/pList2#1"/>
    <dgm:cxn modelId="{9468B019-F077-E649-869A-44417954852C}" type="presParOf" srcId="{78248EF9-FFBB-4EB0-94C4-16A1D0A1A170}" destId="{3DB5F289-A8C3-40D5-8393-8636D9BFFD29}" srcOrd="1" destOrd="0" presId="urn:microsoft.com/office/officeart/2005/8/layout/pList2#1"/>
    <dgm:cxn modelId="{2AF9FFB7-2B8B-A84A-8C5E-AA7BC25F26AA}" type="presParOf" srcId="{78248EF9-FFBB-4EB0-94C4-16A1D0A1A170}" destId="{0C509E44-86D3-42D8-94FF-9B9788BAB857}" srcOrd="2" destOrd="0" presId="urn:microsoft.com/office/officeart/2005/8/layout/pList2#1"/>
    <dgm:cxn modelId="{39BF2260-3266-B64D-A31A-022CED69760A}" type="presParOf" srcId="{0C509E44-86D3-42D8-94FF-9B9788BAB857}" destId="{E4B0666F-2CF1-4C21-A251-46E6EBFF7C1D}" srcOrd="0" destOrd="0" presId="urn:microsoft.com/office/officeart/2005/8/layout/pList2#1"/>
    <dgm:cxn modelId="{DF4BB406-23D1-6A44-B254-FAF1C20FA8C6}" type="presParOf" srcId="{0C509E44-86D3-42D8-94FF-9B9788BAB857}" destId="{BBFA0B92-8C45-4EAA-A200-A78384D846A7}" srcOrd="1" destOrd="0" presId="urn:microsoft.com/office/officeart/2005/8/layout/pList2#1"/>
    <dgm:cxn modelId="{4323CF32-918F-3941-9528-400D0A17104D}" type="presParOf" srcId="{0C509E44-86D3-42D8-94FF-9B9788BAB857}" destId="{BF646D7A-C7D0-4489-A68F-61F32B7DB0C6}" srcOrd="2" destOrd="0" presId="urn:microsoft.com/office/officeart/2005/8/layout/pList2#1"/>
    <dgm:cxn modelId="{BFC2A9A5-2452-6C46-9A5B-4A1DC222F04A}" type="presParOf" srcId="{78248EF9-FFBB-4EB0-94C4-16A1D0A1A170}" destId="{CAAEED2F-AC44-4514-84C2-160FDC42F579}" srcOrd="3" destOrd="0" presId="urn:microsoft.com/office/officeart/2005/8/layout/pList2#1"/>
    <dgm:cxn modelId="{4ED6AF84-F90D-A14E-A125-64E5630F59AB}" type="presParOf" srcId="{78248EF9-FFBB-4EB0-94C4-16A1D0A1A170}" destId="{3617A269-0CD9-4948-9932-FA1AD12DE27E}" srcOrd="4" destOrd="0" presId="urn:microsoft.com/office/officeart/2005/8/layout/pList2#1"/>
    <dgm:cxn modelId="{D67238D5-976F-C74B-9977-52B2796AD5EF}" type="presParOf" srcId="{3617A269-0CD9-4948-9932-FA1AD12DE27E}" destId="{5284ED54-4761-44DA-8086-D5FD397A1C95}" srcOrd="0" destOrd="0" presId="urn:microsoft.com/office/officeart/2005/8/layout/pList2#1"/>
    <dgm:cxn modelId="{C5D392B4-30E0-D34E-B84A-FB3EEA6F53D6}" type="presParOf" srcId="{3617A269-0CD9-4948-9932-FA1AD12DE27E}" destId="{9666B65F-B8AB-44AD-8F33-AF566667E781}" srcOrd="1" destOrd="0" presId="urn:microsoft.com/office/officeart/2005/8/layout/pList2#1"/>
    <dgm:cxn modelId="{F8F58362-87AC-694F-BBFA-B464C7EDC89C}" type="presParOf" srcId="{3617A269-0CD9-4948-9932-FA1AD12DE27E}" destId="{41BC1ABA-1F87-4B1E-94EC-41724CD12655}" srcOrd="2" destOrd="0" presId="urn:microsoft.com/office/officeart/2005/8/layout/pList2#1"/>
    <dgm:cxn modelId="{A63FE665-3366-1743-B554-ABBAD2615C73}" type="presParOf" srcId="{78248EF9-FFBB-4EB0-94C4-16A1D0A1A170}" destId="{A9D6457D-CBBF-4A28-8C38-C3F75EA43CF1}" srcOrd="5" destOrd="0" presId="urn:microsoft.com/office/officeart/2005/8/layout/pList2#1"/>
    <dgm:cxn modelId="{124B6EE3-8349-F74F-B01D-E1245617A5EF}" type="presParOf" srcId="{78248EF9-FFBB-4EB0-94C4-16A1D0A1A170}" destId="{CDFA4098-C274-4C84-9513-F0698696D98A}" srcOrd="6" destOrd="0" presId="urn:microsoft.com/office/officeart/2005/8/layout/pList2#1"/>
    <dgm:cxn modelId="{1B1DE7E1-30C2-AE42-A15E-29C0A2BE3115}" type="presParOf" srcId="{CDFA4098-C274-4C84-9513-F0698696D98A}" destId="{87B5BDBA-3C7A-41F1-8C33-F13937A84B36}" srcOrd="0" destOrd="0" presId="urn:microsoft.com/office/officeart/2005/8/layout/pList2#1"/>
    <dgm:cxn modelId="{157C81BD-BB9C-714D-99CD-A34682E908ED}" type="presParOf" srcId="{CDFA4098-C274-4C84-9513-F0698696D98A}" destId="{928528D1-DD5F-4687-9BFE-878C43D23D5D}" srcOrd="1" destOrd="0" presId="urn:microsoft.com/office/officeart/2005/8/layout/pList2#1"/>
    <dgm:cxn modelId="{F3E71C83-0969-984B-B991-0864F00D39EC}" type="presParOf" srcId="{CDFA4098-C274-4C84-9513-F0698696D98A}" destId="{D88C7409-AB93-4FE3-A61D-F51EE8A4B008}" srcOrd="2" destOrd="0" presId="urn:microsoft.com/office/officeart/2005/8/layout/pList2#1"/>
  </dgm:cxnLst>
  <dgm:bg/>
  <dgm:whole/>
  <dgm:extLst>
    <a:ext uri="http://schemas.microsoft.com/office/drawing/2008/diagram">
      <dsp:dataModelExt xmlns:dsp="http://schemas.microsoft.com/office/drawing/2008/diagram" relId="rId6" minVer="http://schemas.openxmlformats.org/drawingml/2006/diagram"/>
    </a:ext>
  </dgm:extLst>
</dgm:dataModel>
</file>

<file path=ppt/diagrams/data2.xml><?xml version="1.0" encoding="utf-8"?>
<dgm:dataModel xmlns:dgm="http://schemas.openxmlformats.org/drawingml/2006/diagram" xmlns:a="http://schemas.openxmlformats.org/drawingml/2006/main">
  <dgm:ptLst>
    <dgm:pt modelId="{43DE64CD-AD83-4AD0-B541-AD3393FFBC2E}" type="doc">
      <dgm:prSet loTypeId="urn:microsoft.com/office/officeart/2005/8/layout/vList3" loCatId="list" qsTypeId="urn:microsoft.com/office/officeart/2005/8/quickstyle/simple1" qsCatId="simple" csTypeId="urn:microsoft.com/office/officeart/2005/8/colors/accent2_5" csCatId="accent2" phldr="1"/>
      <dgm:spPr/>
    </dgm:pt>
    <dgm:pt modelId="{25DB7436-BB90-459F-96C5-C956E97440CD}">
      <dgm:prSet phldrT="[Texte]"/>
      <dgm:spPr/>
      <dgm:t>
        <a:bodyPr/>
        <a:lstStyle/>
        <a:p>
          <a:r>
            <a:rPr lang="fr-CA" dirty="0" smtClean="0">
              <a:latin typeface="Arial" panose="020B0604020202020204" pitchFamily="34" charset="0"/>
              <a:cs typeface="Arial" panose="020B0604020202020204" pitchFamily="34" charset="0"/>
            </a:rPr>
            <a:t>La troncature</a:t>
          </a:r>
          <a:endParaRPr lang="fr-CA" dirty="0">
            <a:latin typeface="Arial" panose="020B0604020202020204" pitchFamily="34" charset="0"/>
            <a:cs typeface="Arial" panose="020B0604020202020204" pitchFamily="34" charset="0"/>
          </a:endParaRPr>
        </a:p>
      </dgm:t>
    </dgm:pt>
    <dgm:pt modelId="{44A65013-0325-49BA-9313-3A93463F9F8E}" type="parTrans" cxnId="{5AAC8274-8C94-45E7-9E22-32AA614E07A2}">
      <dgm:prSet/>
      <dgm:spPr/>
      <dgm:t>
        <a:bodyPr/>
        <a:lstStyle/>
        <a:p>
          <a:endParaRPr lang="fr-CA"/>
        </a:p>
      </dgm:t>
    </dgm:pt>
    <dgm:pt modelId="{61F6D93E-C069-4003-81C3-21FD72790E61}" type="sibTrans" cxnId="{5AAC8274-8C94-45E7-9E22-32AA614E07A2}">
      <dgm:prSet/>
      <dgm:spPr/>
      <dgm:t>
        <a:bodyPr/>
        <a:lstStyle/>
        <a:p>
          <a:endParaRPr lang="fr-CA"/>
        </a:p>
      </dgm:t>
    </dgm:pt>
    <dgm:pt modelId="{DDA503B9-053C-4279-B61B-256C591BE65A}">
      <dgm:prSet phldrT="[Texte]" custT="1"/>
      <dgm:spPr/>
      <dgm:t>
        <a:bodyPr/>
        <a:lstStyle/>
        <a:p>
          <a:r>
            <a:rPr lang="fr-CA" sz="3200" dirty="0" smtClean="0">
              <a:latin typeface="Arial" panose="020B0604020202020204" pitchFamily="34" charset="0"/>
              <a:cs typeface="Arial" panose="020B0604020202020204" pitchFamily="34" charset="0"/>
            </a:rPr>
            <a:t>Les opérateurs booléens</a:t>
          </a:r>
          <a:endParaRPr lang="fr-CA" sz="3200" dirty="0">
            <a:latin typeface="Arial" panose="020B0604020202020204" pitchFamily="34" charset="0"/>
            <a:cs typeface="Arial" panose="020B0604020202020204" pitchFamily="34" charset="0"/>
          </a:endParaRPr>
        </a:p>
      </dgm:t>
    </dgm:pt>
    <dgm:pt modelId="{3D509255-08C5-408A-9B13-B9B4E09F35A9}" type="parTrans" cxnId="{3C091775-C929-49E4-858B-75D0B04972F9}">
      <dgm:prSet/>
      <dgm:spPr/>
      <dgm:t>
        <a:bodyPr/>
        <a:lstStyle/>
        <a:p>
          <a:endParaRPr lang="fr-CA"/>
        </a:p>
      </dgm:t>
    </dgm:pt>
    <dgm:pt modelId="{4EAFEAC3-AA75-4771-86DB-705FC1A69488}" type="sibTrans" cxnId="{3C091775-C929-49E4-858B-75D0B04972F9}">
      <dgm:prSet/>
      <dgm:spPr/>
      <dgm:t>
        <a:bodyPr/>
        <a:lstStyle/>
        <a:p>
          <a:endParaRPr lang="fr-CA"/>
        </a:p>
      </dgm:t>
    </dgm:pt>
    <dgm:pt modelId="{52D164FA-0C96-4CBD-B281-D95997ABBDA1}">
      <dgm:prSet phldrT="[Texte]" custT="1"/>
      <dgm:spPr/>
      <dgm:t>
        <a:bodyPr/>
        <a:lstStyle/>
        <a:p>
          <a:r>
            <a:rPr lang="fr-CA" sz="3200" dirty="0" smtClean="0">
              <a:latin typeface="Arial" panose="020B0604020202020204" pitchFamily="34" charset="0"/>
              <a:cs typeface="Arial" panose="020B0604020202020204" pitchFamily="34" charset="0"/>
            </a:rPr>
            <a:t>Les guillemets</a:t>
          </a:r>
          <a:endParaRPr lang="fr-CA" sz="3200" dirty="0">
            <a:latin typeface="Arial" panose="020B0604020202020204" pitchFamily="34" charset="0"/>
            <a:cs typeface="Arial" panose="020B0604020202020204" pitchFamily="34" charset="0"/>
          </a:endParaRPr>
        </a:p>
      </dgm:t>
    </dgm:pt>
    <dgm:pt modelId="{7EDD7525-3390-4462-AF48-DA433A1A605C}" type="parTrans" cxnId="{D7B9F42C-DC76-4235-A24D-863542F6A2FA}">
      <dgm:prSet/>
      <dgm:spPr/>
      <dgm:t>
        <a:bodyPr/>
        <a:lstStyle/>
        <a:p>
          <a:endParaRPr lang="fr-CA"/>
        </a:p>
      </dgm:t>
    </dgm:pt>
    <dgm:pt modelId="{9FFCAC9F-E7C3-4B32-82F7-D661B91A62DE}" type="sibTrans" cxnId="{D7B9F42C-DC76-4235-A24D-863542F6A2FA}">
      <dgm:prSet/>
      <dgm:spPr/>
      <dgm:t>
        <a:bodyPr/>
        <a:lstStyle/>
        <a:p>
          <a:endParaRPr lang="fr-CA"/>
        </a:p>
      </dgm:t>
    </dgm:pt>
    <dgm:pt modelId="{AFCDE083-7F07-42EC-9697-270ED3A68CF0}" type="pres">
      <dgm:prSet presAssocID="{43DE64CD-AD83-4AD0-B541-AD3393FFBC2E}" presName="linearFlow" presStyleCnt="0">
        <dgm:presLayoutVars>
          <dgm:dir/>
          <dgm:resizeHandles val="exact"/>
        </dgm:presLayoutVars>
      </dgm:prSet>
      <dgm:spPr/>
    </dgm:pt>
    <dgm:pt modelId="{04A98AAA-F0D4-46A3-9354-4BEC51F5B987}" type="pres">
      <dgm:prSet presAssocID="{25DB7436-BB90-459F-96C5-C956E97440CD}" presName="composite" presStyleCnt="0"/>
      <dgm:spPr/>
    </dgm:pt>
    <dgm:pt modelId="{617BE968-FFFC-4A45-BA89-2CC1C4AD2CB1}" type="pres">
      <dgm:prSet presAssocID="{25DB7436-BB90-459F-96C5-C956E97440CD}" presName="imgShp" presStyleLbl="fgImgPlace1" presStyleIdx="0" presStyleCnt="3" custScaleX="174533" custScaleY="166977"/>
      <dgm:spPr>
        <a:noFill/>
        <a:ln>
          <a:noFill/>
        </a:ln>
      </dgm:spPr>
    </dgm:pt>
    <dgm:pt modelId="{C1E505D6-C001-45A7-89ED-772862550BDE}" type="pres">
      <dgm:prSet presAssocID="{25DB7436-BB90-459F-96C5-C956E97440CD}" presName="txShp" presStyleLbl="node1" presStyleIdx="0" presStyleCnt="3" custScaleY="87971">
        <dgm:presLayoutVars>
          <dgm:bulletEnabled val="1"/>
        </dgm:presLayoutVars>
      </dgm:prSet>
      <dgm:spPr/>
      <dgm:t>
        <a:bodyPr/>
        <a:lstStyle/>
        <a:p>
          <a:endParaRPr lang="fr-CA"/>
        </a:p>
      </dgm:t>
    </dgm:pt>
    <dgm:pt modelId="{92D51AE9-025D-45A8-A9A7-77EEE24DAEBA}" type="pres">
      <dgm:prSet presAssocID="{61F6D93E-C069-4003-81C3-21FD72790E61}" presName="spacing" presStyleCnt="0"/>
      <dgm:spPr/>
    </dgm:pt>
    <dgm:pt modelId="{DC92ECB4-22AB-4F97-AA4A-E770EF345752}" type="pres">
      <dgm:prSet presAssocID="{DDA503B9-053C-4279-B61B-256C591BE65A}" presName="composite" presStyleCnt="0"/>
      <dgm:spPr/>
    </dgm:pt>
    <dgm:pt modelId="{F9D52301-326D-4E0F-A9BB-2607A48D6211}" type="pres">
      <dgm:prSet presAssocID="{DDA503B9-053C-4279-B61B-256C591BE65A}" presName="imgShp" presStyleLbl="fgImgPlace1" presStyleIdx="1" presStyleCnt="3" custScaleX="268498" custScaleY="146609" custLinFactNeighborX="-62964"/>
      <dgm:spPr>
        <a:noFill/>
        <a:ln>
          <a:noFill/>
        </a:ln>
      </dgm:spPr>
    </dgm:pt>
    <dgm:pt modelId="{C5999389-3EE5-4CA0-A210-D7914A9606FF}" type="pres">
      <dgm:prSet presAssocID="{DDA503B9-053C-4279-B61B-256C591BE65A}" presName="txShp" presStyleLbl="node1" presStyleIdx="1" presStyleCnt="3" custScaleY="101019">
        <dgm:presLayoutVars>
          <dgm:bulletEnabled val="1"/>
        </dgm:presLayoutVars>
      </dgm:prSet>
      <dgm:spPr/>
      <dgm:t>
        <a:bodyPr/>
        <a:lstStyle/>
        <a:p>
          <a:endParaRPr lang="fr-CA"/>
        </a:p>
      </dgm:t>
    </dgm:pt>
    <dgm:pt modelId="{B60A839B-F338-4F44-955F-30B5308DDA55}" type="pres">
      <dgm:prSet presAssocID="{4EAFEAC3-AA75-4771-86DB-705FC1A69488}" presName="spacing" presStyleCnt="0"/>
      <dgm:spPr/>
    </dgm:pt>
    <dgm:pt modelId="{11FE38A9-ADDA-43CA-AB59-26E49B38E759}" type="pres">
      <dgm:prSet presAssocID="{52D164FA-0C96-4CBD-B281-D95997ABBDA1}" presName="composite" presStyleCnt="0"/>
      <dgm:spPr/>
    </dgm:pt>
    <dgm:pt modelId="{22A415C2-0EEF-4A18-9E80-9887E1F0FB4C}" type="pres">
      <dgm:prSet presAssocID="{52D164FA-0C96-4CBD-B281-D95997ABBDA1}" presName="imgShp" presStyleLbl="fgImgPlace1" presStyleIdx="2" presStyleCnt="3" custScaleX="163755" custScaleY="156374"/>
      <dgm:spPr>
        <a:noFill/>
        <a:ln>
          <a:noFill/>
        </a:ln>
      </dgm:spPr>
    </dgm:pt>
    <dgm:pt modelId="{351C0721-7243-4C25-83BA-B790B226E5DC}" type="pres">
      <dgm:prSet presAssocID="{52D164FA-0C96-4CBD-B281-D95997ABBDA1}" presName="txShp" presStyleLbl="node1" presStyleIdx="2" presStyleCnt="3" custScaleY="92970">
        <dgm:presLayoutVars>
          <dgm:bulletEnabled val="1"/>
        </dgm:presLayoutVars>
      </dgm:prSet>
      <dgm:spPr/>
      <dgm:t>
        <a:bodyPr/>
        <a:lstStyle/>
        <a:p>
          <a:endParaRPr lang="fr-CA"/>
        </a:p>
      </dgm:t>
    </dgm:pt>
  </dgm:ptLst>
  <dgm:cxnLst>
    <dgm:cxn modelId="{3C091775-C929-49E4-858B-75D0B04972F9}" srcId="{43DE64CD-AD83-4AD0-B541-AD3393FFBC2E}" destId="{DDA503B9-053C-4279-B61B-256C591BE65A}" srcOrd="1" destOrd="0" parTransId="{3D509255-08C5-408A-9B13-B9B4E09F35A9}" sibTransId="{4EAFEAC3-AA75-4771-86DB-705FC1A69488}"/>
    <dgm:cxn modelId="{C663366A-ABB0-4B45-882C-A54AA032F5BC}" type="presOf" srcId="{25DB7436-BB90-459F-96C5-C956E97440CD}" destId="{C1E505D6-C001-45A7-89ED-772862550BDE}" srcOrd="0" destOrd="0" presId="urn:microsoft.com/office/officeart/2005/8/layout/vList3"/>
    <dgm:cxn modelId="{526A7A3D-8FA2-444B-AA05-342025F5ACE7}" type="presOf" srcId="{DDA503B9-053C-4279-B61B-256C591BE65A}" destId="{C5999389-3EE5-4CA0-A210-D7914A9606FF}" srcOrd="0" destOrd="0" presId="urn:microsoft.com/office/officeart/2005/8/layout/vList3"/>
    <dgm:cxn modelId="{44A0698C-D2D7-4B49-A8BA-1D388F41FFDA}" type="presOf" srcId="{52D164FA-0C96-4CBD-B281-D95997ABBDA1}" destId="{351C0721-7243-4C25-83BA-B790B226E5DC}" srcOrd="0" destOrd="0" presId="urn:microsoft.com/office/officeart/2005/8/layout/vList3"/>
    <dgm:cxn modelId="{5E2539EA-D0D4-4782-BE9B-E6EA6EC136EA}" type="presOf" srcId="{43DE64CD-AD83-4AD0-B541-AD3393FFBC2E}" destId="{AFCDE083-7F07-42EC-9697-270ED3A68CF0}" srcOrd="0" destOrd="0" presId="urn:microsoft.com/office/officeart/2005/8/layout/vList3"/>
    <dgm:cxn modelId="{D7B9F42C-DC76-4235-A24D-863542F6A2FA}" srcId="{43DE64CD-AD83-4AD0-B541-AD3393FFBC2E}" destId="{52D164FA-0C96-4CBD-B281-D95997ABBDA1}" srcOrd="2" destOrd="0" parTransId="{7EDD7525-3390-4462-AF48-DA433A1A605C}" sibTransId="{9FFCAC9F-E7C3-4B32-82F7-D661B91A62DE}"/>
    <dgm:cxn modelId="{5AAC8274-8C94-45E7-9E22-32AA614E07A2}" srcId="{43DE64CD-AD83-4AD0-B541-AD3393FFBC2E}" destId="{25DB7436-BB90-459F-96C5-C956E97440CD}" srcOrd="0" destOrd="0" parTransId="{44A65013-0325-49BA-9313-3A93463F9F8E}" sibTransId="{61F6D93E-C069-4003-81C3-21FD72790E61}"/>
    <dgm:cxn modelId="{BE6A9795-B661-489F-8E9F-A3676FF8C715}" type="presParOf" srcId="{AFCDE083-7F07-42EC-9697-270ED3A68CF0}" destId="{04A98AAA-F0D4-46A3-9354-4BEC51F5B987}" srcOrd="0" destOrd="0" presId="urn:microsoft.com/office/officeart/2005/8/layout/vList3"/>
    <dgm:cxn modelId="{3919FA96-4E18-4A93-8F2E-9F491DDA2941}" type="presParOf" srcId="{04A98AAA-F0D4-46A3-9354-4BEC51F5B987}" destId="{617BE968-FFFC-4A45-BA89-2CC1C4AD2CB1}" srcOrd="0" destOrd="0" presId="urn:microsoft.com/office/officeart/2005/8/layout/vList3"/>
    <dgm:cxn modelId="{CCB7CC20-4C35-4211-ADCF-0E272E634216}" type="presParOf" srcId="{04A98AAA-F0D4-46A3-9354-4BEC51F5B987}" destId="{C1E505D6-C001-45A7-89ED-772862550BDE}" srcOrd="1" destOrd="0" presId="urn:microsoft.com/office/officeart/2005/8/layout/vList3"/>
    <dgm:cxn modelId="{F25E3D24-8C71-4006-A6AC-C2618A8E378E}" type="presParOf" srcId="{AFCDE083-7F07-42EC-9697-270ED3A68CF0}" destId="{92D51AE9-025D-45A8-A9A7-77EEE24DAEBA}" srcOrd="1" destOrd="0" presId="urn:microsoft.com/office/officeart/2005/8/layout/vList3"/>
    <dgm:cxn modelId="{97ED7BBA-509A-4502-90D3-60167D7CF28B}" type="presParOf" srcId="{AFCDE083-7F07-42EC-9697-270ED3A68CF0}" destId="{DC92ECB4-22AB-4F97-AA4A-E770EF345752}" srcOrd="2" destOrd="0" presId="urn:microsoft.com/office/officeart/2005/8/layout/vList3"/>
    <dgm:cxn modelId="{4EFFAF39-19DD-42B6-B372-439C32902483}" type="presParOf" srcId="{DC92ECB4-22AB-4F97-AA4A-E770EF345752}" destId="{F9D52301-326D-4E0F-A9BB-2607A48D6211}" srcOrd="0" destOrd="0" presId="urn:microsoft.com/office/officeart/2005/8/layout/vList3"/>
    <dgm:cxn modelId="{C3EFB805-0F3C-4C44-9ECF-D0C8C2EFE932}" type="presParOf" srcId="{DC92ECB4-22AB-4F97-AA4A-E770EF345752}" destId="{C5999389-3EE5-4CA0-A210-D7914A9606FF}" srcOrd="1" destOrd="0" presId="urn:microsoft.com/office/officeart/2005/8/layout/vList3"/>
    <dgm:cxn modelId="{E5F1E3FD-8248-4C68-A355-6BF13DDAD782}" type="presParOf" srcId="{AFCDE083-7F07-42EC-9697-270ED3A68CF0}" destId="{B60A839B-F338-4F44-955F-30B5308DDA55}" srcOrd="3" destOrd="0" presId="urn:microsoft.com/office/officeart/2005/8/layout/vList3"/>
    <dgm:cxn modelId="{950F8312-8C48-4021-8BD4-66ED28E8890D}" type="presParOf" srcId="{AFCDE083-7F07-42EC-9697-270ED3A68CF0}" destId="{11FE38A9-ADDA-43CA-AB59-26E49B38E759}" srcOrd="4" destOrd="0" presId="urn:microsoft.com/office/officeart/2005/8/layout/vList3"/>
    <dgm:cxn modelId="{FC062A37-9D95-43EB-84C8-D00AEE404291}" type="presParOf" srcId="{11FE38A9-ADDA-43CA-AB59-26E49B38E759}" destId="{22A415C2-0EEF-4A18-9E80-9887E1F0FB4C}" srcOrd="0" destOrd="0" presId="urn:microsoft.com/office/officeart/2005/8/layout/vList3"/>
    <dgm:cxn modelId="{7F765254-FC1A-4FCF-8735-4C80AA1DF77D}" type="presParOf" srcId="{11FE38A9-ADDA-43CA-AB59-26E49B38E759}" destId="{351C0721-7243-4C25-83BA-B790B226E5DC}" srcOrd="1" destOrd="0" presId="urn:microsoft.com/office/officeart/2005/8/layout/vList3"/>
  </dgm:cxnLst>
  <dgm:bg/>
  <dgm:whole/>
  <dgm:extLst>
    <a:ext uri="http://schemas.microsoft.com/office/drawing/2008/diagram">
      <dsp:dataModelExt xmlns:dsp="http://schemas.microsoft.com/office/drawing/2008/diagram" relId="rId9" minVer="http://schemas.openxmlformats.org/drawingml/2006/diagram"/>
    </a:ext>
  </dgm:extLst>
</dgm:dataModel>
</file>

<file path=ppt/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CBF4AF3-FAB8-444C-81AB-52C89640E279}">
      <dsp:nvSpPr>
        <dsp:cNvPr id="0" name=""/>
        <dsp:cNvSpPr/>
      </dsp:nvSpPr>
      <dsp:spPr>
        <a:xfrm>
          <a:off x="0" y="766322"/>
          <a:ext cx="8054318" cy="296155"/>
        </a:xfrm>
        <a:prstGeom prst="roundRect">
          <a:avLst>
            <a:gd name="adj" fmla="val 10000"/>
          </a:avLst>
        </a:prstGeom>
        <a:solidFill>
          <a:schemeClr val="accent2">
            <a:tint val="40000"/>
            <a:alpha val="90000"/>
            <a:hueOff val="0"/>
            <a:satOff val="0"/>
            <a:lumOff val="0"/>
            <a:alphaOff val="0"/>
          </a:schemeClr>
        </a:solidFill>
        <a:ln w="12700" cap="rnd" cmpd="sng" algn="ctr">
          <a:solidFill>
            <a:schemeClr val="accent2">
              <a:tint val="40000"/>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C43EB61A-2E04-409F-8F87-79F190ED3CE0}">
      <dsp:nvSpPr>
        <dsp:cNvPr id="0" name=""/>
        <dsp:cNvSpPr/>
      </dsp:nvSpPr>
      <dsp:spPr>
        <a:xfrm>
          <a:off x="336415" y="270783"/>
          <a:ext cx="1585383" cy="1425771"/>
        </a:xfrm>
        <a:prstGeom prst="roundRect">
          <a:avLst>
            <a:gd name="adj" fmla="val 10000"/>
          </a:avLst>
        </a:prstGeom>
        <a:blipFill dpi="0" rotWithShape="1">
          <a:blip xmlns:r="http://schemas.openxmlformats.org/officeDocument/2006/relationships" r:embed="rId1" cstate="print">
            <a:extLst>
              <a:ext uri="{BEBA8EAE-BF5A-486C-A8C5-ECC9F3942E4B}">
                <a14:imgProps xmlns:a14="http://schemas.microsoft.com/office/drawing/2010/main">
                  <a14:imgLayer r:embed="rId2">
                    <a14:imgEffect>
                      <a14:backgroundRemoval t="0" b="100000" l="0" r="100000">
                        <a14:foregroundMark x1="59861" y1="85227" x2="81574" y2="90246"/>
                        <a14:foregroundMark x1="82171" y1="91951" x2="82171" y2="99242"/>
                        <a14:foregroundMark x1="58068" y1="91951" x2="58068" y2="99811"/>
                        <a14:foregroundMark x1="59263" y1="90246" x2="76295" y2="96970"/>
                      </a14:backgroundRemoval>
                    </a14:imgEffect>
                    <a14:imgEffect>
                      <a14:sharpenSoften amount="50000"/>
                    </a14:imgEffect>
                  </a14:imgLayer>
                </a14:imgProps>
              </a:ext>
              <a:ext uri="{28A0092B-C50C-407E-A947-70E740481C1C}">
                <a14:useLocalDpi xmlns:a14="http://schemas.microsoft.com/office/drawing/2010/main" val="0"/>
              </a:ext>
            </a:extLst>
          </a:blip>
          <a:srcRect/>
          <a:stretch>
            <a:fillRect l="7248" r="7248"/>
          </a:stretch>
        </a:blipFill>
        <a:ln>
          <a:noFill/>
        </a:ln>
        <a:effectLst/>
      </dsp:spPr>
      <dsp:style>
        <a:lnRef idx="0">
          <a:scrgbClr r="0" g="0" b="0"/>
        </a:lnRef>
        <a:fillRef idx="1">
          <a:scrgbClr r="0" g="0" b="0"/>
        </a:fillRef>
        <a:effectRef idx="2">
          <a:scrgbClr r="0" g="0" b="0"/>
        </a:effectRef>
        <a:fontRef idx="minor"/>
      </dsp:style>
    </dsp:sp>
    <dsp:sp modelId="{2572025E-E8B8-4F94-94D0-DC22D7F762FB}">
      <dsp:nvSpPr>
        <dsp:cNvPr id="0" name=""/>
        <dsp:cNvSpPr/>
      </dsp:nvSpPr>
      <dsp:spPr>
        <a:xfrm rot="10800000">
          <a:off x="243847" y="1828799"/>
          <a:ext cx="1759679" cy="2235200"/>
        </a:xfrm>
        <a:prstGeom prst="round2SameRect">
          <a:avLst>
            <a:gd name="adj1" fmla="val 10500"/>
            <a:gd name="adj2" fmla="val 0"/>
          </a:avLst>
        </a:prstGeom>
        <a:gradFill rotWithShape="0">
          <a:gsLst>
            <a:gs pos="0">
              <a:schemeClr val="accent2">
                <a:hueOff val="0"/>
                <a:satOff val="0"/>
                <a:lumOff val="0"/>
                <a:alphaOff val="0"/>
                <a:tint val="96000"/>
                <a:lumMod val="100000"/>
              </a:schemeClr>
            </a:gs>
            <a:gs pos="78000">
              <a:schemeClr val="accent2">
                <a:hueOff val="0"/>
                <a:satOff val="0"/>
                <a:lumOff val="0"/>
                <a:alphaOff val="0"/>
                <a:shade val="94000"/>
                <a:lumMod val="94000"/>
              </a:schemeClr>
            </a:gs>
          </a:gsLst>
          <a:lin ang="5400000" scaled="0"/>
        </a:gradFill>
        <a:ln>
          <a:solidFill>
            <a:schemeClr val="bg1"/>
          </a:solidFill>
        </a:ln>
        <a:effectLst>
          <a:outerShdw blurRad="50800" dist="38100" dir="5400000" algn="t" rotWithShape="0">
            <a:prstClr val="black">
              <a:alpha val="40000"/>
            </a:prst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13792" tIns="113792" rIns="113792" bIns="113792" numCol="1" spcCol="1270" anchor="ctr" anchorCtr="0">
          <a:noAutofit/>
        </a:bodyPr>
        <a:lstStyle/>
        <a:p>
          <a:pPr lvl="0" algn="ctr" defTabSz="711200">
            <a:lnSpc>
              <a:spcPct val="90000"/>
            </a:lnSpc>
            <a:spcBef>
              <a:spcPct val="0"/>
            </a:spcBef>
            <a:spcAft>
              <a:spcPct val="35000"/>
            </a:spcAft>
          </a:pPr>
          <a:r>
            <a:rPr lang="fr-FR" sz="1600" kern="1200" noProof="0" dirty="0" smtClean="0">
              <a:latin typeface="Kristen ITC" panose="03050502040202030202" pitchFamily="66" charset="0"/>
            </a:rPr>
            <a:t>Préciser son besoin de recherche</a:t>
          </a:r>
          <a:endParaRPr lang="fr-FR" sz="1600" kern="1200" noProof="0" dirty="0">
            <a:latin typeface="Kristen ITC" panose="03050502040202030202" pitchFamily="66" charset="0"/>
          </a:endParaRPr>
        </a:p>
      </dsp:txBody>
      <dsp:txXfrm rot="10800000">
        <a:off x="297963" y="1828799"/>
        <a:ext cx="1651447" cy="2181084"/>
      </dsp:txXfrm>
    </dsp:sp>
    <dsp:sp modelId="{BF646D7A-C7D0-4489-A68F-61F32B7DB0C6}">
      <dsp:nvSpPr>
        <dsp:cNvPr id="0" name=""/>
        <dsp:cNvSpPr/>
      </dsp:nvSpPr>
      <dsp:spPr>
        <a:xfrm>
          <a:off x="2242271" y="255138"/>
          <a:ext cx="1628178" cy="1444560"/>
        </a:xfrm>
        <a:prstGeom prst="roundRect">
          <a:avLst>
            <a:gd name="adj" fmla="val 10000"/>
          </a:avLst>
        </a:prstGeom>
        <a:blipFill>
          <a:blip xmlns:r="http://schemas.openxmlformats.org/officeDocument/2006/relationships" r:embed="rId3" cstate="print">
            <a:extLst>
              <a:ext uri="{BEBA8EAE-BF5A-486C-A8C5-ECC9F3942E4B}">
                <a14:imgProps xmlns:a14="http://schemas.microsoft.com/office/drawing/2010/main">
                  <a14:imgLayer r:embed="rId4">
                    <a14:imgEffect>
                      <a14:backgroundRemoval t="0" b="100000" l="0" r="100000">
                        <a14:foregroundMark x1="49500" y1="96830" x2="66250" y2="96830"/>
                        <a14:foregroundMark x1="49250" y1="96254" x2="49000" y2="88473"/>
                        <a14:foregroundMark x1="49000" y1="88473" x2="62500" y2="88473"/>
                        <a14:foregroundMark x1="62250" y1="89049" x2="65250" y2="96542"/>
                      </a14:backgroundRemoval>
                    </a14:imgEffect>
                    <a14:imgEffect>
                      <a14:sharpenSoften amount="50000"/>
                    </a14:imgEffect>
                  </a14:imgLayer>
                </a14:imgProps>
              </a:ext>
              <a:ext uri="{28A0092B-C50C-407E-A947-70E740481C1C}">
                <a14:useLocalDpi xmlns:a14="http://schemas.microsoft.com/office/drawing/2010/main" val="0"/>
              </a:ext>
            </a:extLst>
          </a:blip>
          <a:srcRect/>
          <a:stretch>
            <a:fillRect l="-1000" r="-1000"/>
          </a:stretch>
        </a:blipFill>
        <a:ln>
          <a:noFill/>
        </a:ln>
        <a:effectLst/>
      </dsp:spPr>
      <dsp:style>
        <a:lnRef idx="0">
          <a:scrgbClr r="0" g="0" b="0"/>
        </a:lnRef>
        <a:fillRef idx="1">
          <a:scrgbClr r="0" g="0" b="0"/>
        </a:fillRef>
        <a:effectRef idx="2">
          <a:scrgbClr r="0" g="0" b="0"/>
        </a:effectRef>
        <a:fontRef idx="minor"/>
      </dsp:style>
    </dsp:sp>
    <dsp:sp modelId="{E4B0666F-2CF1-4C21-A251-46E6EBFF7C1D}">
      <dsp:nvSpPr>
        <dsp:cNvPr id="0" name=""/>
        <dsp:cNvSpPr/>
      </dsp:nvSpPr>
      <dsp:spPr>
        <a:xfrm rot="10800000">
          <a:off x="2179495" y="1828799"/>
          <a:ext cx="1759679" cy="2235200"/>
        </a:xfrm>
        <a:prstGeom prst="round2SameRect">
          <a:avLst>
            <a:gd name="adj1" fmla="val 10500"/>
            <a:gd name="adj2" fmla="val 0"/>
          </a:avLst>
        </a:prstGeom>
        <a:gradFill rotWithShape="0">
          <a:gsLst>
            <a:gs pos="0">
              <a:schemeClr val="accent3">
                <a:hueOff val="0"/>
                <a:satOff val="0"/>
                <a:lumOff val="0"/>
                <a:alphaOff val="0"/>
                <a:tint val="96000"/>
                <a:lumMod val="100000"/>
              </a:schemeClr>
            </a:gs>
            <a:gs pos="78000">
              <a:schemeClr val="accent3">
                <a:hueOff val="0"/>
                <a:satOff val="0"/>
                <a:lumOff val="0"/>
                <a:alphaOff val="0"/>
                <a:shade val="94000"/>
                <a:lumMod val="94000"/>
              </a:schemeClr>
            </a:gs>
          </a:gsLst>
          <a:lin ang="5400000" scaled="0"/>
        </a:gradFill>
        <a:ln>
          <a:solidFill>
            <a:schemeClr val="bg1"/>
          </a:solidFill>
        </a:ln>
        <a:effectLst>
          <a:outerShdw blurRad="50800" dist="38100" dir="5400000" algn="t" rotWithShape="0">
            <a:prstClr val="black">
              <a:alpha val="40000"/>
            </a:prst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13792" tIns="113792" rIns="113792" bIns="113792" numCol="1" spcCol="1270" anchor="ctr" anchorCtr="0">
          <a:noAutofit/>
        </a:bodyPr>
        <a:lstStyle/>
        <a:p>
          <a:pPr lvl="0" algn="ctr" defTabSz="711200">
            <a:lnSpc>
              <a:spcPct val="90000"/>
            </a:lnSpc>
            <a:spcBef>
              <a:spcPct val="0"/>
            </a:spcBef>
            <a:spcAft>
              <a:spcPct val="35000"/>
            </a:spcAft>
          </a:pPr>
          <a:r>
            <a:rPr lang="fr-FR" sz="1600" kern="1200" noProof="0" dirty="0" smtClean="0">
              <a:latin typeface="Kristen ITC" panose="03050502040202030202" pitchFamily="66" charset="0"/>
            </a:rPr>
            <a:t>Élaborer une stratégie de recherche efficace</a:t>
          </a:r>
          <a:endParaRPr lang="fr-FR" sz="1600" kern="1200" noProof="0" dirty="0">
            <a:latin typeface="Kristen ITC" panose="03050502040202030202" pitchFamily="66" charset="0"/>
          </a:endParaRPr>
        </a:p>
      </dsp:txBody>
      <dsp:txXfrm rot="10800000">
        <a:off x="2233611" y="1828799"/>
        <a:ext cx="1651447" cy="2181084"/>
      </dsp:txXfrm>
    </dsp:sp>
    <dsp:sp modelId="{41BC1ABA-1F87-4B1E-94EC-41724CD12655}">
      <dsp:nvSpPr>
        <dsp:cNvPr id="0" name=""/>
        <dsp:cNvSpPr/>
      </dsp:nvSpPr>
      <dsp:spPr>
        <a:xfrm>
          <a:off x="4179503" y="239085"/>
          <a:ext cx="1630959" cy="1449442"/>
        </a:xfrm>
        <a:prstGeom prst="roundRect">
          <a:avLst>
            <a:gd name="adj" fmla="val 10000"/>
          </a:avLst>
        </a:prstGeom>
        <a:blipFill dpi="0" rotWithShape="1">
          <a:blip xmlns:r="http://schemas.openxmlformats.org/officeDocument/2006/relationships" r:embed="rId5" cstate="print">
            <a:extLst>
              <a:ext uri="{BEBA8EAE-BF5A-486C-A8C5-ECC9F3942E4B}">
                <a14:imgProps xmlns:a14="http://schemas.microsoft.com/office/drawing/2010/main">
                  <a14:imgLayer r:embed="rId6">
                    <a14:imgEffect>
                      <a14:backgroundRemoval t="0" b="100000" l="0" r="100000">
                        <a14:foregroundMark x1="65785" y1="89881" x2="91041" y2="93197"/>
                        <a14:foregroundMark x1="62536" y1="93983" x2="60231" y2="99713"/>
                      </a14:backgroundRemoval>
                    </a14:imgEffect>
                    <a14:imgEffect>
                      <a14:sharpenSoften amount="50000"/>
                    </a14:imgEffect>
                  </a14:imgLayer>
                </a14:imgProps>
              </a:ext>
              <a:ext uri="{28A0092B-C50C-407E-A947-70E740481C1C}">
                <a14:useLocalDpi xmlns:a14="http://schemas.microsoft.com/office/drawing/2010/main" val="0"/>
              </a:ext>
            </a:extLst>
          </a:blip>
          <a:srcRect/>
          <a:stretch>
            <a:fillRect l="5716" r="5716"/>
          </a:stretch>
        </a:blipFill>
        <a:ln>
          <a:noFill/>
        </a:ln>
        <a:effectLst/>
      </dsp:spPr>
      <dsp:style>
        <a:lnRef idx="0">
          <a:scrgbClr r="0" g="0" b="0"/>
        </a:lnRef>
        <a:fillRef idx="1">
          <a:scrgbClr r="0" g="0" b="0"/>
        </a:fillRef>
        <a:effectRef idx="2">
          <a:scrgbClr r="0" g="0" b="0"/>
        </a:effectRef>
        <a:fontRef idx="minor"/>
      </dsp:style>
    </dsp:sp>
    <dsp:sp modelId="{5284ED54-4761-44DA-8086-D5FD397A1C95}">
      <dsp:nvSpPr>
        <dsp:cNvPr id="0" name=""/>
        <dsp:cNvSpPr/>
      </dsp:nvSpPr>
      <dsp:spPr>
        <a:xfrm rot="10800000">
          <a:off x="4115142" y="1828799"/>
          <a:ext cx="1759679" cy="2235200"/>
        </a:xfrm>
        <a:prstGeom prst="round2SameRect">
          <a:avLst>
            <a:gd name="adj1" fmla="val 10500"/>
            <a:gd name="adj2" fmla="val 0"/>
          </a:avLst>
        </a:prstGeom>
        <a:gradFill rotWithShape="0">
          <a:gsLst>
            <a:gs pos="0">
              <a:srgbClr val="3CD1A1"/>
            </a:gs>
            <a:gs pos="78000">
              <a:schemeClr val="accent4">
                <a:hueOff val="0"/>
                <a:satOff val="0"/>
                <a:lumOff val="0"/>
                <a:alphaOff val="0"/>
                <a:shade val="94000"/>
                <a:lumMod val="94000"/>
              </a:schemeClr>
            </a:gs>
          </a:gsLst>
          <a:lin ang="5400000" scaled="0"/>
        </a:gradFill>
        <a:ln>
          <a:solidFill>
            <a:schemeClr val="bg1"/>
          </a:solidFill>
        </a:ln>
        <a:effectLst>
          <a:outerShdw blurRad="50800" dist="38100" dir="5400000" algn="t" rotWithShape="0">
            <a:prstClr val="black">
              <a:alpha val="40000"/>
            </a:prst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13792" tIns="113792" rIns="113792" bIns="113792" numCol="1" spcCol="1270" anchor="ctr" anchorCtr="0">
          <a:noAutofit/>
        </a:bodyPr>
        <a:lstStyle/>
        <a:p>
          <a:pPr lvl="0" algn="ctr" defTabSz="711200">
            <a:lnSpc>
              <a:spcPct val="90000"/>
            </a:lnSpc>
            <a:spcBef>
              <a:spcPct val="0"/>
            </a:spcBef>
            <a:spcAft>
              <a:spcPct val="35000"/>
            </a:spcAft>
          </a:pPr>
          <a:r>
            <a:rPr lang="fr-FR" sz="1600" kern="1200" noProof="0" dirty="0" smtClean="0">
              <a:latin typeface="Kristen ITC" panose="03050502040202030202" pitchFamily="66" charset="0"/>
            </a:rPr>
            <a:t>Choisir ses outils de recherche</a:t>
          </a:r>
          <a:endParaRPr lang="fr-FR" sz="1600" kern="1200" noProof="0" dirty="0">
            <a:latin typeface="Kristen ITC" panose="03050502040202030202" pitchFamily="66" charset="0"/>
          </a:endParaRPr>
        </a:p>
      </dsp:txBody>
      <dsp:txXfrm rot="10800000">
        <a:off x="4169258" y="1828799"/>
        <a:ext cx="1651447" cy="2181084"/>
      </dsp:txXfrm>
    </dsp:sp>
    <dsp:sp modelId="{D88C7409-AB93-4FE3-A61D-F51EE8A4B008}">
      <dsp:nvSpPr>
        <dsp:cNvPr id="0" name=""/>
        <dsp:cNvSpPr/>
      </dsp:nvSpPr>
      <dsp:spPr>
        <a:xfrm>
          <a:off x="6131735" y="263480"/>
          <a:ext cx="1639176" cy="1437399"/>
        </a:xfrm>
        <a:prstGeom prst="roundRect">
          <a:avLst>
            <a:gd name="adj" fmla="val 10000"/>
          </a:avLst>
        </a:prstGeom>
        <a:blipFill dpi="0" rotWithShape="1">
          <a:blip xmlns:r="http://schemas.openxmlformats.org/officeDocument/2006/relationships" r:embed="rId7" cstate="print">
            <a:extLst>
              <a:ext uri="{BEBA8EAE-BF5A-486C-A8C5-ECC9F3942E4B}">
                <a14:imgProps xmlns:a14="http://schemas.microsoft.com/office/drawing/2010/main">
                  <a14:imgLayer r:embed="rId8">
                    <a14:imgEffect>
                      <a14:backgroundRemoval t="0" b="100000" l="0" r="100000">
                        <a14:foregroundMark x1="54612" y1="88419" x2="77751" y2="93371"/>
                        <a14:foregroundMark x1="76780" y1="93371" x2="77751" y2="99681"/>
                      </a14:backgroundRemoval>
                    </a14:imgEffect>
                    <a14:imgEffect>
                      <a14:sharpenSoften amount="50000"/>
                    </a14:imgEffect>
                  </a14:imgLayer>
                </a14:imgProps>
              </a:ext>
              <a:ext uri="{28A0092B-C50C-407E-A947-70E740481C1C}">
                <a14:useLocalDpi xmlns:a14="http://schemas.microsoft.com/office/drawing/2010/main" val="0"/>
              </a:ext>
            </a:extLst>
          </a:blip>
          <a:srcRect/>
          <a:stretch>
            <a:fillRect l="6715" r="6715"/>
          </a:stretch>
        </a:blipFill>
        <a:ln>
          <a:noFill/>
        </a:ln>
        <a:effectLst/>
      </dsp:spPr>
      <dsp:style>
        <a:lnRef idx="0">
          <a:scrgbClr r="0" g="0" b="0"/>
        </a:lnRef>
        <a:fillRef idx="1">
          <a:scrgbClr r="0" g="0" b="0"/>
        </a:fillRef>
        <a:effectRef idx="2">
          <a:scrgbClr r="0" g="0" b="0"/>
        </a:effectRef>
        <a:fontRef idx="minor"/>
      </dsp:style>
    </dsp:sp>
    <dsp:sp modelId="{87B5BDBA-3C7A-41F1-8C33-F13937A84B36}">
      <dsp:nvSpPr>
        <dsp:cNvPr id="0" name=""/>
        <dsp:cNvSpPr/>
      </dsp:nvSpPr>
      <dsp:spPr>
        <a:xfrm rot="10800000">
          <a:off x="6050790" y="1828799"/>
          <a:ext cx="1759679" cy="2235200"/>
        </a:xfrm>
        <a:prstGeom prst="round2SameRect">
          <a:avLst>
            <a:gd name="adj1" fmla="val 10500"/>
            <a:gd name="adj2" fmla="val 0"/>
          </a:avLst>
        </a:prstGeom>
        <a:gradFill rotWithShape="0">
          <a:gsLst>
            <a:gs pos="0">
              <a:schemeClr val="accent5">
                <a:hueOff val="0"/>
                <a:satOff val="0"/>
                <a:lumOff val="0"/>
                <a:alphaOff val="0"/>
                <a:tint val="96000"/>
                <a:lumMod val="100000"/>
              </a:schemeClr>
            </a:gs>
            <a:gs pos="78000">
              <a:schemeClr val="accent5">
                <a:hueOff val="0"/>
                <a:satOff val="0"/>
                <a:lumOff val="0"/>
                <a:alphaOff val="0"/>
                <a:shade val="94000"/>
                <a:lumMod val="94000"/>
              </a:schemeClr>
            </a:gs>
          </a:gsLst>
          <a:lin ang="5400000" scaled="0"/>
        </a:gradFill>
        <a:ln>
          <a:solidFill>
            <a:schemeClr val="bg1"/>
          </a:solidFill>
        </a:ln>
        <a:effectLst>
          <a:outerShdw blurRad="50800" dist="38100" dir="5400000" algn="t" rotWithShape="0">
            <a:prstClr val="black">
              <a:alpha val="40000"/>
            </a:prst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13792" tIns="113792" rIns="113792" bIns="113792" numCol="1" spcCol="1270" anchor="ctr" anchorCtr="0">
          <a:noAutofit/>
        </a:bodyPr>
        <a:lstStyle/>
        <a:p>
          <a:pPr lvl="0" algn="ctr" defTabSz="711200">
            <a:lnSpc>
              <a:spcPct val="90000"/>
            </a:lnSpc>
            <a:spcBef>
              <a:spcPct val="0"/>
            </a:spcBef>
            <a:spcAft>
              <a:spcPct val="35000"/>
            </a:spcAft>
          </a:pPr>
          <a:r>
            <a:rPr lang="fr-FR" sz="1600" kern="1200" noProof="0" dirty="0" smtClean="0">
              <a:latin typeface="Kristen ITC" panose="03050502040202030202" pitchFamily="66" charset="0"/>
            </a:rPr>
            <a:t>Utiliser efficacement les outils de recherche</a:t>
          </a:r>
          <a:endParaRPr lang="fr-FR" sz="1600" kern="1200" noProof="0" dirty="0">
            <a:latin typeface="Kristen ITC" panose="03050502040202030202" pitchFamily="66" charset="0"/>
          </a:endParaRPr>
        </a:p>
      </dsp:txBody>
      <dsp:txXfrm rot="10800000">
        <a:off x="6104906" y="1828799"/>
        <a:ext cx="1651447" cy="2181084"/>
      </dsp:txXfrm>
    </dsp:sp>
  </dsp:spTree>
</dsp:drawing>
</file>

<file path=ppt/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Tree>
</dsp:drawing>
</file>

<file path=ppt/diagrams/layout1.xml><?xml version="1.0" encoding="utf-8"?>
<dgm:layoutDef xmlns:dgm="http://schemas.openxmlformats.org/drawingml/2006/diagram" xmlns:a="http://schemas.openxmlformats.org/drawingml/2006/main" uniqueId="urn:microsoft.com/office/officeart/2005/8/layout/pList2#1">
  <dgm:title val=""/>
  <dgm:desc val=""/>
  <dgm:catLst>
    <dgm:cat type="list" pri="1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ppt/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ppt/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ppt/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ppt/handoutMasters/_rels/handoutMaster1.xml.rels><?xml version="1.0" encoding="UTF-8" standalone="yes"?>
<Relationships xmlns="http://schemas.openxmlformats.org/package/2006/relationships"><Relationship Id="rId1" Type="http://schemas.openxmlformats.org/officeDocument/2006/relationships/theme" Target="../theme/theme3.xml"/></Relationships>
</file>

<file path=ppt/handoutMasters/handoutMaster1.xml><?xml version="1.0" encoding="utf-8"?>
<p:handout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sp>
        <p:nvSpPr>
          <p:cNvPr id="2" name="Espace réservé de l'en-tête 1"/>
          <p:cNvSpPr>
            <a:spLocks noGrp="1"/>
          </p:cNvSpPr>
          <p:nvPr>
            <p:ph type="hdr" sz="quarter"/>
          </p:nvPr>
        </p:nvSpPr>
        <p:spPr>
          <a:xfrm>
            <a:off x="0" y="0"/>
            <a:ext cx="3011699" cy="461804"/>
          </a:xfrm>
          <a:prstGeom prst="rect">
            <a:avLst/>
          </a:prstGeom>
        </p:spPr>
        <p:txBody>
          <a:bodyPr vert="horz" lIns="92492" tIns="46246" rIns="92492" bIns="46246" rtlCol="0"/>
          <a:lstStyle>
            <a:lvl1pPr algn="l">
              <a:defRPr sz="1200"/>
            </a:lvl1pPr>
          </a:lstStyle>
          <a:p>
            <a:endParaRPr lang="fr-FR"/>
          </a:p>
        </p:txBody>
      </p:sp>
      <p:sp>
        <p:nvSpPr>
          <p:cNvPr id="3" name="Espace réservé de la date 2"/>
          <p:cNvSpPr>
            <a:spLocks noGrp="1"/>
          </p:cNvSpPr>
          <p:nvPr>
            <p:ph type="dt" sz="quarter" idx="1"/>
          </p:nvPr>
        </p:nvSpPr>
        <p:spPr>
          <a:xfrm>
            <a:off x="3936768" y="0"/>
            <a:ext cx="3011699" cy="461804"/>
          </a:xfrm>
          <a:prstGeom prst="rect">
            <a:avLst/>
          </a:prstGeom>
        </p:spPr>
        <p:txBody>
          <a:bodyPr vert="horz" lIns="92492" tIns="46246" rIns="92492" bIns="46246" rtlCol="0"/>
          <a:lstStyle>
            <a:lvl1pPr algn="r">
              <a:defRPr sz="1200"/>
            </a:lvl1pPr>
          </a:lstStyle>
          <a:p>
            <a:fld id="{8392DA77-196D-A74B-92DD-F896B9199988}" type="datetimeFigureOut">
              <a:rPr lang="fr-FR" smtClean="0"/>
              <a:t>24/10/2016</a:t>
            </a:fld>
            <a:endParaRPr lang="fr-FR"/>
          </a:p>
        </p:txBody>
      </p:sp>
      <p:sp>
        <p:nvSpPr>
          <p:cNvPr id="4" name="Espace réservé du pied de page 3"/>
          <p:cNvSpPr>
            <a:spLocks noGrp="1"/>
          </p:cNvSpPr>
          <p:nvPr>
            <p:ph type="ftr" sz="quarter" idx="2"/>
          </p:nvPr>
        </p:nvSpPr>
        <p:spPr>
          <a:xfrm>
            <a:off x="0" y="8772668"/>
            <a:ext cx="3011699" cy="461804"/>
          </a:xfrm>
          <a:prstGeom prst="rect">
            <a:avLst/>
          </a:prstGeom>
        </p:spPr>
        <p:txBody>
          <a:bodyPr vert="horz" lIns="92492" tIns="46246" rIns="92492" bIns="46246" rtlCol="0" anchor="b"/>
          <a:lstStyle>
            <a:lvl1pPr algn="l">
              <a:defRPr sz="1200"/>
            </a:lvl1pPr>
          </a:lstStyle>
          <a:p>
            <a:endParaRPr lang="fr-FR"/>
          </a:p>
        </p:txBody>
      </p:sp>
      <p:sp>
        <p:nvSpPr>
          <p:cNvPr id="5" name="Espace réservé du numéro de diapositive 4"/>
          <p:cNvSpPr>
            <a:spLocks noGrp="1"/>
          </p:cNvSpPr>
          <p:nvPr>
            <p:ph type="sldNum" sz="quarter" idx="3"/>
          </p:nvPr>
        </p:nvSpPr>
        <p:spPr>
          <a:xfrm>
            <a:off x="3936768" y="8772668"/>
            <a:ext cx="3011699" cy="461804"/>
          </a:xfrm>
          <a:prstGeom prst="rect">
            <a:avLst/>
          </a:prstGeom>
        </p:spPr>
        <p:txBody>
          <a:bodyPr vert="horz" lIns="92492" tIns="46246" rIns="92492" bIns="46246" rtlCol="0" anchor="b"/>
          <a:lstStyle>
            <a:lvl1pPr algn="r">
              <a:defRPr sz="1200"/>
            </a:lvl1pPr>
          </a:lstStyle>
          <a:p>
            <a:fld id="{2EFCED7D-72AC-EF44-9004-36F4231EB537}" type="slidenum">
              <a:rPr lang="fr-FR" smtClean="0"/>
              <a:t>‹N°›</a:t>
            </a:fld>
            <a:endParaRPr lang="fr-FR"/>
          </a:p>
        </p:txBody>
      </p:sp>
    </p:spTree>
    <p:extLst>
      <p:ext uri="{BB962C8B-B14F-4D97-AF65-F5344CB8AC3E}">
        <p14:creationId xmlns:p14="http://schemas.microsoft.com/office/powerpoint/2010/main" val="4187095569"/>
      </p:ext>
    </p:extLst>
  </p:cSld>
  <p:clrMap bg1="lt1" tx1="dk1" bg2="lt2" tx2="dk2" accent1="accent1" accent2="accent2" accent3="accent3" accent4="accent4" accent5="accent5" accent6="accent6" hlink="hlink" folHlink="folHlink"/>
</p:handoutMaster>
</file>

<file path=ppt/notesMasters/_rels/notesMaster1.xml.rels><?xml version="1.0" encoding="UTF-8" standalone="yes"?>
<Relationships xmlns="http://schemas.openxmlformats.org/package/2006/relationships"><Relationship Id="rId1" Type="http://schemas.openxmlformats.org/officeDocument/2006/relationships/theme" Target="../theme/theme2.xml"/></Relationships>
</file>

<file path=ppt/notesMasters/notesMaster1.xml><?xml version="1.0" encoding="utf-8"?>
<p:notes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sp>
        <p:nvSpPr>
          <p:cNvPr id="2" name="Espace réservé de l'en-tête 1"/>
          <p:cNvSpPr>
            <a:spLocks noGrp="1"/>
          </p:cNvSpPr>
          <p:nvPr>
            <p:ph type="hdr" sz="quarter"/>
          </p:nvPr>
        </p:nvSpPr>
        <p:spPr>
          <a:xfrm>
            <a:off x="0" y="0"/>
            <a:ext cx="3011699" cy="461804"/>
          </a:xfrm>
          <a:prstGeom prst="rect">
            <a:avLst/>
          </a:prstGeom>
        </p:spPr>
        <p:txBody>
          <a:bodyPr vert="horz" lIns="92492" tIns="46246" rIns="92492" bIns="46246" rtlCol="0"/>
          <a:lstStyle>
            <a:lvl1pPr algn="l">
              <a:defRPr sz="1200"/>
            </a:lvl1pPr>
          </a:lstStyle>
          <a:p>
            <a:endParaRPr lang="fr-FR"/>
          </a:p>
        </p:txBody>
      </p:sp>
      <p:sp>
        <p:nvSpPr>
          <p:cNvPr id="3" name="Espace réservé de la date 2"/>
          <p:cNvSpPr>
            <a:spLocks noGrp="1"/>
          </p:cNvSpPr>
          <p:nvPr>
            <p:ph type="dt" idx="1"/>
          </p:nvPr>
        </p:nvSpPr>
        <p:spPr>
          <a:xfrm>
            <a:off x="3936768" y="0"/>
            <a:ext cx="3011699" cy="461804"/>
          </a:xfrm>
          <a:prstGeom prst="rect">
            <a:avLst/>
          </a:prstGeom>
        </p:spPr>
        <p:txBody>
          <a:bodyPr vert="horz" lIns="92492" tIns="46246" rIns="92492" bIns="46246" rtlCol="0"/>
          <a:lstStyle>
            <a:lvl1pPr algn="r">
              <a:defRPr sz="1200"/>
            </a:lvl1pPr>
          </a:lstStyle>
          <a:p>
            <a:fld id="{0DB15050-2173-FC40-9FC8-4DC5ECA1E132}" type="datetimeFigureOut">
              <a:rPr lang="fr-FR" smtClean="0"/>
              <a:t>24/10/2016</a:t>
            </a:fld>
            <a:endParaRPr lang="fr-FR"/>
          </a:p>
        </p:txBody>
      </p:sp>
      <p:sp>
        <p:nvSpPr>
          <p:cNvPr id="4" name="Espace réservé de l'image des diapositives 3"/>
          <p:cNvSpPr>
            <a:spLocks noGrp="1" noRot="1" noChangeAspect="1"/>
          </p:cNvSpPr>
          <p:nvPr>
            <p:ph type="sldImg" idx="2"/>
          </p:nvPr>
        </p:nvSpPr>
        <p:spPr>
          <a:xfrm>
            <a:off x="395288" y="692150"/>
            <a:ext cx="6159500" cy="3463925"/>
          </a:xfrm>
          <a:prstGeom prst="rect">
            <a:avLst/>
          </a:prstGeom>
          <a:noFill/>
          <a:ln w="12700">
            <a:solidFill>
              <a:prstClr val="black"/>
            </a:solidFill>
          </a:ln>
        </p:spPr>
        <p:txBody>
          <a:bodyPr vert="horz" lIns="92492" tIns="46246" rIns="92492" bIns="46246" rtlCol="0" anchor="ctr"/>
          <a:lstStyle/>
          <a:p>
            <a:endParaRPr lang="fr-FR"/>
          </a:p>
        </p:txBody>
      </p:sp>
      <p:sp>
        <p:nvSpPr>
          <p:cNvPr id="5" name="Espace réservé des commentaires 4"/>
          <p:cNvSpPr>
            <a:spLocks noGrp="1"/>
          </p:cNvSpPr>
          <p:nvPr>
            <p:ph type="body" sz="quarter" idx="3"/>
          </p:nvPr>
        </p:nvSpPr>
        <p:spPr>
          <a:xfrm>
            <a:off x="695008" y="4387136"/>
            <a:ext cx="5560060" cy="4156234"/>
          </a:xfrm>
          <a:prstGeom prst="rect">
            <a:avLst/>
          </a:prstGeom>
        </p:spPr>
        <p:txBody>
          <a:bodyPr vert="horz" lIns="92492" tIns="46246" rIns="92492" bIns="46246" rtlCol="0">
            <a:normAutofit/>
          </a:bodyPr>
          <a:lstStyle/>
          <a:p>
            <a:pPr lvl="0"/>
            <a:r>
              <a:rPr lang="fr-CA" smtClean="0"/>
              <a:t>Cliquez pour modifier les styles du texte du masque</a:t>
            </a:r>
          </a:p>
          <a:p>
            <a:pPr lvl="1"/>
            <a:r>
              <a:rPr lang="fr-CA" smtClean="0"/>
              <a:t>Deuxième niveau</a:t>
            </a:r>
          </a:p>
          <a:p>
            <a:pPr lvl="2"/>
            <a:r>
              <a:rPr lang="fr-CA" smtClean="0"/>
              <a:t>Troisième niveau</a:t>
            </a:r>
          </a:p>
          <a:p>
            <a:pPr lvl="3"/>
            <a:r>
              <a:rPr lang="fr-CA" smtClean="0"/>
              <a:t>Quatrième niveau</a:t>
            </a:r>
          </a:p>
          <a:p>
            <a:pPr lvl="4"/>
            <a:r>
              <a:rPr lang="fr-CA" smtClean="0"/>
              <a:t>Cinquième niveau</a:t>
            </a:r>
            <a:endParaRPr lang="fr-FR"/>
          </a:p>
        </p:txBody>
      </p:sp>
      <p:sp>
        <p:nvSpPr>
          <p:cNvPr id="6" name="Espace réservé du pied de page 5"/>
          <p:cNvSpPr>
            <a:spLocks noGrp="1"/>
          </p:cNvSpPr>
          <p:nvPr>
            <p:ph type="ftr" sz="quarter" idx="4"/>
          </p:nvPr>
        </p:nvSpPr>
        <p:spPr>
          <a:xfrm>
            <a:off x="0" y="8772668"/>
            <a:ext cx="3011699" cy="461804"/>
          </a:xfrm>
          <a:prstGeom prst="rect">
            <a:avLst/>
          </a:prstGeom>
        </p:spPr>
        <p:txBody>
          <a:bodyPr vert="horz" lIns="92492" tIns="46246" rIns="92492" bIns="46246" rtlCol="0" anchor="b"/>
          <a:lstStyle>
            <a:lvl1pPr algn="l">
              <a:defRPr sz="1200"/>
            </a:lvl1pPr>
          </a:lstStyle>
          <a:p>
            <a:endParaRPr lang="fr-FR"/>
          </a:p>
        </p:txBody>
      </p:sp>
      <p:sp>
        <p:nvSpPr>
          <p:cNvPr id="7" name="Espace réservé du numéro de diapositive 6"/>
          <p:cNvSpPr>
            <a:spLocks noGrp="1"/>
          </p:cNvSpPr>
          <p:nvPr>
            <p:ph type="sldNum" sz="quarter" idx="5"/>
          </p:nvPr>
        </p:nvSpPr>
        <p:spPr>
          <a:xfrm>
            <a:off x="3936768" y="8772668"/>
            <a:ext cx="3011699" cy="461804"/>
          </a:xfrm>
          <a:prstGeom prst="rect">
            <a:avLst/>
          </a:prstGeom>
        </p:spPr>
        <p:txBody>
          <a:bodyPr vert="horz" lIns="92492" tIns="46246" rIns="92492" bIns="46246" rtlCol="0" anchor="b"/>
          <a:lstStyle>
            <a:lvl1pPr algn="r">
              <a:defRPr sz="1200"/>
            </a:lvl1pPr>
          </a:lstStyle>
          <a:p>
            <a:fld id="{DC8FD341-5812-3D4F-95B4-BFA33C3EF38F}" type="slidenum">
              <a:rPr lang="fr-FR" smtClean="0"/>
              <a:t>‹N°›</a:t>
            </a:fld>
            <a:endParaRPr lang="fr-FR"/>
          </a:p>
        </p:txBody>
      </p:sp>
    </p:spTree>
    <p:extLst>
      <p:ext uri="{BB962C8B-B14F-4D97-AF65-F5344CB8AC3E}">
        <p14:creationId xmlns:p14="http://schemas.microsoft.com/office/powerpoint/2010/main" val="1854275646"/>
      </p:ext>
    </p:extLst>
  </p:cSld>
  <p:clrMap bg1="lt1" tx1="dk1" bg2="lt2" tx2="dk2" accent1="accent1" accent2="accent2" accent3="accent3" accent4="accent4" accent5="accent5" accent6="accent6" hlink="hlink" folHlink="folHlink"/>
  <p:notesStyle>
    <a:lvl1pPr marL="0" algn="l" defTabSz="457200" rtl="0" eaLnBrk="1" latinLnBrk="0" hangingPunct="1">
      <a:defRPr sz="1200" kern="1200">
        <a:solidFill>
          <a:schemeClr val="tx1"/>
        </a:solidFill>
        <a:latin typeface="+mn-lt"/>
        <a:ea typeface="+mn-ea"/>
        <a:cs typeface="+mn-cs"/>
      </a:defRPr>
    </a:lvl1pPr>
    <a:lvl2pPr marL="457200" algn="l" defTabSz="457200" rtl="0" eaLnBrk="1" latinLnBrk="0" hangingPunct="1">
      <a:defRPr sz="1200" kern="1200">
        <a:solidFill>
          <a:schemeClr val="tx1"/>
        </a:solidFill>
        <a:latin typeface="+mn-lt"/>
        <a:ea typeface="+mn-ea"/>
        <a:cs typeface="+mn-cs"/>
      </a:defRPr>
    </a:lvl2pPr>
    <a:lvl3pPr marL="914400" algn="l" defTabSz="457200" rtl="0" eaLnBrk="1" latinLnBrk="0" hangingPunct="1">
      <a:defRPr sz="1200" kern="1200">
        <a:solidFill>
          <a:schemeClr val="tx1"/>
        </a:solidFill>
        <a:latin typeface="+mn-lt"/>
        <a:ea typeface="+mn-ea"/>
        <a:cs typeface="+mn-cs"/>
      </a:defRPr>
    </a:lvl3pPr>
    <a:lvl4pPr marL="1371600" algn="l" defTabSz="457200" rtl="0" eaLnBrk="1" latinLnBrk="0" hangingPunct="1">
      <a:defRPr sz="1200" kern="1200">
        <a:solidFill>
          <a:schemeClr val="tx1"/>
        </a:solidFill>
        <a:latin typeface="+mn-lt"/>
        <a:ea typeface="+mn-ea"/>
        <a:cs typeface="+mn-cs"/>
      </a:defRPr>
    </a:lvl4pPr>
    <a:lvl5pPr marL="1828800" algn="l" defTabSz="457200" rtl="0" eaLnBrk="1" latinLnBrk="0" hangingPunct="1">
      <a:defRPr sz="1200" kern="1200">
        <a:solidFill>
          <a:schemeClr val="tx1"/>
        </a:solidFill>
        <a:latin typeface="+mn-lt"/>
        <a:ea typeface="+mn-ea"/>
        <a:cs typeface="+mn-cs"/>
      </a:defRPr>
    </a:lvl5pPr>
    <a:lvl6pPr marL="2286000" algn="l" defTabSz="457200" rtl="0" eaLnBrk="1" latinLnBrk="0" hangingPunct="1">
      <a:defRPr sz="1200" kern="1200">
        <a:solidFill>
          <a:schemeClr val="tx1"/>
        </a:solidFill>
        <a:latin typeface="+mn-lt"/>
        <a:ea typeface="+mn-ea"/>
        <a:cs typeface="+mn-cs"/>
      </a:defRPr>
    </a:lvl6pPr>
    <a:lvl7pPr marL="2743200" algn="l" defTabSz="457200" rtl="0" eaLnBrk="1" latinLnBrk="0" hangingPunct="1">
      <a:defRPr sz="1200" kern="1200">
        <a:solidFill>
          <a:schemeClr val="tx1"/>
        </a:solidFill>
        <a:latin typeface="+mn-lt"/>
        <a:ea typeface="+mn-ea"/>
        <a:cs typeface="+mn-cs"/>
      </a:defRPr>
    </a:lvl7pPr>
    <a:lvl8pPr marL="3200400" algn="l" defTabSz="457200" rtl="0" eaLnBrk="1" latinLnBrk="0" hangingPunct="1">
      <a:defRPr sz="1200" kern="1200">
        <a:solidFill>
          <a:schemeClr val="tx1"/>
        </a:solidFill>
        <a:latin typeface="+mn-lt"/>
        <a:ea typeface="+mn-ea"/>
        <a:cs typeface="+mn-cs"/>
      </a:defRPr>
    </a:lvl8pPr>
    <a:lvl9pPr marL="3657600" algn="l" defTabSz="457200" rtl="0" eaLnBrk="1" latinLnBrk="0" hangingPunct="1">
      <a:defRPr sz="1200" kern="1200">
        <a:solidFill>
          <a:schemeClr val="tx1"/>
        </a:solidFill>
        <a:latin typeface="+mn-lt"/>
        <a:ea typeface="+mn-ea"/>
        <a:cs typeface="+mn-cs"/>
      </a:defRPr>
    </a:lvl9pPr>
  </p:notesStyle>
</p:notesMaster>
</file>

<file path=ppt/notesSlides/_rels/notesSlide1.xml.rels><?xml version="1.0" encoding="UTF-8" standalone="yes"?>
<Relationships xmlns="http://schemas.openxmlformats.org/package/2006/relationships"><Relationship Id="rId2" Type="http://schemas.openxmlformats.org/officeDocument/2006/relationships/slide" Target="../slides/slide1.xml"/><Relationship Id="rId1" Type="http://schemas.openxmlformats.org/officeDocument/2006/relationships/notesMaster" Target="../notesMasters/notesMaster1.xml"/></Relationships>
</file>

<file path=ppt/notesSlides/_rels/notesSlide10.xml.rels><?xml version="1.0" encoding="UTF-8" standalone="yes"?>
<Relationships xmlns="http://schemas.openxmlformats.org/package/2006/relationships"><Relationship Id="rId2" Type="http://schemas.openxmlformats.org/officeDocument/2006/relationships/slide" Target="../slides/slide13.xml"/><Relationship Id="rId1" Type="http://schemas.openxmlformats.org/officeDocument/2006/relationships/notesMaster" Target="../notesMasters/notesMaster1.xml"/></Relationships>
</file>

<file path=ppt/notesSlides/_rels/notesSlide11.xml.rels><?xml version="1.0" encoding="UTF-8" standalone="yes"?>
<Relationships xmlns="http://schemas.openxmlformats.org/package/2006/relationships"><Relationship Id="rId2" Type="http://schemas.openxmlformats.org/officeDocument/2006/relationships/slide" Target="../slides/slide14.xml"/><Relationship Id="rId1" Type="http://schemas.openxmlformats.org/officeDocument/2006/relationships/notesMaster" Target="../notesMasters/notesMaster1.xml"/></Relationships>
</file>

<file path=ppt/notesSlides/_rels/notesSlide12.xml.rels><?xml version="1.0" encoding="UTF-8" standalone="yes"?>
<Relationships xmlns="http://schemas.openxmlformats.org/package/2006/relationships"><Relationship Id="rId2" Type="http://schemas.openxmlformats.org/officeDocument/2006/relationships/slide" Target="../slides/slide15.xml"/><Relationship Id="rId1" Type="http://schemas.openxmlformats.org/officeDocument/2006/relationships/notesMaster" Target="../notesMasters/notesMaster1.xml"/></Relationships>
</file>

<file path=ppt/notesSlides/_rels/notesSlide13.xml.rels><?xml version="1.0" encoding="UTF-8" standalone="yes"?>
<Relationships xmlns="http://schemas.openxmlformats.org/package/2006/relationships"><Relationship Id="rId2" Type="http://schemas.openxmlformats.org/officeDocument/2006/relationships/slide" Target="../slides/slide16.xml"/><Relationship Id="rId1" Type="http://schemas.openxmlformats.org/officeDocument/2006/relationships/notesMaster" Target="../notesMasters/notesMaster1.xml"/></Relationships>
</file>

<file path=ppt/notesSlides/_rels/notesSlide14.xml.rels><?xml version="1.0" encoding="UTF-8" standalone="yes"?>
<Relationships xmlns="http://schemas.openxmlformats.org/package/2006/relationships"><Relationship Id="rId2" Type="http://schemas.openxmlformats.org/officeDocument/2006/relationships/slide" Target="../slides/slide17.xml"/><Relationship Id="rId1" Type="http://schemas.openxmlformats.org/officeDocument/2006/relationships/notesMaster" Target="../notesMasters/notesMaster1.xml"/></Relationships>
</file>

<file path=ppt/notesSlides/_rels/notesSlide15.xml.rels><?xml version="1.0" encoding="UTF-8" standalone="yes"?>
<Relationships xmlns="http://schemas.openxmlformats.org/package/2006/relationships"><Relationship Id="rId2" Type="http://schemas.openxmlformats.org/officeDocument/2006/relationships/slide" Target="../slides/slide18.xml"/><Relationship Id="rId1" Type="http://schemas.openxmlformats.org/officeDocument/2006/relationships/notesMaster" Target="../notesMasters/notesMaster1.xml"/></Relationships>
</file>

<file path=ppt/notesSlides/_rels/notesSlide16.xml.rels><?xml version="1.0" encoding="UTF-8" standalone="yes"?>
<Relationships xmlns="http://schemas.openxmlformats.org/package/2006/relationships"><Relationship Id="rId2" Type="http://schemas.openxmlformats.org/officeDocument/2006/relationships/slide" Target="../slides/slide20.xml"/><Relationship Id="rId1" Type="http://schemas.openxmlformats.org/officeDocument/2006/relationships/notesMaster" Target="../notesMasters/notesMaster1.xml"/></Relationships>
</file>

<file path=ppt/notesSlides/_rels/notesSlide17.xml.rels><?xml version="1.0" encoding="UTF-8" standalone="yes"?>
<Relationships xmlns="http://schemas.openxmlformats.org/package/2006/relationships"><Relationship Id="rId2" Type="http://schemas.openxmlformats.org/officeDocument/2006/relationships/slide" Target="../slides/slide21.xml"/><Relationship Id="rId1" Type="http://schemas.openxmlformats.org/officeDocument/2006/relationships/notesMaster" Target="../notesMasters/notesMaster1.xml"/></Relationships>
</file>

<file path=ppt/notesSlides/_rels/notesSlide18.xml.rels><?xml version="1.0" encoding="UTF-8" standalone="yes"?>
<Relationships xmlns="http://schemas.openxmlformats.org/package/2006/relationships"><Relationship Id="rId2" Type="http://schemas.openxmlformats.org/officeDocument/2006/relationships/slide" Target="../slides/slide22.xml"/><Relationship Id="rId1" Type="http://schemas.openxmlformats.org/officeDocument/2006/relationships/notesMaster" Target="../notesMasters/notesMaster1.xml"/></Relationships>
</file>

<file path=ppt/notesSlides/_rels/notesSlide19.xml.rels><?xml version="1.0" encoding="UTF-8" standalone="yes"?>
<Relationships xmlns="http://schemas.openxmlformats.org/package/2006/relationships"><Relationship Id="rId2" Type="http://schemas.openxmlformats.org/officeDocument/2006/relationships/slide" Target="../slides/slide23.xml"/><Relationship Id="rId1" Type="http://schemas.openxmlformats.org/officeDocument/2006/relationships/notesMaster" Target="../notesMasters/notesMaster1.xml"/></Relationships>
</file>

<file path=ppt/notesSlides/_rels/notesSlide2.xml.rels><?xml version="1.0" encoding="UTF-8" standalone="yes"?>
<Relationships xmlns="http://schemas.openxmlformats.org/package/2006/relationships"><Relationship Id="rId2" Type="http://schemas.openxmlformats.org/officeDocument/2006/relationships/slide" Target="../slides/slide4.xml"/><Relationship Id="rId1" Type="http://schemas.openxmlformats.org/officeDocument/2006/relationships/notesMaster" Target="../notesMasters/notesMaster1.xml"/></Relationships>
</file>

<file path=ppt/notesSlides/_rels/notesSlide20.xml.rels><?xml version="1.0" encoding="UTF-8" standalone="yes"?>
<Relationships xmlns="http://schemas.openxmlformats.org/package/2006/relationships"><Relationship Id="rId2" Type="http://schemas.openxmlformats.org/officeDocument/2006/relationships/slide" Target="../slides/slide24.xml"/><Relationship Id="rId1" Type="http://schemas.openxmlformats.org/officeDocument/2006/relationships/notesMaster" Target="../notesMasters/notesMaster1.xml"/></Relationships>
</file>

<file path=ppt/notesSlides/_rels/notesSlide21.xml.rels><?xml version="1.0" encoding="UTF-8" standalone="yes"?>
<Relationships xmlns="http://schemas.openxmlformats.org/package/2006/relationships"><Relationship Id="rId2" Type="http://schemas.openxmlformats.org/officeDocument/2006/relationships/slide" Target="../slides/slide25.xml"/><Relationship Id="rId1" Type="http://schemas.openxmlformats.org/officeDocument/2006/relationships/notesMaster" Target="../notesMasters/notesMaster1.xml"/></Relationships>
</file>

<file path=ppt/notesSlides/_rels/notesSlide22.xml.rels><?xml version="1.0" encoding="UTF-8" standalone="yes"?>
<Relationships xmlns="http://schemas.openxmlformats.org/package/2006/relationships"><Relationship Id="rId2" Type="http://schemas.openxmlformats.org/officeDocument/2006/relationships/slide" Target="../slides/slide29.xml"/><Relationship Id="rId1" Type="http://schemas.openxmlformats.org/officeDocument/2006/relationships/notesMaster" Target="../notesMasters/notesMaster1.xml"/></Relationships>
</file>

<file path=ppt/notesSlides/_rels/notesSlide23.xml.rels><?xml version="1.0" encoding="UTF-8" standalone="yes"?>
<Relationships xmlns="http://schemas.openxmlformats.org/package/2006/relationships"><Relationship Id="rId2" Type="http://schemas.openxmlformats.org/officeDocument/2006/relationships/slide" Target="../slides/slide30.xml"/><Relationship Id="rId1" Type="http://schemas.openxmlformats.org/officeDocument/2006/relationships/notesMaster" Target="../notesMasters/notesMaster1.xml"/></Relationships>
</file>

<file path=ppt/notesSlides/_rels/notesSlide24.xml.rels><?xml version="1.0" encoding="UTF-8" standalone="yes"?>
<Relationships xmlns="http://schemas.openxmlformats.org/package/2006/relationships"><Relationship Id="rId2" Type="http://schemas.openxmlformats.org/officeDocument/2006/relationships/slide" Target="../slides/slide31.xml"/><Relationship Id="rId1" Type="http://schemas.openxmlformats.org/officeDocument/2006/relationships/notesMaster" Target="../notesMasters/notesMaster1.xml"/></Relationships>
</file>

<file path=ppt/notesSlides/_rels/notesSlide25.xml.rels><?xml version="1.0" encoding="UTF-8" standalone="yes"?>
<Relationships xmlns="http://schemas.openxmlformats.org/package/2006/relationships"><Relationship Id="rId2" Type="http://schemas.openxmlformats.org/officeDocument/2006/relationships/slide" Target="../slides/slide32.xml"/><Relationship Id="rId1" Type="http://schemas.openxmlformats.org/officeDocument/2006/relationships/notesMaster" Target="../notesMasters/notesMaster1.xml"/></Relationships>
</file>

<file path=ppt/notesSlides/_rels/notesSlide26.xml.rels><?xml version="1.0" encoding="UTF-8" standalone="yes"?>
<Relationships xmlns="http://schemas.openxmlformats.org/package/2006/relationships"><Relationship Id="rId2" Type="http://schemas.openxmlformats.org/officeDocument/2006/relationships/slide" Target="../slides/slide33.xml"/><Relationship Id="rId1" Type="http://schemas.openxmlformats.org/officeDocument/2006/relationships/notesMaster" Target="../notesMasters/notesMaster1.xml"/></Relationships>
</file>

<file path=ppt/notesSlides/_rels/notesSlide27.xml.rels><?xml version="1.0" encoding="UTF-8" standalone="yes"?>
<Relationships xmlns="http://schemas.openxmlformats.org/package/2006/relationships"><Relationship Id="rId2" Type="http://schemas.openxmlformats.org/officeDocument/2006/relationships/slide" Target="../slides/slide35.xml"/><Relationship Id="rId1" Type="http://schemas.openxmlformats.org/officeDocument/2006/relationships/notesMaster" Target="../notesMasters/notesMaster1.xml"/></Relationships>
</file>

<file path=ppt/notesSlides/_rels/notesSlide28.xml.rels><?xml version="1.0" encoding="UTF-8" standalone="yes"?>
<Relationships xmlns="http://schemas.openxmlformats.org/package/2006/relationships"><Relationship Id="rId2" Type="http://schemas.openxmlformats.org/officeDocument/2006/relationships/slide" Target="../slides/slide37.xml"/><Relationship Id="rId1" Type="http://schemas.openxmlformats.org/officeDocument/2006/relationships/notesMaster" Target="../notesMasters/notesMaster1.xml"/></Relationships>
</file>

<file path=ppt/notesSlides/_rels/notesSlide29.xml.rels><?xml version="1.0" encoding="UTF-8" standalone="yes"?>
<Relationships xmlns="http://schemas.openxmlformats.org/package/2006/relationships"><Relationship Id="rId2" Type="http://schemas.openxmlformats.org/officeDocument/2006/relationships/slide" Target="../slides/slide39.xml"/><Relationship Id="rId1" Type="http://schemas.openxmlformats.org/officeDocument/2006/relationships/notesMaster" Target="../notesMasters/notesMaster1.xml"/></Relationships>
</file>

<file path=ppt/notesSlides/_rels/notesSlide3.xml.rels><?xml version="1.0" encoding="UTF-8" standalone="yes"?>
<Relationships xmlns="http://schemas.openxmlformats.org/package/2006/relationships"><Relationship Id="rId2" Type="http://schemas.openxmlformats.org/officeDocument/2006/relationships/slide" Target="../slides/slide5.xml"/><Relationship Id="rId1" Type="http://schemas.openxmlformats.org/officeDocument/2006/relationships/notesMaster" Target="../notesMasters/notesMaster1.xml"/></Relationships>
</file>

<file path=ppt/notesSlides/_rels/notesSlide30.xml.rels><?xml version="1.0" encoding="UTF-8" standalone="yes"?>
<Relationships xmlns="http://schemas.openxmlformats.org/package/2006/relationships"><Relationship Id="rId2" Type="http://schemas.openxmlformats.org/officeDocument/2006/relationships/slide" Target="../slides/slide40.xml"/><Relationship Id="rId1" Type="http://schemas.openxmlformats.org/officeDocument/2006/relationships/notesMaster" Target="../notesMasters/notesMaster1.xml"/></Relationships>
</file>

<file path=ppt/notesSlides/_rels/notesSlide31.xml.rels><?xml version="1.0" encoding="UTF-8" standalone="yes"?>
<Relationships xmlns="http://schemas.openxmlformats.org/package/2006/relationships"><Relationship Id="rId2" Type="http://schemas.openxmlformats.org/officeDocument/2006/relationships/slide" Target="../slides/slide41.xml"/><Relationship Id="rId1" Type="http://schemas.openxmlformats.org/officeDocument/2006/relationships/notesMaster" Target="../notesMasters/notesMaster1.xml"/></Relationships>
</file>

<file path=ppt/notesSlides/_rels/notesSlide32.xml.rels><?xml version="1.0" encoding="UTF-8" standalone="yes"?>
<Relationships xmlns="http://schemas.openxmlformats.org/package/2006/relationships"><Relationship Id="rId2" Type="http://schemas.openxmlformats.org/officeDocument/2006/relationships/slide" Target="../slides/slide42.xml"/><Relationship Id="rId1" Type="http://schemas.openxmlformats.org/officeDocument/2006/relationships/notesMaster" Target="../notesMasters/notesMaster1.xml"/></Relationships>
</file>

<file path=ppt/notesSlides/_rels/notesSlide33.xml.rels><?xml version="1.0" encoding="UTF-8" standalone="yes"?>
<Relationships xmlns="http://schemas.openxmlformats.org/package/2006/relationships"><Relationship Id="rId2" Type="http://schemas.openxmlformats.org/officeDocument/2006/relationships/slide" Target="../slides/slide43.xml"/><Relationship Id="rId1" Type="http://schemas.openxmlformats.org/officeDocument/2006/relationships/notesMaster" Target="../notesMasters/notesMaster1.xml"/></Relationships>
</file>

<file path=ppt/notesSlides/_rels/notesSlide34.xml.rels><?xml version="1.0" encoding="UTF-8" standalone="yes"?>
<Relationships xmlns="http://schemas.openxmlformats.org/package/2006/relationships"><Relationship Id="rId2" Type="http://schemas.openxmlformats.org/officeDocument/2006/relationships/slide" Target="../slides/slide44.xml"/><Relationship Id="rId1" Type="http://schemas.openxmlformats.org/officeDocument/2006/relationships/notesMaster" Target="../notesMasters/notesMaster1.xml"/></Relationships>
</file>

<file path=ppt/notesSlides/_rels/notesSlide35.xml.rels><?xml version="1.0" encoding="UTF-8" standalone="yes"?>
<Relationships xmlns="http://schemas.openxmlformats.org/package/2006/relationships"><Relationship Id="rId2" Type="http://schemas.openxmlformats.org/officeDocument/2006/relationships/slide" Target="../slides/slide45.xml"/><Relationship Id="rId1" Type="http://schemas.openxmlformats.org/officeDocument/2006/relationships/notesMaster" Target="../notesMasters/notesMaster1.xml"/></Relationships>
</file>

<file path=ppt/notesSlides/_rels/notesSlide36.xml.rels><?xml version="1.0" encoding="UTF-8" standalone="yes"?>
<Relationships xmlns="http://schemas.openxmlformats.org/package/2006/relationships"><Relationship Id="rId2" Type="http://schemas.openxmlformats.org/officeDocument/2006/relationships/slide" Target="../slides/slide46.xml"/><Relationship Id="rId1" Type="http://schemas.openxmlformats.org/officeDocument/2006/relationships/notesMaster" Target="../notesMasters/notesMaster1.xml"/></Relationships>
</file>

<file path=ppt/notesSlides/_rels/notesSlide37.xml.rels><?xml version="1.0" encoding="UTF-8" standalone="yes"?>
<Relationships xmlns="http://schemas.openxmlformats.org/package/2006/relationships"><Relationship Id="rId2" Type="http://schemas.openxmlformats.org/officeDocument/2006/relationships/slide" Target="../slides/slide48.xml"/><Relationship Id="rId1" Type="http://schemas.openxmlformats.org/officeDocument/2006/relationships/notesMaster" Target="../notesMasters/notesMaster1.xml"/></Relationships>
</file>

<file path=ppt/notesSlides/_rels/notesSlide38.xml.rels><?xml version="1.0" encoding="UTF-8" standalone="yes"?>
<Relationships xmlns="http://schemas.openxmlformats.org/package/2006/relationships"><Relationship Id="rId2" Type="http://schemas.openxmlformats.org/officeDocument/2006/relationships/slide" Target="../slides/slide49.xml"/><Relationship Id="rId1" Type="http://schemas.openxmlformats.org/officeDocument/2006/relationships/notesMaster" Target="../notesMasters/notesMaster1.xml"/></Relationships>
</file>

<file path=ppt/notesSlides/_rels/notesSlide39.xml.rels><?xml version="1.0" encoding="UTF-8" standalone="yes"?>
<Relationships xmlns="http://schemas.openxmlformats.org/package/2006/relationships"><Relationship Id="rId2" Type="http://schemas.openxmlformats.org/officeDocument/2006/relationships/slide" Target="../slides/slide50.xml"/><Relationship Id="rId1" Type="http://schemas.openxmlformats.org/officeDocument/2006/relationships/notesMaster" Target="../notesMasters/notesMaster1.xml"/></Relationships>
</file>

<file path=ppt/notesSlides/_rels/notesSlide4.xml.rels><?xml version="1.0" encoding="UTF-8" standalone="yes"?>
<Relationships xmlns="http://schemas.openxmlformats.org/package/2006/relationships"><Relationship Id="rId2" Type="http://schemas.openxmlformats.org/officeDocument/2006/relationships/slide" Target="../slides/slide6.xml"/><Relationship Id="rId1" Type="http://schemas.openxmlformats.org/officeDocument/2006/relationships/notesMaster" Target="../notesMasters/notesMaster1.xml"/></Relationships>
</file>

<file path=ppt/notesSlides/_rels/notesSlide40.xml.rels><?xml version="1.0" encoding="UTF-8" standalone="yes"?>
<Relationships xmlns="http://schemas.openxmlformats.org/package/2006/relationships"><Relationship Id="rId2" Type="http://schemas.openxmlformats.org/officeDocument/2006/relationships/slide" Target="../slides/slide51.xml"/><Relationship Id="rId1" Type="http://schemas.openxmlformats.org/officeDocument/2006/relationships/notesMaster" Target="../notesMasters/notesMaster1.xml"/></Relationships>
</file>

<file path=ppt/notesSlides/_rels/notesSlide41.xml.rels><?xml version="1.0" encoding="UTF-8" standalone="yes"?>
<Relationships xmlns="http://schemas.openxmlformats.org/package/2006/relationships"><Relationship Id="rId2" Type="http://schemas.openxmlformats.org/officeDocument/2006/relationships/slide" Target="../slides/slide52.xml"/><Relationship Id="rId1" Type="http://schemas.openxmlformats.org/officeDocument/2006/relationships/notesMaster" Target="../notesMasters/notesMaster1.xml"/></Relationships>
</file>

<file path=ppt/notesSlides/_rels/notesSlide42.xml.rels><?xml version="1.0" encoding="UTF-8" standalone="yes"?>
<Relationships xmlns="http://schemas.openxmlformats.org/package/2006/relationships"><Relationship Id="rId2" Type="http://schemas.openxmlformats.org/officeDocument/2006/relationships/slide" Target="../slides/slide53.xml"/><Relationship Id="rId1" Type="http://schemas.openxmlformats.org/officeDocument/2006/relationships/notesMaster" Target="../notesMasters/notesMaster1.xml"/></Relationships>
</file>

<file path=ppt/notesSlides/_rels/notesSlide43.xml.rels><?xml version="1.0" encoding="UTF-8" standalone="yes"?>
<Relationships xmlns="http://schemas.openxmlformats.org/package/2006/relationships"><Relationship Id="rId2" Type="http://schemas.openxmlformats.org/officeDocument/2006/relationships/slide" Target="../slides/slide54.xml"/><Relationship Id="rId1" Type="http://schemas.openxmlformats.org/officeDocument/2006/relationships/notesMaster" Target="../notesMasters/notesMaster1.xml"/></Relationships>
</file>

<file path=ppt/notesSlides/_rels/notesSlide44.xml.rels><?xml version="1.0" encoding="UTF-8" standalone="yes"?>
<Relationships xmlns="http://schemas.openxmlformats.org/package/2006/relationships"><Relationship Id="rId2" Type="http://schemas.openxmlformats.org/officeDocument/2006/relationships/slide" Target="../slides/slide55.xml"/><Relationship Id="rId1" Type="http://schemas.openxmlformats.org/officeDocument/2006/relationships/notesMaster" Target="../notesMasters/notesMaster1.xml"/></Relationships>
</file>

<file path=ppt/notesSlides/_rels/notesSlide45.xml.rels><?xml version="1.0" encoding="UTF-8" standalone="yes"?>
<Relationships xmlns="http://schemas.openxmlformats.org/package/2006/relationships"><Relationship Id="rId2" Type="http://schemas.openxmlformats.org/officeDocument/2006/relationships/slide" Target="../slides/slide56.xml"/><Relationship Id="rId1" Type="http://schemas.openxmlformats.org/officeDocument/2006/relationships/notesMaster" Target="../notesMasters/notesMaster1.xml"/></Relationships>
</file>

<file path=ppt/notesSlides/_rels/notesSlide46.xml.rels><?xml version="1.0" encoding="UTF-8" standalone="yes"?>
<Relationships xmlns="http://schemas.openxmlformats.org/package/2006/relationships"><Relationship Id="rId2" Type="http://schemas.openxmlformats.org/officeDocument/2006/relationships/slide" Target="../slides/slide57.xml"/><Relationship Id="rId1" Type="http://schemas.openxmlformats.org/officeDocument/2006/relationships/notesMaster" Target="../notesMasters/notesMaster1.xml"/></Relationships>
</file>

<file path=ppt/notesSlides/_rels/notesSlide47.xml.rels><?xml version="1.0" encoding="UTF-8" standalone="yes"?>
<Relationships xmlns="http://schemas.openxmlformats.org/package/2006/relationships"><Relationship Id="rId2" Type="http://schemas.openxmlformats.org/officeDocument/2006/relationships/slide" Target="../slides/slide58.xml"/><Relationship Id="rId1" Type="http://schemas.openxmlformats.org/officeDocument/2006/relationships/notesMaster" Target="../notesMasters/notesMaster1.xml"/></Relationships>
</file>

<file path=ppt/notesSlides/_rels/notesSlide48.xml.rels><?xml version="1.0" encoding="UTF-8" standalone="yes"?>
<Relationships xmlns="http://schemas.openxmlformats.org/package/2006/relationships"><Relationship Id="rId2" Type="http://schemas.openxmlformats.org/officeDocument/2006/relationships/slide" Target="../slides/slide62.xml"/><Relationship Id="rId1" Type="http://schemas.openxmlformats.org/officeDocument/2006/relationships/notesMaster" Target="../notesMasters/notesMaster1.xml"/></Relationships>
</file>

<file path=ppt/notesSlides/_rels/notesSlide5.xml.rels><?xml version="1.0" encoding="UTF-8" standalone="yes"?>
<Relationships xmlns="http://schemas.openxmlformats.org/package/2006/relationships"><Relationship Id="rId2" Type="http://schemas.openxmlformats.org/officeDocument/2006/relationships/slide" Target="../slides/slide8.xml"/><Relationship Id="rId1" Type="http://schemas.openxmlformats.org/officeDocument/2006/relationships/notesMaster" Target="../notesMasters/notesMaster1.xml"/></Relationships>
</file>

<file path=ppt/notesSlides/_rels/notesSlide6.xml.rels><?xml version="1.0" encoding="UTF-8" standalone="yes"?>
<Relationships xmlns="http://schemas.openxmlformats.org/package/2006/relationships"><Relationship Id="rId2" Type="http://schemas.openxmlformats.org/officeDocument/2006/relationships/slide" Target="../slides/slide9.xml"/><Relationship Id="rId1" Type="http://schemas.openxmlformats.org/officeDocument/2006/relationships/notesMaster" Target="../notesMasters/notesMaster1.xml"/></Relationships>
</file>

<file path=ppt/notesSlides/_rels/notesSlide7.xml.rels><?xml version="1.0" encoding="UTF-8" standalone="yes"?>
<Relationships xmlns="http://schemas.openxmlformats.org/package/2006/relationships"><Relationship Id="rId2" Type="http://schemas.openxmlformats.org/officeDocument/2006/relationships/slide" Target="../slides/slide10.xml"/><Relationship Id="rId1" Type="http://schemas.openxmlformats.org/officeDocument/2006/relationships/notesMaster" Target="../notesMasters/notesMaster1.xml"/></Relationships>
</file>

<file path=ppt/notesSlides/_rels/notesSlide8.xml.rels><?xml version="1.0" encoding="UTF-8" standalone="yes"?>
<Relationships xmlns="http://schemas.openxmlformats.org/package/2006/relationships"><Relationship Id="rId2" Type="http://schemas.openxmlformats.org/officeDocument/2006/relationships/slide" Target="../slides/slide11.xml"/><Relationship Id="rId1" Type="http://schemas.openxmlformats.org/officeDocument/2006/relationships/notesMaster" Target="../notesMasters/notesMaster1.xml"/></Relationships>
</file>

<file path=ppt/notesSlides/_rels/notesSlide9.xml.rels><?xml version="1.0" encoding="UTF-8" standalone="yes"?>
<Relationships xmlns="http://schemas.openxmlformats.org/package/2006/relationships"><Relationship Id="rId2" Type="http://schemas.openxmlformats.org/officeDocument/2006/relationships/slide" Target="../slides/slide12.xml"/><Relationship Id="rId1" Type="http://schemas.openxmlformats.org/officeDocument/2006/relationships/notesMaster" Target="../notesMasters/notesMaster1.xml"/></Relationships>
</file>

<file path=ppt/notesSlides/notesSlide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p:sp>
      <p:sp>
        <p:nvSpPr>
          <p:cNvPr id="3" name="Espace réservé des commentaires 2"/>
          <p:cNvSpPr>
            <a:spLocks noGrp="1"/>
          </p:cNvSpPr>
          <p:nvPr>
            <p:ph type="body" idx="1"/>
          </p:nvPr>
        </p:nvSpPr>
        <p:spPr/>
        <p:txBody>
          <a:bodyPr/>
          <a:lstStyle/>
          <a:p>
            <a:r>
              <a:rPr lang="fr-CA" dirty="0" smtClean="0"/>
              <a:t>Formation:</a:t>
            </a:r>
          </a:p>
          <a:p>
            <a:r>
              <a:rPr lang="fr-CA" dirty="0" smtClean="0"/>
              <a:t>Partie</a:t>
            </a:r>
            <a:r>
              <a:rPr lang="fr-CA" baseline="0" dirty="0" smtClean="0"/>
              <a:t> 1  = en classe</a:t>
            </a:r>
          </a:p>
          <a:p>
            <a:r>
              <a:rPr lang="fr-CA" baseline="0" dirty="0" smtClean="0"/>
              <a:t>Partie 2 avec l’enseignant (pas de </a:t>
            </a:r>
            <a:r>
              <a:rPr lang="fr-CA" baseline="0" dirty="0" err="1" smtClean="0"/>
              <a:t>bee</a:t>
            </a:r>
            <a:r>
              <a:rPr lang="fr-CA" baseline="0" dirty="0" smtClean="0"/>
              <a:t>) = au local informatique, exercice avec l’exemple de la formation (chaine alimentaire ours polaire) ou avec un projet de recherche réel </a:t>
            </a:r>
            <a:endParaRPr lang="fr-CA" dirty="0" smtClean="0"/>
          </a:p>
          <a:p>
            <a:r>
              <a:rPr lang="fr-CA" dirty="0" smtClean="0"/>
              <a:t>??Demander</a:t>
            </a:r>
            <a:r>
              <a:rPr lang="fr-CA" baseline="0" dirty="0" smtClean="0"/>
              <a:t> aux enfants de sortir une feuille de papier (un bout de feuille) pour inscrire leurs réponses aux questions rapides individuelles??</a:t>
            </a:r>
            <a:endParaRPr lang="fr-CA" dirty="0"/>
          </a:p>
        </p:txBody>
      </p:sp>
      <p:sp>
        <p:nvSpPr>
          <p:cNvPr id="4" name="Espace réservé du numéro de diapositive 3"/>
          <p:cNvSpPr>
            <a:spLocks noGrp="1"/>
          </p:cNvSpPr>
          <p:nvPr>
            <p:ph type="sldNum" sz="quarter" idx="10"/>
          </p:nvPr>
        </p:nvSpPr>
        <p:spPr/>
        <p:txBody>
          <a:bodyPr/>
          <a:lstStyle/>
          <a:p>
            <a:fld id="{DC8FD341-5812-3D4F-95B4-BFA33C3EF38F}" type="slidenum">
              <a:rPr lang="fr-FR" smtClean="0"/>
              <a:t>1</a:t>
            </a:fld>
            <a:endParaRPr lang="fr-FR"/>
          </a:p>
        </p:txBody>
      </p:sp>
    </p:spTree>
    <p:extLst>
      <p:ext uri="{BB962C8B-B14F-4D97-AF65-F5344CB8AC3E}">
        <p14:creationId xmlns:p14="http://schemas.microsoft.com/office/powerpoint/2010/main" val="617714657"/>
      </p:ext>
    </p:extLst>
  </p:cSld>
  <p:clrMapOvr>
    <a:masterClrMapping/>
  </p:clrMapOvr>
</p:notes>
</file>

<file path=ppt/notesSlides/notesSlide10.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p:sp>
      <p:sp>
        <p:nvSpPr>
          <p:cNvPr id="3" name="Espace réservé des commentaires 2"/>
          <p:cNvSpPr>
            <a:spLocks noGrp="1"/>
          </p:cNvSpPr>
          <p:nvPr>
            <p:ph type="body" idx="1"/>
          </p:nvPr>
        </p:nvSpPr>
        <p:spPr/>
        <p:txBody>
          <a:bodyPr/>
          <a:lstStyle/>
          <a:p>
            <a:r>
              <a:rPr lang="fr-CA" dirty="0" smtClean="0"/>
              <a:t>Demander</a:t>
            </a:r>
            <a:r>
              <a:rPr lang="fr-CA" baseline="0" dirty="0" smtClean="0"/>
              <a:t> aux élèves : « Qu’est-ce qu’un synonyme? « </a:t>
            </a:r>
          </a:p>
          <a:p>
            <a:endParaRPr lang="fr-CA" baseline="0" dirty="0" smtClean="0"/>
          </a:p>
          <a:p>
            <a:r>
              <a:rPr lang="fr-CA" baseline="0" dirty="0" smtClean="0"/>
              <a:t>On cherche les synonymes de quels mots ?</a:t>
            </a:r>
          </a:p>
          <a:p>
            <a:r>
              <a:rPr lang="fr-CA" baseline="0" dirty="0" smtClean="0"/>
              <a:t>Réponse: les mots-clés sortis dans les diapos précédentes</a:t>
            </a:r>
          </a:p>
          <a:p>
            <a:endParaRPr lang="fr-CA" baseline="0" dirty="0" smtClean="0"/>
          </a:p>
          <a:p>
            <a:r>
              <a:rPr lang="fr-CA" baseline="0" dirty="0" smtClean="0"/>
              <a:t>Expliquer pourquoi on doit se servir des synonymes dans la recherche.</a:t>
            </a:r>
          </a:p>
          <a:p>
            <a:endParaRPr lang="fr-CA" baseline="0" dirty="0" smtClean="0"/>
          </a:p>
          <a:p>
            <a:r>
              <a:rPr lang="fr-CA" baseline="0" dirty="0" smtClean="0"/>
              <a:t>Réponse: parce que dans un texte, l’expression ou le mot recherché peut ne pas être inscrit, mais il peut y avoir un synonyme du mot-clé recherché. Donc, en sortant les synonymes, on pourra retracer plus de pages web</a:t>
            </a:r>
            <a:endParaRPr lang="fr-CA" dirty="0"/>
          </a:p>
        </p:txBody>
      </p:sp>
      <p:sp>
        <p:nvSpPr>
          <p:cNvPr id="4" name="Espace réservé du numéro de diapositive 3"/>
          <p:cNvSpPr>
            <a:spLocks noGrp="1"/>
          </p:cNvSpPr>
          <p:nvPr>
            <p:ph type="sldNum" sz="quarter" idx="10"/>
          </p:nvPr>
        </p:nvSpPr>
        <p:spPr/>
        <p:txBody>
          <a:bodyPr/>
          <a:lstStyle/>
          <a:p>
            <a:fld id="{DC8FD341-5812-3D4F-95B4-BFA33C3EF38F}" type="slidenum">
              <a:rPr lang="fr-FR" smtClean="0"/>
              <a:t>13</a:t>
            </a:fld>
            <a:endParaRPr lang="fr-FR"/>
          </a:p>
        </p:txBody>
      </p:sp>
    </p:spTree>
    <p:extLst>
      <p:ext uri="{BB962C8B-B14F-4D97-AF65-F5344CB8AC3E}">
        <p14:creationId xmlns:p14="http://schemas.microsoft.com/office/powerpoint/2010/main" val="3210335890"/>
      </p:ext>
    </p:extLst>
  </p:cSld>
  <p:clrMapOvr>
    <a:masterClrMapping/>
  </p:clrMapOvr>
</p:notes>
</file>

<file path=ppt/notesSlides/notesSlide1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p:sp>
      <p:sp>
        <p:nvSpPr>
          <p:cNvPr id="3" name="Espace réservé des commentaires 2"/>
          <p:cNvSpPr>
            <a:spLocks noGrp="1"/>
          </p:cNvSpPr>
          <p:nvPr>
            <p:ph type="body" idx="1"/>
          </p:nvPr>
        </p:nvSpPr>
        <p:spPr/>
        <p:txBody>
          <a:bodyPr/>
          <a:lstStyle/>
          <a:p>
            <a:pPr marL="0" marR="0" indent="0" algn="l" defTabSz="462458" rtl="0" eaLnBrk="1" fontAlgn="auto" latinLnBrk="0" hangingPunct="1">
              <a:lnSpc>
                <a:spcPct val="100000"/>
              </a:lnSpc>
              <a:spcBef>
                <a:spcPts val="0"/>
              </a:spcBef>
              <a:spcAft>
                <a:spcPts val="0"/>
              </a:spcAft>
              <a:buClrTx/>
              <a:buSzTx/>
              <a:buFontTx/>
              <a:buNone/>
              <a:tabLst/>
              <a:defRPr/>
            </a:pPr>
            <a:r>
              <a:rPr lang="fr-CA" dirty="0" smtClean="0"/>
              <a:t>Ex. 1: Faire remarquer que le verbe « mangent » a</a:t>
            </a:r>
            <a:r>
              <a:rPr lang="fr-CA" baseline="0" dirty="0" smtClean="0"/>
              <a:t> été changé pour « nourriture »</a:t>
            </a:r>
            <a:endParaRPr lang="fr-FR" dirty="0" smtClean="0">
              <a:solidFill>
                <a:srgbClr val="7030A0"/>
              </a:solidFill>
            </a:endParaRPr>
          </a:p>
          <a:p>
            <a:pPr defTabSz="462458">
              <a:defRPr/>
            </a:pPr>
            <a:r>
              <a:rPr lang="fr-FR" baseline="0" dirty="0" smtClean="0">
                <a:solidFill>
                  <a:srgbClr val="7030A0"/>
                </a:solidFill>
              </a:rPr>
              <a:t>Tel que mentionné dans les diapositives plus haut, il est préférable de changer les verbes pour des noms.</a:t>
            </a:r>
          </a:p>
          <a:p>
            <a:endParaRPr lang="fr-CA" dirty="0"/>
          </a:p>
        </p:txBody>
      </p:sp>
      <p:sp>
        <p:nvSpPr>
          <p:cNvPr id="4" name="Espace réservé du numéro de diapositive 3"/>
          <p:cNvSpPr>
            <a:spLocks noGrp="1"/>
          </p:cNvSpPr>
          <p:nvPr>
            <p:ph type="sldNum" sz="quarter" idx="10"/>
          </p:nvPr>
        </p:nvSpPr>
        <p:spPr/>
        <p:txBody>
          <a:bodyPr/>
          <a:lstStyle/>
          <a:p>
            <a:fld id="{DC8FD341-5812-3D4F-95B4-BFA33C3EF38F}" type="slidenum">
              <a:rPr lang="fr-FR" smtClean="0"/>
              <a:t>14</a:t>
            </a:fld>
            <a:endParaRPr lang="fr-FR"/>
          </a:p>
        </p:txBody>
      </p:sp>
    </p:spTree>
    <p:extLst>
      <p:ext uri="{BB962C8B-B14F-4D97-AF65-F5344CB8AC3E}">
        <p14:creationId xmlns:p14="http://schemas.microsoft.com/office/powerpoint/2010/main" val="3959132144"/>
      </p:ext>
    </p:extLst>
  </p:cSld>
  <p:clrMapOvr>
    <a:masterClrMapping/>
  </p:clrMapOvr>
</p:notes>
</file>

<file path=ppt/notesSlides/notesSlide12.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p:sp>
      <p:sp>
        <p:nvSpPr>
          <p:cNvPr id="3" name="Espace réservé des commentaires 2"/>
          <p:cNvSpPr>
            <a:spLocks noGrp="1"/>
          </p:cNvSpPr>
          <p:nvPr>
            <p:ph type="body" idx="1"/>
          </p:nvPr>
        </p:nvSpPr>
        <p:spPr/>
        <p:txBody>
          <a:bodyPr/>
          <a:lstStyle/>
          <a:p>
            <a:pPr marL="0" marR="0" indent="0" algn="l" defTabSz="457200" rtl="0" eaLnBrk="1" fontAlgn="auto" latinLnBrk="0" hangingPunct="1">
              <a:lnSpc>
                <a:spcPct val="100000"/>
              </a:lnSpc>
              <a:spcBef>
                <a:spcPts val="0"/>
              </a:spcBef>
              <a:spcAft>
                <a:spcPts val="0"/>
              </a:spcAft>
              <a:buClrTx/>
              <a:buSzTx/>
              <a:buFontTx/>
              <a:buNone/>
              <a:tabLst/>
              <a:defRPr/>
            </a:pPr>
            <a:r>
              <a:rPr lang="fr-CA" baseline="0" dirty="0" smtClean="0"/>
              <a:t>Faire remarque qu’on a remplacé 5 à 17 ans par « jeune » pour trouver un terme spécifique qui représente ce groupe d’âge. </a:t>
            </a:r>
            <a:endParaRPr lang="fr-FR" baseline="0" dirty="0" smtClean="0">
              <a:solidFill>
                <a:srgbClr val="7030A0"/>
              </a:solidFill>
            </a:endParaRPr>
          </a:p>
          <a:p>
            <a:endParaRPr lang="fr-CA" dirty="0"/>
          </a:p>
        </p:txBody>
      </p:sp>
      <p:sp>
        <p:nvSpPr>
          <p:cNvPr id="4" name="Espace réservé du numéro de diapositive 3"/>
          <p:cNvSpPr>
            <a:spLocks noGrp="1"/>
          </p:cNvSpPr>
          <p:nvPr>
            <p:ph type="sldNum" sz="quarter" idx="10"/>
          </p:nvPr>
        </p:nvSpPr>
        <p:spPr/>
        <p:txBody>
          <a:bodyPr/>
          <a:lstStyle/>
          <a:p>
            <a:fld id="{DC8FD341-5812-3D4F-95B4-BFA33C3EF38F}" type="slidenum">
              <a:rPr lang="fr-FR" smtClean="0"/>
              <a:t>15</a:t>
            </a:fld>
            <a:endParaRPr lang="fr-FR"/>
          </a:p>
        </p:txBody>
      </p:sp>
    </p:spTree>
    <p:extLst>
      <p:ext uri="{BB962C8B-B14F-4D97-AF65-F5344CB8AC3E}">
        <p14:creationId xmlns:p14="http://schemas.microsoft.com/office/powerpoint/2010/main" val="2537069453"/>
      </p:ext>
    </p:extLst>
  </p:cSld>
  <p:clrMapOvr>
    <a:masterClrMapping/>
  </p:clrMapOvr>
</p:notes>
</file>

<file path=ppt/notesSlides/notesSlide13.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p:sp>
      <p:sp>
        <p:nvSpPr>
          <p:cNvPr id="3" name="Espace réservé des commentaires 2"/>
          <p:cNvSpPr>
            <a:spLocks noGrp="1"/>
          </p:cNvSpPr>
          <p:nvPr>
            <p:ph type="body" idx="1"/>
          </p:nvPr>
        </p:nvSpPr>
        <p:spPr/>
        <p:txBody>
          <a:bodyPr/>
          <a:lstStyle/>
          <a:p>
            <a:r>
              <a:rPr lang="fr-CA" baseline="0" dirty="0" smtClean="0"/>
              <a:t>Ex. 3: Faire remarquer qu’il n’y a pas la préposition « de/du »</a:t>
            </a:r>
          </a:p>
          <a:p>
            <a:endParaRPr lang="fr-CA" baseline="0" dirty="0" smtClean="0"/>
          </a:p>
          <a:p>
            <a:r>
              <a:rPr lang="fr-CA" baseline="0" dirty="0" smtClean="0"/>
              <a:t>Faire remarquer que les mots ne sont pas écrits aux pluriels</a:t>
            </a:r>
          </a:p>
          <a:p>
            <a:endParaRPr lang="fr-CA" dirty="0" smtClean="0"/>
          </a:p>
          <a:p>
            <a:r>
              <a:rPr lang="fr-CA" dirty="0" smtClean="0"/>
              <a:t>Durant ta recherche ou selon tes connaissances générales de base, tu aurais pu aussi utiliser Amérique du Sud pour remplacer le nom Chili, car ce</a:t>
            </a:r>
            <a:r>
              <a:rPr lang="fr-CA" baseline="0" dirty="0" smtClean="0"/>
              <a:t> pays fait partie de l’Amérique du Sud</a:t>
            </a:r>
            <a:endParaRPr lang="fr-CA" dirty="0"/>
          </a:p>
        </p:txBody>
      </p:sp>
      <p:sp>
        <p:nvSpPr>
          <p:cNvPr id="4" name="Espace réservé du numéro de diapositive 3"/>
          <p:cNvSpPr>
            <a:spLocks noGrp="1"/>
          </p:cNvSpPr>
          <p:nvPr>
            <p:ph type="sldNum" sz="quarter" idx="10"/>
          </p:nvPr>
        </p:nvSpPr>
        <p:spPr/>
        <p:txBody>
          <a:bodyPr/>
          <a:lstStyle/>
          <a:p>
            <a:fld id="{DC8FD341-5812-3D4F-95B4-BFA33C3EF38F}" type="slidenum">
              <a:rPr lang="fr-FR" smtClean="0"/>
              <a:t>16</a:t>
            </a:fld>
            <a:endParaRPr lang="fr-FR"/>
          </a:p>
        </p:txBody>
      </p:sp>
    </p:spTree>
    <p:extLst>
      <p:ext uri="{BB962C8B-B14F-4D97-AF65-F5344CB8AC3E}">
        <p14:creationId xmlns:p14="http://schemas.microsoft.com/office/powerpoint/2010/main" val="2378084668"/>
      </p:ext>
    </p:extLst>
  </p:cSld>
  <p:clrMapOvr>
    <a:masterClrMapping/>
  </p:clrMapOvr>
</p:notes>
</file>

<file path=ppt/notesSlides/notesSlide14.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p:sp>
      <p:sp>
        <p:nvSpPr>
          <p:cNvPr id="3" name="Espace réservé des commentaires 2"/>
          <p:cNvSpPr>
            <a:spLocks noGrp="1"/>
          </p:cNvSpPr>
          <p:nvPr>
            <p:ph type="body" idx="1"/>
          </p:nvPr>
        </p:nvSpPr>
        <p:spPr/>
        <p:txBody>
          <a:bodyPr/>
          <a:lstStyle/>
          <a:p>
            <a:pPr marL="0" marR="0" indent="0" algn="l" defTabSz="457200" rtl="0" eaLnBrk="1" fontAlgn="auto" latinLnBrk="0" hangingPunct="1">
              <a:lnSpc>
                <a:spcPct val="100000"/>
              </a:lnSpc>
              <a:spcBef>
                <a:spcPts val="0"/>
              </a:spcBef>
              <a:spcAft>
                <a:spcPts val="0"/>
              </a:spcAft>
              <a:buClrTx/>
              <a:buSzTx/>
              <a:buFontTx/>
              <a:buNone/>
              <a:tabLst/>
              <a:defRPr/>
            </a:pPr>
            <a:r>
              <a:rPr lang="fr-CA" baseline="0" dirty="0" smtClean="0"/>
              <a:t>Ex. 4: </a:t>
            </a:r>
          </a:p>
          <a:p>
            <a:pPr marL="0" marR="0" indent="0" algn="l" defTabSz="457200" rtl="0" eaLnBrk="1" fontAlgn="auto" latinLnBrk="0" hangingPunct="1">
              <a:lnSpc>
                <a:spcPct val="100000"/>
              </a:lnSpc>
              <a:spcBef>
                <a:spcPts val="0"/>
              </a:spcBef>
              <a:spcAft>
                <a:spcPts val="0"/>
              </a:spcAft>
              <a:buClrTx/>
              <a:buSzTx/>
              <a:buFontTx/>
              <a:buNone/>
              <a:tabLst/>
              <a:defRPr/>
            </a:pPr>
            <a:r>
              <a:rPr lang="fr-CA" baseline="0" dirty="0" smtClean="0"/>
              <a:t>Il est possible d’ajouter le mot « règlement ». C’est un exemple d’une situation qui peut arriver au cours d’une recherche. Malgré que le mot n’est pas dans la question de départ, au cours de la recherche, on découvre qu’il est utile à la recherche, donc on  peut l’ajouter.</a:t>
            </a:r>
          </a:p>
          <a:p>
            <a:endParaRPr lang="fr-CA" dirty="0"/>
          </a:p>
        </p:txBody>
      </p:sp>
      <p:sp>
        <p:nvSpPr>
          <p:cNvPr id="4" name="Espace réservé du numéro de diapositive 3"/>
          <p:cNvSpPr>
            <a:spLocks noGrp="1"/>
          </p:cNvSpPr>
          <p:nvPr>
            <p:ph type="sldNum" sz="quarter" idx="10"/>
          </p:nvPr>
        </p:nvSpPr>
        <p:spPr/>
        <p:txBody>
          <a:bodyPr/>
          <a:lstStyle/>
          <a:p>
            <a:fld id="{DC8FD341-5812-3D4F-95B4-BFA33C3EF38F}" type="slidenum">
              <a:rPr lang="fr-FR" smtClean="0"/>
              <a:t>17</a:t>
            </a:fld>
            <a:endParaRPr lang="fr-FR"/>
          </a:p>
        </p:txBody>
      </p:sp>
    </p:spTree>
    <p:extLst>
      <p:ext uri="{BB962C8B-B14F-4D97-AF65-F5344CB8AC3E}">
        <p14:creationId xmlns:p14="http://schemas.microsoft.com/office/powerpoint/2010/main" val="3879824419"/>
      </p:ext>
    </p:extLst>
  </p:cSld>
  <p:clrMapOvr>
    <a:masterClrMapping/>
  </p:clrMapOvr>
</p:notes>
</file>

<file path=ppt/notesSlides/notesSlide15.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p:sp>
      <p:sp>
        <p:nvSpPr>
          <p:cNvPr id="3" name="Espace réservé des commentaires 2"/>
          <p:cNvSpPr>
            <a:spLocks noGrp="1"/>
          </p:cNvSpPr>
          <p:nvPr>
            <p:ph type="body" idx="1"/>
          </p:nvPr>
        </p:nvSpPr>
        <p:spPr/>
        <p:txBody>
          <a:bodyPr/>
          <a:lstStyle/>
          <a:p>
            <a:r>
              <a:rPr lang="fr-CA" dirty="0" smtClean="0"/>
              <a:t>1. Manque de l’info, trop vaste, trop pointu</a:t>
            </a:r>
            <a:br>
              <a:rPr lang="fr-CA" dirty="0" smtClean="0"/>
            </a:br>
            <a:endParaRPr lang="fr-CA" dirty="0" smtClean="0"/>
          </a:p>
          <a:p>
            <a:r>
              <a:rPr lang="fr-CA" dirty="0" smtClean="0"/>
              <a:t>2. Ajouter d’autres mots-clés pour</a:t>
            </a:r>
            <a:r>
              <a:rPr lang="fr-CA" baseline="0" dirty="0" smtClean="0"/>
              <a:t> limiter la recherche résultats plus précis / Réviser les synonymes choisis</a:t>
            </a:r>
            <a:endParaRPr lang="fr-CA" dirty="0"/>
          </a:p>
        </p:txBody>
      </p:sp>
      <p:sp>
        <p:nvSpPr>
          <p:cNvPr id="4" name="Espace réservé du numéro de diapositive 3"/>
          <p:cNvSpPr>
            <a:spLocks noGrp="1"/>
          </p:cNvSpPr>
          <p:nvPr>
            <p:ph type="sldNum" sz="quarter" idx="10"/>
          </p:nvPr>
        </p:nvSpPr>
        <p:spPr/>
        <p:txBody>
          <a:bodyPr/>
          <a:lstStyle/>
          <a:p>
            <a:fld id="{DC8FD341-5812-3D4F-95B4-BFA33C3EF38F}" type="slidenum">
              <a:rPr lang="fr-FR" smtClean="0"/>
              <a:t>18</a:t>
            </a:fld>
            <a:endParaRPr lang="fr-FR"/>
          </a:p>
        </p:txBody>
      </p:sp>
    </p:spTree>
    <p:extLst>
      <p:ext uri="{BB962C8B-B14F-4D97-AF65-F5344CB8AC3E}">
        <p14:creationId xmlns:p14="http://schemas.microsoft.com/office/powerpoint/2010/main" val="1860491176"/>
      </p:ext>
    </p:extLst>
  </p:cSld>
  <p:clrMapOvr>
    <a:masterClrMapping/>
  </p:clrMapOvr>
</p:notes>
</file>

<file path=ppt/notesSlides/notesSlide16.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p:sp>
      <p:sp>
        <p:nvSpPr>
          <p:cNvPr id="3" name="Espace réservé des commentaires 2"/>
          <p:cNvSpPr>
            <a:spLocks noGrp="1"/>
          </p:cNvSpPr>
          <p:nvPr>
            <p:ph type="body" idx="1"/>
          </p:nvPr>
        </p:nvSpPr>
        <p:spPr/>
        <p:txBody>
          <a:bodyPr/>
          <a:lstStyle/>
          <a:p>
            <a:r>
              <a:rPr lang="fr-CA" dirty="0" smtClean="0"/>
              <a:t>Il ne suffit pas de savoir choisir les bons mots-clés,</a:t>
            </a:r>
            <a:r>
              <a:rPr lang="fr-CA" baseline="0" dirty="0" smtClean="0"/>
              <a:t> il faut aussi savoir les utiliser sous la bonne forme et avec les opérateurs booléens</a:t>
            </a:r>
            <a:endParaRPr lang="fr-CA" dirty="0"/>
          </a:p>
        </p:txBody>
      </p:sp>
      <p:sp>
        <p:nvSpPr>
          <p:cNvPr id="4" name="Espace réservé du numéro de diapositive 3"/>
          <p:cNvSpPr>
            <a:spLocks noGrp="1"/>
          </p:cNvSpPr>
          <p:nvPr>
            <p:ph type="sldNum" sz="quarter" idx="10"/>
          </p:nvPr>
        </p:nvSpPr>
        <p:spPr/>
        <p:txBody>
          <a:bodyPr/>
          <a:lstStyle/>
          <a:p>
            <a:fld id="{DC8FD341-5812-3D4F-95B4-BFA33C3EF38F}" type="slidenum">
              <a:rPr lang="fr-FR" smtClean="0"/>
              <a:t>20</a:t>
            </a:fld>
            <a:endParaRPr lang="fr-FR"/>
          </a:p>
        </p:txBody>
      </p:sp>
    </p:spTree>
    <p:extLst>
      <p:ext uri="{BB962C8B-B14F-4D97-AF65-F5344CB8AC3E}">
        <p14:creationId xmlns:p14="http://schemas.microsoft.com/office/powerpoint/2010/main" val="123025442"/>
      </p:ext>
    </p:extLst>
  </p:cSld>
  <p:clrMapOvr>
    <a:masterClrMapping/>
  </p:clrMapOvr>
</p:notes>
</file>

<file path=ppt/notesSlides/notesSlide17.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p:sp>
      <p:sp>
        <p:nvSpPr>
          <p:cNvPr id="3" name="Espace réservé des commentaires 2"/>
          <p:cNvSpPr>
            <a:spLocks noGrp="1"/>
          </p:cNvSpPr>
          <p:nvPr>
            <p:ph type="body" idx="1"/>
          </p:nvPr>
        </p:nvSpPr>
        <p:spPr/>
        <p:txBody>
          <a:bodyPr/>
          <a:lstStyle/>
          <a:p>
            <a:pPr algn="just"/>
            <a:r>
              <a:rPr lang="fr-CA" sz="1400" b="1" dirty="0">
                <a:latin typeface="Kristen ITC" panose="03050502040202030202" pitchFamily="66" charset="0"/>
              </a:rPr>
              <a:t>La troncature</a:t>
            </a:r>
            <a:r>
              <a:rPr lang="fr-CA" dirty="0" smtClean="0">
                <a:solidFill>
                  <a:schemeClr val="tx1"/>
                </a:solidFill>
                <a:latin typeface="Kristen ITC" panose="03050502040202030202" pitchFamily="66" charset="0"/>
              </a:rPr>
              <a:t>:</a:t>
            </a:r>
          </a:p>
          <a:p>
            <a:pPr algn="just">
              <a:buFont typeface="Wingdings" panose="05000000000000000000" pitchFamily="2" charset="2"/>
              <a:buChar char="§"/>
            </a:pPr>
            <a:r>
              <a:rPr lang="fr-CA" dirty="0" smtClean="0">
                <a:solidFill>
                  <a:schemeClr val="tx1"/>
                </a:solidFill>
                <a:latin typeface="Kristen ITC" panose="03050502040202030202" pitchFamily="66" charset="0"/>
              </a:rPr>
              <a:t>Permet de trouver des documents contenant une autre forme du </a:t>
            </a:r>
          </a:p>
          <a:p>
            <a:pPr indent="367719" algn="just"/>
            <a:r>
              <a:rPr lang="fr-CA" dirty="0" smtClean="0">
                <a:solidFill>
                  <a:schemeClr val="tx1"/>
                </a:solidFill>
                <a:latin typeface="Kristen ITC" panose="03050502040202030202" pitchFamily="66" charset="0"/>
              </a:rPr>
              <a:t>terme recherché (féminin, pluriels, etc.) ou un mot de la même famille</a:t>
            </a:r>
          </a:p>
          <a:p>
            <a:pPr algn="just">
              <a:buFont typeface="Wingdings" panose="05000000000000000000" pitchFamily="2" charset="2"/>
              <a:buChar char="§"/>
            </a:pPr>
            <a:r>
              <a:rPr lang="fr-CA" dirty="0" smtClean="0">
                <a:solidFill>
                  <a:schemeClr val="tx1"/>
                </a:solidFill>
                <a:latin typeface="Kristen ITC" panose="03050502040202030202" pitchFamily="66" charset="0"/>
              </a:rPr>
              <a:t>Est souvent représenté par l’astérisque *</a:t>
            </a:r>
          </a:p>
          <a:p>
            <a:pPr algn="just">
              <a:buFont typeface="Wingdings" panose="05000000000000000000" pitchFamily="2" charset="2"/>
              <a:buChar char="§"/>
            </a:pPr>
            <a:endParaRPr lang="fr-CA" dirty="0" smtClean="0">
              <a:solidFill>
                <a:schemeClr val="tx1"/>
              </a:solidFill>
              <a:latin typeface="Kristen ITC" panose="03050502040202030202" pitchFamily="66" charset="0"/>
            </a:endParaRPr>
          </a:p>
          <a:p>
            <a:pPr algn="just">
              <a:buFont typeface="Wingdings" panose="05000000000000000000" pitchFamily="2" charset="2"/>
              <a:buNone/>
            </a:pPr>
            <a:r>
              <a:rPr lang="fr-CA" dirty="0" smtClean="0">
                <a:solidFill>
                  <a:schemeClr val="tx1"/>
                </a:solidFill>
                <a:latin typeface="Kristen ITC" panose="03050502040202030202" pitchFamily="66" charset="0"/>
              </a:rPr>
              <a:t>-</a:t>
            </a:r>
            <a:r>
              <a:rPr lang="fr-CA" dirty="0" err="1" smtClean="0">
                <a:solidFill>
                  <a:schemeClr val="tx1"/>
                </a:solidFill>
                <a:latin typeface="Kristen ITC" panose="03050502040202030202" pitchFamily="66" charset="0"/>
              </a:rPr>
              <a:t>Chaîn</a:t>
            </a:r>
            <a:r>
              <a:rPr lang="fr-CA" dirty="0" smtClean="0">
                <a:solidFill>
                  <a:schemeClr val="tx1"/>
                </a:solidFill>
                <a:latin typeface="Kristen ITC" panose="03050502040202030202" pitchFamily="66" charset="0"/>
              </a:rPr>
              <a:t>*</a:t>
            </a:r>
            <a:r>
              <a:rPr lang="fr-CA" baseline="0" dirty="0" smtClean="0">
                <a:solidFill>
                  <a:schemeClr val="tx1"/>
                </a:solidFill>
                <a:latin typeface="Kristen ITC" panose="03050502040202030202" pitchFamily="66" charset="0"/>
              </a:rPr>
              <a:t> permet d’aller chercher: chainon, chaine, chaines</a:t>
            </a:r>
            <a:endParaRPr lang="fr-CA" dirty="0" smtClean="0">
              <a:solidFill>
                <a:schemeClr val="tx1"/>
              </a:solidFill>
              <a:latin typeface="Kristen ITC" panose="03050502040202030202" pitchFamily="66" charset="0"/>
            </a:endParaRPr>
          </a:p>
          <a:p>
            <a:endParaRPr lang="fr-CA" dirty="0"/>
          </a:p>
        </p:txBody>
      </p:sp>
      <p:sp>
        <p:nvSpPr>
          <p:cNvPr id="4" name="Espace réservé du numéro de diapositive 3"/>
          <p:cNvSpPr>
            <a:spLocks noGrp="1"/>
          </p:cNvSpPr>
          <p:nvPr>
            <p:ph type="sldNum" sz="quarter" idx="10"/>
          </p:nvPr>
        </p:nvSpPr>
        <p:spPr/>
        <p:txBody>
          <a:bodyPr/>
          <a:lstStyle/>
          <a:p>
            <a:fld id="{DC8FD341-5812-3D4F-95B4-BFA33C3EF38F}" type="slidenum">
              <a:rPr lang="fr-FR" smtClean="0"/>
              <a:t>21</a:t>
            </a:fld>
            <a:endParaRPr lang="fr-FR"/>
          </a:p>
        </p:txBody>
      </p:sp>
    </p:spTree>
    <p:extLst>
      <p:ext uri="{BB962C8B-B14F-4D97-AF65-F5344CB8AC3E}">
        <p14:creationId xmlns:p14="http://schemas.microsoft.com/office/powerpoint/2010/main" val="123025442"/>
      </p:ext>
    </p:extLst>
  </p:cSld>
  <p:clrMapOvr>
    <a:masterClrMapping/>
  </p:clrMapOvr>
</p:notes>
</file>

<file path=ppt/notesSlides/notesSlide18.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p:sp>
      <p:sp>
        <p:nvSpPr>
          <p:cNvPr id="3" name="Espace réservé des commentaires 2"/>
          <p:cNvSpPr>
            <a:spLocks noGrp="1"/>
          </p:cNvSpPr>
          <p:nvPr>
            <p:ph type="body" idx="1"/>
          </p:nvPr>
        </p:nvSpPr>
        <p:spPr/>
        <p:txBody>
          <a:bodyPr/>
          <a:lstStyle/>
          <a:p>
            <a:endParaRPr lang="fr-CA" dirty="0"/>
          </a:p>
        </p:txBody>
      </p:sp>
      <p:sp>
        <p:nvSpPr>
          <p:cNvPr id="4" name="Espace réservé du numéro de diapositive 3"/>
          <p:cNvSpPr>
            <a:spLocks noGrp="1"/>
          </p:cNvSpPr>
          <p:nvPr>
            <p:ph type="sldNum" sz="quarter" idx="10"/>
          </p:nvPr>
        </p:nvSpPr>
        <p:spPr/>
        <p:txBody>
          <a:bodyPr/>
          <a:lstStyle/>
          <a:p>
            <a:fld id="{DC8FD341-5812-3D4F-95B4-BFA33C3EF38F}" type="slidenum">
              <a:rPr lang="fr-FR" smtClean="0"/>
              <a:t>22</a:t>
            </a:fld>
            <a:endParaRPr lang="fr-FR"/>
          </a:p>
        </p:txBody>
      </p:sp>
    </p:spTree>
    <p:extLst>
      <p:ext uri="{BB962C8B-B14F-4D97-AF65-F5344CB8AC3E}">
        <p14:creationId xmlns:p14="http://schemas.microsoft.com/office/powerpoint/2010/main" val="707669594"/>
      </p:ext>
    </p:extLst>
  </p:cSld>
  <p:clrMapOvr>
    <a:masterClrMapping/>
  </p:clrMapOvr>
</p:notes>
</file>

<file path=ppt/notesSlides/notesSlide19.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p:sp>
      <p:sp>
        <p:nvSpPr>
          <p:cNvPr id="3" name="Espace réservé des commentaires 2"/>
          <p:cNvSpPr>
            <a:spLocks noGrp="1"/>
          </p:cNvSpPr>
          <p:nvPr>
            <p:ph type="body" idx="1"/>
          </p:nvPr>
        </p:nvSpPr>
        <p:spPr/>
        <p:txBody>
          <a:bodyPr/>
          <a:lstStyle/>
          <a:p>
            <a:r>
              <a:rPr lang="fr-FR" dirty="0"/>
              <a:t>EX. 2 chat* </a:t>
            </a:r>
          </a:p>
          <a:p>
            <a:pPr lvl="1"/>
            <a:r>
              <a:rPr lang="fr-FR" dirty="0"/>
              <a:t>Réponse: chats, chatte(s), chaton(s)), chatterie(s)</a:t>
            </a:r>
          </a:p>
          <a:p>
            <a:pPr lvl="1"/>
            <a:r>
              <a:rPr lang="fr-FR" sz="1600" dirty="0"/>
              <a:t>Rien à « enlever » au mot, simplement ajouter l’astérisque à la fin du mot</a:t>
            </a:r>
            <a:br>
              <a:rPr lang="fr-FR" sz="1600" dirty="0"/>
            </a:br>
            <a:r>
              <a:rPr lang="fr-FR" sz="1600" dirty="0"/>
              <a:t>Attention! Certains termes peuvent donner des résultats erronés </a:t>
            </a:r>
            <a:br>
              <a:rPr lang="fr-FR" sz="1600" dirty="0"/>
            </a:br>
            <a:r>
              <a:rPr lang="fr-FR" sz="1600" dirty="0"/>
              <a:t>Ex:  « chat » comme dans « chatter ». Pour contourner :  chat + animal </a:t>
            </a:r>
          </a:p>
          <a:p>
            <a:pPr lvl="1"/>
            <a:endParaRPr lang="fr-FR" sz="1600" dirty="0"/>
          </a:p>
          <a:p>
            <a:r>
              <a:rPr lang="fr-CA" b="0" dirty="0" smtClean="0"/>
              <a:t>Chat-château: Google</a:t>
            </a:r>
            <a:r>
              <a:rPr lang="fr-CA" b="0" baseline="0" dirty="0" smtClean="0"/>
              <a:t> ne tient pas compte des accents, donc va aussi repérer « château »</a:t>
            </a:r>
            <a:endParaRPr lang="fr-CA" b="0" dirty="0"/>
          </a:p>
        </p:txBody>
      </p:sp>
      <p:sp>
        <p:nvSpPr>
          <p:cNvPr id="4" name="Espace réservé du numéro de diapositive 3"/>
          <p:cNvSpPr>
            <a:spLocks noGrp="1"/>
          </p:cNvSpPr>
          <p:nvPr>
            <p:ph type="sldNum" sz="quarter" idx="10"/>
          </p:nvPr>
        </p:nvSpPr>
        <p:spPr/>
        <p:txBody>
          <a:bodyPr/>
          <a:lstStyle/>
          <a:p>
            <a:fld id="{DC8FD341-5812-3D4F-95B4-BFA33C3EF38F}" type="slidenum">
              <a:rPr lang="fr-FR" smtClean="0"/>
              <a:t>23</a:t>
            </a:fld>
            <a:endParaRPr lang="fr-FR"/>
          </a:p>
        </p:txBody>
      </p:sp>
    </p:spTree>
    <p:extLst>
      <p:ext uri="{BB962C8B-B14F-4D97-AF65-F5344CB8AC3E}">
        <p14:creationId xmlns:p14="http://schemas.microsoft.com/office/powerpoint/2010/main" val="553119469"/>
      </p:ext>
    </p:extLst>
  </p:cSld>
  <p:clrMapOvr>
    <a:masterClrMapping/>
  </p:clrMapOvr>
</p:notes>
</file>

<file path=ppt/notesSlides/notesSlide2.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p:sp>
      <p:sp>
        <p:nvSpPr>
          <p:cNvPr id="3" name="Espace réservé des commentaires 2"/>
          <p:cNvSpPr>
            <a:spLocks noGrp="1"/>
          </p:cNvSpPr>
          <p:nvPr>
            <p:ph type="body" idx="1"/>
          </p:nvPr>
        </p:nvSpPr>
        <p:spPr/>
        <p:txBody>
          <a:bodyPr/>
          <a:lstStyle/>
          <a:p>
            <a:endParaRPr lang="fr-CA" dirty="0"/>
          </a:p>
        </p:txBody>
      </p:sp>
      <p:sp>
        <p:nvSpPr>
          <p:cNvPr id="4" name="Espace réservé du numéro de diapositive 3"/>
          <p:cNvSpPr>
            <a:spLocks noGrp="1"/>
          </p:cNvSpPr>
          <p:nvPr>
            <p:ph type="sldNum" sz="quarter" idx="10"/>
          </p:nvPr>
        </p:nvSpPr>
        <p:spPr/>
        <p:txBody>
          <a:bodyPr/>
          <a:lstStyle/>
          <a:p>
            <a:fld id="{DC8FD341-5812-3D4F-95B4-BFA33C3EF38F}" type="slidenum">
              <a:rPr lang="fr-FR" smtClean="0"/>
              <a:t>4</a:t>
            </a:fld>
            <a:endParaRPr lang="fr-FR"/>
          </a:p>
        </p:txBody>
      </p:sp>
    </p:spTree>
    <p:extLst>
      <p:ext uri="{BB962C8B-B14F-4D97-AF65-F5344CB8AC3E}">
        <p14:creationId xmlns:p14="http://schemas.microsoft.com/office/powerpoint/2010/main" val="1808922229"/>
      </p:ext>
    </p:extLst>
  </p:cSld>
  <p:clrMapOvr>
    <a:masterClrMapping/>
  </p:clrMapOvr>
</p:notes>
</file>

<file path=ppt/notesSlides/notesSlide20.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p:sp>
      <p:sp>
        <p:nvSpPr>
          <p:cNvPr id="3" name="Espace réservé des commentaires 2"/>
          <p:cNvSpPr>
            <a:spLocks noGrp="1"/>
          </p:cNvSpPr>
          <p:nvPr>
            <p:ph type="body" idx="1"/>
          </p:nvPr>
        </p:nvSpPr>
        <p:spPr/>
        <p:txBody>
          <a:bodyPr/>
          <a:lstStyle/>
          <a:p>
            <a:pPr defTabSz="462458">
              <a:defRPr/>
            </a:pPr>
            <a:r>
              <a:rPr lang="fr-CA" dirty="0">
                <a:latin typeface="Kristen ITC" panose="03050502040202030202" pitchFamily="66" charset="0"/>
              </a:rPr>
              <a:t>Les opérateurs booléens/opérateurs logiques: Les opérateurs booléens permettent de trouver plus rapidement des documents pertinents sur le Web</a:t>
            </a:r>
          </a:p>
          <a:p>
            <a:endParaRPr lang="fr-CA" dirty="0"/>
          </a:p>
        </p:txBody>
      </p:sp>
      <p:sp>
        <p:nvSpPr>
          <p:cNvPr id="4" name="Espace réservé du numéro de diapositive 3"/>
          <p:cNvSpPr>
            <a:spLocks noGrp="1"/>
          </p:cNvSpPr>
          <p:nvPr>
            <p:ph type="sldNum" sz="quarter" idx="10"/>
          </p:nvPr>
        </p:nvSpPr>
        <p:spPr/>
        <p:txBody>
          <a:bodyPr/>
          <a:lstStyle/>
          <a:p>
            <a:fld id="{DC8FD341-5812-3D4F-95B4-BFA33C3EF38F}" type="slidenum">
              <a:rPr lang="fr-FR" smtClean="0"/>
              <a:t>24</a:t>
            </a:fld>
            <a:endParaRPr lang="fr-FR"/>
          </a:p>
        </p:txBody>
      </p:sp>
    </p:spTree>
    <p:extLst>
      <p:ext uri="{BB962C8B-B14F-4D97-AF65-F5344CB8AC3E}">
        <p14:creationId xmlns:p14="http://schemas.microsoft.com/office/powerpoint/2010/main" val="771806889"/>
      </p:ext>
    </p:extLst>
  </p:cSld>
  <p:clrMapOvr>
    <a:masterClrMapping/>
  </p:clrMapOvr>
</p:notes>
</file>

<file path=ppt/notesSlides/notesSlide2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395288" y="692150"/>
            <a:ext cx="6159500" cy="3463925"/>
          </a:xfrm>
        </p:spPr>
      </p:sp>
      <p:sp>
        <p:nvSpPr>
          <p:cNvPr id="3" name="Notes Placeholder 2"/>
          <p:cNvSpPr>
            <a:spLocks noGrp="1"/>
          </p:cNvSpPr>
          <p:nvPr>
            <p:ph type="body" idx="1"/>
          </p:nvPr>
        </p:nvSpPr>
        <p:spPr/>
        <p:txBody>
          <a:bodyPr>
            <a:normAutofit/>
          </a:bodyPr>
          <a:lstStyle/>
          <a:p>
            <a:r>
              <a:rPr lang="fr-FR" noProof="0" dirty="0" smtClean="0"/>
              <a:t>-opérateurs booléens en MAJUSCULES!</a:t>
            </a:r>
          </a:p>
          <a:p>
            <a:r>
              <a:rPr lang="fr-FR" sz="1600" dirty="0">
                <a:latin typeface="Eras Medium ITC" pitchFamily="34" charset="0"/>
              </a:rPr>
              <a:t>-Dans</a:t>
            </a:r>
            <a:r>
              <a:rPr lang="fr-FR" sz="1600" b="1" dirty="0">
                <a:latin typeface="Eras Medium ITC" pitchFamily="34" charset="0"/>
              </a:rPr>
              <a:t> </a:t>
            </a:r>
            <a:r>
              <a:rPr lang="fr-FR" sz="1600" b="1" u="sng" dirty="0">
                <a:latin typeface="Eras Medium ITC" pitchFamily="34" charset="0"/>
              </a:rPr>
              <a:t>Google</a:t>
            </a:r>
            <a:r>
              <a:rPr lang="fr-FR" sz="1600" u="sng" dirty="0">
                <a:latin typeface="Eras Medium ITC" pitchFamily="34" charset="0"/>
              </a:rPr>
              <a:t>, </a:t>
            </a:r>
            <a:r>
              <a:rPr lang="fr-FR" sz="1600" dirty="0">
                <a:latin typeface="Eras Medium ITC" pitchFamily="34" charset="0"/>
              </a:rPr>
              <a:t>il faut utiliser les opérateurs booléens en anglais:</a:t>
            </a:r>
          </a:p>
          <a:p>
            <a:r>
              <a:rPr lang="fr-FR" sz="1600" b="1" dirty="0">
                <a:latin typeface="Eras Medium ITC" pitchFamily="34" charset="0"/>
              </a:rPr>
              <a:t>OR</a:t>
            </a:r>
          </a:p>
          <a:p>
            <a:r>
              <a:rPr lang="fr-FR" sz="1600" b="1" dirty="0">
                <a:latin typeface="Eras Medium ITC" pitchFamily="34" charset="0"/>
              </a:rPr>
              <a:t>AND </a:t>
            </a:r>
          </a:p>
        </p:txBody>
      </p:sp>
      <p:sp>
        <p:nvSpPr>
          <p:cNvPr id="4" name="Slide Number Placeholder 3"/>
          <p:cNvSpPr>
            <a:spLocks noGrp="1"/>
          </p:cNvSpPr>
          <p:nvPr>
            <p:ph type="sldNum" sz="quarter" idx="10"/>
          </p:nvPr>
        </p:nvSpPr>
        <p:spPr/>
        <p:txBody>
          <a:bodyPr/>
          <a:lstStyle/>
          <a:p>
            <a:fld id="{1FE826AC-56D0-473E-923B-FA797FCBCB88}" type="slidenum">
              <a:rPr lang="en-US" smtClean="0"/>
              <a:pPr/>
              <a:t>25</a:t>
            </a:fld>
            <a:endParaRPr lang="en-US"/>
          </a:p>
        </p:txBody>
      </p:sp>
    </p:spTree>
  </p:cSld>
  <p:clrMapOvr>
    <a:masterClrMapping/>
  </p:clrMapOvr>
</p:notes>
</file>

<file path=ppt/notesSlides/notesSlide22.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a:xfrm>
            <a:off x="395288" y="692150"/>
            <a:ext cx="6159500" cy="3463925"/>
          </a:xfrm>
        </p:spPr>
      </p:sp>
      <p:sp>
        <p:nvSpPr>
          <p:cNvPr id="3" name="Espace réservé des commentaires 2"/>
          <p:cNvSpPr>
            <a:spLocks noGrp="1"/>
          </p:cNvSpPr>
          <p:nvPr>
            <p:ph type="body" idx="1"/>
          </p:nvPr>
        </p:nvSpPr>
        <p:spPr/>
        <p:txBody>
          <a:bodyPr/>
          <a:lstStyle/>
          <a:p>
            <a:endParaRPr lang="fr-CA" dirty="0"/>
          </a:p>
        </p:txBody>
      </p:sp>
      <p:sp>
        <p:nvSpPr>
          <p:cNvPr id="4" name="Espace réservé du numéro de diapositive 3"/>
          <p:cNvSpPr>
            <a:spLocks noGrp="1"/>
          </p:cNvSpPr>
          <p:nvPr>
            <p:ph type="sldNum" sz="quarter" idx="10"/>
          </p:nvPr>
        </p:nvSpPr>
        <p:spPr/>
        <p:txBody>
          <a:bodyPr/>
          <a:lstStyle/>
          <a:p>
            <a:fld id="{1FE826AC-56D0-473E-923B-FA797FCBCB88}" type="slidenum">
              <a:rPr lang="en-US" smtClean="0"/>
              <a:pPr/>
              <a:t>29</a:t>
            </a:fld>
            <a:endParaRPr lang="en-US"/>
          </a:p>
        </p:txBody>
      </p:sp>
    </p:spTree>
    <p:extLst>
      <p:ext uri="{BB962C8B-B14F-4D97-AF65-F5344CB8AC3E}">
        <p14:creationId xmlns:p14="http://schemas.microsoft.com/office/powerpoint/2010/main" val="3730127563"/>
      </p:ext>
    </p:extLst>
  </p:cSld>
  <p:clrMapOvr>
    <a:masterClrMapping/>
  </p:clrMapOvr>
</p:notes>
</file>

<file path=ppt/notesSlides/notesSlide23.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p:sp>
      <p:sp>
        <p:nvSpPr>
          <p:cNvPr id="3" name="Espace réservé des commentaires 2"/>
          <p:cNvSpPr>
            <a:spLocks noGrp="1"/>
          </p:cNvSpPr>
          <p:nvPr>
            <p:ph type="body" idx="1"/>
          </p:nvPr>
        </p:nvSpPr>
        <p:spPr/>
        <p:txBody>
          <a:bodyPr/>
          <a:lstStyle/>
          <a:p>
            <a:r>
              <a:rPr lang="fr-CA" dirty="0" err="1" smtClean="0"/>
              <a:t>Peche</a:t>
            </a:r>
            <a:r>
              <a:rPr lang="fr-CA" dirty="0" smtClean="0"/>
              <a:t> </a:t>
            </a:r>
            <a:r>
              <a:rPr lang="fr-CA" dirty="0" smtClean="0">
                <a:solidFill>
                  <a:srgbClr val="FF0000"/>
                </a:solidFill>
              </a:rPr>
              <a:t>and</a:t>
            </a:r>
            <a:r>
              <a:rPr lang="fr-CA" baseline="0" dirty="0" smtClean="0"/>
              <a:t> </a:t>
            </a:r>
            <a:r>
              <a:rPr lang="fr-CA" baseline="0" dirty="0" err="1" smtClean="0"/>
              <a:t>ontario</a:t>
            </a:r>
            <a:r>
              <a:rPr lang="fr-CA" baseline="0" dirty="0" smtClean="0"/>
              <a:t> sauf poisson : donne encore des images de poissons. </a:t>
            </a:r>
          </a:p>
          <a:p>
            <a:r>
              <a:rPr lang="fr-CA" baseline="0" dirty="0" smtClean="0"/>
              <a:t>Pourquoi on a toujours des images de poissons lorsqu’on ajoute le SAUF poisson dans Google ?</a:t>
            </a:r>
          </a:p>
          <a:p>
            <a:r>
              <a:rPr lang="fr-CA" baseline="0" dirty="0" smtClean="0"/>
              <a:t> Réponse: peut-être que les sites mentionnent pas le mot « poisson »</a:t>
            </a:r>
          </a:p>
          <a:p>
            <a:r>
              <a:rPr lang="fr-CA" baseline="0" dirty="0" smtClean="0"/>
              <a:t>Donc, pour contourner, on ajoute le mot « fruit »</a:t>
            </a:r>
            <a:endParaRPr lang="fr-CA" dirty="0"/>
          </a:p>
        </p:txBody>
      </p:sp>
      <p:sp>
        <p:nvSpPr>
          <p:cNvPr id="4" name="Espace réservé du numéro de diapositive 3"/>
          <p:cNvSpPr>
            <a:spLocks noGrp="1"/>
          </p:cNvSpPr>
          <p:nvPr>
            <p:ph type="sldNum" sz="quarter" idx="10"/>
          </p:nvPr>
        </p:nvSpPr>
        <p:spPr/>
        <p:txBody>
          <a:bodyPr/>
          <a:lstStyle/>
          <a:p>
            <a:fld id="{DC8FD341-5812-3D4F-95B4-BFA33C3EF38F}" type="slidenum">
              <a:rPr lang="fr-FR" smtClean="0"/>
              <a:t>30</a:t>
            </a:fld>
            <a:endParaRPr lang="fr-FR"/>
          </a:p>
        </p:txBody>
      </p:sp>
    </p:spTree>
    <p:extLst>
      <p:ext uri="{BB962C8B-B14F-4D97-AF65-F5344CB8AC3E}">
        <p14:creationId xmlns:p14="http://schemas.microsoft.com/office/powerpoint/2010/main" val="3396292496"/>
      </p:ext>
    </p:extLst>
  </p:cSld>
  <p:clrMapOvr>
    <a:masterClrMapping/>
  </p:clrMapOvr>
</p:notes>
</file>

<file path=ppt/notesSlides/notesSlide24.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p:sp>
      <p:sp>
        <p:nvSpPr>
          <p:cNvPr id="3" name="Espace réservé des commentaires 2"/>
          <p:cNvSpPr>
            <a:spLocks noGrp="1"/>
          </p:cNvSpPr>
          <p:nvPr>
            <p:ph type="body" idx="1"/>
          </p:nvPr>
        </p:nvSpPr>
        <p:spPr/>
        <p:txBody>
          <a:bodyPr/>
          <a:lstStyle/>
          <a:p>
            <a:r>
              <a:rPr lang="fr-CA" dirty="0" smtClean="0"/>
              <a:t>1- En cherchant, on lit. Il est possible d’apprendre</a:t>
            </a:r>
            <a:r>
              <a:rPr lang="fr-CA" baseline="0" dirty="0" smtClean="0"/>
              <a:t> des choses sur son sujet ou se rendre compte qu’i lest trop vaste et de devoir revisiter sa question de recherche. EX: </a:t>
            </a:r>
            <a:r>
              <a:rPr lang="fr-CA" dirty="0" smtClean="0"/>
              <a:t>Je pensais qu’il y avait 7 merveilles du monde et en faisant ma recherche je vois qu’il y a de l’information sur les 7 nouvelles merveilles du monde. Est-ce que je modifie ma question de départ avec cette</a:t>
            </a:r>
            <a:r>
              <a:rPr lang="fr-CA" baseline="0" dirty="0" smtClean="0"/>
              <a:t> nouvelle information? </a:t>
            </a:r>
            <a:endParaRPr lang="fr-CA" dirty="0" smtClean="0"/>
          </a:p>
          <a:p>
            <a:endParaRPr lang="fr-CA" dirty="0" smtClean="0"/>
          </a:p>
          <a:p>
            <a:r>
              <a:rPr lang="fr-CA" dirty="0" smtClean="0"/>
              <a:t>2- Si on trouve des résultats erronés, il faut revoir</a:t>
            </a:r>
            <a:r>
              <a:rPr lang="fr-CA" baseline="0" dirty="0" smtClean="0"/>
              <a:t> son équation de recherche. Ex: je cherche de l’information sur les chat, mais le moteur de recherche me renvois des détails sur « chatter ». </a:t>
            </a:r>
          </a:p>
          <a:p>
            <a:endParaRPr lang="fr-CA" baseline="0" dirty="0" smtClean="0"/>
          </a:p>
          <a:p>
            <a:r>
              <a:rPr lang="fr-CA" baseline="0" dirty="0" smtClean="0"/>
              <a:t>3-  Changer le(s) opérateur(s) … Je croyais avoir besoin du OU, mais en regardant ma question et mon diagramme de </a:t>
            </a:r>
            <a:r>
              <a:rPr lang="fr-CA" baseline="0" dirty="0" err="1" smtClean="0"/>
              <a:t>Venn</a:t>
            </a:r>
            <a:r>
              <a:rPr lang="fr-CA" baseline="0" dirty="0" smtClean="0"/>
              <a:t>, je vois que je me suis trompé. </a:t>
            </a:r>
            <a:endParaRPr lang="fr-CA" dirty="0" smtClean="0"/>
          </a:p>
          <a:p>
            <a:endParaRPr lang="fr-CA" dirty="0" smtClean="0"/>
          </a:p>
          <a:p>
            <a:pPr marL="0" marR="0" indent="0" algn="l" defTabSz="457200" rtl="0" eaLnBrk="1" fontAlgn="auto" latinLnBrk="0" hangingPunct="1">
              <a:lnSpc>
                <a:spcPct val="100000"/>
              </a:lnSpc>
              <a:spcBef>
                <a:spcPts val="0"/>
              </a:spcBef>
              <a:spcAft>
                <a:spcPts val="0"/>
              </a:spcAft>
              <a:buClrTx/>
              <a:buSzTx/>
              <a:buFontTx/>
              <a:buNone/>
              <a:tabLst/>
              <a:defRPr/>
            </a:pPr>
            <a:r>
              <a:rPr lang="fr-FR" noProof="0" dirty="0" smtClean="0"/>
              <a:t>Pas obligé d’utiliser tous les mots-clés et synonymes trouvés</a:t>
            </a:r>
            <a:r>
              <a:rPr lang="fr-FR" baseline="0" noProof="0" dirty="0" smtClean="0"/>
              <a:t> au départ</a:t>
            </a:r>
            <a:r>
              <a:rPr lang="fr-FR" noProof="0" dirty="0" smtClean="0"/>
              <a:t>… mais ça peut nous</a:t>
            </a:r>
            <a:r>
              <a:rPr lang="fr-FR" baseline="0" noProof="0" dirty="0" smtClean="0"/>
              <a:t> aider de les avoir sous la main si notre recherche ne donne pas les résultats qu’on veut. </a:t>
            </a:r>
          </a:p>
          <a:p>
            <a:endParaRPr lang="fr-CA" dirty="0"/>
          </a:p>
        </p:txBody>
      </p:sp>
      <p:sp>
        <p:nvSpPr>
          <p:cNvPr id="4" name="Espace réservé du numéro de diapositive 3"/>
          <p:cNvSpPr>
            <a:spLocks noGrp="1"/>
          </p:cNvSpPr>
          <p:nvPr>
            <p:ph type="sldNum" sz="quarter" idx="10"/>
          </p:nvPr>
        </p:nvSpPr>
        <p:spPr/>
        <p:txBody>
          <a:bodyPr/>
          <a:lstStyle/>
          <a:p>
            <a:fld id="{DC8FD341-5812-3D4F-95B4-BFA33C3EF38F}" type="slidenum">
              <a:rPr lang="fr-FR" smtClean="0"/>
              <a:t>31</a:t>
            </a:fld>
            <a:endParaRPr lang="fr-FR"/>
          </a:p>
        </p:txBody>
      </p:sp>
    </p:spTree>
    <p:extLst>
      <p:ext uri="{BB962C8B-B14F-4D97-AF65-F5344CB8AC3E}">
        <p14:creationId xmlns:p14="http://schemas.microsoft.com/office/powerpoint/2010/main" val="3469327413"/>
      </p:ext>
    </p:extLst>
  </p:cSld>
  <p:clrMapOvr>
    <a:masterClrMapping/>
  </p:clrMapOvr>
</p:notes>
</file>

<file path=ppt/notesSlides/notesSlide25.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a:xfrm>
            <a:off x="395288" y="692150"/>
            <a:ext cx="6159500" cy="3463925"/>
          </a:xfrm>
        </p:spPr>
      </p:sp>
      <p:sp>
        <p:nvSpPr>
          <p:cNvPr id="3" name="Espace réservé des commentaires 2"/>
          <p:cNvSpPr>
            <a:spLocks noGrp="1"/>
          </p:cNvSpPr>
          <p:nvPr>
            <p:ph type="body" idx="1"/>
          </p:nvPr>
        </p:nvSpPr>
        <p:spPr/>
        <p:txBody>
          <a:bodyPr/>
          <a:lstStyle/>
          <a:p>
            <a:r>
              <a:rPr lang="fr-CA" dirty="0" smtClean="0"/>
              <a:t>Pourquoi je chercherais des expressions exactes?</a:t>
            </a:r>
            <a:r>
              <a:rPr lang="fr-CA" baseline="0" dirty="0" smtClean="0"/>
              <a:t> (demander aux élèves en premier)</a:t>
            </a:r>
          </a:p>
          <a:p>
            <a:r>
              <a:rPr lang="fr-CA" baseline="0" dirty="0" smtClean="0"/>
              <a:t>-recette, paroles de chanson/poème/discours, passage connu d’un livre, titre d’un ouvrage, expression (ex: « chaise haute », « comptoir de prêt »), nom propre (avoir le prénom et le nom ensemble)</a:t>
            </a:r>
            <a:endParaRPr lang="fr-CA" dirty="0" smtClean="0"/>
          </a:p>
          <a:p>
            <a:r>
              <a:rPr lang="fr-CA" dirty="0" smtClean="0"/>
              <a:t>Donner des exemples:</a:t>
            </a:r>
          </a:p>
          <a:p>
            <a:endParaRPr lang="fr-CA" dirty="0" smtClean="0"/>
          </a:p>
          <a:p>
            <a:r>
              <a:rPr lang="fr-CA" dirty="0" smtClean="0"/>
              <a:t>EX.1 : on remarque que les articles et</a:t>
            </a:r>
            <a:r>
              <a:rPr lang="fr-CA" baseline="0" dirty="0" smtClean="0"/>
              <a:t> les déterminants sont présents, car c’est une expression exacte qu’on cherche.</a:t>
            </a:r>
            <a:endParaRPr lang="fr-CA" dirty="0" smtClean="0"/>
          </a:p>
        </p:txBody>
      </p:sp>
      <p:sp>
        <p:nvSpPr>
          <p:cNvPr id="4" name="Espace réservé du numéro de diapositive 3"/>
          <p:cNvSpPr>
            <a:spLocks noGrp="1"/>
          </p:cNvSpPr>
          <p:nvPr>
            <p:ph type="sldNum" sz="quarter" idx="10"/>
          </p:nvPr>
        </p:nvSpPr>
        <p:spPr/>
        <p:txBody>
          <a:bodyPr/>
          <a:lstStyle/>
          <a:p>
            <a:fld id="{1FE826AC-56D0-473E-923B-FA797FCBCB88}" type="slidenum">
              <a:rPr lang="en-US" smtClean="0"/>
              <a:pPr/>
              <a:t>32</a:t>
            </a:fld>
            <a:endParaRPr lang="en-US"/>
          </a:p>
        </p:txBody>
      </p:sp>
    </p:spTree>
    <p:extLst>
      <p:ext uri="{BB962C8B-B14F-4D97-AF65-F5344CB8AC3E}">
        <p14:creationId xmlns:p14="http://schemas.microsoft.com/office/powerpoint/2010/main" val="255928257"/>
      </p:ext>
    </p:extLst>
  </p:cSld>
  <p:clrMapOvr>
    <a:masterClrMapping/>
  </p:clrMapOvr>
</p:notes>
</file>

<file path=ppt/notesSlides/notesSlide26.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p:sp>
      <p:sp>
        <p:nvSpPr>
          <p:cNvPr id="3" name="Espace réservé des commentaires 2"/>
          <p:cNvSpPr>
            <a:spLocks noGrp="1"/>
          </p:cNvSpPr>
          <p:nvPr>
            <p:ph type="body" idx="1"/>
          </p:nvPr>
        </p:nvSpPr>
        <p:spPr/>
        <p:txBody>
          <a:bodyPr/>
          <a:lstStyle/>
          <a:p>
            <a:pPr defTabSz="462458">
              <a:defRPr/>
            </a:pPr>
            <a:r>
              <a:rPr lang="fr-CA" dirty="0" smtClean="0"/>
              <a:t>Je cherche la série « Victor </a:t>
            </a:r>
            <a:r>
              <a:rPr lang="fr-CA" dirty="0" err="1" smtClean="0"/>
              <a:t>Cordi</a:t>
            </a:r>
            <a:r>
              <a:rPr lang="fr-CA" dirty="0" smtClean="0"/>
              <a:t> » de l’auteur Annie Bacon</a:t>
            </a:r>
          </a:p>
          <a:p>
            <a:pPr defTabSz="462458">
              <a:defRPr/>
            </a:pPr>
            <a:endParaRPr lang="fr-CA" dirty="0" smtClean="0"/>
          </a:p>
          <a:p>
            <a:pPr defTabSz="462458">
              <a:defRPr/>
            </a:pPr>
            <a:r>
              <a:rPr lang="fr-CA" dirty="0" smtClean="0"/>
              <a:t>Bien</a:t>
            </a:r>
            <a:r>
              <a:rPr lang="fr-CA" baseline="0" dirty="0" smtClean="0"/>
              <a:t> que les premiers résultats sont ceux souhaités, les autres dans la page donnent des sites qui incluent le mot « </a:t>
            </a:r>
            <a:r>
              <a:rPr lang="fr-CA" baseline="0" dirty="0" err="1" smtClean="0"/>
              <a:t>victor</a:t>
            </a:r>
            <a:r>
              <a:rPr lang="fr-CA" baseline="0" dirty="0" smtClean="0"/>
              <a:t> » ou le mot « </a:t>
            </a:r>
            <a:r>
              <a:rPr lang="fr-CA" baseline="0" dirty="0" err="1" smtClean="0"/>
              <a:t>cordi</a:t>
            </a:r>
            <a:r>
              <a:rPr lang="fr-CA" baseline="0" dirty="0" smtClean="0"/>
              <a:t> »</a:t>
            </a:r>
          </a:p>
          <a:p>
            <a:pPr defTabSz="462458">
              <a:defRPr/>
            </a:pPr>
            <a:endParaRPr lang="fr-CA" baseline="0" dirty="0" smtClean="0"/>
          </a:p>
          <a:p>
            <a:pPr defTabSz="462458">
              <a:defRPr/>
            </a:pPr>
            <a:r>
              <a:rPr lang="fr-CA" baseline="0" dirty="0" smtClean="0"/>
              <a:t>Ex. Victor Hugo</a:t>
            </a:r>
          </a:p>
          <a:p>
            <a:endParaRPr lang="fr-CA" dirty="0" smtClean="0"/>
          </a:p>
          <a:p>
            <a:r>
              <a:rPr lang="fr-CA" dirty="0" smtClean="0"/>
              <a:t>Ex.</a:t>
            </a:r>
            <a:r>
              <a:rPr lang="fr-CA" baseline="0" dirty="0" smtClean="0"/>
              <a:t> répertoire de nom où le nom de famille est </a:t>
            </a:r>
            <a:r>
              <a:rPr lang="fr-CA" baseline="0" dirty="0" err="1" smtClean="0"/>
              <a:t>Cordi</a:t>
            </a:r>
            <a:endParaRPr lang="fr-CA" dirty="0"/>
          </a:p>
        </p:txBody>
      </p:sp>
      <p:sp>
        <p:nvSpPr>
          <p:cNvPr id="4" name="Espace réservé du numéro de diapositive 3"/>
          <p:cNvSpPr>
            <a:spLocks noGrp="1"/>
          </p:cNvSpPr>
          <p:nvPr>
            <p:ph type="sldNum" sz="quarter" idx="10"/>
          </p:nvPr>
        </p:nvSpPr>
        <p:spPr/>
        <p:txBody>
          <a:bodyPr/>
          <a:lstStyle/>
          <a:p>
            <a:fld id="{DC8FD341-5812-3D4F-95B4-BFA33C3EF38F}" type="slidenum">
              <a:rPr lang="fr-FR" smtClean="0"/>
              <a:t>33</a:t>
            </a:fld>
            <a:endParaRPr lang="fr-FR"/>
          </a:p>
        </p:txBody>
      </p:sp>
    </p:spTree>
    <p:extLst>
      <p:ext uri="{BB962C8B-B14F-4D97-AF65-F5344CB8AC3E}">
        <p14:creationId xmlns:p14="http://schemas.microsoft.com/office/powerpoint/2010/main" val="247979737"/>
      </p:ext>
    </p:extLst>
  </p:cSld>
  <p:clrMapOvr>
    <a:masterClrMapping/>
  </p:clrMapOvr>
</p:notes>
</file>

<file path=ppt/notesSlides/notesSlide27.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p:sp>
      <p:sp>
        <p:nvSpPr>
          <p:cNvPr id="3" name="Espace réservé des commentaires 2"/>
          <p:cNvSpPr>
            <a:spLocks noGrp="1"/>
          </p:cNvSpPr>
          <p:nvPr>
            <p:ph type="body" idx="1"/>
          </p:nvPr>
        </p:nvSpPr>
        <p:spPr/>
        <p:txBody>
          <a:bodyPr/>
          <a:lstStyle/>
          <a:p>
            <a:endParaRPr lang="fr-CA" dirty="0"/>
          </a:p>
        </p:txBody>
      </p:sp>
      <p:sp>
        <p:nvSpPr>
          <p:cNvPr id="4" name="Espace réservé du numéro de diapositive 3"/>
          <p:cNvSpPr>
            <a:spLocks noGrp="1"/>
          </p:cNvSpPr>
          <p:nvPr>
            <p:ph type="sldNum" sz="quarter" idx="10"/>
          </p:nvPr>
        </p:nvSpPr>
        <p:spPr/>
        <p:txBody>
          <a:bodyPr/>
          <a:lstStyle/>
          <a:p>
            <a:fld id="{DC8FD341-5812-3D4F-95B4-BFA33C3EF38F}" type="slidenum">
              <a:rPr lang="fr-FR" smtClean="0"/>
              <a:t>35</a:t>
            </a:fld>
            <a:endParaRPr lang="fr-FR"/>
          </a:p>
        </p:txBody>
      </p:sp>
    </p:spTree>
    <p:extLst>
      <p:ext uri="{BB962C8B-B14F-4D97-AF65-F5344CB8AC3E}">
        <p14:creationId xmlns:p14="http://schemas.microsoft.com/office/powerpoint/2010/main" val="1555033087"/>
      </p:ext>
    </p:extLst>
  </p:cSld>
  <p:clrMapOvr>
    <a:masterClrMapping/>
  </p:clrMapOvr>
</p:notes>
</file>

<file path=ppt/notesSlides/notesSlide28.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a:xfrm>
            <a:off x="395288" y="692150"/>
            <a:ext cx="6159500" cy="3463925"/>
          </a:xfrm>
        </p:spPr>
      </p:sp>
      <p:sp>
        <p:nvSpPr>
          <p:cNvPr id="3" name="Espace réservé des commentaires 2"/>
          <p:cNvSpPr>
            <a:spLocks noGrp="1"/>
          </p:cNvSpPr>
          <p:nvPr>
            <p:ph type="body" idx="1"/>
          </p:nvPr>
        </p:nvSpPr>
        <p:spPr/>
        <p:txBody>
          <a:bodyPr/>
          <a:lstStyle/>
          <a:p>
            <a:r>
              <a:rPr lang="fr-CA" dirty="0" smtClean="0"/>
              <a:t>Question: est-ce que vous connaissez</a:t>
            </a:r>
            <a:r>
              <a:rPr lang="fr-CA" baseline="0" dirty="0" smtClean="0"/>
              <a:t> des noms de moteurs de recherche ?</a:t>
            </a:r>
          </a:p>
          <a:p>
            <a:r>
              <a:rPr lang="fr-CA" baseline="0" dirty="0" smtClean="0"/>
              <a:t>Mettre l’accent pour qu’ils disent : Google</a:t>
            </a:r>
          </a:p>
          <a:p>
            <a:pPr marL="0" marR="0" indent="0" algn="l" defTabSz="457200" rtl="0" eaLnBrk="1" fontAlgn="auto" latinLnBrk="0" hangingPunct="1">
              <a:lnSpc>
                <a:spcPct val="100000"/>
              </a:lnSpc>
              <a:spcBef>
                <a:spcPts val="0"/>
              </a:spcBef>
              <a:spcAft>
                <a:spcPts val="0"/>
              </a:spcAft>
              <a:buClrTx/>
              <a:buSzTx/>
              <a:buFontTx/>
              <a:buNone/>
              <a:tabLst/>
              <a:defRPr/>
            </a:pPr>
            <a:endParaRPr lang="fr-CA" sz="1200" u="none" strike="noStrike" kern="1200" dirty="0" smtClean="0">
              <a:solidFill>
                <a:schemeClr val="tx1"/>
              </a:solidFill>
              <a:effectLst/>
              <a:latin typeface="+mn-lt"/>
              <a:ea typeface="+mn-ea"/>
              <a:cs typeface="+mn-cs"/>
            </a:endParaRPr>
          </a:p>
          <a:p>
            <a:pPr marL="0" marR="0" indent="0" algn="l" defTabSz="457200" rtl="0" eaLnBrk="1" fontAlgn="auto" latinLnBrk="0" hangingPunct="1">
              <a:lnSpc>
                <a:spcPct val="100000"/>
              </a:lnSpc>
              <a:spcBef>
                <a:spcPts val="0"/>
              </a:spcBef>
              <a:spcAft>
                <a:spcPts val="0"/>
              </a:spcAft>
              <a:buClrTx/>
              <a:buSzTx/>
              <a:buFontTx/>
              <a:buNone/>
              <a:tabLst/>
              <a:defRPr/>
            </a:pPr>
            <a:r>
              <a:rPr lang="fr-CA" sz="1200" u="none" strike="noStrike" kern="1200" dirty="0" err="1" smtClean="0">
                <a:solidFill>
                  <a:schemeClr val="tx1"/>
                </a:solidFill>
                <a:effectLst/>
                <a:latin typeface="+mn-lt"/>
                <a:ea typeface="+mn-ea"/>
                <a:cs typeface="+mn-cs"/>
              </a:rPr>
              <a:t>Ask</a:t>
            </a:r>
            <a:r>
              <a:rPr lang="fr-CA" dirty="0" smtClean="0">
                <a:effectLst/>
              </a:rPr>
              <a:t> (multilingue)</a:t>
            </a:r>
            <a:r>
              <a:rPr lang="fr-CA" baseline="0" dirty="0" smtClean="0">
                <a:effectLst/>
              </a:rPr>
              <a:t>   /  </a:t>
            </a:r>
            <a:r>
              <a:rPr lang="fr-CA" sz="1200" u="none" strike="noStrike" kern="1200" dirty="0" smtClean="0">
                <a:solidFill>
                  <a:schemeClr val="tx1"/>
                </a:solidFill>
                <a:effectLst/>
                <a:latin typeface="+mn-lt"/>
                <a:ea typeface="+mn-ea"/>
                <a:cs typeface="+mn-cs"/>
              </a:rPr>
              <a:t>Bing</a:t>
            </a:r>
            <a:r>
              <a:rPr lang="fr-CA" dirty="0" smtClean="0">
                <a:effectLst/>
              </a:rPr>
              <a:t> (multilingue)</a:t>
            </a:r>
            <a:r>
              <a:rPr lang="fr-CA" baseline="0" dirty="0" smtClean="0">
                <a:effectLst/>
              </a:rPr>
              <a:t>  / </a:t>
            </a:r>
            <a:r>
              <a:rPr lang="fr-CA" sz="1200" u="none" strike="noStrike" kern="1200" dirty="0" err="1" smtClean="0">
                <a:solidFill>
                  <a:schemeClr val="tx1"/>
                </a:solidFill>
                <a:effectLst/>
                <a:latin typeface="+mn-lt"/>
                <a:ea typeface="+mn-ea"/>
                <a:cs typeface="+mn-cs"/>
              </a:rPr>
              <a:t>DuckDuckGo</a:t>
            </a:r>
            <a:r>
              <a:rPr lang="fr-CA" dirty="0" smtClean="0">
                <a:effectLst/>
              </a:rPr>
              <a:t> (multilingue)</a:t>
            </a:r>
            <a:r>
              <a:rPr lang="fr-CA" baseline="0" dirty="0" smtClean="0">
                <a:effectLst/>
              </a:rPr>
              <a:t>  /  </a:t>
            </a:r>
            <a:r>
              <a:rPr lang="fr-CA" sz="1200" u="none" strike="noStrike" kern="1200" dirty="0" err="1" smtClean="0">
                <a:solidFill>
                  <a:schemeClr val="tx1"/>
                </a:solidFill>
                <a:effectLst/>
                <a:latin typeface="+mn-lt"/>
                <a:ea typeface="+mn-ea"/>
                <a:cs typeface="+mn-cs"/>
              </a:rPr>
              <a:t>Exalead</a:t>
            </a:r>
            <a:r>
              <a:rPr lang="fr-CA" dirty="0" smtClean="0">
                <a:effectLst/>
              </a:rPr>
              <a:t> (français)</a:t>
            </a:r>
            <a:r>
              <a:rPr lang="fr-CA" baseline="0" dirty="0" smtClean="0">
                <a:effectLst/>
              </a:rPr>
              <a:t>  / </a:t>
            </a:r>
            <a:r>
              <a:rPr lang="fr-CA" sz="1200" u="none" strike="noStrike" kern="1200" dirty="0" smtClean="0">
                <a:solidFill>
                  <a:schemeClr val="tx1"/>
                </a:solidFill>
                <a:effectLst/>
                <a:latin typeface="+mn-lt"/>
                <a:ea typeface="+mn-ea"/>
                <a:cs typeface="+mn-cs"/>
              </a:rPr>
              <a:t>Google</a:t>
            </a:r>
            <a:r>
              <a:rPr lang="fr-CA" dirty="0" smtClean="0">
                <a:effectLst/>
              </a:rPr>
              <a:t> (multilingue)</a:t>
            </a:r>
            <a:r>
              <a:rPr lang="fr-CA" baseline="0" dirty="0" smtClean="0">
                <a:effectLst/>
              </a:rPr>
              <a:t>  /  </a:t>
            </a:r>
            <a:r>
              <a:rPr lang="fr-CA" sz="1200" u="none" strike="noStrike" kern="1200" dirty="0" err="1" smtClean="0">
                <a:solidFill>
                  <a:schemeClr val="tx1"/>
                </a:solidFill>
                <a:effectLst/>
                <a:latin typeface="+mn-lt"/>
                <a:ea typeface="+mn-ea"/>
                <a:cs typeface="+mn-cs"/>
              </a:rPr>
              <a:t>Mozbot</a:t>
            </a:r>
            <a:r>
              <a:rPr lang="fr-CA" dirty="0" smtClean="0">
                <a:effectLst/>
              </a:rPr>
              <a:t> (multilingue)</a:t>
            </a:r>
            <a:r>
              <a:rPr lang="fr-CA" baseline="0" dirty="0" smtClean="0">
                <a:effectLst/>
              </a:rPr>
              <a:t>  / </a:t>
            </a:r>
            <a:r>
              <a:rPr lang="fr-CA" sz="1200" u="none" strike="noStrike" kern="1200" dirty="0" err="1" smtClean="0">
                <a:solidFill>
                  <a:schemeClr val="tx1"/>
                </a:solidFill>
                <a:effectLst/>
                <a:latin typeface="+mn-lt"/>
                <a:ea typeface="+mn-ea"/>
                <a:cs typeface="+mn-cs"/>
              </a:rPr>
              <a:t>Qwant</a:t>
            </a:r>
            <a:r>
              <a:rPr lang="fr-CA" dirty="0" smtClean="0">
                <a:effectLst/>
              </a:rPr>
              <a:t> (multilingue)</a:t>
            </a:r>
            <a:r>
              <a:rPr lang="fr-CA" baseline="0" dirty="0" smtClean="0">
                <a:effectLst/>
              </a:rPr>
              <a:t>  / </a:t>
            </a:r>
            <a:r>
              <a:rPr lang="fr-CA" sz="1200" u="none" strike="noStrike" kern="1200" dirty="0" smtClean="0">
                <a:solidFill>
                  <a:schemeClr val="tx1"/>
                </a:solidFill>
                <a:effectLst/>
                <a:latin typeface="+mn-lt"/>
                <a:ea typeface="+mn-ea"/>
                <a:cs typeface="+mn-cs"/>
              </a:rPr>
              <a:t>Yahoo</a:t>
            </a:r>
            <a:r>
              <a:rPr lang="fr-CA" dirty="0" smtClean="0">
                <a:effectLst/>
              </a:rPr>
              <a:t> (multilingue)</a:t>
            </a:r>
          </a:p>
          <a:p>
            <a:endParaRPr lang="fr-CA" baseline="0" dirty="0" smtClean="0"/>
          </a:p>
          <a:p>
            <a:r>
              <a:rPr lang="fr-CA" i="1" baseline="0" dirty="0" smtClean="0"/>
              <a:t>En connaissez vous d’autres ?</a:t>
            </a:r>
          </a:p>
          <a:p>
            <a:pPr marL="0" marR="0" indent="0" algn="l" defTabSz="457200" rtl="0" eaLnBrk="1" fontAlgn="auto" latinLnBrk="0" hangingPunct="1">
              <a:lnSpc>
                <a:spcPct val="100000"/>
              </a:lnSpc>
              <a:spcBef>
                <a:spcPts val="0"/>
              </a:spcBef>
              <a:spcAft>
                <a:spcPts val="0"/>
              </a:spcAft>
              <a:buClrTx/>
              <a:buSzTx/>
              <a:buFontTx/>
              <a:buNone/>
              <a:tabLst/>
              <a:defRPr/>
            </a:pPr>
            <a:r>
              <a:rPr lang="fr-CA" dirty="0" smtClean="0">
                <a:effectLst/>
              </a:rPr>
              <a:t>Enfants: </a:t>
            </a:r>
            <a:r>
              <a:rPr lang="fr-CA" dirty="0" err="1" smtClean="0">
                <a:effectLst/>
              </a:rPr>
              <a:t>Kidrax</a:t>
            </a:r>
            <a:r>
              <a:rPr lang="fr-CA" dirty="0" smtClean="0">
                <a:effectLst/>
              </a:rPr>
              <a:t> (Google), Baby Go, Yahoo Kids, </a:t>
            </a:r>
            <a:r>
              <a:rPr lang="fr-CA" dirty="0" err="1" smtClean="0">
                <a:effectLst/>
              </a:rPr>
              <a:t>Ask</a:t>
            </a:r>
            <a:r>
              <a:rPr lang="fr-CA" dirty="0" smtClean="0">
                <a:effectLst/>
              </a:rPr>
              <a:t> kids, Les pages Junior, </a:t>
            </a:r>
            <a:r>
              <a:rPr lang="fr-CA" dirty="0" err="1" smtClean="0">
                <a:effectLst/>
              </a:rPr>
              <a:t>Xooloo</a:t>
            </a:r>
            <a:r>
              <a:rPr lang="fr-CA" dirty="0" smtClean="0">
                <a:effectLst/>
              </a:rPr>
              <a:t>, </a:t>
            </a:r>
            <a:r>
              <a:rPr lang="fr-CA" dirty="0" err="1" smtClean="0">
                <a:effectLst/>
              </a:rPr>
              <a:t>Kidadoweb</a:t>
            </a:r>
            <a:endParaRPr lang="fr-CA" dirty="0" smtClean="0">
              <a:effectLst/>
            </a:endParaRPr>
          </a:p>
          <a:p>
            <a:pPr marL="0" marR="0" indent="0" algn="l" defTabSz="457200" rtl="0" eaLnBrk="1" fontAlgn="auto" latinLnBrk="0" hangingPunct="1">
              <a:lnSpc>
                <a:spcPct val="100000"/>
              </a:lnSpc>
              <a:spcBef>
                <a:spcPts val="0"/>
              </a:spcBef>
              <a:spcAft>
                <a:spcPts val="0"/>
              </a:spcAft>
              <a:buClrTx/>
              <a:buSzTx/>
              <a:buFontTx/>
              <a:buNone/>
              <a:tabLst/>
              <a:defRPr/>
            </a:pPr>
            <a:endParaRPr lang="fr-CA" baseline="0" dirty="0" smtClean="0"/>
          </a:p>
          <a:p>
            <a:r>
              <a:rPr lang="fr-CA" dirty="0" err="1" smtClean="0">
                <a:effectLst/>
              </a:rPr>
              <a:t>Aguip</a:t>
            </a:r>
            <a:r>
              <a:rPr lang="fr-CA" dirty="0" smtClean="0">
                <a:effectLst/>
              </a:rPr>
              <a:t> (multilingue)</a:t>
            </a:r>
          </a:p>
          <a:p>
            <a:r>
              <a:rPr lang="fr-CA" sz="1200" u="none" strike="noStrike" kern="1200" dirty="0" smtClean="0">
                <a:solidFill>
                  <a:schemeClr val="tx1"/>
                </a:solidFill>
                <a:effectLst/>
                <a:latin typeface="+mn-lt"/>
                <a:ea typeface="+mn-ea"/>
                <a:cs typeface="+mn-cs"/>
              </a:rPr>
              <a:t>AltaVista</a:t>
            </a:r>
            <a:r>
              <a:rPr lang="fr-CA" dirty="0" smtClean="0">
                <a:effectLst/>
              </a:rPr>
              <a:t> (multilingue)</a:t>
            </a:r>
          </a:p>
          <a:p>
            <a:r>
              <a:rPr lang="fr-CA" dirty="0" smtClean="0">
                <a:effectLst/>
              </a:rPr>
              <a:t>Ant.com (multilingue)</a:t>
            </a:r>
          </a:p>
          <a:p>
            <a:r>
              <a:rPr lang="fr-CA" sz="1200" u="none" strike="noStrike" kern="1200" dirty="0" err="1" smtClean="0">
                <a:solidFill>
                  <a:schemeClr val="tx1"/>
                </a:solidFill>
                <a:effectLst/>
                <a:latin typeface="+mn-lt"/>
                <a:ea typeface="+mn-ea"/>
                <a:cs typeface="+mn-cs"/>
              </a:rPr>
              <a:t>Blekko</a:t>
            </a:r>
            <a:r>
              <a:rPr lang="fr-CA" dirty="0" smtClean="0">
                <a:effectLst/>
              </a:rPr>
              <a:t> (anglais)</a:t>
            </a:r>
          </a:p>
          <a:p>
            <a:r>
              <a:rPr lang="fr-CA" dirty="0" err="1" smtClean="0">
                <a:effectLst/>
              </a:rPr>
              <a:t>Dazoo</a:t>
            </a:r>
            <a:r>
              <a:rPr lang="fr-CA" dirty="0" smtClean="0">
                <a:effectLst/>
              </a:rPr>
              <a:t> FR (français)</a:t>
            </a:r>
          </a:p>
          <a:p>
            <a:r>
              <a:rPr lang="fr-CA" sz="1200" u="none" strike="noStrike" kern="1200" dirty="0" err="1" smtClean="0">
                <a:solidFill>
                  <a:schemeClr val="tx1"/>
                </a:solidFill>
                <a:effectLst/>
                <a:latin typeface="+mn-lt"/>
                <a:ea typeface="+mn-ea"/>
                <a:cs typeface="+mn-cs"/>
              </a:rPr>
              <a:t>Entireweb</a:t>
            </a:r>
            <a:r>
              <a:rPr lang="fr-CA" dirty="0" smtClean="0">
                <a:effectLst/>
              </a:rPr>
              <a:t> (anglais)</a:t>
            </a:r>
          </a:p>
          <a:p>
            <a:r>
              <a:rPr lang="fr-CA" sz="1200" u="none" strike="noStrike" kern="1200" dirty="0" err="1" smtClean="0">
                <a:solidFill>
                  <a:schemeClr val="tx1"/>
                </a:solidFill>
                <a:effectLst/>
                <a:latin typeface="+mn-lt"/>
                <a:ea typeface="+mn-ea"/>
                <a:cs typeface="+mn-cs"/>
              </a:rPr>
              <a:t>Gigablast</a:t>
            </a:r>
            <a:r>
              <a:rPr lang="fr-CA" dirty="0" smtClean="0">
                <a:effectLst/>
              </a:rPr>
              <a:t> (anglais)</a:t>
            </a:r>
          </a:p>
          <a:p>
            <a:r>
              <a:rPr lang="fr-CA" sz="1200" u="none" strike="noStrike" kern="1200" dirty="0" smtClean="0">
                <a:solidFill>
                  <a:schemeClr val="tx1"/>
                </a:solidFill>
                <a:effectLst/>
                <a:latin typeface="+mn-lt"/>
                <a:ea typeface="+mn-ea"/>
                <a:cs typeface="+mn-cs"/>
              </a:rPr>
              <a:t>GM </a:t>
            </a:r>
            <a:r>
              <a:rPr lang="fr-CA" sz="1200" u="none" strike="noStrike" kern="1200" dirty="0" err="1" smtClean="0">
                <a:solidFill>
                  <a:schemeClr val="tx1"/>
                </a:solidFill>
                <a:effectLst/>
                <a:latin typeface="+mn-lt"/>
                <a:ea typeface="+mn-ea"/>
                <a:cs typeface="+mn-cs"/>
              </a:rPr>
              <a:t>Search</a:t>
            </a:r>
            <a:r>
              <a:rPr lang="fr-CA" dirty="0" smtClean="0">
                <a:effectLst/>
              </a:rPr>
              <a:t> (</a:t>
            </a:r>
            <a:r>
              <a:rPr lang="fr-CA" dirty="0" err="1" smtClean="0">
                <a:effectLst/>
              </a:rPr>
              <a:t>multisources</a:t>
            </a:r>
            <a:r>
              <a:rPr lang="fr-CA" dirty="0" smtClean="0">
                <a:effectLst/>
              </a:rPr>
              <a:t>)</a:t>
            </a:r>
          </a:p>
          <a:p>
            <a:r>
              <a:rPr lang="fr-CA" sz="1200" u="none" strike="noStrike" kern="1200" dirty="0" smtClean="0">
                <a:solidFill>
                  <a:schemeClr val="tx1"/>
                </a:solidFill>
                <a:effectLst/>
                <a:latin typeface="+mn-lt"/>
                <a:ea typeface="+mn-ea"/>
                <a:cs typeface="+mn-cs"/>
              </a:rPr>
              <a:t>Info.com</a:t>
            </a:r>
            <a:r>
              <a:rPr lang="fr-CA" dirty="0" smtClean="0">
                <a:effectLst/>
              </a:rPr>
              <a:t> (multilingue)</a:t>
            </a:r>
          </a:p>
          <a:p>
            <a:r>
              <a:rPr lang="fr-CA" sz="1200" u="none" strike="noStrike" kern="1200" dirty="0" err="1" smtClean="0">
                <a:solidFill>
                  <a:schemeClr val="tx1"/>
                </a:solidFill>
                <a:effectLst/>
                <a:latin typeface="+mn-lt"/>
                <a:ea typeface="+mn-ea"/>
                <a:cs typeface="+mn-cs"/>
              </a:rPr>
              <a:t>LeMoteur</a:t>
            </a:r>
            <a:r>
              <a:rPr lang="fr-CA" dirty="0" smtClean="0">
                <a:effectLst/>
              </a:rPr>
              <a:t> (français)</a:t>
            </a:r>
          </a:p>
          <a:p>
            <a:r>
              <a:rPr lang="fr-CA" sz="1200" u="none" strike="noStrike" kern="1200" dirty="0" smtClean="0">
                <a:solidFill>
                  <a:schemeClr val="tx1"/>
                </a:solidFill>
                <a:effectLst/>
                <a:latin typeface="+mn-lt"/>
                <a:ea typeface="+mn-ea"/>
                <a:cs typeface="+mn-cs"/>
              </a:rPr>
              <a:t>Lycos</a:t>
            </a:r>
            <a:r>
              <a:rPr lang="fr-CA" dirty="0" smtClean="0">
                <a:effectLst/>
              </a:rPr>
              <a:t> (multilingue)</a:t>
            </a:r>
          </a:p>
          <a:p>
            <a:r>
              <a:rPr lang="fr-CA" sz="1200" u="none" strike="noStrike" kern="1200" dirty="0" err="1" smtClean="0">
                <a:solidFill>
                  <a:schemeClr val="tx1"/>
                </a:solidFill>
                <a:effectLst/>
                <a:latin typeface="+mn-lt"/>
                <a:ea typeface="+mn-ea"/>
                <a:cs typeface="+mn-cs"/>
              </a:rPr>
              <a:t>Spezify</a:t>
            </a:r>
            <a:r>
              <a:rPr lang="fr-CA" dirty="0" smtClean="0">
                <a:effectLst/>
              </a:rPr>
              <a:t> (anglais)</a:t>
            </a:r>
          </a:p>
          <a:p>
            <a:r>
              <a:rPr lang="fr-CA" sz="1200" u="none" strike="noStrike" kern="1200" dirty="0" smtClean="0">
                <a:solidFill>
                  <a:schemeClr val="tx1"/>
                </a:solidFill>
                <a:effectLst/>
                <a:latin typeface="+mn-lt"/>
                <a:ea typeface="+mn-ea"/>
                <a:cs typeface="+mn-cs"/>
              </a:rPr>
              <a:t>V9</a:t>
            </a:r>
            <a:r>
              <a:rPr lang="fr-CA" dirty="0" smtClean="0">
                <a:effectLst/>
              </a:rPr>
              <a:t> (chinois, multilingue)</a:t>
            </a:r>
          </a:p>
          <a:p>
            <a:r>
              <a:rPr lang="fr-CA" sz="1200" u="none" strike="noStrike" kern="1200" dirty="0" smtClean="0">
                <a:solidFill>
                  <a:schemeClr val="tx1"/>
                </a:solidFill>
                <a:effectLst/>
                <a:latin typeface="+mn-lt"/>
                <a:ea typeface="+mn-ea"/>
                <a:cs typeface="+mn-cs"/>
              </a:rPr>
              <a:t>Voila</a:t>
            </a:r>
            <a:r>
              <a:rPr lang="fr-CA" dirty="0" smtClean="0">
                <a:effectLst/>
              </a:rPr>
              <a:t> (français)</a:t>
            </a:r>
          </a:p>
          <a:p>
            <a:r>
              <a:rPr lang="fr-CA" sz="1200" u="none" strike="noStrike" kern="1200" dirty="0" err="1" smtClean="0">
                <a:solidFill>
                  <a:schemeClr val="tx1"/>
                </a:solidFill>
                <a:effectLst/>
                <a:latin typeface="+mn-lt"/>
                <a:ea typeface="+mn-ea"/>
                <a:cs typeface="+mn-cs"/>
              </a:rPr>
              <a:t>Yandex</a:t>
            </a:r>
            <a:r>
              <a:rPr lang="fr-CA" dirty="0" smtClean="0">
                <a:effectLst/>
              </a:rPr>
              <a:t> (russe, anglais)</a:t>
            </a:r>
          </a:p>
          <a:p>
            <a:r>
              <a:rPr lang="fr-CA" dirty="0" err="1" smtClean="0">
                <a:effectLst/>
              </a:rPr>
              <a:t>Swisscows</a:t>
            </a:r>
            <a:r>
              <a:rPr lang="fr-CA" dirty="0" smtClean="0">
                <a:effectLst/>
              </a:rPr>
              <a:t> (allemand, français)</a:t>
            </a:r>
          </a:p>
          <a:p>
            <a:r>
              <a:rPr lang="fr-CA" dirty="0" smtClean="0"/>
              <a:t/>
            </a:r>
            <a:br>
              <a:rPr lang="fr-CA" dirty="0" smtClean="0"/>
            </a:br>
            <a:endParaRPr lang="fr-CA" dirty="0"/>
          </a:p>
        </p:txBody>
      </p:sp>
      <p:sp>
        <p:nvSpPr>
          <p:cNvPr id="4" name="Espace réservé du numéro de diapositive 3"/>
          <p:cNvSpPr>
            <a:spLocks noGrp="1"/>
          </p:cNvSpPr>
          <p:nvPr>
            <p:ph type="sldNum" sz="quarter" idx="10"/>
          </p:nvPr>
        </p:nvSpPr>
        <p:spPr/>
        <p:txBody>
          <a:bodyPr/>
          <a:lstStyle/>
          <a:p>
            <a:fld id="{1FE826AC-56D0-473E-923B-FA797FCBCB88}" type="slidenum">
              <a:rPr lang="en-US" smtClean="0"/>
              <a:pPr/>
              <a:t>37</a:t>
            </a:fld>
            <a:endParaRPr lang="en-US"/>
          </a:p>
        </p:txBody>
      </p:sp>
    </p:spTree>
    <p:extLst>
      <p:ext uri="{BB962C8B-B14F-4D97-AF65-F5344CB8AC3E}">
        <p14:creationId xmlns:p14="http://schemas.microsoft.com/office/powerpoint/2010/main" val="2635483469"/>
      </p:ext>
    </p:extLst>
  </p:cSld>
  <p:clrMapOvr>
    <a:masterClrMapping/>
  </p:clrMapOvr>
</p:notes>
</file>

<file path=ppt/notesSlides/notesSlide29.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a:xfrm>
            <a:off x="395288" y="692150"/>
            <a:ext cx="6159500" cy="3463925"/>
          </a:xfrm>
        </p:spPr>
      </p:sp>
      <p:sp>
        <p:nvSpPr>
          <p:cNvPr id="3" name="Espace réservé des commentaires 2"/>
          <p:cNvSpPr>
            <a:spLocks noGrp="1"/>
          </p:cNvSpPr>
          <p:nvPr>
            <p:ph type="body" idx="1"/>
          </p:nvPr>
        </p:nvSpPr>
        <p:spPr/>
        <p:txBody>
          <a:bodyPr/>
          <a:lstStyle/>
          <a:p>
            <a:endParaRPr lang="fr-CA" dirty="0"/>
          </a:p>
        </p:txBody>
      </p:sp>
      <p:sp>
        <p:nvSpPr>
          <p:cNvPr id="4" name="Espace réservé du numéro de diapositive 3"/>
          <p:cNvSpPr>
            <a:spLocks noGrp="1"/>
          </p:cNvSpPr>
          <p:nvPr>
            <p:ph type="sldNum" sz="quarter" idx="10"/>
          </p:nvPr>
        </p:nvSpPr>
        <p:spPr/>
        <p:txBody>
          <a:bodyPr/>
          <a:lstStyle/>
          <a:p>
            <a:fld id="{1FE826AC-56D0-473E-923B-FA797FCBCB88}" type="slidenum">
              <a:rPr lang="en-US" smtClean="0"/>
              <a:pPr/>
              <a:t>39</a:t>
            </a:fld>
            <a:endParaRPr lang="en-US"/>
          </a:p>
        </p:txBody>
      </p:sp>
    </p:spTree>
    <p:extLst>
      <p:ext uri="{BB962C8B-B14F-4D97-AF65-F5344CB8AC3E}">
        <p14:creationId xmlns:p14="http://schemas.microsoft.com/office/powerpoint/2010/main" val="1086602068"/>
      </p:ext>
    </p:extLst>
  </p:cSld>
  <p:clrMapOvr>
    <a:masterClrMapping/>
  </p:clrMapOvr>
</p:notes>
</file>

<file path=ppt/notesSlides/notesSlide3.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p:sp>
      <p:sp>
        <p:nvSpPr>
          <p:cNvPr id="3" name="Espace réservé des commentaires 2"/>
          <p:cNvSpPr>
            <a:spLocks noGrp="1"/>
          </p:cNvSpPr>
          <p:nvPr>
            <p:ph type="body" idx="1"/>
          </p:nvPr>
        </p:nvSpPr>
        <p:spPr/>
        <p:txBody>
          <a:bodyPr/>
          <a:lstStyle/>
          <a:p>
            <a:r>
              <a:rPr lang="fr-CA" dirty="0" smtClean="0"/>
              <a:t>On donne les réponses</a:t>
            </a:r>
            <a:r>
              <a:rPr lang="fr-CA" baseline="0" dirty="0" smtClean="0"/>
              <a:t> après avoir posé les questions aux élèves</a:t>
            </a:r>
          </a:p>
          <a:p>
            <a:r>
              <a:rPr lang="fr-CA" baseline="0" dirty="0" smtClean="0"/>
              <a:t>Qui: ours blanc</a:t>
            </a:r>
          </a:p>
          <a:p>
            <a:endParaRPr lang="fr-CA" baseline="0" dirty="0" smtClean="0"/>
          </a:p>
          <a:p>
            <a:r>
              <a:rPr lang="fr-CA" baseline="0" dirty="0" smtClean="0"/>
              <a:t>Quoi: chaîne alimentaire</a:t>
            </a:r>
          </a:p>
          <a:p>
            <a:endParaRPr lang="fr-CA" baseline="0" dirty="0" smtClean="0"/>
          </a:p>
          <a:p>
            <a:r>
              <a:rPr lang="fr-CA" baseline="0" dirty="0" smtClean="0"/>
              <a:t>Quand: peu importe</a:t>
            </a:r>
          </a:p>
          <a:p>
            <a:endParaRPr lang="fr-CA" baseline="0" dirty="0" smtClean="0"/>
          </a:p>
          <a:p>
            <a:r>
              <a:rPr lang="fr-CA" baseline="0" dirty="0" smtClean="0"/>
              <a:t>Où:  nord canadien</a:t>
            </a:r>
            <a:endParaRPr lang="fr-CA" dirty="0"/>
          </a:p>
        </p:txBody>
      </p:sp>
      <p:sp>
        <p:nvSpPr>
          <p:cNvPr id="4" name="Espace réservé du numéro de diapositive 3"/>
          <p:cNvSpPr>
            <a:spLocks noGrp="1"/>
          </p:cNvSpPr>
          <p:nvPr>
            <p:ph type="sldNum" sz="quarter" idx="10"/>
          </p:nvPr>
        </p:nvSpPr>
        <p:spPr/>
        <p:txBody>
          <a:bodyPr/>
          <a:lstStyle/>
          <a:p>
            <a:fld id="{DC8FD341-5812-3D4F-95B4-BFA33C3EF38F}" type="slidenum">
              <a:rPr lang="fr-FR" smtClean="0"/>
              <a:t>5</a:t>
            </a:fld>
            <a:endParaRPr lang="fr-FR"/>
          </a:p>
        </p:txBody>
      </p:sp>
    </p:spTree>
    <p:extLst>
      <p:ext uri="{BB962C8B-B14F-4D97-AF65-F5344CB8AC3E}">
        <p14:creationId xmlns:p14="http://schemas.microsoft.com/office/powerpoint/2010/main" val="1808922229"/>
      </p:ext>
    </p:extLst>
  </p:cSld>
  <p:clrMapOvr>
    <a:masterClrMapping/>
  </p:clrMapOvr>
</p:notes>
</file>

<file path=ppt/notesSlides/notesSlide30.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a:xfrm>
            <a:off x="395288" y="692150"/>
            <a:ext cx="6159500" cy="3463925"/>
          </a:xfrm>
        </p:spPr>
      </p:sp>
      <p:sp>
        <p:nvSpPr>
          <p:cNvPr id="3" name="Espace réservé des commentaires 2"/>
          <p:cNvSpPr>
            <a:spLocks noGrp="1"/>
          </p:cNvSpPr>
          <p:nvPr>
            <p:ph type="body" idx="1"/>
          </p:nvPr>
        </p:nvSpPr>
        <p:spPr/>
        <p:txBody>
          <a:bodyPr/>
          <a:lstStyle/>
          <a:p>
            <a:r>
              <a:rPr lang="fr-CA" dirty="0" smtClean="0"/>
              <a:t>Question pour les étudiants:</a:t>
            </a:r>
          </a:p>
          <a:p>
            <a:r>
              <a:rPr lang="fr-CA" dirty="0" smtClean="0"/>
              <a:t>Donc, est-ce que les</a:t>
            </a:r>
            <a:r>
              <a:rPr lang="fr-CA" baseline="0" dirty="0" smtClean="0"/>
              <a:t> premiers sites qui apparaissent lors d’une recherche sont nécessairement les meilleurs? Les plus dignes de confiance?</a:t>
            </a:r>
          </a:p>
          <a:p>
            <a:r>
              <a:rPr lang="fr-CA" baseline="0" dirty="0" smtClean="0"/>
              <a:t>Pourquoi?</a:t>
            </a:r>
          </a:p>
          <a:p>
            <a:endParaRPr lang="fr-CA" baseline="0" dirty="0" smtClean="0"/>
          </a:p>
          <a:p>
            <a:r>
              <a:rPr lang="fr-CA" baseline="0" dirty="0" smtClean="0"/>
              <a:t>Ex: Un article d’actualité devient rapidement viral tellement la nouvelle est d’importance. Il y a eu des exemples de désinformation dans le passé. Une agence publie de l’information que d’autres reprennent sans vérifier les sources et ce sont ces sites qui apparaissent en premier. Donc, le principe de citation, la popularité, la date de publication affectent le classement de site qui parlent de cette nouvelle qui est en fait fausse ou pas tout à fait vraie.</a:t>
            </a:r>
          </a:p>
          <a:p>
            <a:endParaRPr lang="fr-CA" baseline="0" dirty="0" smtClean="0"/>
          </a:p>
          <a:p>
            <a:r>
              <a:rPr lang="fr-CA" baseline="0" dirty="0" smtClean="0"/>
              <a:t>Google : selon Où tu te trouves et selon tes recherches précédentes..</a:t>
            </a:r>
          </a:p>
          <a:p>
            <a:r>
              <a:rPr lang="fr-CA" baseline="0" dirty="0" smtClean="0"/>
              <a:t>Argent : certains propriétaires de site web payent pour que leur site arrive dans le haut des résultats de recherche ou à droite dans un espace réservé aux sites commandités</a:t>
            </a:r>
            <a:endParaRPr lang="fr-CA" dirty="0"/>
          </a:p>
        </p:txBody>
      </p:sp>
      <p:sp>
        <p:nvSpPr>
          <p:cNvPr id="4" name="Espace réservé du numéro de diapositive 3"/>
          <p:cNvSpPr>
            <a:spLocks noGrp="1"/>
          </p:cNvSpPr>
          <p:nvPr>
            <p:ph type="sldNum" sz="quarter" idx="10"/>
          </p:nvPr>
        </p:nvSpPr>
        <p:spPr/>
        <p:txBody>
          <a:bodyPr/>
          <a:lstStyle/>
          <a:p>
            <a:fld id="{1FE826AC-56D0-473E-923B-FA797FCBCB88}" type="slidenum">
              <a:rPr lang="en-US" smtClean="0"/>
              <a:pPr/>
              <a:t>40</a:t>
            </a:fld>
            <a:endParaRPr lang="en-US"/>
          </a:p>
        </p:txBody>
      </p:sp>
    </p:spTree>
    <p:extLst>
      <p:ext uri="{BB962C8B-B14F-4D97-AF65-F5344CB8AC3E}">
        <p14:creationId xmlns:p14="http://schemas.microsoft.com/office/powerpoint/2010/main" val="1086602068"/>
      </p:ext>
    </p:extLst>
  </p:cSld>
  <p:clrMapOvr>
    <a:masterClrMapping/>
  </p:clrMapOvr>
</p:notes>
</file>

<file path=ppt/notesSlides/notesSlide3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a:xfrm>
            <a:off x="395288" y="692150"/>
            <a:ext cx="6159500" cy="3463925"/>
          </a:xfrm>
        </p:spPr>
      </p:sp>
      <p:sp>
        <p:nvSpPr>
          <p:cNvPr id="3" name="Espace réservé des commentaires 2"/>
          <p:cNvSpPr>
            <a:spLocks noGrp="1"/>
          </p:cNvSpPr>
          <p:nvPr>
            <p:ph type="body" idx="1"/>
          </p:nvPr>
        </p:nvSpPr>
        <p:spPr/>
        <p:txBody>
          <a:bodyPr/>
          <a:lstStyle/>
          <a:p>
            <a:endParaRPr lang="fr-CA" dirty="0"/>
          </a:p>
        </p:txBody>
      </p:sp>
      <p:sp>
        <p:nvSpPr>
          <p:cNvPr id="4" name="Espace réservé du numéro de diapositive 3"/>
          <p:cNvSpPr>
            <a:spLocks noGrp="1"/>
          </p:cNvSpPr>
          <p:nvPr>
            <p:ph type="sldNum" sz="quarter" idx="10"/>
          </p:nvPr>
        </p:nvSpPr>
        <p:spPr/>
        <p:txBody>
          <a:bodyPr/>
          <a:lstStyle/>
          <a:p>
            <a:fld id="{1FE826AC-56D0-473E-923B-FA797FCBCB88}" type="slidenum">
              <a:rPr lang="en-US" smtClean="0"/>
              <a:pPr/>
              <a:t>41</a:t>
            </a:fld>
            <a:endParaRPr lang="en-US"/>
          </a:p>
        </p:txBody>
      </p:sp>
    </p:spTree>
    <p:extLst>
      <p:ext uri="{BB962C8B-B14F-4D97-AF65-F5344CB8AC3E}">
        <p14:creationId xmlns:p14="http://schemas.microsoft.com/office/powerpoint/2010/main" val="2154651170"/>
      </p:ext>
    </p:extLst>
  </p:cSld>
  <p:clrMapOvr>
    <a:masterClrMapping/>
  </p:clrMapOvr>
</p:notes>
</file>

<file path=ppt/notesSlides/notesSlide32.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a:xfrm>
            <a:off x="395288" y="692150"/>
            <a:ext cx="6159500" cy="3463925"/>
          </a:xfrm>
        </p:spPr>
      </p:sp>
      <p:sp>
        <p:nvSpPr>
          <p:cNvPr id="3" name="Espace réservé des commentaires 2"/>
          <p:cNvSpPr>
            <a:spLocks noGrp="1"/>
          </p:cNvSpPr>
          <p:nvPr>
            <p:ph type="body" idx="1"/>
          </p:nvPr>
        </p:nvSpPr>
        <p:spPr/>
        <p:txBody>
          <a:bodyPr/>
          <a:lstStyle/>
          <a:p>
            <a:r>
              <a:rPr lang="fr-CA" dirty="0" smtClean="0"/>
              <a:t>Donner des exemples pour chaque pour que ce soit clair:</a:t>
            </a:r>
          </a:p>
          <a:p>
            <a:r>
              <a:rPr lang="fr-CA" dirty="0">
                <a:latin typeface="Eras Medium ITC" pitchFamily="34" charset="0"/>
              </a:rPr>
              <a:t>-des pages solitaires (aucun lien sur elles) = </a:t>
            </a:r>
          </a:p>
          <a:p>
            <a:r>
              <a:rPr lang="fr-CA" dirty="0">
                <a:latin typeface="Eras Medium ITC" pitchFamily="34" charset="0"/>
              </a:rPr>
              <a:t>-des pages protégées par un mot de passe = où il faut payer (ex: </a:t>
            </a:r>
            <a:r>
              <a:rPr lang="fr-CA" dirty="0" err="1">
                <a:latin typeface="Eras Medium ITC" pitchFamily="34" charset="0"/>
              </a:rPr>
              <a:t>Netflix</a:t>
            </a:r>
            <a:r>
              <a:rPr lang="fr-CA" dirty="0">
                <a:latin typeface="Eras Medium ITC" pitchFamily="34" charset="0"/>
              </a:rPr>
              <a:t>), Repère</a:t>
            </a:r>
          </a:p>
          <a:p>
            <a:r>
              <a:rPr lang="fr-CA" dirty="0">
                <a:latin typeface="Eras Medium ITC" pitchFamily="34" charset="0"/>
              </a:rPr>
              <a:t>-des pages écrites dans les formats non reconnus par les robots (Word ou PDF)  = document écrit par un </a:t>
            </a:r>
            <a:r>
              <a:rPr lang="fr-CA" dirty="0" smtClean="0">
                <a:latin typeface="Eras Medium ITC" pitchFamily="34" charset="0"/>
              </a:rPr>
              <a:t>chercheur.</a:t>
            </a:r>
            <a:endParaRPr lang="fr-CA" baseline="0" dirty="0" smtClean="0">
              <a:latin typeface="Eras Medium ITC" pitchFamily="34" charset="0"/>
            </a:endParaRPr>
          </a:p>
          <a:p>
            <a:r>
              <a:rPr lang="fr-CA" baseline="0" dirty="0" smtClean="0">
                <a:latin typeface="Eras Medium ITC" pitchFamily="34" charset="0"/>
              </a:rPr>
              <a:t>Note: avant les documents Word et les PDF étaient moins reconnus par les robots, maintenant, ils sont davantage trouvés. </a:t>
            </a:r>
            <a:endParaRPr lang="fr-CA" dirty="0"/>
          </a:p>
        </p:txBody>
      </p:sp>
      <p:sp>
        <p:nvSpPr>
          <p:cNvPr id="4" name="Espace réservé du numéro de diapositive 3"/>
          <p:cNvSpPr>
            <a:spLocks noGrp="1"/>
          </p:cNvSpPr>
          <p:nvPr>
            <p:ph type="sldNum" sz="quarter" idx="10"/>
          </p:nvPr>
        </p:nvSpPr>
        <p:spPr/>
        <p:txBody>
          <a:bodyPr/>
          <a:lstStyle/>
          <a:p>
            <a:fld id="{1FE826AC-56D0-473E-923B-FA797FCBCB88}" type="slidenum">
              <a:rPr lang="en-US" smtClean="0"/>
              <a:pPr/>
              <a:t>42</a:t>
            </a:fld>
            <a:endParaRPr lang="en-US"/>
          </a:p>
        </p:txBody>
      </p:sp>
    </p:spTree>
    <p:extLst>
      <p:ext uri="{BB962C8B-B14F-4D97-AF65-F5344CB8AC3E}">
        <p14:creationId xmlns:p14="http://schemas.microsoft.com/office/powerpoint/2010/main" val="3097196854"/>
      </p:ext>
    </p:extLst>
  </p:cSld>
  <p:clrMapOvr>
    <a:masterClrMapping/>
  </p:clrMapOvr>
</p:notes>
</file>

<file path=ppt/notesSlides/notesSlide33.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a:xfrm>
            <a:off x="395288" y="692150"/>
            <a:ext cx="6159500" cy="3463925"/>
          </a:xfrm>
        </p:spPr>
      </p:sp>
      <p:sp>
        <p:nvSpPr>
          <p:cNvPr id="3" name="Espace réservé des commentaires 2"/>
          <p:cNvSpPr>
            <a:spLocks noGrp="1"/>
          </p:cNvSpPr>
          <p:nvPr>
            <p:ph type="body" idx="1"/>
          </p:nvPr>
        </p:nvSpPr>
        <p:spPr/>
        <p:txBody>
          <a:bodyPr/>
          <a:lstStyle/>
          <a:p>
            <a:r>
              <a:rPr lang="fr-CA" dirty="0" smtClean="0"/>
              <a:t>-Expliquer</a:t>
            </a:r>
            <a:r>
              <a:rPr lang="fr-CA" baseline="0" dirty="0" smtClean="0"/>
              <a:t> POURQUOI  le contenu du web invisible est supérieur</a:t>
            </a:r>
          </a:p>
          <a:p>
            <a:r>
              <a:rPr lang="fr-CA" baseline="0" dirty="0" smtClean="0"/>
              <a:t>	-Il n’est pas gratuit parce qu’il a été rédigé par des spécialistes, a été édité par des spécialistes (des gens pour qui c’est leur métier), le contenu est mis à jour régulièrement, alors qu’avec le web visible on voit ce qui est plus populaire (pas nécessairement de qualité)</a:t>
            </a:r>
          </a:p>
          <a:p>
            <a:endParaRPr lang="fr-CA" baseline="0" dirty="0" smtClean="0"/>
          </a:p>
        </p:txBody>
      </p:sp>
      <p:sp>
        <p:nvSpPr>
          <p:cNvPr id="4" name="Espace réservé du numéro de diapositive 3"/>
          <p:cNvSpPr>
            <a:spLocks noGrp="1"/>
          </p:cNvSpPr>
          <p:nvPr>
            <p:ph type="sldNum" sz="quarter" idx="10"/>
          </p:nvPr>
        </p:nvSpPr>
        <p:spPr/>
        <p:txBody>
          <a:bodyPr/>
          <a:lstStyle/>
          <a:p>
            <a:fld id="{1FE826AC-56D0-473E-923B-FA797FCBCB88}" type="slidenum">
              <a:rPr lang="en-US" smtClean="0"/>
              <a:pPr/>
              <a:t>43</a:t>
            </a:fld>
            <a:endParaRPr lang="en-US"/>
          </a:p>
        </p:txBody>
      </p:sp>
    </p:spTree>
    <p:extLst>
      <p:ext uri="{BB962C8B-B14F-4D97-AF65-F5344CB8AC3E}">
        <p14:creationId xmlns:p14="http://schemas.microsoft.com/office/powerpoint/2010/main" val="3097196854"/>
      </p:ext>
    </p:extLst>
  </p:cSld>
  <p:clrMapOvr>
    <a:masterClrMapping/>
  </p:clrMapOvr>
</p:notes>
</file>

<file path=ppt/notesSlides/notesSlide34.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p:sp>
      <p:sp>
        <p:nvSpPr>
          <p:cNvPr id="3" name="Espace réservé des commentaires 2"/>
          <p:cNvSpPr>
            <a:spLocks noGrp="1"/>
          </p:cNvSpPr>
          <p:nvPr>
            <p:ph type="body" idx="1"/>
          </p:nvPr>
        </p:nvSpPr>
        <p:spPr/>
        <p:txBody>
          <a:bodyPr/>
          <a:lstStyle/>
          <a:p>
            <a:r>
              <a:rPr lang="fr-CA" dirty="0" smtClean="0"/>
              <a:t>Note pour animateur</a:t>
            </a:r>
            <a:r>
              <a:rPr lang="fr-CA" baseline="0" dirty="0" smtClean="0"/>
              <a:t> : Yahoo! n’est pas le moteur de recherche… c’est un répertoire incluant un moteur de recherche</a:t>
            </a:r>
            <a:endParaRPr lang="fr-CA" dirty="0"/>
          </a:p>
        </p:txBody>
      </p:sp>
      <p:sp>
        <p:nvSpPr>
          <p:cNvPr id="4" name="Espace réservé du numéro de diapositive 3"/>
          <p:cNvSpPr>
            <a:spLocks noGrp="1"/>
          </p:cNvSpPr>
          <p:nvPr>
            <p:ph type="sldNum" sz="quarter" idx="10"/>
          </p:nvPr>
        </p:nvSpPr>
        <p:spPr/>
        <p:txBody>
          <a:bodyPr/>
          <a:lstStyle/>
          <a:p>
            <a:fld id="{DC8FD341-5812-3D4F-95B4-BFA33C3EF38F}" type="slidenum">
              <a:rPr lang="fr-FR" smtClean="0"/>
              <a:t>44</a:t>
            </a:fld>
            <a:endParaRPr lang="fr-FR"/>
          </a:p>
        </p:txBody>
      </p:sp>
    </p:spTree>
    <p:extLst>
      <p:ext uri="{BB962C8B-B14F-4D97-AF65-F5344CB8AC3E}">
        <p14:creationId xmlns:p14="http://schemas.microsoft.com/office/powerpoint/2010/main" val="24951426"/>
      </p:ext>
    </p:extLst>
  </p:cSld>
  <p:clrMapOvr>
    <a:masterClrMapping/>
  </p:clrMapOvr>
</p:notes>
</file>

<file path=ppt/notesSlides/notesSlide35.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p:sp>
      <p:sp>
        <p:nvSpPr>
          <p:cNvPr id="3" name="Espace réservé des commentaires 2"/>
          <p:cNvSpPr>
            <a:spLocks noGrp="1"/>
          </p:cNvSpPr>
          <p:nvPr>
            <p:ph type="body" idx="1"/>
          </p:nvPr>
        </p:nvSpPr>
        <p:spPr/>
        <p:txBody>
          <a:bodyPr/>
          <a:lstStyle/>
          <a:p>
            <a:endParaRPr lang="fr-CA" dirty="0"/>
          </a:p>
        </p:txBody>
      </p:sp>
      <p:sp>
        <p:nvSpPr>
          <p:cNvPr id="4" name="Espace réservé du numéro de diapositive 3"/>
          <p:cNvSpPr>
            <a:spLocks noGrp="1"/>
          </p:cNvSpPr>
          <p:nvPr>
            <p:ph type="sldNum" sz="quarter" idx="10"/>
          </p:nvPr>
        </p:nvSpPr>
        <p:spPr/>
        <p:txBody>
          <a:bodyPr/>
          <a:lstStyle/>
          <a:p>
            <a:fld id="{DC8FD341-5812-3D4F-95B4-BFA33C3EF38F}" type="slidenum">
              <a:rPr lang="fr-FR" smtClean="0"/>
              <a:t>45</a:t>
            </a:fld>
            <a:endParaRPr lang="fr-FR"/>
          </a:p>
        </p:txBody>
      </p:sp>
    </p:spTree>
    <p:extLst>
      <p:ext uri="{BB962C8B-B14F-4D97-AF65-F5344CB8AC3E}">
        <p14:creationId xmlns:p14="http://schemas.microsoft.com/office/powerpoint/2010/main" val="1941930806"/>
      </p:ext>
    </p:extLst>
  </p:cSld>
  <p:clrMapOvr>
    <a:masterClrMapping/>
  </p:clrMapOvr>
</p:notes>
</file>

<file path=ppt/notesSlides/notesSlide36.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p:sp>
      <p:sp>
        <p:nvSpPr>
          <p:cNvPr id="3" name="Espace réservé des commentaires 2"/>
          <p:cNvSpPr>
            <a:spLocks noGrp="1"/>
          </p:cNvSpPr>
          <p:nvPr>
            <p:ph type="body" idx="1"/>
          </p:nvPr>
        </p:nvSpPr>
        <p:spPr/>
        <p:txBody>
          <a:bodyPr/>
          <a:lstStyle/>
          <a:p>
            <a:r>
              <a:rPr lang="fr-CA" dirty="0" smtClean="0"/>
              <a:t>http://www.exalead.com</a:t>
            </a:r>
            <a:endParaRPr lang="fr-CA" dirty="0"/>
          </a:p>
        </p:txBody>
      </p:sp>
      <p:sp>
        <p:nvSpPr>
          <p:cNvPr id="4" name="Espace réservé du numéro de diapositive 3"/>
          <p:cNvSpPr>
            <a:spLocks noGrp="1"/>
          </p:cNvSpPr>
          <p:nvPr>
            <p:ph type="sldNum" sz="quarter" idx="10"/>
          </p:nvPr>
        </p:nvSpPr>
        <p:spPr/>
        <p:txBody>
          <a:bodyPr/>
          <a:lstStyle/>
          <a:p>
            <a:fld id="{DC8FD341-5812-3D4F-95B4-BFA33C3EF38F}" type="slidenum">
              <a:rPr lang="fr-FR" smtClean="0"/>
              <a:t>46</a:t>
            </a:fld>
            <a:endParaRPr lang="fr-FR"/>
          </a:p>
        </p:txBody>
      </p:sp>
    </p:spTree>
    <p:extLst>
      <p:ext uri="{BB962C8B-B14F-4D97-AF65-F5344CB8AC3E}">
        <p14:creationId xmlns:p14="http://schemas.microsoft.com/office/powerpoint/2010/main" val="2574267211"/>
      </p:ext>
    </p:extLst>
  </p:cSld>
  <p:clrMapOvr>
    <a:masterClrMapping/>
  </p:clrMapOvr>
</p:notes>
</file>

<file path=ppt/notesSlides/notesSlide37.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a:xfrm>
            <a:off x="395288" y="692150"/>
            <a:ext cx="6159500" cy="3463925"/>
          </a:xfrm>
        </p:spPr>
      </p:sp>
      <p:sp>
        <p:nvSpPr>
          <p:cNvPr id="3" name="Espace réservé des commentaires 2"/>
          <p:cNvSpPr>
            <a:spLocks noGrp="1"/>
          </p:cNvSpPr>
          <p:nvPr>
            <p:ph type="body" idx="1"/>
          </p:nvPr>
        </p:nvSpPr>
        <p:spPr/>
        <p:txBody>
          <a:bodyPr/>
          <a:lstStyle/>
          <a:p>
            <a:r>
              <a:rPr lang="fr-CA" dirty="0" smtClean="0"/>
              <a:t>Comme on l’a dit plus haut, ça ne sert à rien de mettre trop</a:t>
            </a:r>
            <a:r>
              <a:rPr lang="fr-CA" baseline="0" dirty="0" smtClean="0"/>
              <a:t> de mot. 3-4 mots bien choisis peuvent être suffisant</a:t>
            </a:r>
            <a:endParaRPr lang="fr-CA" dirty="0" smtClean="0"/>
          </a:p>
        </p:txBody>
      </p:sp>
      <p:sp>
        <p:nvSpPr>
          <p:cNvPr id="4" name="Espace réservé du numéro de diapositive 3"/>
          <p:cNvSpPr>
            <a:spLocks noGrp="1"/>
          </p:cNvSpPr>
          <p:nvPr>
            <p:ph type="sldNum" sz="quarter" idx="10"/>
          </p:nvPr>
        </p:nvSpPr>
        <p:spPr/>
        <p:txBody>
          <a:bodyPr/>
          <a:lstStyle/>
          <a:p>
            <a:fld id="{1FE826AC-56D0-473E-923B-FA797FCBCB88}" type="slidenum">
              <a:rPr lang="en-US" smtClean="0"/>
              <a:pPr/>
              <a:t>48</a:t>
            </a:fld>
            <a:endParaRPr lang="en-US"/>
          </a:p>
        </p:txBody>
      </p:sp>
    </p:spTree>
    <p:extLst>
      <p:ext uri="{BB962C8B-B14F-4D97-AF65-F5344CB8AC3E}">
        <p14:creationId xmlns:p14="http://schemas.microsoft.com/office/powerpoint/2010/main" val="4111338347"/>
      </p:ext>
    </p:extLst>
  </p:cSld>
  <p:clrMapOvr>
    <a:masterClrMapping/>
  </p:clrMapOvr>
</p:notes>
</file>

<file path=ppt/notesSlides/notesSlide38.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a:xfrm>
            <a:off x="395288" y="692150"/>
            <a:ext cx="6159500" cy="3463925"/>
          </a:xfrm>
        </p:spPr>
      </p:sp>
      <p:sp>
        <p:nvSpPr>
          <p:cNvPr id="3" name="Espace réservé des commentaires 2"/>
          <p:cNvSpPr>
            <a:spLocks noGrp="1"/>
          </p:cNvSpPr>
          <p:nvPr>
            <p:ph type="body" idx="1"/>
          </p:nvPr>
        </p:nvSpPr>
        <p:spPr/>
        <p:txBody>
          <a:bodyPr/>
          <a:lstStyle/>
          <a:p>
            <a:r>
              <a:rPr lang="fr-CA" dirty="0" smtClean="0"/>
              <a:t>Sur la page principale de Google, il y</a:t>
            </a:r>
            <a:r>
              <a:rPr lang="fr-CA" baseline="0" dirty="0" smtClean="0"/>
              <a:t> a déjà eu un icône pour faire une recherche avancée, mais il n’y est plus. Pour trouver l’onglet « recherche avancée », il faut trouver la petite roue d’engrenage. </a:t>
            </a:r>
          </a:p>
          <a:p>
            <a:endParaRPr lang="fr-CA" baseline="0" dirty="0" smtClean="0"/>
          </a:p>
          <a:p>
            <a:r>
              <a:rPr lang="fr-CA" dirty="0" smtClean="0"/>
              <a:t>Voir prochaine</a:t>
            </a:r>
            <a:r>
              <a:rPr lang="fr-CA" baseline="0" dirty="0" smtClean="0"/>
              <a:t> diapo.</a:t>
            </a:r>
            <a:endParaRPr lang="fr-CA" dirty="0"/>
          </a:p>
        </p:txBody>
      </p:sp>
      <p:sp>
        <p:nvSpPr>
          <p:cNvPr id="4" name="Espace réservé du numéro de diapositive 3"/>
          <p:cNvSpPr>
            <a:spLocks noGrp="1"/>
          </p:cNvSpPr>
          <p:nvPr>
            <p:ph type="sldNum" sz="quarter" idx="10"/>
          </p:nvPr>
        </p:nvSpPr>
        <p:spPr/>
        <p:txBody>
          <a:bodyPr/>
          <a:lstStyle/>
          <a:p>
            <a:fld id="{1FE826AC-56D0-473E-923B-FA797FCBCB88}" type="slidenum">
              <a:rPr lang="en-US" smtClean="0"/>
              <a:pPr/>
              <a:t>49</a:t>
            </a:fld>
            <a:endParaRPr lang="en-US"/>
          </a:p>
        </p:txBody>
      </p:sp>
    </p:spTree>
    <p:extLst>
      <p:ext uri="{BB962C8B-B14F-4D97-AF65-F5344CB8AC3E}">
        <p14:creationId xmlns:p14="http://schemas.microsoft.com/office/powerpoint/2010/main" val="502765229"/>
      </p:ext>
    </p:extLst>
  </p:cSld>
  <p:clrMapOvr>
    <a:masterClrMapping/>
  </p:clrMapOvr>
</p:notes>
</file>

<file path=ppt/notesSlides/notesSlide39.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a:xfrm>
            <a:off x="395288" y="692150"/>
            <a:ext cx="6159500" cy="3463925"/>
          </a:xfrm>
        </p:spPr>
      </p:sp>
      <p:sp>
        <p:nvSpPr>
          <p:cNvPr id="3" name="Espace réservé des commentaires 2"/>
          <p:cNvSpPr>
            <a:spLocks noGrp="1"/>
          </p:cNvSpPr>
          <p:nvPr>
            <p:ph type="body" idx="1"/>
          </p:nvPr>
        </p:nvSpPr>
        <p:spPr/>
        <p:txBody>
          <a:bodyPr/>
          <a:lstStyle/>
          <a:p>
            <a:endParaRPr lang="fr-CA" dirty="0"/>
          </a:p>
        </p:txBody>
      </p:sp>
      <p:sp>
        <p:nvSpPr>
          <p:cNvPr id="4" name="Espace réservé du numéro de diapositive 3"/>
          <p:cNvSpPr>
            <a:spLocks noGrp="1"/>
          </p:cNvSpPr>
          <p:nvPr>
            <p:ph type="sldNum" sz="quarter" idx="10"/>
          </p:nvPr>
        </p:nvSpPr>
        <p:spPr/>
        <p:txBody>
          <a:bodyPr/>
          <a:lstStyle/>
          <a:p>
            <a:fld id="{1FE826AC-56D0-473E-923B-FA797FCBCB88}" type="slidenum">
              <a:rPr lang="en-US" smtClean="0"/>
              <a:pPr/>
              <a:t>50</a:t>
            </a:fld>
            <a:endParaRPr lang="en-US"/>
          </a:p>
        </p:txBody>
      </p:sp>
    </p:spTree>
    <p:extLst>
      <p:ext uri="{BB962C8B-B14F-4D97-AF65-F5344CB8AC3E}">
        <p14:creationId xmlns:p14="http://schemas.microsoft.com/office/powerpoint/2010/main" val="502765229"/>
      </p:ext>
    </p:extLst>
  </p:cSld>
  <p:clrMapOvr>
    <a:masterClrMapping/>
  </p:clrMapOvr>
</p:notes>
</file>

<file path=ppt/notesSlides/notesSlide4.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p:sp>
      <p:sp>
        <p:nvSpPr>
          <p:cNvPr id="3" name="Espace réservé des commentaires 2"/>
          <p:cNvSpPr>
            <a:spLocks noGrp="1"/>
          </p:cNvSpPr>
          <p:nvPr>
            <p:ph type="body" idx="1"/>
          </p:nvPr>
        </p:nvSpPr>
        <p:spPr/>
        <p:txBody>
          <a:bodyPr/>
          <a:lstStyle/>
          <a:p>
            <a:r>
              <a:rPr lang="fr-FR" dirty="0"/>
              <a:t>Où: Question à se poser </a:t>
            </a:r>
          </a:p>
          <a:p>
            <a:r>
              <a:rPr lang="fr-FR" dirty="0"/>
              <a:t>Les flamants roses mangent-ils la même nourriture peu importe où ils habitent dans le monde? Si oui, le où n’est pas important. Si non, il faut spécifier le pays ou la région souhaité. De plus, peut-être que pendant la recherche, tu en apprendras davantage sur les flamants roses et qu’il sera pertinent de préciser une région ou un pays.</a:t>
            </a:r>
          </a:p>
          <a:p>
            <a:endParaRPr lang="fr-CA" dirty="0" smtClean="0"/>
          </a:p>
          <a:p>
            <a:r>
              <a:rPr lang="fr-CA" dirty="0" smtClean="0"/>
              <a:t>Pour l’exercice actuel, il n’y a pas de</a:t>
            </a:r>
            <a:r>
              <a:rPr lang="fr-CA" baseline="0" dirty="0" smtClean="0"/>
              <a:t> limitation géographique.</a:t>
            </a:r>
            <a:endParaRPr lang="fr-CA" dirty="0"/>
          </a:p>
        </p:txBody>
      </p:sp>
      <p:sp>
        <p:nvSpPr>
          <p:cNvPr id="4" name="Espace réservé du numéro de diapositive 3"/>
          <p:cNvSpPr>
            <a:spLocks noGrp="1"/>
          </p:cNvSpPr>
          <p:nvPr>
            <p:ph type="sldNum" sz="quarter" idx="10"/>
          </p:nvPr>
        </p:nvSpPr>
        <p:spPr/>
        <p:txBody>
          <a:bodyPr/>
          <a:lstStyle/>
          <a:p>
            <a:fld id="{DC8FD341-5812-3D4F-95B4-BFA33C3EF38F}" type="slidenum">
              <a:rPr lang="fr-FR" smtClean="0"/>
              <a:t>6</a:t>
            </a:fld>
            <a:endParaRPr lang="fr-FR"/>
          </a:p>
        </p:txBody>
      </p:sp>
    </p:spTree>
    <p:extLst>
      <p:ext uri="{BB962C8B-B14F-4D97-AF65-F5344CB8AC3E}">
        <p14:creationId xmlns:p14="http://schemas.microsoft.com/office/powerpoint/2010/main" val="297340335"/>
      </p:ext>
    </p:extLst>
  </p:cSld>
  <p:clrMapOvr>
    <a:masterClrMapping/>
  </p:clrMapOvr>
</p:notes>
</file>

<file path=ppt/notesSlides/notesSlide40.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a:xfrm>
            <a:off x="395288" y="692150"/>
            <a:ext cx="6159500" cy="3463925"/>
          </a:xfrm>
        </p:spPr>
      </p:sp>
      <p:sp>
        <p:nvSpPr>
          <p:cNvPr id="3" name="Espace réservé des commentaires 2"/>
          <p:cNvSpPr>
            <a:spLocks noGrp="1"/>
          </p:cNvSpPr>
          <p:nvPr>
            <p:ph type="body" idx="1"/>
          </p:nvPr>
        </p:nvSpPr>
        <p:spPr/>
        <p:txBody>
          <a:bodyPr/>
          <a:lstStyle/>
          <a:p>
            <a:r>
              <a:rPr lang="fr-CA" dirty="0" smtClean="0"/>
              <a:t>Taper n’importe quel mot et lancer la recherche. Sur</a:t>
            </a:r>
            <a:r>
              <a:rPr lang="fr-CA" baseline="0" dirty="0" smtClean="0"/>
              <a:t> la page des résultats, l’icône de la roue y sera. C’est là que se trouve l’onglet de recherche avancée.</a:t>
            </a:r>
          </a:p>
          <a:p>
            <a:endParaRPr lang="fr-CA" baseline="0" dirty="0" smtClean="0"/>
          </a:p>
          <a:p>
            <a:r>
              <a:rPr lang="fr-CA" baseline="0" dirty="0" smtClean="0"/>
              <a:t>Ceux qui ont déjà eu la formation sur le droit d’auteur, vous vous rappelez qu’on a déjà utilisé la recherche avancée pour les images libres de droits.</a:t>
            </a:r>
            <a:endParaRPr lang="fr-CA" dirty="0"/>
          </a:p>
        </p:txBody>
      </p:sp>
      <p:sp>
        <p:nvSpPr>
          <p:cNvPr id="4" name="Espace réservé du numéro de diapositive 3"/>
          <p:cNvSpPr>
            <a:spLocks noGrp="1"/>
          </p:cNvSpPr>
          <p:nvPr>
            <p:ph type="sldNum" sz="quarter" idx="10"/>
          </p:nvPr>
        </p:nvSpPr>
        <p:spPr/>
        <p:txBody>
          <a:bodyPr/>
          <a:lstStyle/>
          <a:p>
            <a:fld id="{1FE826AC-56D0-473E-923B-FA797FCBCB88}" type="slidenum">
              <a:rPr lang="en-US" smtClean="0"/>
              <a:pPr/>
              <a:t>51</a:t>
            </a:fld>
            <a:endParaRPr lang="en-US"/>
          </a:p>
        </p:txBody>
      </p:sp>
    </p:spTree>
    <p:extLst>
      <p:ext uri="{BB962C8B-B14F-4D97-AF65-F5344CB8AC3E}">
        <p14:creationId xmlns:p14="http://schemas.microsoft.com/office/powerpoint/2010/main" val="502765229"/>
      </p:ext>
    </p:extLst>
  </p:cSld>
  <p:clrMapOvr>
    <a:masterClrMapping/>
  </p:clrMapOvr>
</p:notes>
</file>

<file path=ppt/notesSlides/notesSlide4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a:xfrm>
            <a:off x="395288" y="692150"/>
            <a:ext cx="6159500" cy="3463925"/>
          </a:xfrm>
        </p:spPr>
      </p:sp>
      <p:sp>
        <p:nvSpPr>
          <p:cNvPr id="3" name="Espace réservé des commentaires 2"/>
          <p:cNvSpPr>
            <a:spLocks noGrp="1"/>
          </p:cNvSpPr>
          <p:nvPr>
            <p:ph type="body" idx="1"/>
          </p:nvPr>
        </p:nvSpPr>
        <p:spPr/>
        <p:txBody>
          <a:bodyPr/>
          <a:lstStyle/>
          <a:p>
            <a:r>
              <a:rPr lang="fr-CA" dirty="0" smtClean="0"/>
              <a:t>La page de recherche avancée indique</a:t>
            </a:r>
            <a:r>
              <a:rPr lang="fr-CA" baseline="0" dirty="0" smtClean="0"/>
              <a:t> où inscrire les concepts et synonymes. À la droite de chaque rangée il y a des détails explicatifs.</a:t>
            </a:r>
          </a:p>
          <a:p>
            <a:endParaRPr lang="fr-CA" baseline="0" dirty="0" smtClean="0"/>
          </a:p>
          <a:p>
            <a:r>
              <a:rPr lang="fr-CA" baseline="0" dirty="0" smtClean="0"/>
              <a:t>Faire une recherche avancée facilite la tâche des équations de recherche (avec les opérateurs booléens et les parenthèses)</a:t>
            </a:r>
            <a:endParaRPr lang="fr-CA" dirty="0"/>
          </a:p>
        </p:txBody>
      </p:sp>
      <p:sp>
        <p:nvSpPr>
          <p:cNvPr id="4" name="Espace réservé du numéro de diapositive 3"/>
          <p:cNvSpPr>
            <a:spLocks noGrp="1"/>
          </p:cNvSpPr>
          <p:nvPr>
            <p:ph type="sldNum" sz="quarter" idx="10"/>
          </p:nvPr>
        </p:nvSpPr>
        <p:spPr/>
        <p:txBody>
          <a:bodyPr/>
          <a:lstStyle/>
          <a:p>
            <a:fld id="{1FE826AC-56D0-473E-923B-FA797FCBCB88}" type="slidenum">
              <a:rPr lang="en-US" smtClean="0"/>
              <a:pPr/>
              <a:t>52</a:t>
            </a:fld>
            <a:endParaRPr lang="en-US"/>
          </a:p>
        </p:txBody>
      </p:sp>
    </p:spTree>
    <p:extLst>
      <p:ext uri="{BB962C8B-B14F-4D97-AF65-F5344CB8AC3E}">
        <p14:creationId xmlns:p14="http://schemas.microsoft.com/office/powerpoint/2010/main" val="502765229"/>
      </p:ext>
    </p:extLst>
  </p:cSld>
  <p:clrMapOvr>
    <a:masterClrMapping/>
  </p:clrMapOvr>
</p:notes>
</file>

<file path=ppt/notesSlides/notesSlide42.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a:xfrm>
            <a:off x="395288" y="692150"/>
            <a:ext cx="6159500" cy="3463925"/>
          </a:xfrm>
        </p:spPr>
      </p:sp>
      <p:sp>
        <p:nvSpPr>
          <p:cNvPr id="3" name="Espace réservé des commentaires 2"/>
          <p:cNvSpPr>
            <a:spLocks noGrp="1"/>
          </p:cNvSpPr>
          <p:nvPr>
            <p:ph type="body" idx="1"/>
          </p:nvPr>
        </p:nvSpPr>
        <p:spPr/>
        <p:txBody>
          <a:bodyPr/>
          <a:lstStyle/>
          <a:p>
            <a:r>
              <a:rPr lang="fr-CA" dirty="0" smtClean="0"/>
              <a:t>Note pour l’animateur: l’utilisation de la recherche avancée de Google n’est pas toujours</a:t>
            </a:r>
            <a:r>
              <a:rPr lang="fr-CA" baseline="0" dirty="0" smtClean="0"/>
              <a:t> la meilleure idée… quand on a beaucoup de termes de recherche, on est mieux d’entrer notre équation de recherche dans la boite de recherche</a:t>
            </a:r>
            <a:endParaRPr lang="fr-CA" dirty="0"/>
          </a:p>
        </p:txBody>
      </p:sp>
      <p:sp>
        <p:nvSpPr>
          <p:cNvPr id="4" name="Espace réservé du numéro de diapositive 3"/>
          <p:cNvSpPr>
            <a:spLocks noGrp="1"/>
          </p:cNvSpPr>
          <p:nvPr>
            <p:ph type="sldNum" sz="quarter" idx="10"/>
          </p:nvPr>
        </p:nvSpPr>
        <p:spPr/>
        <p:txBody>
          <a:bodyPr/>
          <a:lstStyle/>
          <a:p>
            <a:fld id="{1FE826AC-56D0-473E-923B-FA797FCBCB88}" type="slidenum">
              <a:rPr lang="en-US" smtClean="0"/>
              <a:pPr/>
              <a:t>53</a:t>
            </a:fld>
            <a:endParaRPr lang="en-US"/>
          </a:p>
        </p:txBody>
      </p:sp>
    </p:spTree>
    <p:extLst>
      <p:ext uri="{BB962C8B-B14F-4D97-AF65-F5344CB8AC3E}">
        <p14:creationId xmlns:p14="http://schemas.microsoft.com/office/powerpoint/2010/main" val="502765229"/>
      </p:ext>
    </p:extLst>
  </p:cSld>
  <p:clrMapOvr>
    <a:masterClrMapping/>
  </p:clrMapOvr>
</p:notes>
</file>

<file path=ppt/notesSlides/notesSlide43.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a:xfrm>
            <a:off x="395288" y="692150"/>
            <a:ext cx="6159500" cy="3463925"/>
          </a:xfrm>
        </p:spPr>
      </p:sp>
      <p:sp>
        <p:nvSpPr>
          <p:cNvPr id="3" name="Espace réservé des commentaires 2"/>
          <p:cNvSpPr>
            <a:spLocks noGrp="1"/>
          </p:cNvSpPr>
          <p:nvPr>
            <p:ph type="body" idx="1"/>
          </p:nvPr>
        </p:nvSpPr>
        <p:spPr/>
        <p:txBody>
          <a:bodyPr/>
          <a:lstStyle/>
          <a:p>
            <a:r>
              <a:rPr lang="fr-CA" dirty="0" smtClean="0"/>
              <a:t>Étapes de la recherche, ajout de filtres</a:t>
            </a:r>
            <a:endParaRPr lang="fr-CA" dirty="0"/>
          </a:p>
        </p:txBody>
      </p:sp>
      <p:sp>
        <p:nvSpPr>
          <p:cNvPr id="4" name="Espace réservé du numéro de diapositive 3"/>
          <p:cNvSpPr>
            <a:spLocks noGrp="1"/>
          </p:cNvSpPr>
          <p:nvPr>
            <p:ph type="sldNum" sz="quarter" idx="10"/>
          </p:nvPr>
        </p:nvSpPr>
        <p:spPr/>
        <p:txBody>
          <a:bodyPr/>
          <a:lstStyle/>
          <a:p>
            <a:fld id="{1FE826AC-56D0-473E-923B-FA797FCBCB88}" type="slidenum">
              <a:rPr lang="en-US" smtClean="0"/>
              <a:pPr/>
              <a:t>54</a:t>
            </a:fld>
            <a:endParaRPr lang="en-US"/>
          </a:p>
        </p:txBody>
      </p:sp>
    </p:spTree>
    <p:extLst>
      <p:ext uri="{BB962C8B-B14F-4D97-AF65-F5344CB8AC3E}">
        <p14:creationId xmlns:p14="http://schemas.microsoft.com/office/powerpoint/2010/main" val="502765229"/>
      </p:ext>
    </p:extLst>
  </p:cSld>
  <p:clrMapOvr>
    <a:masterClrMapping/>
  </p:clrMapOvr>
</p:notes>
</file>

<file path=ppt/notesSlides/notesSlide44.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a:xfrm>
            <a:off x="395288" y="692150"/>
            <a:ext cx="6159500" cy="3463925"/>
          </a:xfrm>
        </p:spPr>
      </p:sp>
      <p:sp>
        <p:nvSpPr>
          <p:cNvPr id="3" name="Espace réservé des commentaires 2"/>
          <p:cNvSpPr>
            <a:spLocks noGrp="1"/>
          </p:cNvSpPr>
          <p:nvPr>
            <p:ph type="body" idx="1"/>
          </p:nvPr>
        </p:nvSpPr>
        <p:spPr/>
        <p:txBody>
          <a:bodyPr/>
          <a:lstStyle/>
          <a:p>
            <a:r>
              <a:rPr lang="fr-CA" dirty="0" smtClean="0"/>
              <a:t>Complètement</a:t>
            </a:r>
            <a:r>
              <a:rPr lang="fr-CA" baseline="0" dirty="0" smtClean="0"/>
              <a:t> au bas de la page de recherche avancée se trouve le mot « Aide ». En cliquant dessus, on ouvre le Centre de Recherche Web de Google. </a:t>
            </a:r>
          </a:p>
          <a:p>
            <a:endParaRPr lang="fr-CA" baseline="0" dirty="0" smtClean="0"/>
          </a:p>
          <a:p>
            <a:endParaRPr lang="fr-CA" dirty="0"/>
          </a:p>
        </p:txBody>
      </p:sp>
      <p:sp>
        <p:nvSpPr>
          <p:cNvPr id="4" name="Espace réservé du numéro de diapositive 3"/>
          <p:cNvSpPr>
            <a:spLocks noGrp="1"/>
          </p:cNvSpPr>
          <p:nvPr>
            <p:ph type="sldNum" sz="quarter" idx="10"/>
          </p:nvPr>
        </p:nvSpPr>
        <p:spPr/>
        <p:txBody>
          <a:bodyPr/>
          <a:lstStyle/>
          <a:p>
            <a:fld id="{1FE826AC-56D0-473E-923B-FA797FCBCB88}" type="slidenum">
              <a:rPr lang="en-US" smtClean="0"/>
              <a:pPr/>
              <a:t>55</a:t>
            </a:fld>
            <a:endParaRPr lang="en-US"/>
          </a:p>
        </p:txBody>
      </p:sp>
    </p:spTree>
    <p:extLst>
      <p:ext uri="{BB962C8B-B14F-4D97-AF65-F5344CB8AC3E}">
        <p14:creationId xmlns:p14="http://schemas.microsoft.com/office/powerpoint/2010/main" val="502765229"/>
      </p:ext>
    </p:extLst>
  </p:cSld>
  <p:clrMapOvr>
    <a:masterClrMapping/>
  </p:clrMapOvr>
</p:notes>
</file>

<file path=ppt/notesSlides/notesSlide45.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a:xfrm>
            <a:off x="395288" y="692150"/>
            <a:ext cx="6159500" cy="3463925"/>
          </a:xfrm>
        </p:spPr>
      </p:sp>
      <p:sp>
        <p:nvSpPr>
          <p:cNvPr id="3" name="Espace réservé des commentaires 2"/>
          <p:cNvSpPr>
            <a:spLocks noGrp="1"/>
          </p:cNvSpPr>
          <p:nvPr>
            <p:ph type="body" idx="1"/>
          </p:nvPr>
        </p:nvSpPr>
        <p:spPr/>
        <p:txBody>
          <a:bodyPr/>
          <a:lstStyle/>
          <a:p>
            <a:r>
              <a:rPr lang="fr-CA" dirty="0" smtClean="0"/>
              <a:t>Cette aide supplémentaire peut servir au besoin. Ce</a:t>
            </a:r>
            <a:r>
              <a:rPr lang="fr-CA" baseline="0" dirty="0" smtClean="0"/>
              <a:t> genre de ressource peut être disponible sur d’autres moteurs de recherche, il ne faut pas la négliger!</a:t>
            </a:r>
            <a:endParaRPr lang="fr-CA" dirty="0"/>
          </a:p>
        </p:txBody>
      </p:sp>
      <p:sp>
        <p:nvSpPr>
          <p:cNvPr id="4" name="Espace réservé du numéro de diapositive 3"/>
          <p:cNvSpPr>
            <a:spLocks noGrp="1"/>
          </p:cNvSpPr>
          <p:nvPr>
            <p:ph type="sldNum" sz="quarter" idx="10"/>
          </p:nvPr>
        </p:nvSpPr>
        <p:spPr/>
        <p:txBody>
          <a:bodyPr/>
          <a:lstStyle/>
          <a:p>
            <a:fld id="{1FE826AC-56D0-473E-923B-FA797FCBCB88}" type="slidenum">
              <a:rPr lang="en-US" smtClean="0"/>
              <a:pPr/>
              <a:t>56</a:t>
            </a:fld>
            <a:endParaRPr lang="en-US"/>
          </a:p>
        </p:txBody>
      </p:sp>
    </p:spTree>
    <p:extLst>
      <p:ext uri="{BB962C8B-B14F-4D97-AF65-F5344CB8AC3E}">
        <p14:creationId xmlns:p14="http://schemas.microsoft.com/office/powerpoint/2010/main" val="502765229"/>
      </p:ext>
    </p:extLst>
  </p:cSld>
  <p:clrMapOvr>
    <a:masterClrMapping/>
  </p:clrMapOvr>
</p:notes>
</file>

<file path=ppt/notesSlides/notesSlide46.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p:sp>
      <p:sp>
        <p:nvSpPr>
          <p:cNvPr id="3" name="Espace réservé des commentaires 2"/>
          <p:cNvSpPr>
            <a:spLocks noGrp="1"/>
          </p:cNvSpPr>
          <p:nvPr>
            <p:ph type="body" idx="1"/>
          </p:nvPr>
        </p:nvSpPr>
        <p:spPr/>
        <p:txBody>
          <a:bodyPr>
            <a:normAutofit fontScale="85000" lnSpcReduction="20000"/>
          </a:bodyPr>
          <a:lstStyle/>
          <a:p>
            <a:pPr marL="0" indent="0">
              <a:buNone/>
            </a:pPr>
            <a:r>
              <a:rPr lang="fr-CA" sz="2600" noProof="1" smtClean="0">
                <a:solidFill>
                  <a:schemeClr val="tx1"/>
                </a:solidFill>
                <a:latin typeface="Arial" panose="020B0604020202020204" pitchFamily="34" charset="0"/>
                <a:cs typeface="Arial" panose="020B0604020202020204" pitchFamily="34" charset="0"/>
              </a:rPr>
              <a:t>Pour maximiser l’efficacité de sa recherche, il est important de : </a:t>
            </a:r>
          </a:p>
          <a:p>
            <a:pPr lvl="1">
              <a:buFont typeface="Wingdings" panose="05000000000000000000" pitchFamily="2" charset="2"/>
              <a:buChar char="§"/>
            </a:pPr>
            <a:r>
              <a:rPr lang="fr-CA" sz="2200" noProof="1" smtClean="0">
                <a:solidFill>
                  <a:schemeClr val="tx1"/>
                </a:solidFill>
                <a:latin typeface="Arial" panose="020B0604020202020204" pitchFamily="34" charset="0"/>
                <a:cs typeface="Arial" panose="020B0604020202020204" pitchFamily="34" charset="0"/>
              </a:rPr>
              <a:t>préciser son besoin d’information;</a:t>
            </a:r>
          </a:p>
          <a:p>
            <a:pPr lvl="1">
              <a:buFont typeface="Wingdings" panose="05000000000000000000" pitchFamily="2" charset="2"/>
              <a:buChar char="§"/>
            </a:pPr>
            <a:r>
              <a:rPr lang="fr-CA" sz="2200" noProof="1" smtClean="0">
                <a:solidFill>
                  <a:schemeClr val="tx1"/>
                </a:solidFill>
                <a:latin typeface="Arial" panose="020B0604020202020204" pitchFamily="34" charset="0"/>
                <a:cs typeface="Arial" panose="020B0604020202020204" pitchFamily="34" charset="0"/>
              </a:rPr>
              <a:t>bâtir sa stratégie de recherche;</a:t>
            </a:r>
          </a:p>
          <a:p>
            <a:pPr lvl="1">
              <a:buFont typeface="Wingdings" panose="05000000000000000000" pitchFamily="2" charset="2"/>
              <a:buChar char="§"/>
            </a:pPr>
            <a:r>
              <a:rPr lang="fr-CA" sz="2200" noProof="1" smtClean="0">
                <a:solidFill>
                  <a:schemeClr val="tx1"/>
                </a:solidFill>
                <a:latin typeface="Arial" panose="020B0604020202020204" pitchFamily="34" charset="0"/>
                <a:cs typeface="Arial" panose="020B0604020202020204" pitchFamily="34" charset="0"/>
              </a:rPr>
              <a:t>choisir adéquatement ses outils de recherche.</a:t>
            </a:r>
          </a:p>
          <a:p>
            <a:pPr lvl="1">
              <a:buFont typeface="Wingdings" panose="05000000000000000000" pitchFamily="2" charset="2"/>
              <a:buChar char="§"/>
            </a:pPr>
            <a:endParaRPr lang="fr-CA" sz="2200" noProof="1" smtClean="0">
              <a:solidFill>
                <a:schemeClr val="tx1"/>
              </a:solidFill>
              <a:latin typeface="Arial" panose="020B0604020202020204" pitchFamily="34" charset="0"/>
              <a:cs typeface="Arial" panose="020B0604020202020204" pitchFamily="34" charset="0"/>
            </a:endParaRPr>
          </a:p>
          <a:p>
            <a:pPr marL="0" indent="0">
              <a:buNone/>
            </a:pPr>
            <a:r>
              <a:rPr lang="fr-CA" sz="2600" noProof="1" smtClean="0">
                <a:solidFill>
                  <a:schemeClr val="tx1"/>
                </a:solidFill>
                <a:latin typeface="Arial" panose="020B0604020202020204" pitchFamily="34" charset="0"/>
                <a:cs typeface="Arial" panose="020B0604020202020204" pitchFamily="34" charset="0"/>
              </a:rPr>
              <a:t>Ne pas oublier qu’Internet est un espace éditorial public et international. Donc:</a:t>
            </a:r>
          </a:p>
          <a:p>
            <a:pPr lvl="1">
              <a:buFont typeface="Wingdings" panose="05000000000000000000" pitchFamily="2" charset="2"/>
              <a:buChar char="§"/>
            </a:pPr>
            <a:r>
              <a:rPr lang="fr-CA" sz="2200" noProof="1" smtClean="0">
                <a:solidFill>
                  <a:schemeClr val="tx1"/>
                </a:solidFill>
                <a:latin typeface="Arial" panose="020B0604020202020204" pitchFamily="34" charset="0"/>
                <a:cs typeface="Arial" panose="020B0604020202020204" pitchFamily="34" charset="0"/>
              </a:rPr>
              <a:t>n’importe qui peut publier sur Internet, contrairement aux sources papier sélectionnées par un éditeur;</a:t>
            </a:r>
          </a:p>
          <a:p>
            <a:pPr lvl="1">
              <a:buFont typeface="Wingdings" panose="05000000000000000000" pitchFamily="2" charset="2"/>
              <a:buChar char="§"/>
            </a:pPr>
            <a:r>
              <a:rPr lang="fr-CA" sz="2200" noProof="1" smtClean="0">
                <a:solidFill>
                  <a:schemeClr val="tx1"/>
                </a:solidFill>
                <a:latin typeface="Arial" panose="020B0604020202020204" pitchFamily="34" charset="0"/>
                <a:cs typeface="Arial" panose="020B0604020202020204" pitchFamily="34" charset="0"/>
              </a:rPr>
              <a:t>il n’existe pas de mécanisme de contrôle de qualité et de validité des sources;</a:t>
            </a:r>
          </a:p>
          <a:p>
            <a:pPr lvl="1">
              <a:buFont typeface="Wingdings" panose="05000000000000000000" pitchFamily="2" charset="2"/>
              <a:buChar char="§"/>
            </a:pPr>
            <a:r>
              <a:rPr lang="fr-CA" sz="2200" noProof="1" smtClean="0">
                <a:solidFill>
                  <a:schemeClr val="tx1"/>
                </a:solidFill>
                <a:latin typeface="Arial" panose="020B0604020202020204" pitchFamily="34" charset="0"/>
                <a:cs typeface="Arial" panose="020B0604020202020204" pitchFamily="34" charset="0"/>
              </a:rPr>
              <a:t>il est indispensable de s’assurer de la validité de l’information</a:t>
            </a:r>
            <a:endParaRPr lang="fr-CA" dirty="0"/>
          </a:p>
        </p:txBody>
      </p:sp>
      <p:sp>
        <p:nvSpPr>
          <p:cNvPr id="4" name="Espace réservé du numéro de diapositive 3"/>
          <p:cNvSpPr>
            <a:spLocks noGrp="1"/>
          </p:cNvSpPr>
          <p:nvPr>
            <p:ph type="sldNum" sz="quarter" idx="10"/>
          </p:nvPr>
        </p:nvSpPr>
        <p:spPr/>
        <p:txBody>
          <a:bodyPr/>
          <a:lstStyle/>
          <a:p>
            <a:fld id="{DC8FD341-5812-3D4F-95B4-BFA33C3EF38F}" type="slidenum">
              <a:rPr lang="fr-FR" smtClean="0"/>
              <a:t>57</a:t>
            </a:fld>
            <a:endParaRPr lang="fr-FR"/>
          </a:p>
        </p:txBody>
      </p:sp>
    </p:spTree>
    <p:extLst>
      <p:ext uri="{BB962C8B-B14F-4D97-AF65-F5344CB8AC3E}">
        <p14:creationId xmlns:p14="http://schemas.microsoft.com/office/powerpoint/2010/main" val="3383090981"/>
      </p:ext>
    </p:extLst>
  </p:cSld>
  <p:clrMapOvr>
    <a:masterClrMapping/>
  </p:clrMapOvr>
</p:notes>
</file>

<file path=ppt/notesSlides/notesSlide47.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a:xfrm>
            <a:off x="396875" y="692150"/>
            <a:ext cx="6156325" cy="3463925"/>
          </a:xfrm>
        </p:spPr>
      </p:sp>
      <p:sp>
        <p:nvSpPr>
          <p:cNvPr id="3" name="Espace réservé des commentaires 2"/>
          <p:cNvSpPr>
            <a:spLocks noGrp="1"/>
          </p:cNvSpPr>
          <p:nvPr>
            <p:ph type="body" idx="1"/>
          </p:nvPr>
        </p:nvSpPr>
        <p:spPr/>
        <p:txBody>
          <a:bodyPr/>
          <a:lstStyle/>
          <a:p>
            <a:r>
              <a:rPr lang="fr-CA" dirty="0" smtClean="0"/>
              <a:t>1- Il faut se rappeler que même avec de bonnes questions de recherche, de bons</a:t>
            </a:r>
            <a:r>
              <a:rPr lang="fr-CA" baseline="0" dirty="0" smtClean="0"/>
              <a:t> synonymes ou mots qui ont un sens rapproché et en utilisant les bons opérateurs booléens, il se peut que les résultats soient infructueux ou ne ciblent pas ce qu’on chercher exactement. Il est aussi possible de devoir filtrer les résultats obtenus</a:t>
            </a:r>
          </a:p>
          <a:p>
            <a:endParaRPr lang="fr-CA" baseline="0" dirty="0" smtClean="0"/>
          </a:p>
          <a:p>
            <a:r>
              <a:rPr lang="fr-CA" baseline="0" dirty="0" smtClean="0"/>
              <a:t>2- Plusieurs têtes valent mieux qu’une! D’autres élèves de la classe, ton enseignant, la technicienne en documentation, le/la bibliothécaire municipale,  peuvent réviser ta question de recherche, tes mots clés, tes opérateurs booléens, etc.</a:t>
            </a:r>
          </a:p>
          <a:p>
            <a:endParaRPr lang="fr-CA" baseline="0" dirty="0" smtClean="0"/>
          </a:p>
          <a:p>
            <a:r>
              <a:rPr lang="fr-CA" baseline="0" dirty="0" smtClean="0"/>
              <a:t>3- Repenser à quelques exemples mentionnés plus haut dans le PowerPoint: « pêche » me donne des résultats de poisson, je rajoute le mot « fruit »; 5 à 17 ans ne me donne pas de résultats, trouver des mots qui représentent le concept; relire ma question de recherche (je dois avoir 3-4 concepts: qui, quoi, quand, où); chercher ailleurs (j’ai cherché sur un moteur de recherche seulement, chercher dans d’autres moteurs de recherche, peut-être que je dois chercher sur Regard ou dans un répertoire); etc.</a:t>
            </a:r>
          </a:p>
          <a:p>
            <a:endParaRPr lang="fr-CA" baseline="0" dirty="0" smtClean="0"/>
          </a:p>
          <a:p>
            <a:r>
              <a:rPr lang="fr-CA" baseline="0" dirty="0" smtClean="0"/>
              <a:t>Parfois notre sujet de recherche est trop vaste ou trop précis (ou nous nous sommes enligné avec de l’information erronée: penser à l’exemple des girafes au Canada) et c’est donc au tout début qu’il faut retourner, à la question de recherche même</a:t>
            </a:r>
            <a:endParaRPr lang="fr-CA" dirty="0"/>
          </a:p>
        </p:txBody>
      </p:sp>
      <p:sp>
        <p:nvSpPr>
          <p:cNvPr id="4" name="Espace réservé du numéro de diapositive 3"/>
          <p:cNvSpPr>
            <a:spLocks noGrp="1"/>
          </p:cNvSpPr>
          <p:nvPr>
            <p:ph type="sldNum" sz="quarter" idx="10"/>
          </p:nvPr>
        </p:nvSpPr>
        <p:spPr/>
        <p:txBody>
          <a:bodyPr/>
          <a:lstStyle/>
          <a:p>
            <a:fld id="{1FE826AC-56D0-473E-923B-FA797FCBCB88}" type="slidenum">
              <a:rPr lang="en-US" smtClean="0"/>
              <a:pPr/>
              <a:t>58</a:t>
            </a:fld>
            <a:endParaRPr lang="en-US"/>
          </a:p>
        </p:txBody>
      </p:sp>
    </p:spTree>
    <p:extLst>
      <p:ext uri="{BB962C8B-B14F-4D97-AF65-F5344CB8AC3E}">
        <p14:creationId xmlns:p14="http://schemas.microsoft.com/office/powerpoint/2010/main" val="163021757"/>
      </p:ext>
    </p:extLst>
  </p:cSld>
  <p:clrMapOvr>
    <a:masterClrMapping/>
  </p:clrMapOvr>
</p:notes>
</file>

<file path=ppt/notesSlides/notesSlide48.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p:sp>
      <p:sp>
        <p:nvSpPr>
          <p:cNvPr id="3" name="Espace réservé des commentaires 2"/>
          <p:cNvSpPr>
            <a:spLocks noGrp="1"/>
          </p:cNvSpPr>
          <p:nvPr>
            <p:ph type="body" idx="1"/>
          </p:nvPr>
        </p:nvSpPr>
        <p:spPr/>
        <p:txBody>
          <a:bodyPr/>
          <a:lstStyle/>
          <a:p>
            <a:r>
              <a:rPr lang="fr-CA" dirty="0" smtClean="0"/>
              <a:t>Exercice à proposer au prof : faire trouver</a:t>
            </a:r>
            <a:r>
              <a:rPr lang="fr-CA" baseline="0" dirty="0" smtClean="0"/>
              <a:t> des infos sur la chaine alimentaire de l’ours polaire du nord canadien..??</a:t>
            </a:r>
          </a:p>
          <a:p>
            <a:pPr marL="0" marR="0" indent="0" algn="l" defTabSz="457200" rtl="0" eaLnBrk="1" fontAlgn="auto" latinLnBrk="0" hangingPunct="1">
              <a:lnSpc>
                <a:spcPct val="100000"/>
              </a:lnSpc>
              <a:spcBef>
                <a:spcPts val="0"/>
              </a:spcBef>
              <a:spcAft>
                <a:spcPts val="0"/>
              </a:spcAft>
              <a:buClrTx/>
              <a:buSzTx/>
              <a:buFontTx/>
              <a:buNone/>
              <a:tabLst/>
              <a:defRPr/>
            </a:pPr>
            <a:r>
              <a:rPr lang="fr-CA" sz="1200" dirty="0" smtClean="0"/>
              <a:t>Ou projet actuel de la classe</a:t>
            </a:r>
            <a:endParaRPr lang="fr-CA" dirty="0"/>
          </a:p>
        </p:txBody>
      </p:sp>
      <p:sp>
        <p:nvSpPr>
          <p:cNvPr id="4" name="Espace réservé du numéro de diapositive 3"/>
          <p:cNvSpPr>
            <a:spLocks noGrp="1"/>
          </p:cNvSpPr>
          <p:nvPr>
            <p:ph type="sldNum" sz="quarter" idx="10"/>
          </p:nvPr>
        </p:nvSpPr>
        <p:spPr/>
        <p:txBody>
          <a:bodyPr/>
          <a:lstStyle/>
          <a:p>
            <a:fld id="{DC8FD341-5812-3D4F-95B4-BFA33C3EF38F}" type="slidenum">
              <a:rPr lang="fr-FR" smtClean="0"/>
              <a:t>62</a:t>
            </a:fld>
            <a:endParaRPr lang="fr-FR"/>
          </a:p>
        </p:txBody>
      </p:sp>
    </p:spTree>
    <p:extLst>
      <p:ext uri="{BB962C8B-B14F-4D97-AF65-F5344CB8AC3E}">
        <p14:creationId xmlns:p14="http://schemas.microsoft.com/office/powerpoint/2010/main" val="1015889991"/>
      </p:ext>
    </p:extLst>
  </p:cSld>
  <p:clrMapOvr>
    <a:masterClrMapping/>
  </p:clrMapOvr>
</p:notes>
</file>

<file path=ppt/notesSlides/notesSlide5.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p:sp>
      <p:sp>
        <p:nvSpPr>
          <p:cNvPr id="3" name="Espace réservé des commentaires 2"/>
          <p:cNvSpPr>
            <a:spLocks noGrp="1"/>
          </p:cNvSpPr>
          <p:nvPr>
            <p:ph type="body" idx="1"/>
          </p:nvPr>
        </p:nvSpPr>
        <p:spPr/>
        <p:txBody>
          <a:bodyPr/>
          <a:lstStyle/>
          <a:p>
            <a:pPr marL="0" marR="0" indent="0" algn="l" defTabSz="457200" rtl="0" eaLnBrk="1" fontAlgn="auto" latinLnBrk="0" hangingPunct="1">
              <a:lnSpc>
                <a:spcPct val="100000"/>
              </a:lnSpc>
              <a:spcBef>
                <a:spcPts val="0"/>
              </a:spcBef>
              <a:spcAft>
                <a:spcPts val="0"/>
              </a:spcAft>
              <a:buClrTx/>
              <a:buSzTx/>
              <a:buFontTx/>
              <a:buNone/>
              <a:tabLst/>
              <a:defRPr/>
            </a:pPr>
            <a:r>
              <a:rPr lang="fr-CA" dirty="0" smtClean="0"/>
              <a:t>Sur</a:t>
            </a:r>
            <a:r>
              <a:rPr lang="fr-CA" baseline="0" dirty="0" smtClean="0"/>
              <a:t> internet, les outils de recherche ne parlent pas notre langue, on ne peut pas écrire directement une phrase de question dans une boite de recherche… il faut réfléchir aux mots-clés qui seront utilisés</a:t>
            </a:r>
          </a:p>
          <a:p>
            <a:pPr marL="0" marR="0" indent="0" algn="l" defTabSz="457200" rtl="0" eaLnBrk="1" fontAlgn="auto" latinLnBrk="0" hangingPunct="1">
              <a:lnSpc>
                <a:spcPct val="100000"/>
              </a:lnSpc>
              <a:spcBef>
                <a:spcPts val="0"/>
              </a:spcBef>
              <a:spcAft>
                <a:spcPts val="0"/>
              </a:spcAft>
              <a:buClrTx/>
              <a:buSzTx/>
              <a:buFontTx/>
              <a:buNone/>
              <a:tabLst/>
              <a:defRPr/>
            </a:pPr>
            <a:r>
              <a:rPr lang="fr-CA" baseline="0" dirty="0" smtClean="0"/>
              <a:t>Sinon on peut se retrouver avec trop de résultats ou des résultats qui ne sont pas nécessairement pertinents pour notre recherche</a:t>
            </a:r>
            <a:endParaRPr lang="fr-CA" dirty="0" smtClean="0"/>
          </a:p>
          <a:p>
            <a:endParaRPr lang="fr-CA" dirty="0"/>
          </a:p>
        </p:txBody>
      </p:sp>
      <p:sp>
        <p:nvSpPr>
          <p:cNvPr id="4" name="Espace réservé du numéro de diapositive 3"/>
          <p:cNvSpPr>
            <a:spLocks noGrp="1"/>
          </p:cNvSpPr>
          <p:nvPr>
            <p:ph type="sldNum" sz="quarter" idx="10"/>
          </p:nvPr>
        </p:nvSpPr>
        <p:spPr/>
        <p:txBody>
          <a:bodyPr/>
          <a:lstStyle/>
          <a:p>
            <a:fld id="{DC8FD341-5812-3D4F-95B4-BFA33C3EF38F}" type="slidenum">
              <a:rPr lang="fr-FR" smtClean="0"/>
              <a:t>8</a:t>
            </a:fld>
            <a:endParaRPr lang="fr-FR"/>
          </a:p>
        </p:txBody>
      </p:sp>
    </p:spTree>
    <p:extLst>
      <p:ext uri="{BB962C8B-B14F-4D97-AF65-F5344CB8AC3E}">
        <p14:creationId xmlns:p14="http://schemas.microsoft.com/office/powerpoint/2010/main" val="3947112348"/>
      </p:ext>
    </p:extLst>
  </p:cSld>
  <p:clrMapOvr>
    <a:masterClrMapping/>
  </p:clrMapOvr>
</p:notes>
</file>

<file path=ppt/notesSlides/notesSlide6.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p:sp>
      <p:sp>
        <p:nvSpPr>
          <p:cNvPr id="3" name="Espace réservé des commentaires 2"/>
          <p:cNvSpPr>
            <a:spLocks noGrp="1"/>
          </p:cNvSpPr>
          <p:nvPr>
            <p:ph type="body" idx="1"/>
          </p:nvPr>
        </p:nvSpPr>
        <p:spPr/>
        <p:txBody>
          <a:bodyPr/>
          <a:lstStyle/>
          <a:p>
            <a:endParaRPr lang="fr-CA" dirty="0"/>
          </a:p>
        </p:txBody>
      </p:sp>
      <p:sp>
        <p:nvSpPr>
          <p:cNvPr id="4" name="Espace réservé du numéro de diapositive 3"/>
          <p:cNvSpPr>
            <a:spLocks noGrp="1"/>
          </p:cNvSpPr>
          <p:nvPr>
            <p:ph type="sldNum" sz="quarter" idx="10"/>
          </p:nvPr>
        </p:nvSpPr>
        <p:spPr/>
        <p:txBody>
          <a:bodyPr/>
          <a:lstStyle/>
          <a:p>
            <a:fld id="{DC8FD341-5812-3D4F-95B4-BFA33C3EF38F}" type="slidenum">
              <a:rPr lang="fr-FR" smtClean="0"/>
              <a:t>9</a:t>
            </a:fld>
            <a:endParaRPr lang="fr-FR"/>
          </a:p>
        </p:txBody>
      </p:sp>
    </p:spTree>
    <p:extLst>
      <p:ext uri="{BB962C8B-B14F-4D97-AF65-F5344CB8AC3E}">
        <p14:creationId xmlns:p14="http://schemas.microsoft.com/office/powerpoint/2010/main" val="2283532304"/>
      </p:ext>
    </p:extLst>
  </p:cSld>
  <p:clrMapOvr>
    <a:masterClrMapping/>
  </p:clrMapOvr>
</p:notes>
</file>

<file path=ppt/notesSlides/notesSlide7.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p:sp>
      <p:sp>
        <p:nvSpPr>
          <p:cNvPr id="3" name="Espace réservé des commentaires 2"/>
          <p:cNvSpPr>
            <a:spLocks noGrp="1"/>
          </p:cNvSpPr>
          <p:nvPr>
            <p:ph type="body" idx="1"/>
          </p:nvPr>
        </p:nvSpPr>
        <p:spPr/>
        <p:txBody>
          <a:bodyPr/>
          <a:lstStyle/>
          <a:p>
            <a:pPr marL="69369"/>
            <a:r>
              <a:rPr lang="fr-FR" sz="6100" b="1" dirty="0"/>
              <a:t>Type de mots</a:t>
            </a:r>
          </a:p>
          <a:p>
            <a:r>
              <a:rPr lang="fr-FR" sz="6500" dirty="0"/>
              <a:t>Privilégier des termes spécifiques plutôt que des termes généraux :</a:t>
            </a:r>
          </a:p>
          <a:p>
            <a:pPr marL="878670" lvl="2"/>
            <a:r>
              <a:rPr lang="fr-FR" sz="6500" dirty="0"/>
              <a:t>Ex.: « ours blanc » est plus spécifique que « ours »</a:t>
            </a:r>
          </a:p>
          <a:p>
            <a:r>
              <a:rPr lang="fr-FR" sz="6500" dirty="0"/>
              <a:t>Choisir des noms de préférence (plutôt que des verbes et des adjectifs):</a:t>
            </a:r>
          </a:p>
          <a:p>
            <a:pPr marL="878670" lvl="2"/>
            <a:r>
              <a:rPr lang="fr-FR" sz="6500" dirty="0"/>
              <a:t>Ex.: dessin plutôt que dessiner </a:t>
            </a:r>
          </a:p>
          <a:p>
            <a:r>
              <a:rPr lang="fr-FR" sz="6500" dirty="0"/>
              <a:t>Éviter:</a:t>
            </a:r>
          </a:p>
          <a:p>
            <a:pPr lvl="3">
              <a:buFont typeface="Wingdings" panose="05000000000000000000" pitchFamily="2" charset="2"/>
              <a:buChar char="§"/>
            </a:pPr>
            <a:r>
              <a:rPr lang="fr-FR" sz="6300" dirty="0"/>
              <a:t> </a:t>
            </a:r>
            <a:r>
              <a:rPr lang="fr-FR" sz="5100" dirty="0"/>
              <a:t>les articles (le, la, les, </a:t>
            </a:r>
            <a:r>
              <a:rPr lang="fr-FR" sz="5100" dirty="0" smtClean="0"/>
              <a:t>un, une</a:t>
            </a:r>
            <a:r>
              <a:rPr lang="fr-FR" sz="5100" dirty="0"/>
              <a:t>, des)</a:t>
            </a:r>
          </a:p>
          <a:p>
            <a:pPr lvl="3">
              <a:buFont typeface="Wingdings" panose="05000000000000000000" pitchFamily="2" charset="2"/>
              <a:buChar char="§"/>
            </a:pPr>
            <a:r>
              <a:rPr lang="fr-FR" sz="5100" dirty="0"/>
              <a:t> les conjonctions (et, mais, ou, donc)</a:t>
            </a:r>
          </a:p>
          <a:p>
            <a:pPr lvl="3">
              <a:buFont typeface="Wingdings" panose="05000000000000000000" pitchFamily="2" charset="2"/>
              <a:buChar char="§"/>
            </a:pPr>
            <a:r>
              <a:rPr lang="fr-FR" sz="5100" dirty="0"/>
              <a:t> les prépositions (avec, sur)</a:t>
            </a:r>
          </a:p>
          <a:p>
            <a:pPr marL="69369"/>
            <a:r>
              <a:rPr lang="fr-FR" sz="6500" b="1" dirty="0"/>
              <a:t>Le nombre de mots</a:t>
            </a:r>
          </a:p>
          <a:p>
            <a:r>
              <a:rPr lang="fr-FR" sz="6500" dirty="0"/>
              <a:t>Choisir idéalement </a:t>
            </a:r>
            <a:r>
              <a:rPr lang="fr-FR" sz="6500" dirty="0" smtClean="0"/>
              <a:t>1</a:t>
            </a:r>
            <a:r>
              <a:rPr lang="fr-FR" sz="6500" baseline="0" dirty="0" smtClean="0"/>
              <a:t> à </a:t>
            </a:r>
            <a:r>
              <a:rPr lang="fr-FR" sz="6500" dirty="0" smtClean="0"/>
              <a:t>4 </a:t>
            </a:r>
            <a:r>
              <a:rPr lang="fr-FR" sz="6500" dirty="0"/>
              <a:t>mots pour commencer la recherche</a:t>
            </a:r>
            <a:endParaRPr lang="fr-FR" sz="6500" b="1" dirty="0"/>
          </a:p>
          <a:p>
            <a:r>
              <a:rPr lang="fr-FR" sz="6500" dirty="0"/>
              <a:t>Plusieurs mots = recherche restreinte (spécifique)</a:t>
            </a:r>
          </a:p>
          <a:p>
            <a:r>
              <a:rPr lang="fr-FR" sz="6500" dirty="0"/>
              <a:t>Mettre les mots prioritaires en premier </a:t>
            </a:r>
          </a:p>
        </p:txBody>
      </p:sp>
      <p:sp>
        <p:nvSpPr>
          <p:cNvPr id="4" name="Espace réservé du numéro de diapositive 3"/>
          <p:cNvSpPr>
            <a:spLocks noGrp="1"/>
          </p:cNvSpPr>
          <p:nvPr>
            <p:ph type="sldNum" sz="quarter" idx="10"/>
          </p:nvPr>
        </p:nvSpPr>
        <p:spPr/>
        <p:txBody>
          <a:bodyPr/>
          <a:lstStyle/>
          <a:p>
            <a:fld id="{DC8FD341-5812-3D4F-95B4-BFA33C3EF38F}" type="slidenum">
              <a:rPr lang="fr-FR" smtClean="0"/>
              <a:t>10</a:t>
            </a:fld>
            <a:endParaRPr lang="fr-FR"/>
          </a:p>
        </p:txBody>
      </p:sp>
    </p:spTree>
    <p:extLst>
      <p:ext uri="{BB962C8B-B14F-4D97-AF65-F5344CB8AC3E}">
        <p14:creationId xmlns:p14="http://schemas.microsoft.com/office/powerpoint/2010/main" val="2606759404"/>
      </p:ext>
    </p:extLst>
  </p:cSld>
  <p:clrMapOvr>
    <a:masterClrMapping/>
  </p:clrMapOvr>
</p:notes>
</file>

<file path=ppt/notesSlides/notesSlide8.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p:sp>
      <p:sp>
        <p:nvSpPr>
          <p:cNvPr id="3" name="Espace réservé des commentaires 2"/>
          <p:cNvSpPr>
            <a:spLocks noGrp="1"/>
          </p:cNvSpPr>
          <p:nvPr>
            <p:ph type="body" idx="1"/>
          </p:nvPr>
        </p:nvSpPr>
        <p:spPr/>
        <p:txBody>
          <a:bodyPr/>
          <a:lstStyle/>
          <a:p>
            <a:pPr marL="0" marR="0" indent="0" algn="l" defTabSz="457200" rtl="0" eaLnBrk="1" fontAlgn="auto" latinLnBrk="0" hangingPunct="1">
              <a:lnSpc>
                <a:spcPct val="100000"/>
              </a:lnSpc>
              <a:spcBef>
                <a:spcPts val="0"/>
              </a:spcBef>
              <a:spcAft>
                <a:spcPts val="0"/>
              </a:spcAft>
              <a:buClrTx/>
              <a:buSzTx/>
              <a:buFontTx/>
              <a:buNone/>
              <a:tabLst/>
              <a:defRPr/>
            </a:pPr>
            <a:r>
              <a:rPr lang="fr-CA" dirty="0" smtClean="0"/>
              <a:t>Commentaire : pour</a:t>
            </a:r>
            <a:r>
              <a:rPr lang="fr-CA" baseline="0" dirty="0" smtClean="0"/>
              <a:t> une recherche par « Sujet » dans un catalogue de bibliothèque, inscrire les mots-clés au pluriel, faire un exemple dans le catalogue Regard</a:t>
            </a:r>
            <a:endParaRPr lang="fr-CA" dirty="0" smtClean="0"/>
          </a:p>
          <a:p>
            <a:r>
              <a:rPr lang="fr-CA" dirty="0" smtClean="0"/>
              <a:t>Encadré Google:</a:t>
            </a:r>
          </a:p>
          <a:p>
            <a:r>
              <a:rPr lang="fr-CA" dirty="0" smtClean="0"/>
              <a:t>Pourquoi il y a plus de résultats quand</a:t>
            </a:r>
            <a:r>
              <a:rPr lang="fr-CA" baseline="0" dirty="0" smtClean="0"/>
              <a:t> le mot « robot » est au singulier ?</a:t>
            </a:r>
          </a:p>
          <a:p>
            <a:endParaRPr lang="fr-CA" baseline="0" dirty="0" smtClean="0"/>
          </a:p>
          <a:p>
            <a:r>
              <a:rPr lang="fr-CA" baseline="0" dirty="0" smtClean="0"/>
              <a:t>Par exemple, mangent est un mot semblable que nourriture.</a:t>
            </a:r>
          </a:p>
          <a:p>
            <a:endParaRPr lang="fr-CA" baseline="0" dirty="0" smtClean="0"/>
          </a:p>
          <a:p>
            <a:endParaRPr lang="fr-CA" dirty="0"/>
          </a:p>
        </p:txBody>
      </p:sp>
      <p:sp>
        <p:nvSpPr>
          <p:cNvPr id="4" name="Espace réservé du numéro de diapositive 3"/>
          <p:cNvSpPr>
            <a:spLocks noGrp="1"/>
          </p:cNvSpPr>
          <p:nvPr>
            <p:ph type="sldNum" sz="quarter" idx="10"/>
          </p:nvPr>
        </p:nvSpPr>
        <p:spPr/>
        <p:txBody>
          <a:bodyPr/>
          <a:lstStyle/>
          <a:p>
            <a:fld id="{DC8FD341-5812-3D4F-95B4-BFA33C3EF38F}" type="slidenum">
              <a:rPr lang="fr-FR" smtClean="0"/>
              <a:t>11</a:t>
            </a:fld>
            <a:endParaRPr lang="fr-FR"/>
          </a:p>
        </p:txBody>
      </p:sp>
    </p:spTree>
    <p:extLst>
      <p:ext uri="{BB962C8B-B14F-4D97-AF65-F5344CB8AC3E}">
        <p14:creationId xmlns:p14="http://schemas.microsoft.com/office/powerpoint/2010/main" val="2213578444"/>
      </p:ext>
    </p:extLst>
  </p:cSld>
  <p:clrMapOvr>
    <a:masterClrMapping/>
  </p:clrMapOvr>
</p:notes>
</file>

<file path=ppt/notesSlides/notesSlide9.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Espace réservé de l'image des diapositives 1"/>
          <p:cNvSpPr>
            <a:spLocks noGrp="1" noRot="1" noChangeAspect="1"/>
          </p:cNvSpPr>
          <p:nvPr>
            <p:ph type="sldImg"/>
          </p:nvPr>
        </p:nvSpPr>
        <p:spPr/>
      </p:sp>
      <p:sp>
        <p:nvSpPr>
          <p:cNvPr id="3" name="Espace réservé des commentaires 2"/>
          <p:cNvSpPr>
            <a:spLocks noGrp="1"/>
          </p:cNvSpPr>
          <p:nvPr>
            <p:ph type="body" idx="1"/>
          </p:nvPr>
        </p:nvSpPr>
        <p:spPr/>
        <p:txBody>
          <a:bodyPr/>
          <a:lstStyle/>
          <a:p>
            <a:r>
              <a:rPr lang="fr-CA" dirty="0" smtClean="0"/>
              <a:t>Encadré Google:</a:t>
            </a:r>
          </a:p>
          <a:p>
            <a:r>
              <a:rPr lang="fr-CA" dirty="0" smtClean="0"/>
              <a:t>Pourquoi il y a plus de résultats quand</a:t>
            </a:r>
            <a:r>
              <a:rPr lang="fr-CA" baseline="0" dirty="0" smtClean="0"/>
              <a:t> le mot « robot » est au singulier ?</a:t>
            </a:r>
          </a:p>
          <a:p>
            <a:endParaRPr lang="fr-CA" baseline="0" dirty="0" smtClean="0"/>
          </a:p>
          <a:p>
            <a:r>
              <a:rPr lang="fr-CA" baseline="0" dirty="0" smtClean="0"/>
              <a:t>Par exemple, mangent est un mot semblable que nourriture.</a:t>
            </a:r>
            <a:endParaRPr lang="fr-CA" dirty="0"/>
          </a:p>
        </p:txBody>
      </p:sp>
      <p:sp>
        <p:nvSpPr>
          <p:cNvPr id="4" name="Espace réservé du numéro de diapositive 3"/>
          <p:cNvSpPr>
            <a:spLocks noGrp="1"/>
          </p:cNvSpPr>
          <p:nvPr>
            <p:ph type="sldNum" sz="quarter" idx="10"/>
          </p:nvPr>
        </p:nvSpPr>
        <p:spPr/>
        <p:txBody>
          <a:bodyPr/>
          <a:lstStyle/>
          <a:p>
            <a:fld id="{DC8FD341-5812-3D4F-95B4-BFA33C3EF38F}" type="slidenum">
              <a:rPr lang="fr-FR" smtClean="0"/>
              <a:t>12</a:t>
            </a:fld>
            <a:endParaRPr lang="fr-FR"/>
          </a:p>
        </p:txBody>
      </p:sp>
    </p:spTree>
    <p:extLst>
      <p:ext uri="{BB962C8B-B14F-4D97-AF65-F5344CB8AC3E}">
        <p14:creationId xmlns:p14="http://schemas.microsoft.com/office/powerpoint/2010/main" val="2213578444"/>
      </p:ext>
    </p:extLst>
  </p:cSld>
  <p:clrMapOvr>
    <a:masterClrMapping/>
  </p:clrMapOvr>
</p:notes>
</file>

<file path=ppt/slideLayouts/_rels/slideLayout1.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0.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1.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2.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3.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4.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5.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6.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3.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4.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5.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6.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7.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8.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9.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slideLayout1.xml><?xml version="1.0" encoding="utf-8"?>
<p:sldLayout xmlns:a="http://schemas.openxmlformats.org/drawingml/2006/main" xmlns:r="http://schemas.openxmlformats.org/officeDocument/2006/relationships" xmlns:p="http://schemas.openxmlformats.org/presentationml/2006/main" showMasterSp="0" type="title" preserve="1">
  <p:cSld name="Diapositive de titre">
    <p:spTree>
      <p:nvGrpSpPr>
        <p:cNvPr id="1" name=""/>
        <p:cNvGrpSpPr/>
        <p:nvPr/>
      </p:nvGrpSpPr>
      <p:grpSpPr>
        <a:xfrm>
          <a:off x="0" y="0"/>
          <a:ext cx="0" cy="0"/>
          <a:chOff x="0" y="0"/>
          <a:chExt cx="0" cy="0"/>
        </a:xfrm>
      </p:grpSpPr>
      <p:cxnSp>
        <p:nvCxnSpPr>
          <p:cNvPr id="7" name="Straight Connector 6"/>
          <p:cNvCxnSpPr/>
          <p:nvPr/>
        </p:nvCxnSpPr>
        <p:spPr>
          <a:xfrm>
            <a:off x="9373453" y="0"/>
            <a:ext cx="1219518" cy="6858000"/>
          </a:xfrm>
          <a:prstGeom prst="line">
            <a:avLst/>
          </a:prstGeom>
          <a:ln w="9525">
            <a:solidFill>
              <a:schemeClr val="bg1">
                <a:lumMod val="75000"/>
              </a:schemeClr>
            </a:solidFill>
          </a:ln>
        </p:spPr>
        <p:style>
          <a:lnRef idx="2">
            <a:schemeClr val="accent1"/>
          </a:lnRef>
          <a:fillRef idx="0">
            <a:schemeClr val="accent1"/>
          </a:fillRef>
          <a:effectRef idx="1">
            <a:schemeClr val="accent1"/>
          </a:effectRef>
          <a:fontRef idx="minor">
            <a:schemeClr val="tx1"/>
          </a:fontRef>
        </p:style>
      </p:cxnSp>
      <p:cxnSp>
        <p:nvCxnSpPr>
          <p:cNvPr id="8" name="Straight Connector 7"/>
          <p:cNvCxnSpPr/>
          <p:nvPr/>
        </p:nvCxnSpPr>
        <p:spPr>
          <a:xfrm flipV="1">
            <a:off x="7427201" y="3681414"/>
            <a:ext cx="4764799" cy="3176587"/>
          </a:xfrm>
          <a:prstGeom prst="line">
            <a:avLst/>
          </a:prstGeom>
          <a:ln w="9525">
            <a:solidFill>
              <a:schemeClr val="bg1">
                <a:lumMod val="85000"/>
              </a:schemeClr>
            </a:solidFill>
          </a:ln>
        </p:spPr>
        <p:style>
          <a:lnRef idx="2">
            <a:schemeClr val="accent1"/>
          </a:lnRef>
          <a:fillRef idx="0">
            <a:schemeClr val="accent1"/>
          </a:fillRef>
          <a:effectRef idx="1">
            <a:schemeClr val="accent1"/>
          </a:effectRef>
          <a:fontRef idx="minor">
            <a:schemeClr val="tx1"/>
          </a:fontRef>
        </p:style>
      </p:cxnSp>
      <p:sp>
        <p:nvSpPr>
          <p:cNvPr id="9" name="Freeform 8"/>
          <p:cNvSpPr/>
          <p:nvPr/>
        </p:nvSpPr>
        <p:spPr>
          <a:xfrm>
            <a:off x="9188726" y="-8467"/>
            <a:ext cx="3006450" cy="6866467"/>
          </a:xfrm>
          <a:custGeom>
            <a:avLst/>
            <a:gdLst>
              <a:gd name="connsiteX0" fmla="*/ 2023534 w 3005667"/>
              <a:gd name="connsiteY0" fmla="*/ 8467 h 6866467"/>
              <a:gd name="connsiteX1" fmla="*/ 0 w 3005667"/>
              <a:gd name="connsiteY1" fmla="*/ 6866467 h 6866467"/>
              <a:gd name="connsiteX2" fmla="*/ 2997200 w 3005667"/>
              <a:gd name="connsiteY2" fmla="*/ 6858000 h 6866467"/>
              <a:gd name="connsiteX3" fmla="*/ 3005667 w 3005667"/>
              <a:gd name="connsiteY3" fmla="*/ 0 h 6866467"/>
              <a:gd name="connsiteX4" fmla="*/ 2023534 w 3005667"/>
              <a:gd name="connsiteY4" fmla="*/ 8467 h 68664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005667" h="6866467">
                <a:moveTo>
                  <a:pt x="2023534" y="8467"/>
                </a:moveTo>
                <a:lnTo>
                  <a:pt x="0" y="6866467"/>
                </a:lnTo>
                <a:lnTo>
                  <a:pt x="2997200" y="6858000"/>
                </a:lnTo>
                <a:cubicBezTo>
                  <a:pt x="3000022" y="4572000"/>
                  <a:pt x="3002845" y="2286000"/>
                  <a:pt x="3005667" y="0"/>
                </a:cubicBezTo>
                <a:lnTo>
                  <a:pt x="2023534" y="8467"/>
                </a:lnTo>
                <a:close/>
              </a:path>
            </a:pathLst>
          </a:custGeom>
          <a:solidFill>
            <a:schemeClr val="accent1">
              <a:alpha val="30000"/>
            </a:schemeClr>
          </a:solidFill>
          <a:ln>
            <a:noFill/>
          </a:ln>
          <a:effectLst/>
        </p:spPr>
        <p:style>
          <a:lnRef idx="1">
            <a:schemeClr val="accent1"/>
          </a:lnRef>
          <a:fillRef idx="3">
            <a:schemeClr val="accent1"/>
          </a:fillRef>
          <a:effectRef idx="2">
            <a:schemeClr val="accent1"/>
          </a:effectRef>
          <a:fontRef idx="minor">
            <a:schemeClr val="lt1"/>
          </a:fontRef>
        </p:style>
        <p:txBody>
          <a:bodyPr rtlCol="0" anchor="ctr"/>
          <a:lstStyle/>
          <a:p>
            <a:pPr algn="ctr"/>
            <a:endParaRPr lang="en-US" sz="1800"/>
          </a:p>
        </p:txBody>
      </p:sp>
      <p:sp>
        <p:nvSpPr>
          <p:cNvPr id="10" name="Freeform 9"/>
          <p:cNvSpPr/>
          <p:nvPr/>
        </p:nvSpPr>
        <p:spPr>
          <a:xfrm>
            <a:off x="9603701" y="-8467"/>
            <a:ext cx="2591475" cy="6866467"/>
          </a:xfrm>
          <a:custGeom>
            <a:avLst/>
            <a:gdLst>
              <a:gd name="connsiteX0" fmla="*/ 0 w 2590800"/>
              <a:gd name="connsiteY0" fmla="*/ 0 h 6866467"/>
              <a:gd name="connsiteX1" fmla="*/ 1202267 w 2590800"/>
              <a:gd name="connsiteY1" fmla="*/ 6866467 h 6866467"/>
              <a:gd name="connsiteX2" fmla="*/ 2590800 w 2590800"/>
              <a:gd name="connsiteY2" fmla="*/ 6866467 h 6866467"/>
              <a:gd name="connsiteX3" fmla="*/ 2582333 w 2590800"/>
              <a:gd name="connsiteY3" fmla="*/ 0 h 6866467"/>
              <a:gd name="connsiteX4" fmla="*/ 0 w 2590800"/>
              <a:gd name="connsiteY4" fmla="*/ 0 h 68664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590800" h="6866467">
                <a:moveTo>
                  <a:pt x="0" y="0"/>
                </a:moveTo>
                <a:lnTo>
                  <a:pt x="1202267" y="6866467"/>
                </a:lnTo>
                <a:lnTo>
                  <a:pt x="2590800" y="6866467"/>
                </a:lnTo>
                <a:cubicBezTo>
                  <a:pt x="2587978" y="4577645"/>
                  <a:pt x="2585155" y="2288822"/>
                  <a:pt x="2582333" y="0"/>
                </a:cubicBezTo>
                <a:lnTo>
                  <a:pt x="0" y="0"/>
                </a:lnTo>
                <a:close/>
              </a:path>
            </a:pathLst>
          </a:custGeom>
          <a:solidFill>
            <a:schemeClr val="accent1">
              <a:alpha val="20000"/>
            </a:schemeClr>
          </a:solidFill>
          <a:ln>
            <a:noFill/>
          </a:ln>
          <a:effectLst/>
        </p:spPr>
        <p:style>
          <a:lnRef idx="1">
            <a:schemeClr val="accent1"/>
          </a:lnRef>
          <a:fillRef idx="3">
            <a:schemeClr val="accent1"/>
          </a:fillRef>
          <a:effectRef idx="2">
            <a:schemeClr val="accent1"/>
          </a:effectRef>
          <a:fontRef idx="minor">
            <a:schemeClr val="lt1"/>
          </a:fontRef>
        </p:style>
        <p:txBody>
          <a:bodyPr rtlCol="0" anchor="ctr"/>
          <a:lstStyle/>
          <a:p>
            <a:pPr algn="ctr"/>
            <a:endParaRPr lang="en-US" sz="1800"/>
          </a:p>
        </p:txBody>
      </p:sp>
      <p:sp>
        <p:nvSpPr>
          <p:cNvPr id="11" name="Freeform 10"/>
          <p:cNvSpPr/>
          <p:nvPr/>
        </p:nvSpPr>
        <p:spPr>
          <a:xfrm>
            <a:off x="8934660" y="3048000"/>
            <a:ext cx="3260516" cy="3810000"/>
          </a:xfrm>
          <a:custGeom>
            <a:avLst/>
            <a:gdLst>
              <a:gd name="connsiteX0" fmla="*/ 0 w 3259667"/>
              <a:gd name="connsiteY0" fmla="*/ 3810000 h 3810000"/>
              <a:gd name="connsiteX1" fmla="*/ 3251200 w 3259667"/>
              <a:gd name="connsiteY1" fmla="*/ 0 h 3810000"/>
              <a:gd name="connsiteX2" fmla="*/ 3259667 w 3259667"/>
              <a:gd name="connsiteY2" fmla="*/ 3810000 h 3810000"/>
              <a:gd name="connsiteX3" fmla="*/ 0 w 3259667"/>
              <a:gd name="connsiteY3" fmla="*/ 3810000 h 3810000"/>
            </a:gdLst>
            <a:ahLst/>
            <a:cxnLst>
              <a:cxn ang="0">
                <a:pos x="connsiteX0" y="connsiteY0"/>
              </a:cxn>
              <a:cxn ang="0">
                <a:pos x="connsiteX1" y="connsiteY1"/>
              </a:cxn>
              <a:cxn ang="0">
                <a:pos x="connsiteX2" y="connsiteY2"/>
              </a:cxn>
              <a:cxn ang="0">
                <a:pos x="connsiteX3" y="connsiteY3"/>
              </a:cxn>
            </a:cxnLst>
            <a:rect l="l" t="t" r="r" b="b"/>
            <a:pathLst>
              <a:path w="3259667" h="3810000">
                <a:moveTo>
                  <a:pt x="0" y="3810000"/>
                </a:moveTo>
                <a:lnTo>
                  <a:pt x="3251200" y="0"/>
                </a:lnTo>
                <a:cubicBezTo>
                  <a:pt x="3254022" y="1270000"/>
                  <a:pt x="3256845" y="2540000"/>
                  <a:pt x="3259667" y="3810000"/>
                </a:cubicBezTo>
                <a:lnTo>
                  <a:pt x="0" y="3810000"/>
                </a:lnTo>
                <a:close/>
              </a:path>
            </a:pathLst>
          </a:custGeom>
          <a:solidFill>
            <a:schemeClr val="accent2">
              <a:alpha val="72000"/>
            </a:schemeClr>
          </a:solidFill>
          <a:ln>
            <a:noFill/>
          </a:ln>
          <a:effectLst/>
        </p:spPr>
        <p:style>
          <a:lnRef idx="1">
            <a:schemeClr val="accent1"/>
          </a:lnRef>
          <a:fillRef idx="3">
            <a:schemeClr val="accent1"/>
          </a:fillRef>
          <a:effectRef idx="2">
            <a:schemeClr val="accent1"/>
          </a:effectRef>
          <a:fontRef idx="minor">
            <a:schemeClr val="lt1"/>
          </a:fontRef>
        </p:style>
        <p:txBody>
          <a:bodyPr rtlCol="0" anchor="ctr"/>
          <a:lstStyle/>
          <a:p>
            <a:pPr algn="ctr"/>
            <a:endParaRPr lang="en-US" sz="1800"/>
          </a:p>
        </p:txBody>
      </p:sp>
      <p:sp>
        <p:nvSpPr>
          <p:cNvPr id="12" name="Freeform 11"/>
          <p:cNvSpPr/>
          <p:nvPr/>
        </p:nvSpPr>
        <p:spPr>
          <a:xfrm>
            <a:off x="9341166" y="-8467"/>
            <a:ext cx="2854010" cy="6866467"/>
          </a:xfrm>
          <a:custGeom>
            <a:avLst/>
            <a:gdLst>
              <a:gd name="connsiteX0" fmla="*/ 0 w 2853267"/>
              <a:gd name="connsiteY0" fmla="*/ 0 h 6866467"/>
              <a:gd name="connsiteX1" fmla="*/ 2472267 w 2853267"/>
              <a:gd name="connsiteY1" fmla="*/ 6866467 h 6866467"/>
              <a:gd name="connsiteX2" fmla="*/ 2853267 w 2853267"/>
              <a:gd name="connsiteY2" fmla="*/ 6858000 h 6866467"/>
              <a:gd name="connsiteX3" fmla="*/ 2853267 w 2853267"/>
              <a:gd name="connsiteY3" fmla="*/ 0 h 6866467"/>
              <a:gd name="connsiteX4" fmla="*/ 0 w 2853267"/>
              <a:gd name="connsiteY4" fmla="*/ 0 h 68664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53267" h="6866467">
                <a:moveTo>
                  <a:pt x="0" y="0"/>
                </a:moveTo>
                <a:lnTo>
                  <a:pt x="2472267" y="6866467"/>
                </a:lnTo>
                <a:lnTo>
                  <a:pt x="2853267" y="6858000"/>
                </a:lnTo>
                <a:lnTo>
                  <a:pt x="2853267" y="0"/>
                </a:lnTo>
                <a:lnTo>
                  <a:pt x="0" y="0"/>
                </a:lnTo>
                <a:close/>
              </a:path>
            </a:pathLst>
          </a:custGeom>
          <a:solidFill>
            <a:schemeClr val="accent2">
              <a:lumMod val="75000"/>
              <a:alpha val="70000"/>
            </a:schemeClr>
          </a:solidFill>
          <a:ln>
            <a:noFill/>
          </a:ln>
          <a:effectLst/>
        </p:spPr>
        <p:style>
          <a:lnRef idx="1">
            <a:schemeClr val="accent1"/>
          </a:lnRef>
          <a:fillRef idx="3">
            <a:schemeClr val="accent1"/>
          </a:fillRef>
          <a:effectRef idx="2">
            <a:schemeClr val="accent1"/>
          </a:effectRef>
          <a:fontRef idx="minor">
            <a:schemeClr val="lt1"/>
          </a:fontRef>
        </p:style>
        <p:txBody>
          <a:bodyPr rtlCol="0" anchor="ctr"/>
          <a:lstStyle/>
          <a:p>
            <a:pPr algn="ctr"/>
            <a:endParaRPr lang="en-US" sz="1800"/>
          </a:p>
        </p:txBody>
      </p:sp>
      <p:sp>
        <p:nvSpPr>
          <p:cNvPr id="13" name="Freeform 12"/>
          <p:cNvSpPr/>
          <p:nvPr/>
        </p:nvSpPr>
        <p:spPr>
          <a:xfrm>
            <a:off x="10907908" y="-8467"/>
            <a:ext cx="1287268" cy="6866467"/>
          </a:xfrm>
          <a:custGeom>
            <a:avLst/>
            <a:gdLst>
              <a:gd name="connsiteX0" fmla="*/ 1016000 w 1286933"/>
              <a:gd name="connsiteY0" fmla="*/ 0 h 6866467"/>
              <a:gd name="connsiteX1" fmla="*/ 0 w 1286933"/>
              <a:gd name="connsiteY1" fmla="*/ 6866467 h 6866467"/>
              <a:gd name="connsiteX2" fmla="*/ 1286933 w 1286933"/>
              <a:gd name="connsiteY2" fmla="*/ 6866467 h 6866467"/>
              <a:gd name="connsiteX3" fmla="*/ 1278466 w 1286933"/>
              <a:gd name="connsiteY3" fmla="*/ 0 h 6866467"/>
              <a:gd name="connsiteX4" fmla="*/ 1016000 w 1286933"/>
              <a:gd name="connsiteY4" fmla="*/ 0 h 68664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86933" h="6866467">
                <a:moveTo>
                  <a:pt x="1016000" y="0"/>
                </a:moveTo>
                <a:lnTo>
                  <a:pt x="0" y="6866467"/>
                </a:lnTo>
                <a:lnTo>
                  <a:pt x="1286933" y="6866467"/>
                </a:lnTo>
                <a:cubicBezTo>
                  <a:pt x="1284111" y="4577645"/>
                  <a:pt x="1281288" y="2288822"/>
                  <a:pt x="1278466" y="0"/>
                </a:cubicBezTo>
                <a:lnTo>
                  <a:pt x="1016000" y="0"/>
                </a:lnTo>
                <a:close/>
              </a:path>
            </a:pathLst>
          </a:custGeom>
          <a:solidFill>
            <a:schemeClr val="accent1">
              <a:lumMod val="60000"/>
              <a:lumOff val="40000"/>
              <a:alpha val="70000"/>
            </a:schemeClr>
          </a:solidFill>
          <a:ln>
            <a:noFill/>
          </a:ln>
          <a:effectLst/>
        </p:spPr>
        <p:style>
          <a:lnRef idx="1">
            <a:schemeClr val="accent1"/>
          </a:lnRef>
          <a:fillRef idx="3">
            <a:schemeClr val="accent1"/>
          </a:fillRef>
          <a:effectRef idx="2">
            <a:schemeClr val="accent1"/>
          </a:effectRef>
          <a:fontRef idx="minor">
            <a:schemeClr val="lt1"/>
          </a:fontRef>
        </p:style>
        <p:txBody>
          <a:bodyPr rtlCol="0" anchor="ctr"/>
          <a:lstStyle/>
          <a:p>
            <a:pPr algn="ctr"/>
            <a:endParaRPr lang="en-US" sz="1800"/>
          </a:p>
        </p:txBody>
      </p:sp>
      <p:sp>
        <p:nvSpPr>
          <p:cNvPr id="14" name="Freeform 13"/>
          <p:cNvSpPr/>
          <p:nvPr/>
        </p:nvSpPr>
        <p:spPr>
          <a:xfrm>
            <a:off x="10941783" y="-8468"/>
            <a:ext cx="1270575" cy="6866467"/>
          </a:xfrm>
          <a:custGeom>
            <a:avLst/>
            <a:gdLst>
              <a:gd name="connsiteX0" fmla="*/ 0 w 1244600"/>
              <a:gd name="connsiteY0" fmla="*/ 0 h 6874934"/>
              <a:gd name="connsiteX1" fmla="*/ 1117600 w 1244600"/>
              <a:gd name="connsiteY1" fmla="*/ 6866467 h 6874934"/>
              <a:gd name="connsiteX2" fmla="*/ 1244600 w 1244600"/>
              <a:gd name="connsiteY2" fmla="*/ 6874934 h 6874934"/>
              <a:gd name="connsiteX3" fmla="*/ 1236134 w 1244600"/>
              <a:gd name="connsiteY3" fmla="*/ 0 h 6874934"/>
              <a:gd name="connsiteX4" fmla="*/ 0 w 1244600"/>
              <a:gd name="connsiteY4" fmla="*/ 0 h 6874934"/>
              <a:gd name="connsiteX0" fmla="*/ 0 w 1253067"/>
              <a:gd name="connsiteY0" fmla="*/ 0 h 6874934"/>
              <a:gd name="connsiteX1" fmla="*/ 1117600 w 1253067"/>
              <a:gd name="connsiteY1" fmla="*/ 6866467 h 6874934"/>
              <a:gd name="connsiteX2" fmla="*/ 1244600 w 1253067"/>
              <a:gd name="connsiteY2" fmla="*/ 6874934 h 6874934"/>
              <a:gd name="connsiteX3" fmla="*/ 1253067 w 1253067"/>
              <a:gd name="connsiteY3" fmla="*/ 0 h 6874934"/>
              <a:gd name="connsiteX4" fmla="*/ 0 w 1253067"/>
              <a:gd name="connsiteY4" fmla="*/ 0 h 6874934"/>
              <a:gd name="connsiteX0" fmla="*/ 0 w 1270244"/>
              <a:gd name="connsiteY0" fmla="*/ 0 h 6866467"/>
              <a:gd name="connsiteX1" fmla="*/ 1117600 w 1270244"/>
              <a:gd name="connsiteY1" fmla="*/ 6866467 h 6866467"/>
              <a:gd name="connsiteX2" fmla="*/ 1270000 w 1270244"/>
              <a:gd name="connsiteY2" fmla="*/ 6866467 h 6866467"/>
              <a:gd name="connsiteX3" fmla="*/ 1253067 w 1270244"/>
              <a:gd name="connsiteY3" fmla="*/ 0 h 6866467"/>
              <a:gd name="connsiteX4" fmla="*/ 0 w 1270244"/>
              <a:gd name="connsiteY4" fmla="*/ 0 h 68664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70244" h="6866467">
                <a:moveTo>
                  <a:pt x="0" y="0"/>
                </a:moveTo>
                <a:lnTo>
                  <a:pt x="1117600" y="6866467"/>
                </a:lnTo>
                <a:lnTo>
                  <a:pt x="1270000" y="6866467"/>
                </a:lnTo>
                <a:cubicBezTo>
                  <a:pt x="1272822" y="4574822"/>
                  <a:pt x="1250245" y="2291645"/>
                  <a:pt x="1253067" y="0"/>
                </a:cubicBezTo>
                <a:lnTo>
                  <a:pt x="0" y="0"/>
                </a:lnTo>
                <a:close/>
              </a:path>
            </a:pathLst>
          </a:custGeom>
          <a:solidFill>
            <a:schemeClr val="accent1">
              <a:alpha val="65000"/>
            </a:schemeClr>
          </a:solidFill>
          <a:ln>
            <a:noFill/>
          </a:ln>
          <a:effectLst/>
        </p:spPr>
        <p:style>
          <a:lnRef idx="1">
            <a:schemeClr val="accent1"/>
          </a:lnRef>
          <a:fillRef idx="3">
            <a:schemeClr val="accent1"/>
          </a:fillRef>
          <a:effectRef idx="2">
            <a:schemeClr val="accent1"/>
          </a:effectRef>
          <a:fontRef idx="minor">
            <a:schemeClr val="lt1"/>
          </a:fontRef>
        </p:style>
        <p:txBody>
          <a:bodyPr rtlCol="0" anchor="ctr"/>
          <a:lstStyle/>
          <a:p>
            <a:pPr algn="ctr"/>
            <a:endParaRPr lang="en-US" sz="1800" dirty="0"/>
          </a:p>
        </p:txBody>
      </p:sp>
      <p:sp>
        <p:nvSpPr>
          <p:cNvPr id="15" name="Freeform 14"/>
          <p:cNvSpPr/>
          <p:nvPr/>
        </p:nvSpPr>
        <p:spPr>
          <a:xfrm>
            <a:off x="-8468" y="-8468"/>
            <a:ext cx="863825" cy="5698067"/>
          </a:xfrm>
          <a:custGeom>
            <a:avLst/>
            <a:gdLst>
              <a:gd name="connsiteX0" fmla="*/ 0 w 863600"/>
              <a:gd name="connsiteY0" fmla="*/ 8467 h 5698067"/>
              <a:gd name="connsiteX1" fmla="*/ 863600 w 863600"/>
              <a:gd name="connsiteY1" fmla="*/ 0 h 5698067"/>
              <a:gd name="connsiteX2" fmla="*/ 863600 w 863600"/>
              <a:gd name="connsiteY2" fmla="*/ 16934 h 5698067"/>
              <a:gd name="connsiteX3" fmla="*/ 0 w 863600"/>
              <a:gd name="connsiteY3" fmla="*/ 5698067 h 5698067"/>
              <a:gd name="connsiteX4" fmla="*/ 0 w 863600"/>
              <a:gd name="connsiteY4" fmla="*/ 8467 h 56980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63600" h="5698067">
                <a:moveTo>
                  <a:pt x="0" y="8467"/>
                </a:moveTo>
                <a:lnTo>
                  <a:pt x="863600" y="0"/>
                </a:lnTo>
                <a:lnTo>
                  <a:pt x="863600" y="16934"/>
                </a:lnTo>
                <a:lnTo>
                  <a:pt x="0" y="5698067"/>
                </a:lnTo>
                <a:lnTo>
                  <a:pt x="0" y="8467"/>
                </a:lnTo>
                <a:close/>
              </a:path>
            </a:pathLst>
          </a:custGeom>
          <a:solidFill>
            <a:schemeClr val="accent1">
              <a:alpha val="85000"/>
            </a:schemeClr>
          </a:solidFill>
          <a:ln>
            <a:noFill/>
          </a:ln>
          <a:effectLst/>
        </p:spPr>
        <p:style>
          <a:lnRef idx="1">
            <a:schemeClr val="accent1"/>
          </a:lnRef>
          <a:fillRef idx="3">
            <a:schemeClr val="accent1"/>
          </a:fillRef>
          <a:effectRef idx="2">
            <a:schemeClr val="accent1"/>
          </a:effectRef>
          <a:fontRef idx="minor">
            <a:schemeClr val="lt1"/>
          </a:fontRef>
        </p:style>
        <p:txBody>
          <a:bodyPr rtlCol="0" anchor="ctr"/>
          <a:lstStyle/>
          <a:p>
            <a:pPr algn="ctr"/>
            <a:endParaRPr lang="en-US" sz="1800"/>
          </a:p>
        </p:txBody>
      </p:sp>
      <p:sp>
        <p:nvSpPr>
          <p:cNvPr id="16" name="Freeform 15"/>
          <p:cNvSpPr/>
          <p:nvPr/>
        </p:nvSpPr>
        <p:spPr>
          <a:xfrm>
            <a:off x="10374369" y="3589868"/>
            <a:ext cx="1820807" cy="3268133"/>
          </a:xfrm>
          <a:custGeom>
            <a:avLst/>
            <a:gdLst>
              <a:gd name="connsiteX0" fmla="*/ 0 w 1820333"/>
              <a:gd name="connsiteY0" fmla="*/ 3268133 h 3268133"/>
              <a:gd name="connsiteX1" fmla="*/ 1811866 w 1820333"/>
              <a:gd name="connsiteY1" fmla="*/ 0 h 3268133"/>
              <a:gd name="connsiteX2" fmla="*/ 1820333 w 1820333"/>
              <a:gd name="connsiteY2" fmla="*/ 3259666 h 3268133"/>
              <a:gd name="connsiteX3" fmla="*/ 0 w 1820333"/>
              <a:gd name="connsiteY3" fmla="*/ 3268133 h 3268133"/>
            </a:gdLst>
            <a:ahLst/>
            <a:cxnLst>
              <a:cxn ang="0">
                <a:pos x="connsiteX0" y="connsiteY0"/>
              </a:cxn>
              <a:cxn ang="0">
                <a:pos x="connsiteX1" y="connsiteY1"/>
              </a:cxn>
              <a:cxn ang="0">
                <a:pos x="connsiteX2" y="connsiteY2"/>
              </a:cxn>
              <a:cxn ang="0">
                <a:pos x="connsiteX3" y="connsiteY3"/>
              </a:cxn>
            </a:cxnLst>
            <a:rect l="l" t="t" r="r" b="b"/>
            <a:pathLst>
              <a:path w="1820333" h="3268133">
                <a:moveTo>
                  <a:pt x="0" y="3268133"/>
                </a:moveTo>
                <a:lnTo>
                  <a:pt x="1811866" y="0"/>
                </a:lnTo>
                <a:cubicBezTo>
                  <a:pt x="1814688" y="1086555"/>
                  <a:pt x="1817511" y="2173111"/>
                  <a:pt x="1820333" y="3259666"/>
                </a:cubicBezTo>
                <a:lnTo>
                  <a:pt x="0" y="3268133"/>
                </a:lnTo>
                <a:close/>
              </a:path>
            </a:pathLst>
          </a:custGeom>
          <a:solidFill>
            <a:schemeClr val="accent1">
              <a:alpha val="80000"/>
            </a:schemeClr>
          </a:solidFill>
          <a:ln>
            <a:noFill/>
          </a:ln>
          <a:effectLst/>
        </p:spPr>
        <p:style>
          <a:lnRef idx="1">
            <a:schemeClr val="accent1"/>
          </a:lnRef>
          <a:fillRef idx="3">
            <a:schemeClr val="accent1"/>
          </a:fillRef>
          <a:effectRef idx="2">
            <a:schemeClr val="accent1"/>
          </a:effectRef>
          <a:fontRef idx="minor">
            <a:schemeClr val="lt1"/>
          </a:fontRef>
        </p:style>
        <p:txBody>
          <a:bodyPr rtlCol="0" anchor="ctr"/>
          <a:lstStyle/>
          <a:p>
            <a:pPr algn="ctr"/>
            <a:endParaRPr lang="en-US" sz="1800"/>
          </a:p>
        </p:txBody>
      </p:sp>
      <p:sp>
        <p:nvSpPr>
          <p:cNvPr id="2" name="Title 1"/>
          <p:cNvSpPr>
            <a:spLocks noGrp="1"/>
          </p:cNvSpPr>
          <p:nvPr>
            <p:ph type="ctrTitle"/>
          </p:nvPr>
        </p:nvSpPr>
        <p:spPr>
          <a:xfrm>
            <a:off x="1507460" y="2404534"/>
            <a:ext cx="7768959" cy="1646302"/>
          </a:xfrm>
        </p:spPr>
        <p:txBody>
          <a:bodyPr anchor="b">
            <a:noAutofit/>
          </a:bodyPr>
          <a:lstStyle>
            <a:lvl1pPr algn="r">
              <a:defRPr sz="5400">
                <a:solidFill>
                  <a:schemeClr val="accent1"/>
                </a:solidFill>
              </a:defRPr>
            </a:lvl1pPr>
          </a:lstStyle>
          <a:p>
            <a:r>
              <a:rPr lang="fr-FR" smtClean="0"/>
              <a:t>Modifiez le style du titre</a:t>
            </a:r>
            <a:endParaRPr lang="en-US" dirty="0"/>
          </a:p>
        </p:txBody>
      </p:sp>
      <p:sp>
        <p:nvSpPr>
          <p:cNvPr id="3" name="Subtitle 2"/>
          <p:cNvSpPr>
            <a:spLocks noGrp="1"/>
          </p:cNvSpPr>
          <p:nvPr>
            <p:ph type="subTitle" idx="1"/>
          </p:nvPr>
        </p:nvSpPr>
        <p:spPr>
          <a:xfrm>
            <a:off x="1507460" y="4050834"/>
            <a:ext cx="7768959" cy="1096899"/>
          </a:xfrm>
        </p:spPr>
        <p:txBody>
          <a:bodyPr anchor="t"/>
          <a:lstStyle>
            <a:lvl1pPr marL="0" indent="0" algn="r">
              <a:buNone/>
              <a:defRPr>
                <a:solidFill>
                  <a:schemeClr val="tx1">
                    <a:lumMod val="50000"/>
                    <a:lumOff val="50000"/>
                  </a:schemeClr>
                </a:solidFill>
              </a:defRPr>
            </a:lvl1pPr>
            <a:lvl2pPr marL="457200" indent="0" algn="ctr">
              <a:buNone/>
              <a:defRPr>
                <a:solidFill>
                  <a:schemeClr val="tx1">
                    <a:tint val="75000"/>
                  </a:schemeClr>
                </a:solidFill>
              </a:defRPr>
            </a:lvl2pPr>
            <a:lvl3pPr marL="914400" indent="0" algn="ctr">
              <a:buNone/>
              <a:defRPr>
                <a:solidFill>
                  <a:schemeClr val="tx1">
                    <a:tint val="75000"/>
                  </a:schemeClr>
                </a:solidFill>
              </a:defRPr>
            </a:lvl3pPr>
            <a:lvl4pPr marL="1371600" indent="0" algn="ctr">
              <a:buNone/>
              <a:defRPr>
                <a:solidFill>
                  <a:schemeClr val="tx1">
                    <a:tint val="75000"/>
                  </a:schemeClr>
                </a:solidFill>
              </a:defRPr>
            </a:lvl4pPr>
            <a:lvl5pPr marL="1828800" indent="0" algn="ctr">
              <a:buNone/>
              <a:defRPr>
                <a:solidFill>
                  <a:schemeClr val="tx1">
                    <a:tint val="75000"/>
                  </a:schemeClr>
                </a:solidFill>
              </a:defRPr>
            </a:lvl5pPr>
            <a:lvl6pPr marL="2286000" indent="0" algn="ctr">
              <a:buNone/>
              <a:defRPr>
                <a:solidFill>
                  <a:schemeClr val="tx1">
                    <a:tint val="75000"/>
                  </a:schemeClr>
                </a:solidFill>
              </a:defRPr>
            </a:lvl6pPr>
            <a:lvl7pPr marL="2743200" indent="0" algn="ctr">
              <a:buNone/>
              <a:defRPr>
                <a:solidFill>
                  <a:schemeClr val="tx1">
                    <a:tint val="75000"/>
                  </a:schemeClr>
                </a:solidFill>
              </a:defRPr>
            </a:lvl7pPr>
            <a:lvl8pPr marL="3200400" indent="0" algn="ctr">
              <a:buNone/>
              <a:defRPr>
                <a:solidFill>
                  <a:schemeClr val="tx1">
                    <a:tint val="75000"/>
                  </a:schemeClr>
                </a:solidFill>
              </a:defRPr>
            </a:lvl8pPr>
            <a:lvl9pPr marL="3657600" indent="0" algn="ctr">
              <a:buNone/>
              <a:defRPr>
                <a:solidFill>
                  <a:schemeClr val="tx1">
                    <a:tint val="75000"/>
                  </a:schemeClr>
                </a:solidFill>
              </a:defRPr>
            </a:lvl9pPr>
          </a:lstStyle>
          <a:p>
            <a:r>
              <a:rPr lang="fr-FR" smtClean="0"/>
              <a:t>Modifiez le style des sous-titres du masque</a:t>
            </a:r>
            <a:endParaRPr lang="en-US" dirty="0"/>
          </a:p>
        </p:txBody>
      </p:sp>
      <p:sp>
        <p:nvSpPr>
          <p:cNvPr id="4" name="Date Placeholder 3"/>
          <p:cNvSpPr>
            <a:spLocks noGrp="1"/>
          </p:cNvSpPr>
          <p:nvPr>
            <p:ph type="dt" sz="half" idx="10"/>
          </p:nvPr>
        </p:nvSpPr>
        <p:spPr/>
        <p:txBody>
          <a:bodyPr/>
          <a:lstStyle/>
          <a:p>
            <a:fld id="{FF11F0EC-4F60-4544-9956-271209A740FE}" type="datetimeFigureOut">
              <a:rPr lang="en-US" smtClean="0"/>
              <a:pPr/>
              <a:t>10/24/2016</a:t>
            </a:fld>
            <a:endParaRPr lang="en-US"/>
          </a:p>
        </p:txBody>
      </p:sp>
      <p:sp>
        <p:nvSpPr>
          <p:cNvPr id="5" name="Footer Placeholder 4"/>
          <p:cNvSpPr>
            <a:spLocks noGrp="1"/>
          </p:cNvSpPr>
          <p:nvPr>
            <p:ph type="ftr" sz="quarter" idx="11"/>
          </p:nvPr>
        </p:nvSpPr>
        <p:spPr/>
        <p:txBody>
          <a:bodyPr/>
          <a:lstStyle/>
          <a:p>
            <a:endParaRPr lang="en-US"/>
          </a:p>
        </p:txBody>
      </p:sp>
      <p:sp>
        <p:nvSpPr>
          <p:cNvPr id="6" name="Slide Number Placeholder 5"/>
          <p:cNvSpPr>
            <a:spLocks noGrp="1"/>
          </p:cNvSpPr>
          <p:nvPr>
            <p:ph type="sldNum" sz="quarter" idx="12"/>
          </p:nvPr>
        </p:nvSpPr>
        <p:spPr/>
        <p:txBody>
          <a:bodyPr/>
          <a:lstStyle/>
          <a:p>
            <a:fld id="{DEC7A5AD-5AEC-42D0-A3BE-F46B40576360}" type="slidenum">
              <a:rPr lang="en-US" smtClean="0"/>
              <a:pPr/>
              <a:t>‹N°›</a:t>
            </a:fld>
            <a:endParaRPr lang="en-US"/>
          </a:p>
        </p:txBody>
      </p:sp>
    </p:spTree>
    <p:extLst>
      <p:ext uri="{BB962C8B-B14F-4D97-AF65-F5344CB8AC3E}">
        <p14:creationId xmlns:p14="http://schemas.microsoft.com/office/powerpoint/2010/main" val="3757727404"/>
      </p:ext>
    </p:extLst>
  </p:cSld>
  <p:clrMapOvr>
    <a:masterClrMapping/>
  </p:clrMapOvr>
</p:sldLayout>
</file>

<file path=ppt/slideLayouts/slideLayout10.xml><?xml version="1.0" encoding="utf-8"?>
<p:sldLayout xmlns:a="http://schemas.openxmlformats.org/drawingml/2006/main" xmlns:r="http://schemas.openxmlformats.org/officeDocument/2006/relationships" xmlns:p="http://schemas.openxmlformats.org/presentationml/2006/main" type="secHead" preserve="1">
  <p:cSld name="Titre et légende">
    <p:spTree>
      <p:nvGrpSpPr>
        <p:cNvPr id="1" name=""/>
        <p:cNvGrpSpPr/>
        <p:nvPr/>
      </p:nvGrpSpPr>
      <p:grpSpPr>
        <a:xfrm>
          <a:off x="0" y="0"/>
          <a:ext cx="0" cy="0"/>
          <a:chOff x="0" y="0"/>
          <a:chExt cx="0" cy="0"/>
        </a:xfrm>
      </p:grpSpPr>
      <p:sp>
        <p:nvSpPr>
          <p:cNvPr id="2" name="Title 1"/>
          <p:cNvSpPr>
            <a:spLocks noGrp="1"/>
          </p:cNvSpPr>
          <p:nvPr>
            <p:ph type="title"/>
          </p:nvPr>
        </p:nvSpPr>
        <p:spPr>
          <a:xfrm>
            <a:off x="677512" y="609600"/>
            <a:ext cx="8598907" cy="3403600"/>
          </a:xfrm>
        </p:spPr>
        <p:txBody>
          <a:bodyPr anchor="ctr">
            <a:normAutofit/>
          </a:bodyPr>
          <a:lstStyle>
            <a:lvl1pPr algn="l">
              <a:defRPr sz="4400" b="0" cap="none"/>
            </a:lvl1pPr>
          </a:lstStyle>
          <a:p>
            <a:r>
              <a:rPr lang="fr-FR" smtClean="0"/>
              <a:t>Modifiez le style du titre</a:t>
            </a:r>
            <a:endParaRPr lang="en-US" dirty="0"/>
          </a:p>
        </p:txBody>
      </p:sp>
      <p:sp>
        <p:nvSpPr>
          <p:cNvPr id="3" name="Text Placeholder 2"/>
          <p:cNvSpPr>
            <a:spLocks noGrp="1"/>
          </p:cNvSpPr>
          <p:nvPr>
            <p:ph type="body" idx="1"/>
          </p:nvPr>
        </p:nvSpPr>
        <p:spPr>
          <a:xfrm>
            <a:off x="677512" y="4470400"/>
            <a:ext cx="8598907" cy="1570962"/>
          </a:xfrm>
        </p:spPr>
        <p:txBody>
          <a:bodyPr anchor="ctr">
            <a:normAutofit/>
          </a:bodyPr>
          <a:lstStyle>
            <a:lvl1pPr marL="0" indent="0" algn="l">
              <a:buNone/>
              <a:defRPr sz="1800">
                <a:solidFill>
                  <a:schemeClr val="tx1">
                    <a:lumMod val="75000"/>
                    <a:lumOff val="25000"/>
                  </a:schemeClr>
                </a:solidFill>
              </a:defRPr>
            </a:lvl1pPr>
            <a:lvl2pPr marL="457200" indent="0">
              <a:buNone/>
              <a:defRPr sz="1800">
                <a:solidFill>
                  <a:schemeClr val="tx1">
                    <a:tint val="75000"/>
                  </a:schemeClr>
                </a:solidFill>
              </a:defRPr>
            </a:lvl2pPr>
            <a:lvl3pPr marL="914400" indent="0">
              <a:buNone/>
              <a:defRPr sz="1600">
                <a:solidFill>
                  <a:schemeClr val="tx1">
                    <a:tint val="75000"/>
                  </a:schemeClr>
                </a:solidFill>
              </a:defRPr>
            </a:lvl3pPr>
            <a:lvl4pPr marL="1371600" indent="0">
              <a:buNone/>
              <a:defRPr sz="1400">
                <a:solidFill>
                  <a:schemeClr val="tx1">
                    <a:tint val="75000"/>
                  </a:schemeClr>
                </a:solidFill>
              </a:defRPr>
            </a:lvl4pPr>
            <a:lvl5pPr marL="1828800" indent="0">
              <a:buNone/>
              <a:defRPr sz="1400">
                <a:solidFill>
                  <a:schemeClr val="tx1">
                    <a:tint val="75000"/>
                  </a:schemeClr>
                </a:solidFill>
              </a:defRPr>
            </a:lvl5pPr>
            <a:lvl6pPr marL="2286000" indent="0">
              <a:buNone/>
              <a:defRPr sz="1400">
                <a:solidFill>
                  <a:schemeClr val="tx1">
                    <a:tint val="75000"/>
                  </a:schemeClr>
                </a:solidFill>
              </a:defRPr>
            </a:lvl6pPr>
            <a:lvl7pPr marL="2743200" indent="0">
              <a:buNone/>
              <a:defRPr sz="1400">
                <a:solidFill>
                  <a:schemeClr val="tx1">
                    <a:tint val="75000"/>
                  </a:schemeClr>
                </a:solidFill>
              </a:defRPr>
            </a:lvl7pPr>
            <a:lvl8pPr marL="3200400" indent="0">
              <a:buNone/>
              <a:defRPr sz="1400">
                <a:solidFill>
                  <a:schemeClr val="tx1">
                    <a:tint val="75000"/>
                  </a:schemeClr>
                </a:solidFill>
              </a:defRPr>
            </a:lvl8pPr>
            <a:lvl9pPr marL="3657600" indent="0">
              <a:buNone/>
              <a:defRPr sz="1400">
                <a:solidFill>
                  <a:schemeClr val="tx1">
                    <a:tint val="75000"/>
                  </a:schemeClr>
                </a:solidFill>
              </a:defRPr>
            </a:lvl9pPr>
          </a:lstStyle>
          <a:p>
            <a:pPr lvl="0"/>
            <a:r>
              <a:rPr lang="fr-FR" smtClean="0"/>
              <a:t>Modifiez les styles du texte du masque</a:t>
            </a:r>
          </a:p>
        </p:txBody>
      </p:sp>
      <p:sp>
        <p:nvSpPr>
          <p:cNvPr id="4" name="Date Placeholder 3"/>
          <p:cNvSpPr>
            <a:spLocks noGrp="1"/>
          </p:cNvSpPr>
          <p:nvPr>
            <p:ph type="dt" sz="half" idx="10"/>
          </p:nvPr>
        </p:nvSpPr>
        <p:spPr/>
        <p:txBody>
          <a:bodyPr/>
          <a:lstStyle/>
          <a:p>
            <a:fld id="{FF11F0EC-4F60-4544-9956-271209A740FE}" type="datetimeFigureOut">
              <a:rPr lang="en-US" smtClean="0"/>
              <a:pPr/>
              <a:t>10/24/2016</a:t>
            </a:fld>
            <a:endParaRPr lang="en-US"/>
          </a:p>
        </p:txBody>
      </p:sp>
      <p:sp>
        <p:nvSpPr>
          <p:cNvPr id="5" name="Footer Placeholder 4"/>
          <p:cNvSpPr>
            <a:spLocks noGrp="1"/>
          </p:cNvSpPr>
          <p:nvPr>
            <p:ph type="ftr" sz="quarter" idx="11"/>
          </p:nvPr>
        </p:nvSpPr>
        <p:spPr/>
        <p:txBody>
          <a:bodyPr/>
          <a:lstStyle/>
          <a:p>
            <a:endParaRPr lang="en-US"/>
          </a:p>
        </p:txBody>
      </p:sp>
      <p:sp>
        <p:nvSpPr>
          <p:cNvPr id="6" name="Slide Number Placeholder 5"/>
          <p:cNvSpPr>
            <a:spLocks noGrp="1"/>
          </p:cNvSpPr>
          <p:nvPr>
            <p:ph type="sldNum" sz="quarter" idx="12"/>
          </p:nvPr>
        </p:nvSpPr>
        <p:spPr/>
        <p:txBody>
          <a:bodyPr/>
          <a:lstStyle/>
          <a:p>
            <a:fld id="{DEC7A5AD-5AEC-42D0-A3BE-F46B40576360}" type="slidenum">
              <a:rPr lang="en-US" smtClean="0"/>
              <a:pPr/>
              <a:t>‹N°›</a:t>
            </a:fld>
            <a:endParaRPr lang="en-US"/>
          </a:p>
        </p:txBody>
      </p:sp>
    </p:spTree>
    <p:extLst>
      <p:ext uri="{BB962C8B-B14F-4D97-AF65-F5344CB8AC3E}">
        <p14:creationId xmlns:p14="http://schemas.microsoft.com/office/powerpoint/2010/main" val="2565848782"/>
      </p:ext>
    </p:extLst>
  </p:cSld>
  <p:clrMapOvr>
    <a:masterClrMapping/>
  </p:clrMapOvr>
</p:sldLayout>
</file>

<file path=ppt/slideLayouts/slideLayout11.xml><?xml version="1.0" encoding="utf-8"?>
<p:sldLayout xmlns:a="http://schemas.openxmlformats.org/drawingml/2006/main" xmlns:r="http://schemas.openxmlformats.org/officeDocument/2006/relationships" xmlns:p="http://schemas.openxmlformats.org/presentationml/2006/main" preserve="1">
  <p:cSld name="Citation avec légende">
    <p:spTree>
      <p:nvGrpSpPr>
        <p:cNvPr id="1" name=""/>
        <p:cNvGrpSpPr/>
        <p:nvPr/>
      </p:nvGrpSpPr>
      <p:grpSpPr>
        <a:xfrm>
          <a:off x="0" y="0"/>
          <a:ext cx="0" cy="0"/>
          <a:chOff x="0" y="0"/>
          <a:chExt cx="0" cy="0"/>
        </a:xfrm>
      </p:grpSpPr>
      <p:sp>
        <p:nvSpPr>
          <p:cNvPr id="2" name="Title 1"/>
          <p:cNvSpPr>
            <a:spLocks noGrp="1"/>
          </p:cNvSpPr>
          <p:nvPr>
            <p:ph type="title"/>
          </p:nvPr>
        </p:nvSpPr>
        <p:spPr>
          <a:xfrm>
            <a:off x="931577" y="609600"/>
            <a:ext cx="8096242" cy="3022600"/>
          </a:xfrm>
        </p:spPr>
        <p:txBody>
          <a:bodyPr anchor="ctr">
            <a:normAutofit/>
          </a:bodyPr>
          <a:lstStyle>
            <a:lvl1pPr algn="l">
              <a:defRPr sz="4400" b="0" cap="none"/>
            </a:lvl1pPr>
          </a:lstStyle>
          <a:p>
            <a:r>
              <a:rPr lang="fr-FR" smtClean="0"/>
              <a:t>Modifiez le style du titre</a:t>
            </a:r>
            <a:endParaRPr lang="en-US" dirty="0"/>
          </a:p>
        </p:txBody>
      </p:sp>
      <p:sp>
        <p:nvSpPr>
          <p:cNvPr id="3" name="Text Placeholder 2"/>
          <p:cNvSpPr>
            <a:spLocks noGrp="1"/>
          </p:cNvSpPr>
          <p:nvPr>
            <p:ph type="body" idx="1"/>
          </p:nvPr>
        </p:nvSpPr>
        <p:spPr>
          <a:xfrm>
            <a:off x="677512" y="4470400"/>
            <a:ext cx="8598907" cy="1570962"/>
          </a:xfrm>
        </p:spPr>
        <p:txBody>
          <a:bodyPr anchor="ctr">
            <a:normAutofit/>
          </a:bodyPr>
          <a:lstStyle>
            <a:lvl1pPr marL="0" indent="0" algn="l">
              <a:buNone/>
              <a:defRPr sz="1800">
                <a:solidFill>
                  <a:schemeClr val="tx1">
                    <a:lumMod val="75000"/>
                    <a:lumOff val="25000"/>
                  </a:schemeClr>
                </a:solidFill>
              </a:defRPr>
            </a:lvl1pPr>
            <a:lvl2pPr marL="457200" indent="0">
              <a:buNone/>
              <a:defRPr sz="1800">
                <a:solidFill>
                  <a:schemeClr val="tx1">
                    <a:tint val="75000"/>
                  </a:schemeClr>
                </a:solidFill>
              </a:defRPr>
            </a:lvl2pPr>
            <a:lvl3pPr marL="914400" indent="0">
              <a:buNone/>
              <a:defRPr sz="1600">
                <a:solidFill>
                  <a:schemeClr val="tx1">
                    <a:tint val="75000"/>
                  </a:schemeClr>
                </a:solidFill>
              </a:defRPr>
            </a:lvl3pPr>
            <a:lvl4pPr marL="1371600" indent="0">
              <a:buNone/>
              <a:defRPr sz="1400">
                <a:solidFill>
                  <a:schemeClr val="tx1">
                    <a:tint val="75000"/>
                  </a:schemeClr>
                </a:solidFill>
              </a:defRPr>
            </a:lvl4pPr>
            <a:lvl5pPr marL="1828800" indent="0">
              <a:buNone/>
              <a:defRPr sz="1400">
                <a:solidFill>
                  <a:schemeClr val="tx1">
                    <a:tint val="75000"/>
                  </a:schemeClr>
                </a:solidFill>
              </a:defRPr>
            </a:lvl5pPr>
            <a:lvl6pPr marL="2286000" indent="0">
              <a:buNone/>
              <a:defRPr sz="1400">
                <a:solidFill>
                  <a:schemeClr val="tx1">
                    <a:tint val="75000"/>
                  </a:schemeClr>
                </a:solidFill>
              </a:defRPr>
            </a:lvl6pPr>
            <a:lvl7pPr marL="2743200" indent="0">
              <a:buNone/>
              <a:defRPr sz="1400">
                <a:solidFill>
                  <a:schemeClr val="tx1">
                    <a:tint val="75000"/>
                  </a:schemeClr>
                </a:solidFill>
              </a:defRPr>
            </a:lvl7pPr>
            <a:lvl8pPr marL="3200400" indent="0">
              <a:buNone/>
              <a:defRPr sz="1400">
                <a:solidFill>
                  <a:schemeClr val="tx1">
                    <a:tint val="75000"/>
                  </a:schemeClr>
                </a:solidFill>
              </a:defRPr>
            </a:lvl8pPr>
            <a:lvl9pPr marL="3657600" indent="0">
              <a:buNone/>
              <a:defRPr sz="1400">
                <a:solidFill>
                  <a:schemeClr val="tx1">
                    <a:tint val="75000"/>
                  </a:schemeClr>
                </a:solidFill>
              </a:defRPr>
            </a:lvl9pPr>
          </a:lstStyle>
          <a:p>
            <a:pPr lvl="0"/>
            <a:r>
              <a:rPr lang="fr-FR" smtClean="0"/>
              <a:t>Modifiez les styles du texte du masque</a:t>
            </a:r>
          </a:p>
        </p:txBody>
      </p:sp>
      <p:sp>
        <p:nvSpPr>
          <p:cNvPr id="4" name="Date Placeholder 3"/>
          <p:cNvSpPr>
            <a:spLocks noGrp="1"/>
          </p:cNvSpPr>
          <p:nvPr>
            <p:ph type="dt" sz="half" idx="10"/>
          </p:nvPr>
        </p:nvSpPr>
        <p:spPr/>
        <p:txBody>
          <a:bodyPr/>
          <a:lstStyle/>
          <a:p>
            <a:fld id="{FF11F0EC-4F60-4544-9956-271209A740FE}" type="datetimeFigureOut">
              <a:rPr lang="en-US" smtClean="0"/>
              <a:pPr/>
              <a:t>10/24/2016</a:t>
            </a:fld>
            <a:endParaRPr lang="en-US"/>
          </a:p>
        </p:txBody>
      </p:sp>
      <p:sp>
        <p:nvSpPr>
          <p:cNvPr id="5" name="Footer Placeholder 4"/>
          <p:cNvSpPr>
            <a:spLocks noGrp="1"/>
          </p:cNvSpPr>
          <p:nvPr>
            <p:ph type="ftr" sz="quarter" idx="11"/>
          </p:nvPr>
        </p:nvSpPr>
        <p:spPr/>
        <p:txBody>
          <a:bodyPr/>
          <a:lstStyle/>
          <a:p>
            <a:endParaRPr lang="en-US"/>
          </a:p>
        </p:txBody>
      </p:sp>
      <p:sp>
        <p:nvSpPr>
          <p:cNvPr id="6" name="Slide Number Placeholder 5"/>
          <p:cNvSpPr>
            <a:spLocks noGrp="1"/>
          </p:cNvSpPr>
          <p:nvPr>
            <p:ph type="sldNum" sz="quarter" idx="12"/>
          </p:nvPr>
        </p:nvSpPr>
        <p:spPr/>
        <p:txBody>
          <a:bodyPr/>
          <a:lstStyle/>
          <a:p>
            <a:fld id="{DEC7A5AD-5AEC-42D0-A3BE-F46B40576360}" type="slidenum">
              <a:rPr lang="en-US" smtClean="0"/>
              <a:pPr/>
              <a:t>‹N°›</a:t>
            </a:fld>
            <a:endParaRPr lang="en-US"/>
          </a:p>
        </p:txBody>
      </p:sp>
      <p:sp>
        <p:nvSpPr>
          <p:cNvPr id="23" name="Text Placeholder 9"/>
          <p:cNvSpPr>
            <a:spLocks noGrp="1"/>
          </p:cNvSpPr>
          <p:nvPr>
            <p:ph type="body" sz="quarter" idx="13"/>
          </p:nvPr>
        </p:nvSpPr>
        <p:spPr>
          <a:xfrm>
            <a:off x="1366495" y="3632200"/>
            <a:ext cx="7226406" cy="381000"/>
          </a:xfrm>
        </p:spPr>
        <p:txBody>
          <a:bodyPr anchor="ctr">
            <a:noAutofit/>
          </a:bodyPr>
          <a:lstStyle>
            <a:lvl1pPr marL="0" indent="0">
              <a:buFontTx/>
              <a:buNone/>
              <a:defRPr sz="1600">
                <a:solidFill>
                  <a:schemeClr val="tx1">
                    <a:lumMod val="50000"/>
                    <a:lumOff val="50000"/>
                  </a:schemeClr>
                </a:solidFill>
              </a:defRPr>
            </a:lvl1pPr>
            <a:lvl2pPr marL="457200" indent="0">
              <a:buFontTx/>
              <a:buNone/>
              <a:defRPr/>
            </a:lvl2pPr>
            <a:lvl3pPr marL="914400" indent="0">
              <a:buFontTx/>
              <a:buNone/>
              <a:defRPr/>
            </a:lvl3pPr>
            <a:lvl4pPr marL="1371600" indent="0">
              <a:buFontTx/>
              <a:buNone/>
              <a:defRPr/>
            </a:lvl4pPr>
            <a:lvl5pPr marL="1828800" indent="0">
              <a:buFontTx/>
              <a:buNone/>
              <a:defRPr/>
            </a:lvl5pPr>
          </a:lstStyle>
          <a:p>
            <a:pPr lvl="0"/>
            <a:r>
              <a:rPr lang="fr-FR" smtClean="0"/>
              <a:t>Modifiez les styles du texte du masque</a:t>
            </a:r>
          </a:p>
        </p:txBody>
      </p:sp>
      <p:sp>
        <p:nvSpPr>
          <p:cNvPr id="20" name="TextBox 19"/>
          <p:cNvSpPr txBox="1"/>
          <p:nvPr/>
        </p:nvSpPr>
        <p:spPr>
          <a:xfrm>
            <a:off x="542011" y="790378"/>
            <a:ext cx="609759" cy="584776"/>
          </a:xfrm>
          <a:prstGeom prst="rect">
            <a:avLst/>
          </a:prstGeom>
        </p:spPr>
        <p:txBody>
          <a:bodyPr vert="horz" lIns="91440" tIns="45720" rIns="91440" bIns="45720" rtlCol="0" anchor="ctr">
            <a:noAutofit/>
          </a:bodyPr>
          <a:lstStyle>
            <a:lvl1pPr>
              <a:spcBef>
                <a:spcPct val="0"/>
              </a:spcBef>
              <a:buNone/>
              <a:defRPr sz="3200" b="0" cap="all">
                <a:ln w="3175" cmpd="sng">
                  <a:noFill/>
                </a:ln>
                <a:effectLst>
                  <a:glow rad="38100">
                    <a:schemeClr val="bg1">
                      <a:lumMod val="65000"/>
                      <a:lumOff val="35000"/>
                      <a:alpha val="40000"/>
                    </a:schemeClr>
                  </a:glow>
                  <a:outerShdw blurRad="28575" dist="38100" dir="14040000" algn="tl" rotWithShape="0">
                    <a:srgbClr val="000000">
                      <a:alpha val="25000"/>
                    </a:srgbClr>
                  </a:outerShdw>
                </a:effectLst>
                <a:latin typeface="+mj-lt"/>
                <a:ea typeface="+mj-ea"/>
                <a:cs typeface="Trebuchet MS"/>
              </a:defRPr>
            </a:lvl1pPr>
            <a:lvl2pPr>
              <a:defRPr>
                <a:solidFill>
                  <a:schemeClr val="tx2"/>
                </a:solidFill>
              </a:defRPr>
            </a:lvl2pPr>
            <a:lvl3pPr>
              <a:defRPr>
                <a:solidFill>
                  <a:schemeClr val="tx2"/>
                </a:solidFill>
              </a:defRPr>
            </a:lvl3pPr>
            <a:lvl4pPr>
              <a:defRPr>
                <a:solidFill>
                  <a:schemeClr val="tx2"/>
                </a:solidFill>
              </a:defRPr>
            </a:lvl4pPr>
            <a:lvl5pPr>
              <a:defRPr>
                <a:solidFill>
                  <a:schemeClr val="tx2"/>
                </a:solidFill>
              </a:defRPr>
            </a:lvl5pPr>
            <a:lvl6pPr>
              <a:defRPr>
                <a:solidFill>
                  <a:schemeClr val="tx2"/>
                </a:solidFill>
              </a:defRPr>
            </a:lvl6pPr>
            <a:lvl7pPr>
              <a:defRPr>
                <a:solidFill>
                  <a:schemeClr val="tx2"/>
                </a:solidFill>
              </a:defRPr>
            </a:lvl7pPr>
            <a:lvl8pPr>
              <a:defRPr>
                <a:solidFill>
                  <a:schemeClr val="tx2"/>
                </a:solidFill>
              </a:defRPr>
            </a:lvl8pPr>
            <a:lvl9pPr>
              <a:defRPr>
                <a:solidFill>
                  <a:schemeClr val="tx2"/>
                </a:solidFill>
              </a:defRPr>
            </a:lvl9pPr>
          </a:lstStyle>
          <a:p>
            <a:pPr algn="l" defTabSz="914400">
              <a:buNone/>
            </a:pPr>
            <a:r>
              <a:rPr lang="en-US" sz="8000" b="0" i="0" baseline="0">
                <a:solidFill>
                  <a:srgbClr val="90C226">
                    <a:lumMod val="60000"/>
                    <a:lumOff val="40000"/>
                  </a:srgbClr>
                </a:solidFill>
                <a:effectLst/>
                <a:latin typeface="Arial"/>
                <a:ea typeface="+mn-ea"/>
                <a:cs typeface="+mn-cs"/>
              </a:rPr>
              <a:t>«</a:t>
            </a:r>
            <a:r>
              <a:rPr lang="en-US" sz="8000" b="0" i="0" baseline="0">
                <a:solidFill>
                  <a:srgbClr val="90C226">
                    <a:lumMod val="60000"/>
                    <a:lumOff val="40000"/>
                  </a:srgbClr>
                </a:solidFill>
                <a:latin typeface="Arial"/>
                <a:ea typeface="+mn-ea"/>
                <a:cs typeface="+mn-cs"/>
              </a:rPr>
              <a:t> </a:t>
            </a:r>
          </a:p>
        </p:txBody>
      </p:sp>
      <p:sp>
        <p:nvSpPr>
          <p:cNvPr id="22" name="TextBox 21"/>
          <p:cNvSpPr txBox="1"/>
          <p:nvPr/>
        </p:nvSpPr>
        <p:spPr>
          <a:xfrm>
            <a:off x="8895327" y="2886556"/>
            <a:ext cx="609759" cy="584776"/>
          </a:xfrm>
          <a:prstGeom prst="rect">
            <a:avLst/>
          </a:prstGeom>
        </p:spPr>
        <p:txBody>
          <a:bodyPr vert="horz" lIns="91440" tIns="45720" rIns="91440" bIns="45720" rtlCol="0" anchor="ctr">
            <a:noAutofit/>
          </a:bodyPr>
          <a:lstStyle>
            <a:defPPr>
              <a:defRPr lang="en-US"/>
            </a:defPPr>
            <a:lvl1pPr lvl="0">
              <a:spcBef>
                <a:spcPct val="0"/>
              </a:spcBef>
              <a:buNone/>
              <a:defRPr sz="8000" b="0" cap="all" baseline="0">
                <a:ln w="3175" cmpd="sng">
                  <a:noFill/>
                </a:ln>
                <a:effectLst/>
                <a:latin typeface="Arial"/>
                <a:ea typeface="+mj-ea"/>
                <a:cs typeface="Trebuchet MS"/>
              </a:defRPr>
            </a:lvl1pPr>
            <a:lvl2pPr>
              <a:defRPr>
                <a:solidFill>
                  <a:schemeClr val="tx2"/>
                </a:solidFill>
              </a:defRPr>
            </a:lvl2pPr>
            <a:lvl3pPr>
              <a:defRPr>
                <a:solidFill>
                  <a:schemeClr val="tx2"/>
                </a:solidFill>
              </a:defRPr>
            </a:lvl3pPr>
            <a:lvl4pPr>
              <a:defRPr>
                <a:solidFill>
                  <a:schemeClr val="tx2"/>
                </a:solidFill>
              </a:defRPr>
            </a:lvl4pPr>
            <a:lvl5pPr>
              <a:defRPr>
                <a:solidFill>
                  <a:schemeClr val="tx2"/>
                </a:solidFill>
              </a:defRPr>
            </a:lvl5pPr>
            <a:lvl6pPr>
              <a:defRPr>
                <a:solidFill>
                  <a:schemeClr val="tx2"/>
                </a:solidFill>
              </a:defRPr>
            </a:lvl6pPr>
            <a:lvl7pPr>
              <a:defRPr>
                <a:solidFill>
                  <a:schemeClr val="tx2"/>
                </a:solidFill>
              </a:defRPr>
            </a:lvl7pPr>
            <a:lvl8pPr>
              <a:defRPr>
                <a:solidFill>
                  <a:schemeClr val="tx2"/>
                </a:solidFill>
              </a:defRPr>
            </a:lvl8pPr>
            <a:lvl9pPr>
              <a:defRPr>
                <a:solidFill>
                  <a:schemeClr val="tx2"/>
                </a:solidFill>
              </a:defRPr>
            </a:lvl9pPr>
          </a:lstStyle>
          <a:p>
            <a:pPr algn="l" defTabSz="914400">
              <a:buNone/>
            </a:pPr>
            <a:r>
              <a:rPr lang="en-US" sz="8000" b="0" i="0">
                <a:solidFill>
                  <a:srgbClr val="90C226">
                    <a:lumMod val="60000"/>
                    <a:lumOff val="40000"/>
                  </a:srgbClr>
                </a:solidFill>
                <a:latin typeface="Trebuchet MS"/>
                <a:ea typeface="+mn-ea"/>
                <a:cs typeface="+mn-cs"/>
              </a:rPr>
              <a:t> »</a:t>
            </a:r>
          </a:p>
        </p:txBody>
      </p:sp>
    </p:spTree>
    <p:extLst>
      <p:ext uri="{BB962C8B-B14F-4D97-AF65-F5344CB8AC3E}">
        <p14:creationId xmlns:p14="http://schemas.microsoft.com/office/powerpoint/2010/main" val="3599817007"/>
      </p:ext>
    </p:extLst>
  </p:cSld>
  <p:clrMapOvr>
    <a:masterClrMapping/>
  </p:clrMapOvr>
</p:sldLayout>
</file>

<file path=ppt/slideLayouts/slideLayout12.xml><?xml version="1.0" encoding="utf-8"?>
<p:sldLayout xmlns:a="http://schemas.openxmlformats.org/drawingml/2006/main" xmlns:r="http://schemas.openxmlformats.org/officeDocument/2006/relationships" xmlns:p="http://schemas.openxmlformats.org/presentationml/2006/main" type="secHead" preserve="1">
  <p:cSld name="Carte nom">
    <p:spTree>
      <p:nvGrpSpPr>
        <p:cNvPr id="1" name=""/>
        <p:cNvGrpSpPr/>
        <p:nvPr/>
      </p:nvGrpSpPr>
      <p:grpSpPr>
        <a:xfrm>
          <a:off x="0" y="0"/>
          <a:ext cx="0" cy="0"/>
          <a:chOff x="0" y="0"/>
          <a:chExt cx="0" cy="0"/>
        </a:xfrm>
      </p:grpSpPr>
      <p:sp>
        <p:nvSpPr>
          <p:cNvPr id="2" name="Title 1"/>
          <p:cNvSpPr>
            <a:spLocks noGrp="1"/>
          </p:cNvSpPr>
          <p:nvPr>
            <p:ph type="title"/>
          </p:nvPr>
        </p:nvSpPr>
        <p:spPr>
          <a:xfrm>
            <a:off x="677512" y="1931988"/>
            <a:ext cx="8598907" cy="2595460"/>
          </a:xfrm>
        </p:spPr>
        <p:txBody>
          <a:bodyPr anchor="b">
            <a:normAutofit/>
          </a:bodyPr>
          <a:lstStyle>
            <a:lvl1pPr algn="l">
              <a:defRPr sz="4400" b="0" cap="none"/>
            </a:lvl1pPr>
          </a:lstStyle>
          <a:p>
            <a:r>
              <a:rPr lang="fr-FR" smtClean="0"/>
              <a:t>Modifiez le style du titre</a:t>
            </a:r>
            <a:endParaRPr lang="en-US" dirty="0"/>
          </a:p>
        </p:txBody>
      </p:sp>
      <p:sp>
        <p:nvSpPr>
          <p:cNvPr id="3" name="Text Placeholder 2"/>
          <p:cNvSpPr>
            <a:spLocks noGrp="1"/>
          </p:cNvSpPr>
          <p:nvPr>
            <p:ph type="body" idx="1"/>
          </p:nvPr>
        </p:nvSpPr>
        <p:spPr>
          <a:xfrm>
            <a:off x="677512" y="4527448"/>
            <a:ext cx="8598907" cy="1513914"/>
          </a:xfrm>
        </p:spPr>
        <p:txBody>
          <a:bodyPr anchor="t">
            <a:normAutofit/>
          </a:bodyPr>
          <a:lstStyle>
            <a:lvl1pPr marL="0" indent="0" algn="l">
              <a:buNone/>
              <a:defRPr sz="1800">
                <a:solidFill>
                  <a:schemeClr val="tx1">
                    <a:lumMod val="75000"/>
                    <a:lumOff val="25000"/>
                  </a:schemeClr>
                </a:solidFill>
              </a:defRPr>
            </a:lvl1pPr>
            <a:lvl2pPr marL="457200" indent="0">
              <a:buNone/>
              <a:defRPr sz="1800">
                <a:solidFill>
                  <a:schemeClr val="tx1">
                    <a:tint val="75000"/>
                  </a:schemeClr>
                </a:solidFill>
              </a:defRPr>
            </a:lvl2pPr>
            <a:lvl3pPr marL="914400" indent="0">
              <a:buNone/>
              <a:defRPr sz="1600">
                <a:solidFill>
                  <a:schemeClr val="tx1">
                    <a:tint val="75000"/>
                  </a:schemeClr>
                </a:solidFill>
              </a:defRPr>
            </a:lvl3pPr>
            <a:lvl4pPr marL="1371600" indent="0">
              <a:buNone/>
              <a:defRPr sz="1400">
                <a:solidFill>
                  <a:schemeClr val="tx1">
                    <a:tint val="75000"/>
                  </a:schemeClr>
                </a:solidFill>
              </a:defRPr>
            </a:lvl4pPr>
            <a:lvl5pPr marL="1828800" indent="0">
              <a:buNone/>
              <a:defRPr sz="1400">
                <a:solidFill>
                  <a:schemeClr val="tx1">
                    <a:tint val="75000"/>
                  </a:schemeClr>
                </a:solidFill>
              </a:defRPr>
            </a:lvl5pPr>
            <a:lvl6pPr marL="2286000" indent="0">
              <a:buNone/>
              <a:defRPr sz="1400">
                <a:solidFill>
                  <a:schemeClr val="tx1">
                    <a:tint val="75000"/>
                  </a:schemeClr>
                </a:solidFill>
              </a:defRPr>
            </a:lvl6pPr>
            <a:lvl7pPr marL="2743200" indent="0">
              <a:buNone/>
              <a:defRPr sz="1400">
                <a:solidFill>
                  <a:schemeClr val="tx1">
                    <a:tint val="75000"/>
                  </a:schemeClr>
                </a:solidFill>
              </a:defRPr>
            </a:lvl7pPr>
            <a:lvl8pPr marL="3200400" indent="0">
              <a:buNone/>
              <a:defRPr sz="1400">
                <a:solidFill>
                  <a:schemeClr val="tx1">
                    <a:tint val="75000"/>
                  </a:schemeClr>
                </a:solidFill>
              </a:defRPr>
            </a:lvl8pPr>
            <a:lvl9pPr marL="3657600" indent="0">
              <a:buNone/>
              <a:defRPr sz="1400">
                <a:solidFill>
                  <a:schemeClr val="tx1">
                    <a:tint val="75000"/>
                  </a:schemeClr>
                </a:solidFill>
              </a:defRPr>
            </a:lvl9pPr>
          </a:lstStyle>
          <a:p>
            <a:pPr lvl="0"/>
            <a:r>
              <a:rPr lang="fr-FR" smtClean="0"/>
              <a:t>Modifiez les styles du texte du masque</a:t>
            </a:r>
          </a:p>
        </p:txBody>
      </p:sp>
      <p:sp>
        <p:nvSpPr>
          <p:cNvPr id="4" name="Date Placeholder 3"/>
          <p:cNvSpPr>
            <a:spLocks noGrp="1"/>
          </p:cNvSpPr>
          <p:nvPr>
            <p:ph type="dt" sz="half" idx="10"/>
          </p:nvPr>
        </p:nvSpPr>
        <p:spPr/>
        <p:txBody>
          <a:bodyPr/>
          <a:lstStyle/>
          <a:p>
            <a:fld id="{FF11F0EC-4F60-4544-9956-271209A740FE}" type="datetimeFigureOut">
              <a:rPr lang="en-US" smtClean="0"/>
              <a:pPr/>
              <a:t>10/24/2016</a:t>
            </a:fld>
            <a:endParaRPr lang="en-US"/>
          </a:p>
        </p:txBody>
      </p:sp>
      <p:sp>
        <p:nvSpPr>
          <p:cNvPr id="5" name="Footer Placeholder 4"/>
          <p:cNvSpPr>
            <a:spLocks noGrp="1"/>
          </p:cNvSpPr>
          <p:nvPr>
            <p:ph type="ftr" sz="quarter" idx="11"/>
          </p:nvPr>
        </p:nvSpPr>
        <p:spPr/>
        <p:txBody>
          <a:bodyPr/>
          <a:lstStyle/>
          <a:p>
            <a:endParaRPr lang="en-US"/>
          </a:p>
        </p:txBody>
      </p:sp>
      <p:sp>
        <p:nvSpPr>
          <p:cNvPr id="6" name="Slide Number Placeholder 5"/>
          <p:cNvSpPr>
            <a:spLocks noGrp="1"/>
          </p:cNvSpPr>
          <p:nvPr>
            <p:ph type="sldNum" sz="quarter" idx="12"/>
          </p:nvPr>
        </p:nvSpPr>
        <p:spPr/>
        <p:txBody>
          <a:bodyPr/>
          <a:lstStyle/>
          <a:p>
            <a:fld id="{DEC7A5AD-5AEC-42D0-A3BE-F46B40576360}" type="slidenum">
              <a:rPr lang="en-US" smtClean="0"/>
              <a:pPr/>
              <a:t>‹N°›</a:t>
            </a:fld>
            <a:endParaRPr lang="en-US"/>
          </a:p>
        </p:txBody>
      </p:sp>
    </p:spTree>
    <p:extLst>
      <p:ext uri="{BB962C8B-B14F-4D97-AF65-F5344CB8AC3E}">
        <p14:creationId xmlns:p14="http://schemas.microsoft.com/office/powerpoint/2010/main" val="2396703285"/>
      </p:ext>
    </p:extLst>
  </p:cSld>
  <p:clrMapOvr>
    <a:masterClrMapping/>
  </p:clrMapOvr>
</p:sldLayout>
</file>

<file path=ppt/slideLayouts/slideLayout13.xml><?xml version="1.0" encoding="utf-8"?>
<p:sldLayout xmlns:a="http://schemas.openxmlformats.org/drawingml/2006/main" xmlns:r="http://schemas.openxmlformats.org/officeDocument/2006/relationships" xmlns:p="http://schemas.openxmlformats.org/presentationml/2006/main" preserve="1">
  <p:cSld name="Carte nom citation">
    <p:spTree>
      <p:nvGrpSpPr>
        <p:cNvPr id="1" name=""/>
        <p:cNvGrpSpPr/>
        <p:nvPr/>
      </p:nvGrpSpPr>
      <p:grpSpPr>
        <a:xfrm>
          <a:off x="0" y="0"/>
          <a:ext cx="0" cy="0"/>
          <a:chOff x="0" y="0"/>
          <a:chExt cx="0" cy="0"/>
        </a:xfrm>
      </p:grpSpPr>
      <p:sp>
        <p:nvSpPr>
          <p:cNvPr id="2" name="Title 1"/>
          <p:cNvSpPr>
            <a:spLocks noGrp="1"/>
          </p:cNvSpPr>
          <p:nvPr>
            <p:ph type="title"/>
          </p:nvPr>
        </p:nvSpPr>
        <p:spPr>
          <a:xfrm>
            <a:off x="931577" y="609600"/>
            <a:ext cx="8096242" cy="3022600"/>
          </a:xfrm>
        </p:spPr>
        <p:txBody>
          <a:bodyPr anchor="ctr">
            <a:normAutofit/>
          </a:bodyPr>
          <a:lstStyle>
            <a:lvl1pPr algn="l">
              <a:defRPr sz="4400" b="0" cap="none"/>
            </a:lvl1pPr>
          </a:lstStyle>
          <a:p>
            <a:r>
              <a:rPr lang="fr-FR" smtClean="0"/>
              <a:t>Modifiez le style du titre</a:t>
            </a:r>
            <a:endParaRPr lang="en-US" dirty="0"/>
          </a:p>
        </p:txBody>
      </p:sp>
      <p:sp>
        <p:nvSpPr>
          <p:cNvPr id="3" name="Text Placeholder 2"/>
          <p:cNvSpPr>
            <a:spLocks noGrp="1"/>
          </p:cNvSpPr>
          <p:nvPr>
            <p:ph type="body" idx="1"/>
          </p:nvPr>
        </p:nvSpPr>
        <p:spPr>
          <a:xfrm>
            <a:off x="677512" y="4527448"/>
            <a:ext cx="8598907" cy="1513914"/>
          </a:xfrm>
        </p:spPr>
        <p:txBody>
          <a:bodyPr anchor="t">
            <a:normAutofit/>
          </a:bodyPr>
          <a:lstStyle>
            <a:lvl1pPr marL="0" indent="0" algn="l">
              <a:buNone/>
              <a:defRPr sz="1800">
                <a:solidFill>
                  <a:schemeClr val="tx1">
                    <a:lumMod val="50000"/>
                    <a:lumOff val="50000"/>
                  </a:schemeClr>
                </a:solidFill>
              </a:defRPr>
            </a:lvl1pPr>
            <a:lvl2pPr marL="457200" indent="0">
              <a:buNone/>
              <a:defRPr sz="1800">
                <a:solidFill>
                  <a:schemeClr val="tx1">
                    <a:tint val="75000"/>
                  </a:schemeClr>
                </a:solidFill>
              </a:defRPr>
            </a:lvl2pPr>
            <a:lvl3pPr marL="914400" indent="0">
              <a:buNone/>
              <a:defRPr sz="1600">
                <a:solidFill>
                  <a:schemeClr val="tx1">
                    <a:tint val="75000"/>
                  </a:schemeClr>
                </a:solidFill>
              </a:defRPr>
            </a:lvl3pPr>
            <a:lvl4pPr marL="1371600" indent="0">
              <a:buNone/>
              <a:defRPr sz="1400">
                <a:solidFill>
                  <a:schemeClr val="tx1">
                    <a:tint val="75000"/>
                  </a:schemeClr>
                </a:solidFill>
              </a:defRPr>
            </a:lvl4pPr>
            <a:lvl5pPr marL="1828800" indent="0">
              <a:buNone/>
              <a:defRPr sz="1400">
                <a:solidFill>
                  <a:schemeClr val="tx1">
                    <a:tint val="75000"/>
                  </a:schemeClr>
                </a:solidFill>
              </a:defRPr>
            </a:lvl5pPr>
            <a:lvl6pPr marL="2286000" indent="0">
              <a:buNone/>
              <a:defRPr sz="1400">
                <a:solidFill>
                  <a:schemeClr val="tx1">
                    <a:tint val="75000"/>
                  </a:schemeClr>
                </a:solidFill>
              </a:defRPr>
            </a:lvl6pPr>
            <a:lvl7pPr marL="2743200" indent="0">
              <a:buNone/>
              <a:defRPr sz="1400">
                <a:solidFill>
                  <a:schemeClr val="tx1">
                    <a:tint val="75000"/>
                  </a:schemeClr>
                </a:solidFill>
              </a:defRPr>
            </a:lvl7pPr>
            <a:lvl8pPr marL="3200400" indent="0">
              <a:buNone/>
              <a:defRPr sz="1400">
                <a:solidFill>
                  <a:schemeClr val="tx1">
                    <a:tint val="75000"/>
                  </a:schemeClr>
                </a:solidFill>
              </a:defRPr>
            </a:lvl8pPr>
            <a:lvl9pPr marL="3657600" indent="0">
              <a:buNone/>
              <a:defRPr sz="1400">
                <a:solidFill>
                  <a:schemeClr val="tx1">
                    <a:tint val="75000"/>
                  </a:schemeClr>
                </a:solidFill>
              </a:defRPr>
            </a:lvl9pPr>
          </a:lstStyle>
          <a:p>
            <a:pPr lvl="0"/>
            <a:r>
              <a:rPr lang="fr-FR" smtClean="0"/>
              <a:t>Modifiez les styles du texte du masque</a:t>
            </a:r>
          </a:p>
        </p:txBody>
      </p:sp>
      <p:sp>
        <p:nvSpPr>
          <p:cNvPr id="4" name="Date Placeholder 3"/>
          <p:cNvSpPr>
            <a:spLocks noGrp="1"/>
          </p:cNvSpPr>
          <p:nvPr>
            <p:ph type="dt" sz="half" idx="10"/>
          </p:nvPr>
        </p:nvSpPr>
        <p:spPr/>
        <p:txBody>
          <a:bodyPr/>
          <a:lstStyle/>
          <a:p>
            <a:fld id="{FF11F0EC-4F60-4544-9956-271209A740FE}" type="datetimeFigureOut">
              <a:rPr lang="en-US" smtClean="0"/>
              <a:pPr/>
              <a:t>10/24/2016</a:t>
            </a:fld>
            <a:endParaRPr lang="en-US"/>
          </a:p>
        </p:txBody>
      </p:sp>
      <p:sp>
        <p:nvSpPr>
          <p:cNvPr id="5" name="Footer Placeholder 4"/>
          <p:cNvSpPr>
            <a:spLocks noGrp="1"/>
          </p:cNvSpPr>
          <p:nvPr>
            <p:ph type="ftr" sz="quarter" idx="11"/>
          </p:nvPr>
        </p:nvSpPr>
        <p:spPr/>
        <p:txBody>
          <a:bodyPr/>
          <a:lstStyle/>
          <a:p>
            <a:endParaRPr lang="en-US"/>
          </a:p>
        </p:txBody>
      </p:sp>
      <p:sp>
        <p:nvSpPr>
          <p:cNvPr id="6" name="Slide Number Placeholder 5"/>
          <p:cNvSpPr>
            <a:spLocks noGrp="1"/>
          </p:cNvSpPr>
          <p:nvPr>
            <p:ph type="sldNum" sz="quarter" idx="12"/>
          </p:nvPr>
        </p:nvSpPr>
        <p:spPr/>
        <p:txBody>
          <a:bodyPr/>
          <a:lstStyle/>
          <a:p>
            <a:fld id="{DEC7A5AD-5AEC-42D0-A3BE-F46B40576360}" type="slidenum">
              <a:rPr lang="en-US" smtClean="0"/>
              <a:pPr/>
              <a:t>‹N°›</a:t>
            </a:fld>
            <a:endParaRPr lang="en-US"/>
          </a:p>
        </p:txBody>
      </p:sp>
      <p:sp>
        <p:nvSpPr>
          <p:cNvPr id="23" name="Text Placeholder 9"/>
          <p:cNvSpPr>
            <a:spLocks noGrp="1"/>
          </p:cNvSpPr>
          <p:nvPr>
            <p:ph type="body" sz="quarter" idx="13"/>
          </p:nvPr>
        </p:nvSpPr>
        <p:spPr>
          <a:xfrm>
            <a:off x="677509" y="4013200"/>
            <a:ext cx="8598908" cy="514248"/>
          </a:xfrm>
        </p:spPr>
        <p:txBody>
          <a:bodyPr anchor="b">
            <a:noAutofit/>
          </a:bodyPr>
          <a:lstStyle>
            <a:lvl1pPr marL="0" indent="0">
              <a:buFontTx/>
              <a:buNone/>
              <a:defRPr sz="2400">
                <a:solidFill>
                  <a:schemeClr val="tx1">
                    <a:lumMod val="75000"/>
                    <a:lumOff val="25000"/>
                  </a:schemeClr>
                </a:solidFill>
              </a:defRPr>
            </a:lvl1pPr>
            <a:lvl2pPr marL="457200" indent="0">
              <a:buFontTx/>
              <a:buNone/>
              <a:defRPr/>
            </a:lvl2pPr>
            <a:lvl3pPr marL="914400" indent="0">
              <a:buFontTx/>
              <a:buNone/>
              <a:defRPr/>
            </a:lvl3pPr>
            <a:lvl4pPr marL="1371600" indent="0">
              <a:buFontTx/>
              <a:buNone/>
              <a:defRPr/>
            </a:lvl4pPr>
            <a:lvl5pPr marL="1828800" indent="0">
              <a:buFontTx/>
              <a:buNone/>
              <a:defRPr/>
            </a:lvl5pPr>
          </a:lstStyle>
          <a:p>
            <a:pPr lvl="0"/>
            <a:r>
              <a:rPr lang="fr-FR" smtClean="0"/>
              <a:t>Modifiez les styles du texte du masque</a:t>
            </a:r>
          </a:p>
        </p:txBody>
      </p:sp>
      <p:sp>
        <p:nvSpPr>
          <p:cNvPr id="24" name="TextBox 23"/>
          <p:cNvSpPr txBox="1"/>
          <p:nvPr/>
        </p:nvSpPr>
        <p:spPr>
          <a:xfrm>
            <a:off x="542011" y="790378"/>
            <a:ext cx="609759" cy="584776"/>
          </a:xfrm>
          <a:prstGeom prst="rect">
            <a:avLst/>
          </a:prstGeom>
        </p:spPr>
        <p:txBody>
          <a:bodyPr vert="horz" lIns="91440" tIns="45720" rIns="91440" bIns="45720" rtlCol="0" anchor="ctr">
            <a:noAutofit/>
          </a:bodyPr>
          <a:lstStyle>
            <a:lvl1pPr>
              <a:spcBef>
                <a:spcPct val="0"/>
              </a:spcBef>
              <a:buNone/>
              <a:defRPr sz="3200" b="0" cap="all">
                <a:ln w="3175" cmpd="sng">
                  <a:noFill/>
                </a:ln>
                <a:effectLst>
                  <a:glow rad="38100">
                    <a:schemeClr val="bg1">
                      <a:lumMod val="65000"/>
                      <a:lumOff val="35000"/>
                      <a:alpha val="40000"/>
                    </a:schemeClr>
                  </a:glow>
                  <a:outerShdw blurRad="28575" dist="38100" dir="14040000" algn="tl" rotWithShape="0">
                    <a:srgbClr val="000000">
                      <a:alpha val="25000"/>
                    </a:srgbClr>
                  </a:outerShdw>
                </a:effectLst>
                <a:latin typeface="+mj-lt"/>
                <a:ea typeface="+mj-ea"/>
                <a:cs typeface="Trebuchet MS"/>
              </a:defRPr>
            </a:lvl1pPr>
            <a:lvl2pPr>
              <a:defRPr>
                <a:solidFill>
                  <a:schemeClr val="tx2"/>
                </a:solidFill>
              </a:defRPr>
            </a:lvl2pPr>
            <a:lvl3pPr>
              <a:defRPr>
                <a:solidFill>
                  <a:schemeClr val="tx2"/>
                </a:solidFill>
              </a:defRPr>
            </a:lvl3pPr>
            <a:lvl4pPr>
              <a:defRPr>
                <a:solidFill>
                  <a:schemeClr val="tx2"/>
                </a:solidFill>
              </a:defRPr>
            </a:lvl4pPr>
            <a:lvl5pPr>
              <a:defRPr>
                <a:solidFill>
                  <a:schemeClr val="tx2"/>
                </a:solidFill>
              </a:defRPr>
            </a:lvl5pPr>
            <a:lvl6pPr>
              <a:defRPr>
                <a:solidFill>
                  <a:schemeClr val="tx2"/>
                </a:solidFill>
              </a:defRPr>
            </a:lvl6pPr>
            <a:lvl7pPr>
              <a:defRPr>
                <a:solidFill>
                  <a:schemeClr val="tx2"/>
                </a:solidFill>
              </a:defRPr>
            </a:lvl7pPr>
            <a:lvl8pPr>
              <a:defRPr>
                <a:solidFill>
                  <a:schemeClr val="tx2"/>
                </a:solidFill>
              </a:defRPr>
            </a:lvl8pPr>
            <a:lvl9pPr>
              <a:defRPr>
                <a:solidFill>
                  <a:schemeClr val="tx2"/>
                </a:solidFill>
              </a:defRPr>
            </a:lvl9pPr>
          </a:lstStyle>
          <a:p>
            <a:pPr algn="l" defTabSz="914400">
              <a:buNone/>
            </a:pPr>
            <a:r>
              <a:rPr lang="en-US" sz="8000" b="0" i="0" baseline="0">
                <a:solidFill>
                  <a:srgbClr val="90C226">
                    <a:lumMod val="60000"/>
                    <a:lumOff val="40000"/>
                  </a:srgbClr>
                </a:solidFill>
                <a:effectLst/>
                <a:latin typeface="Arial"/>
                <a:ea typeface="+mn-ea"/>
                <a:cs typeface="+mn-cs"/>
              </a:rPr>
              <a:t>«</a:t>
            </a:r>
            <a:r>
              <a:rPr lang="en-US" sz="8000" b="0" i="0" baseline="0">
                <a:solidFill>
                  <a:srgbClr val="90C226">
                    <a:lumMod val="60000"/>
                    <a:lumOff val="40000"/>
                  </a:srgbClr>
                </a:solidFill>
                <a:latin typeface="Arial"/>
                <a:ea typeface="+mn-ea"/>
                <a:cs typeface="+mn-cs"/>
              </a:rPr>
              <a:t> </a:t>
            </a:r>
          </a:p>
        </p:txBody>
      </p:sp>
      <p:sp>
        <p:nvSpPr>
          <p:cNvPr id="25" name="TextBox 24"/>
          <p:cNvSpPr txBox="1"/>
          <p:nvPr/>
        </p:nvSpPr>
        <p:spPr>
          <a:xfrm>
            <a:off x="8895327" y="2886556"/>
            <a:ext cx="609759" cy="584776"/>
          </a:xfrm>
          <a:prstGeom prst="rect">
            <a:avLst/>
          </a:prstGeom>
        </p:spPr>
        <p:txBody>
          <a:bodyPr vert="horz" lIns="91440" tIns="45720" rIns="91440" bIns="45720" rtlCol="0" anchor="ctr">
            <a:noAutofit/>
          </a:bodyPr>
          <a:lstStyle>
            <a:defPPr>
              <a:defRPr lang="en-US"/>
            </a:defPPr>
            <a:lvl1pPr lvl="0">
              <a:spcBef>
                <a:spcPct val="0"/>
              </a:spcBef>
              <a:buNone/>
              <a:defRPr sz="8000" b="0" cap="all" baseline="0">
                <a:ln w="3175" cmpd="sng">
                  <a:noFill/>
                </a:ln>
                <a:effectLst/>
                <a:latin typeface="Arial"/>
                <a:ea typeface="+mj-ea"/>
                <a:cs typeface="Trebuchet MS"/>
              </a:defRPr>
            </a:lvl1pPr>
            <a:lvl2pPr>
              <a:defRPr>
                <a:solidFill>
                  <a:schemeClr val="tx2"/>
                </a:solidFill>
              </a:defRPr>
            </a:lvl2pPr>
            <a:lvl3pPr>
              <a:defRPr>
                <a:solidFill>
                  <a:schemeClr val="tx2"/>
                </a:solidFill>
              </a:defRPr>
            </a:lvl3pPr>
            <a:lvl4pPr>
              <a:defRPr>
                <a:solidFill>
                  <a:schemeClr val="tx2"/>
                </a:solidFill>
              </a:defRPr>
            </a:lvl4pPr>
            <a:lvl5pPr>
              <a:defRPr>
                <a:solidFill>
                  <a:schemeClr val="tx2"/>
                </a:solidFill>
              </a:defRPr>
            </a:lvl5pPr>
            <a:lvl6pPr>
              <a:defRPr>
                <a:solidFill>
                  <a:schemeClr val="tx2"/>
                </a:solidFill>
              </a:defRPr>
            </a:lvl6pPr>
            <a:lvl7pPr>
              <a:defRPr>
                <a:solidFill>
                  <a:schemeClr val="tx2"/>
                </a:solidFill>
              </a:defRPr>
            </a:lvl7pPr>
            <a:lvl8pPr>
              <a:defRPr>
                <a:solidFill>
                  <a:schemeClr val="tx2"/>
                </a:solidFill>
              </a:defRPr>
            </a:lvl8pPr>
            <a:lvl9pPr>
              <a:defRPr>
                <a:solidFill>
                  <a:schemeClr val="tx2"/>
                </a:solidFill>
              </a:defRPr>
            </a:lvl9pPr>
          </a:lstStyle>
          <a:p>
            <a:pPr algn="l" defTabSz="914400">
              <a:buNone/>
            </a:pPr>
            <a:r>
              <a:rPr lang="en-US" sz="8000" b="0" i="0">
                <a:solidFill>
                  <a:srgbClr val="90C226">
                    <a:lumMod val="60000"/>
                    <a:lumOff val="40000"/>
                  </a:srgbClr>
                </a:solidFill>
                <a:latin typeface="Trebuchet MS"/>
                <a:ea typeface="+mn-ea"/>
                <a:cs typeface="+mn-cs"/>
              </a:rPr>
              <a:t> »</a:t>
            </a:r>
          </a:p>
        </p:txBody>
      </p:sp>
    </p:spTree>
    <p:extLst>
      <p:ext uri="{BB962C8B-B14F-4D97-AF65-F5344CB8AC3E}">
        <p14:creationId xmlns:p14="http://schemas.microsoft.com/office/powerpoint/2010/main" val="3697398870"/>
      </p:ext>
    </p:extLst>
  </p:cSld>
  <p:clrMapOvr>
    <a:masterClrMapping/>
  </p:clrMapOvr>
</p:sldLayout>
</file>

<file path=ppt/slideLayouts/slideLayout14.xml><?xml version="1.0" encoding="utf-8"?>
<p:sldLayout xmlns:a="http://schemas.openxmlformats.org/drawingml/2006/main" xmlns:r="http://schemas.openxmlformats.org/officeDocument/2006/relationships" xmlns:p="http://schemas.openxmlformats.org/presentationml/2006/main" preserve="1">
  <p:cSld name="Vrai ou faux">
    <p:spTree>
      <p:nvGrpSpPr>
        <p:cNvPr id="1" name=""/>
        <p:cNvGrpSpPr/>
        <p:nvPr/>
      </p:nvGrpSpPr>
      <p:grpSpPr>
        <a:xfrm>
          <a:off x="0" y="0"/>
          <a:ext cx="0" cy="0"/>
          <a:chOff x="0" y="0"/>
          <a:chExt cx="0" cy="0"/>
        </a:xfrm>
      </p:grpSpPr>
      <p:sp>
        <p:nvSpPr>
          <p:cNvPr id="2" name="Title 1"/>
          <p:cNvSpPr>
            <a:spLocks noGrp="1"/>
          </p:cNvSpPr>
          <p:nvPr>
            <p:ph type="title"/>
          </p:nvPr>
        </p:nvSpPr>
        <p:spPr>
          <a:xfrm>
            <a:off x="685978" y="609600"/>
            <a:ext cx="8590440" cy="3022600"/>
          </a:xfrm>
        </p:spPr>
        <p:txBody>
          <a:bodyPr anchor="ctr">
            <a:normAutofit/>
          </a:bodyPr>
          <a:lstStyle>
            <a:lvl1pPr algn="l">
              <a:defRPr sz="4400" b="0" cap="none"/>
            </a:lvl1pPr>
          </a:lstStyle>
          <a:p>
            <a:r>
              <a:rPr lang="fr-FR" smtClean="0"/>
              <a:t>Modifiez le style du titre</a:t>
            </a:r>
            <a:endParaRPr lang="en-US" dirty="0"/>
          </a:p>
        </p:txBody>
      </p:sp>
      <p:sp>
        <p:nvSpPr>
          <p:cNvPr id="3" name="Text Placeholder 2"/>
          <p:cNvSpPr>
            <a:spLocks noGrp="1"/>
          </p:cNvSpPr>
          <p:nvPr>
            <p:ph type="body" idx="1"/>
          </p:nvPr>
        </p:nvSpPr>
        <p:spPr>
          <a:xfrm>
            <a:off x="677512" y="4527448"/>
            <a:ext cx="8598907" cy="1513914"/>
          </a:xfrm>
        </p:spPr>
        <p:txBody>
          <a:bodyPr anchor="t">
            <a:normAutofit/>
          </a:bodyPr>
          <a:lstStyle>
            <a:lvl1pPr marL="0" indent="0" algn="l">
              <a:buNone/>
              <a:defRPr sz="1800">
                <a:solidFill>
                  <a:schemeClr val="tx1">
                    <a:lumMod val="50000"/>
                    <a:lumOff val="50000"/>
                  </a:schemeClr>
                </a:solidFill>
              </a:defRPr>
            </a:lvl1pPr>
            <a:lvl2pPr marL="457200" indent="0">
              <a:buNone/>
              <a:defRPr sz="1800">
                <a:solidFill>
                  <a:schemeClr val="tx1">
                    <a:tint val="75000"/>
                  </a:schemeClr>
                </a:solidFill>
              </a:defRPr>
            </a:lvl2pPr>
            <a:lvl3pPr marL="914400" indent="0">
              <a:buNone/>
              <a:defRPr sz="1600">
                <a:solidFill>
                  <a:schemeClr val="tx1">
                    <a:tint val="75000"/>
                  </a:schemeClr>
                </a:solidFill>
              </a:defRPr>
            </a:lvl3pPr>
            <a:lvl4pPr marL="1371600" indent="0">
              <a:buNone/>
              <a:defRPr sz="1400">
                <a:solidFill>
                  <a:schemeClr val="tx1">
                    <a:tint val="75000"/>
                  </a:schemeClr>
                </a:solidFill>
              </a:defRPr>
            </a:lvl4pPr>
            <a:lvl5pPr marL="1828800" indent="0">
              <a:buNone/>
              <a:defRPr sz="1400">
                <a:solidFill>
                  <a:schemeClr val="tx1">
                    <a:tint val="75000"/>
                  </a:schemeClr>
                </a:solidFill>
              </a:defRPr>
            </a:lvl5pPr>
            <a:lvl6pPr marL="2286000" indent="0">
              <a:buNone/>
              <a:defRPr sz="1400">
                <a:solidFill>
                  <a:schemeClr val="tx1">
                    <a:tint val="75000"/>
                  </a:schemeClr>
                </a:solidFill>
              </a:defRPr>
            </a:lvl6pPr>
            <a:lvl7pPr marL="2743200" indent="0">
              <a:buNone/>
              <a:defRPr sz="1400">
                <a:solidFill>
                  <a:schemeClr val="tx1">
                    <a:tint val="75000"/>
                  </a:schemeClr>
                </a:solidFill>
              </a:defRPr>
            </a:lvl7pPr>
            <a:lvl8pPr marL="3200400" indent="0">
              <a:buNone/>
              <a:defRPr sz="1400">
                <a:solidFill>
                  <a:schemeClr val="tx1">
                    <a:tint val="75000"/>
                  </a:schemeClr>
                </a:solidFill>
              </a:defRPr>
            </a:lvl8pPr>
            <a:lvl9pPr marL="3657600" indent="0">
              <a:buNone/>
              <a:defRPr sz="1400">
                <a:solidFill>
                  <a:schemeClr val="tx1">
                    <a:tint val="75000"/>
                  </a:schemeClr>
                </a:solidFill>
              </a:defRPr>
            </a:lvl9pPr>
          </a:lstStyle>
          <a:p>
            <a:pPr lvl="0"/>
            <a:r>
              <a:rPr lang="fr-FR" smtClean="0"/>
              <a:t>Modifiez les styles du texte du masque</a:t>
            </a:r>
          </a:p>
        </p:txBody>
      </p:sp>
      <p:sp>
        <p:nvSpPr>
          <p:cNvPr id="4" name="Date Placeholder 3"/>
          <p:cNvSpPr>
            <a:spLocks noGrp="1"/>
          </p:cNvSpPr>
          <p:nvPr>
            <p:ph type="dt" sz="half" idx="10"/>
          </p:nvPr>
        </p:nvSpPr>
        <p:spPr/>
        <p:txBody>
          <a:bodyPr/>
          <a:lstStyle/>
          <a:p>
            <a:fld id="{FF11F0EC-4F60-4544-9956-271209A740FE}" type="datetimeFigureOut">
              <a:rPr lang="en-US" smtClean="0"/>
              <a:pPr/>
              <a:t>10/24/2016</a:t>
            </a:fld>
            <a:endParaRPr lang="en-US"/>
          </a:p>
        </p:txBody>
      </p:sp>
      <p:sp>
        <p:nvSpPr>
          <p:cNvPr id="5" name="Footer Placeholder 4"/>
          <p:cNvSpPr>
            <a:spLocks noGrp="1"/>
          </p:cNvSpPr>
          <p:nvPr>
            <p:ph type="ftr" sz="quarter" idx="11"/>
          </p:nvPr>
        </p:nvSpPr>
        <p:spPr/>
        <p:txBody>
          <a:bodyPr/>
          <a:lstStyle/>
          <a:p>
            <a:endParaRPr lang="en-US"/>
          </a:p>
        </p:txBody>
      </p:sp>
      <p:sp>
        <p:nvSpPr>
          <p:cNvPr id="6" name="Slide Number Placeholder 5"/>
          <p:cNvSpPr>
            <a:spLocks noGrp="1"/>
          </p:cNvSpPr>
          <p:nvPr>
            <p:ph type="sldNum" sz="quarter" idx="12"/>
          </p:nvPr>
        </p:nvSpPr>
        <p:spPr/>
        <p:txBody>
          <a:bodyPr/>
          <a:lstStyle/>
          <a:p>
            <a:fld id="{DEC7A5AD-5AEC-42D0-A3BE-F46B40576360}" type="slidenum">
              <a:rPr lang="en-US" smtClean="0"/>
              <a:pPr/>
              <a:t>‹N°›</a:t>
            </a:fld>
            <a:endParaRPr lang="en-US"/>
          </a:p>
        </p:txBody>
      </p:sp>
      <p:sp>
        <p:nvSpPr>
          <p:cNvPr id="23" name="Text Placeholder 9"/>
          <p:cNvSpPr>
            <a:spLocks noGrp="1"/>
          </p:cNvSpPr>
          <p:nvPr>
            <p:ph type="body" sz="quarter" idx="13"/>
          </p:nvPr>
        </p:nvSpPr>
        <p:spPr>
          <a:xfrm>
            <a:off x="677509" y="4013200"/>
            <a:ext cx="8598908" cy="514248"/>
          </a:xfrm>
        </p:spPr>
        <p:txBody>
          <a:bodyPr anchor="b">
            <a:noAutofit/>
          </a:bodyPr>
          <a:lstStyle>
            <a:lvl1pPr marL="0" indent="0">
              <a:buFontTx/>
              <a:buNone/>
              <a:defRPr sz="2400">
                <a:solidFill>
                  <a:schemeClr val="accent1"/>
                </a:solidFill>
              </a:defRPr>
            </a:lvl1pPr>
            <a:lvl2pPr marL="457200" indent="0">
              <a:buFontTx/>
              <a:buNone/>
              <a:defRPr/>
            </a:lvl2pPr>
            <a:lvl3pPr marL="914400" indent="0">
              <a:buFontTx/>
              <a:buNone/>
              <a:defRPr/>
            </a:lvl3pPr>
            <a:lvl4pPr marL="1371600" indent="0">
              <a:buFontTx/>
              <a:buNone/>
              <a:defRPr/>
            </a:lvl4pPr>
            <a:lvl5pPr marL="1828800" indent="0">
              <a:buFontTx/>
              <a:buNone/>
              <a:defRPr/>
            </a:lvl5pPr>
          </a:lstStyle>
          <a:p>
            <a:pPr lvl="0"/>
            <a:r>
              <a:rPr lang="fr-FR" smtClean="0"/>
              <a:t>Modifiez les styles du texte du masque</a:t>
            </a:r>
          </a:p>
        </p:txBody>
      </p:sp>
    </p:spTree>
    <p:extLst>
      <p:ext uri="{BB962C8B-B14F-4D97-AF65-F5344CB8AC3E}">
        <p14:creationId xmlns:p14="http://schemas.microsoft.com/office/powerpoint/2010/main" val="1704312405"/>
      </p:ext>
    </p:extLst>
  </p:cSld>
  <p:clrMapOvr>
    <a:masterClrMapping/>
  </p:clrMapOvr>
</p:sldLayout>
</file>

<file path=ppt/slideLayouts/slideLayout15.xml><?xml version="1.0" encoding="utf-8"?>
<p:sldLayout xmlns:a="http://schemas.openxmlformats.org/drawingml/2006/main" xmlns:r="http://schemas.openxmlformats.org/officeDocument/2006/relationships" xmlns:p="http://schemas.openxmlformats.org/presentationml/2006/main" type="vertTx" preserve="1">
  <p:cSld name="Titre et texte vertical">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fr-FR" smtClean="0"/>
              <a:t>Modifiez le style du titre</a:t>
            </a:r>
            <a:endParaRPr lang="en-US"/>
          </a:p>
        </p:txBody>
      </p:sp>
      <p:sp>
        <p:nvSpPr>
          <p:cNvPr id="3" name="Vertical Text Placeholder 2"/>
          <p:cNvSpPr>
            <a:spLocks noGrp="1"/>
          </p:cNvSpPr>
          <p:nvPr>
            <p:ph type="body" orient="vert" idx="1"/>
          </p:nvPr>
        </p:nvSpPr>
        <p:spPr/>
        <p:txBody>
          <a:bodyPr vert="eaVert"/>
          <a:lstStyle/>
          <a:p>
            <a:pPr lvl="0"/>
            <a:r>
              <a:rPr lang="fr-FR" smtClean="0"/>
              <a:t>Modifiez les styles du texte du masque</a:t>
            </a:r>
          </a:p>
          <a:p>
            <a:pPr lvl="1"/>
            <a:r>
              <a:rPr lang="fr-FR" smtClean="0"/>
              <a:t>Deuxième niveau</a:t>
            </a:r>
          </a:p>
          <a:p>
            <a:pPr lvl="2"/>
            <a:r>
              <a:rPr lang="fr-FR" smtClean="0"/>
              <a:t>Troisième niveau</a:t>
            </a:r>
          </a:p>
          <a:p>
            <a:pPr lvl="3"/>
            <a:r>
              <a:rPr lang="fr-FR" smtClean="0"/>
              <a:t>Quatrième niveau</a:t>
            </a:r>
          </a:p>
          <a:p>
            <a:pPr lvl="4"/>
            <a:r>
              <a:rPr lang="fr-FR" smtClean="0"/>
              <a:t>Cinquième niveau</a:t>
            </a:r>
            <a:endParaRPr lang="en-US"/>
          </a:p>
        </p:txBody>
      </p:sp>
      <p:sp>
        <p:nvSpPr>
          <p:cNvPr id="4" name="Date Placeholder 3"/>
          <p:cNvSpPr>
            <a:spLocks noGrp="1"/>
          </p:cNvSpPr>
          <p:nvPr>
            <p:ph type="dt" sz="half" idx="10"/>
          </p:nvPr>
        </p:nvSpPr>
        <p:spPr/>
        <p:txBody>
          <a:bodyPr/>
          <a:lstStyle/>
          <a:p>
            <a:fld id="{FF11F0EC-4F60-4544-9956-271209A740FE}" type="datetimeFigureOut">
              <a:rPr lang="en-US" smtClean="0"/>
              <a:pPr/>
              <a:t>10/24/2016</a:t>
            </a:fld>
            <a:endParaRPr lang="en-US"/>
          </a:p>
        </p:txBody>
      </p:sp>
      <p:sp>
        <p:nvSpPr>
          <p:cNvPr id="5" name="Footer Placeholder 4"/>
          <p:cNvSpPr>
            <a:spLocks noGrp="1"/>
          </p:cNvSpPr>
          <p:nvPr>
            <p:ph type="ftr" sz="quarter" idx="11"/>
          </p:nvPr>
        </p:nvSpPr>
        <p:spPr/>
        <p:txBody>
          <a:bodyPr/>
          <a:lstStyle/>
          <a:p>
            <a:endParaRPr lang="en-US"/>
          </a:p>
        </p:txBody>
      </p:sp>
      <p:sp>
        <p:nvSpPr>
          <p:cNvPr id="6" name="Slide Number Placeholder 5"/>
          <p:cNvSpPr>
            <a:spLocks noGrp="1"/>
          </p:cNvSpPr>
          <p:nvPr>
            <p:ph type="sldNum" sz="quarter" idx="12"/>
          </p:nvPr>
        </p:nvSpPr>
        <p:spPr/>
        <p:txBody>
          <a:bodyPr/>
          <a:lstStyle/>
          <a:p>
            <a:fld id="{DEC7A5AD-5AEC-42D0-A3BE-F46B40576360}" type="slidenum">
              <a:rPr lang="en-US" smtClean="0"/>
              <a:pPr/>
              <a:t>‹N°›</a:t>
            </a:fld>
            <a:endParaRPr lang="en-US"/>
          </a:p>
        </p:txBody>
      </p:sp>
    </p:spTree>
    <p:extLst>
      <p:ext uri="{BB962C8B-B14F-4D97-AF65-F5344CB8AC3E}">
        <p14:creationId xmlns:p14="http://schemas.microsoft.com/office/powerpoint/2010/main" val="2150809581"/>
      </p:ext>
    </p:extLst>
  </p:cSld>
  <p:clrMapOvr>
    <a:masterClrMapping/>
  </p:clrMapOvr>
</p:sldLayout>
</file>

<file path=ppt/slideLayouts/slideLayout16.xml><?xml version="1.0" encoding="utf-8"?>
<p:sldLayout xmlns:a="http://schemas.openxmlformats.org/drawingml/2006/main" xmlns:r="http://schemas.openxmlformats.org/officeDocument/2006/relationships" xmlns:p="http://schemas.openxmlformats.org/presentationml/2006/main" type="vertTitleAndTx" preserve="1">
  <p:cSld name="Titre vertical et texte">
    <p:spTree>
      <p:nvGrpSpPr>
        <p:cNvPr id="1" name=""/>
        <p:cNvGrpSpPr/>
        <p:nvPr/>
      </p:nvGrpSpPr>
      <p:grpSpPr>
        <a:xfrm>
          <a:off x="0" y="0"/>
          <a:ext cx="0" cy="0"/>
          <a:chOff x="0" y="0"/>
          <a:chExt cx="0" cy="0"/>
        </a:xfrm>
      </p:grpSpPr>
      <p:sp>
        <p:nvSpPr>
          <p:cNvPr id="2" name="Vertical Title 1"/>
          <p:cNvSpPr>
            <a:spLocks noGrp="1"/>
          </p:cNvSpPr>
          <p:nvPr>
            <p:ph type="title" orient="vert"/>
          </p:nvPr>
        </p:nvSpPr>
        <p:spPr>
          <a:xfrm>
            <a:off x="7969749" y="609600"/>
            <a:ext cx="1305083" cy="5251451"/>
          </a:xfrm>
        </p:spPr>
        <p:txBody>
          <a:bodyPr vert="eaVert" anchor="ctr"/>
          <a:lstStyle/>
          <a:p>
            <a:r>
              <a:rPr lang="fr-FR" smtClean="0"/>
              <a:t>Modifiez le style du titre</a:t>
            </a:r>
            <a:endParaRPr lang="en-US" dirty="0"/>
          </a:p>
        </p:txBody>
      </p:sp>
      <p:sp>
        <p:nvSpPr>
          <p:cNvPr id="3" name="Vertical Text Placeholder 2"/>
          <p:cNvSpPr>
            <a:spLocks noGrp="1"/>
          </p:cNvSpPr>
          <p:nvPr>
            <p:ph type="body" orient="vert" idx="1"/>
          </p:nvPr>
        </p:nvSpPr>
        <p:spPr>
          <a:xfrm>
            <a:off x="677511" y="609600"/>
            <a:ext cx="7061989" cy="5251450"/>
          </a:xfrm>
        </p:spPr>
        <p:txBody>
          <a:bodyPr vert="eaVert"/>
          <a:lstStyle/>
          <a:p>
            <a:pPr lvl="0"/>
            <a:r>
              <a:rPr lang="fr-FR" smtClean="0"/>
              <a:t>Modifiez les styles du texte du masque</a:t>
            </a:r>
          </a:p>
          <a:p>
            <a:pPr lvl="1"/>
            <a:r>
              <a:rPr lang="fr-FR" smtClean="0"/>
              <a:t>Deuxième niveau</a:t>
            </a:r>
          </a:p>
          <a:p>
            <a:pPr lvl="2"/>
            <a:r>
              <a:rPr lang="fr-FR" smtClean="0"/>
              <a:t>Troisième niveau</a:t>
            </a:r>
          </a:p>
          <a:p>
            <a:pPr lvl="3"/>
            <a:r>
              <a:rPr lang="fr-FR" smtClean="0"/>
              <a:t>Quatrième niveau</a:t>
            </a:r>
          </a:p>
          <a:p>
            <a:pPr lvl="4"/>
            <a:r>
              <a:rPr lang="fr-FR" smtClean="0"/>
              <a:t>Cinquième niveau</a:t>
            </a:r>
            <a:endParaRPr lang="en-US" dirty="0"/>
          </a:p>
        </p:txBody>
      </p:sp>
      <p:sp>
        <p:nvSpPr>
          <p:cNvPr id="4" name="Date Placeholder 3"/>
          <p:cNvSpPr>
            <a:spLocks noGrp="1"/>
          </p:cNvSpPr>
          <p:nvPr>
            <p:ph type="dt" sz="half" idx="10"/>
          </p:nvPr>
        </p:nvSpPr>
        <p:spPr/>
        <p:txBody>
          <a:bodyPr/>
          <a:lstStyle/>
          <a:p>
            <a:fld id="{FF11F0EC-4F60-4544-9956-271209A740FE}" type="datetimeFigureOut">
              <a:rPr lang="en-US" smtClean="0"/>
              <a:pPr/>
              <a:t>10/24/2016</a:t>
            </a:fld>
            <a:endParaRPr lang="en-US"/>
          </a:p>
        </p:txBody>
      </p:sp>
      <p:sp>
        <p:nvSpPr>
          <p:cNvPr id="5" name="Footer Placeholder 4"/>
          <p:cNvSpPr>
            <a:spLocks noGrp="1"/>
          </p:cNvSpPr>
          <p:nvPr>
            <p:ph type="ftr" sz="quarter" idx="11"/>
          </p:nvPr>
        </p:nvSpPr>
        <p:spPr/>
        <p:txBody>
          <a:bodyPr/>
          <a:lstStyle/>
          <a:p>
            <a:endParaRPr lang="en-US"/>
          </a:p>
        </p:txBody>
      </p:sp>
      <p:sp>
        <p:nvSpPr>
          <p:cNvPr id="6" name="Slide Number Placeholder 5"/>
          <p:cNvSpPr>
            <a:spLocks noGrp="1"/>
          </p:cNvSpPr>
          <p:nvPr>
            <p:ph type="sldNum" sz="quarter" idx="12"/>
          </p:nvPr>
        </p:nvSpPr>
        <p:spPr/>
        <p:txBody>
          <a:bodyPr/>
          <a:lstStyle/>
          <a:p>
            <a:fld id="{DEC7A5AD-5AEC-42D0-A3BE-F46B40576360}" type="slidenum">
              <a:rPr lang="en-US" smtClean="0"/>
              <a:pPr/>
              <a:t>‹N°›</a:t>
            </a:fld>
            <a:endParaRPr lang="en-US"/>
          </a:p>
        </p:txBody>
      </p:sp>
    </p:spTree>
    <p:extLst>
      <p:ext uri="{BB962C8B-B14F-4D97-AF65-F5344CB8AC3E}">
        <p14:creationId xmlns:p14="http://schemas.microsoft.com/office/powerpoint/2010/main" val="4029164869"/>
      </p:ext>
    </p:extLst>
  </p:cSld>
  <p:clrMapOvr>
    <a:masterClrMapping/>
  </p:clrMapOvr>
</p:sldLayout>
</file>

<file path=ppt/slideLayouts/slideLayout2.xml><?xml version="1.0" encoding="utf-8"?>
<p:sldLayout xmlns:a="http://schemas.openxmlformats.org/drawingml/2006/main" xmlns:r="http://schemas.openxmlformats.org/officeDocument/2006/relationships" xmlns:p="http://schemas.openxmlformats.org/presentationml/2006/main" type="obj" preserve="1">
  <p:cSld name="Titre et contenu">
    <p:spTree>
      <p:nvGrpSpPr>
        <p:cNvPr id="1" name=""/>
        <p:cNvGrpSpPr/>
        <p:nvPr/>
      </p:nvGrpSpPr>
      <p:grpSpPr>
        <a:xfrm>
          <a:off x="0" y="0"/>
          <a:ext cx="0" cy="0"/>
          <a:chOff x="0" y="0"/>
          <a:chExt cx="0" cy="0"/>
        </a:xfrm>
      </p:grpSpPr>
      <p:sp>
        <p:nvSpPr>
          <p:cNvPr id="2" name="Title 1"/>
          <p:cNvSpPr>
            <a:spLocks noGrp="1"/>
          </p:cNvSpPr>
          <p:nvPr>
            <p:ph type="title"/>
          </p:nvPr>
        </p:nvSpPr>
        <p:spPr/>
        <p:txBody>
          <a:bodyPr>
            <a:normAutofit/>
          </a:bodyPr>
          <a:lstStyle>
            <a:lvl1pPr>
              <a:defRPr sz="3600"/>
            </a:lvl1pPr>
          </a:lstStyle>
          <a:p>
            <a:r>
              <a:rPr lang="fr-FR" smtClean="0"/>
              <a:t>Modifiez le style du titre</a:t>
            </a:r>
            <a:endParaRPr lang="en-US" dirty="0"/>
          </a:p>
        </p:txBody>
      </p:sp>
      <p:sp>
        <p:nvSpPr>
          <p:cNvPr id="3" name="Content Placeholder 2"/>
          <p:cNvSpPr>
            <a:spLocks noGrp="1"/>
          </p:cNvSpPr>
          <p:nvPr>
            <p:ph idx="1"/>
          </p:nvPr>
        </p:nvSpPr>
        <p:spPr/>
        <p:txBody>
          <a:bodyPr/>
          <a:lstStyle/>
          <a:p>
            <a:pPr lvl="0"/>
            <a:r>
              <a:rPr lang="fr-FR" smtClean="0"/>
              <a:t>Modifiez les styles du texte du masque</a:t>
            </a:r>
          </a:p>
          <a:p>
            <a:pPr lvl="1"/>
            <a:r>
              <a:rPr lang="fr-FR" smtClean="0"/>
              <a:t>Deuxième niveau</a:t>
            </a:r>
          </a:p>
          <a:p>
            <a:pPr lvl="2"/>
            <a:r>
              <a:rPr lang="fr-FR" smtClean="0"/>
              <a:t>Troisième niveau</a:t>
            </a:r>
          </a:p>
          <a:p>
            <a:pPr lvl="3"/>
            <a:r>
              <a:rPr lang="fr-FR" smtClean="0"/>
              <a:t>Quatrième niveau</a:t>
            </a:r>
          </a:p>
          <a:p>
            <a:pPr lvl="4"/>
            <a:r>
              <a:rPr lang="fr-FR" smtClean="0"/>
              <a:t>Cinquième niveau</a:t>
            </a:r>
            <a:endParaRPr lang="en-US" dirty="0"/>
          </a:p>
        </p:txBody>
      </p:sp>
      <p:sp>
        <p:nvSpPr>
          <p:cNvPr id="4" name="Date Placeholder 3"/>
          <p:cNvSpPr>
            <a:spLocks noGrp="1"/>
          </p:cNvSpPr>
          <p:nvPr>
            <p:ph type="dt" sz="half" idx="10"/>
          </p:nvPr>
        </p:nvSpPr>
        <p:spPr/>
        <p:txBody>
          <a:bodyPr/>
          <a:lstStyle/>
          <a:p>
            <a:fld id="{FF11F0EC-4F60-4544-9956-271209A740FE}" type="datetimeFigureOut">
              <a:rPr lang="en-US" smtClean="0"/>
              <a:pPr/>
              <a:t>10/24/2016</a:t>
            </a:fld>
            <a:endParaRPr lang="en-US"/>
          </a:p>
        </p:txBody>
      </p:sp>
      <p:sp>
        <p:nvSpPr>
          <p:cNvPr id="5" name="Footer Placeholder 4"/>
          <p:cNvSpPr>
            <a:spLocks noGrp="1"/>
          </p:cNvSpPr>
          <p:nvPr>
            <p:ph type="ftr" sz="quarter" idx="11"/>
          </p:nvPr>
        </p:nvSpPr>
        <p:spPr/>
        <p:txBody>
          <a:bodyPr/>
          <a:lstStyle/>
          <a:p>
            <a:endParaRPr lang="en-US"/>
          </a:p>
        </p:txBody>
      </p:sp>
      <p:sp>
        <p:nvSpPr>
          <p:cNvPr id="6" name="Slide Number Placeholder 5"/>
          <p:cNvSpPr>
            <a:spLocks noGrp="1"/>
          </p:cNvSpPr>
          <p:nvPr>
            <p:ph type="sldNum" sz="quarter" idx="12"/>
          </p:nvPr>
        </p:nvSpPr>
        <p:spPr/>
        <p:txBody>
          <a:bodyPr/>
          <a:lstStyle/>
          <a:p>
            <a:fld id="{DEC7A5AD-5AEC-42D0-A3BE-F46B40576360}" type="slidenum">
              <a:rPr lang="en-US" smtClean="0"/>
              <a:pPr/>
              <a:t>‹N°›</a:t>
            </a:fld>
            <a:endParaRPr lang="en-US"/>
          </a:p>
        </p:txBody>
      </p:sp>
    </p:spTree>
    <p:extLst>
      <p:ext uri="{BB962C8B-B14F-4D97-AF65-F5344CB8AC3E}">
        <p14:creationId xmlns:p14="http://schemas.microsoft.com/office/powerpoint/2010/main" val="2556283938"/>
      </p:ext>
    </p:extLst>
  </p:cSld>
  <p:clrMapOvr>
    <a:masterClrMapping/>
  </p:clrMapOvr>
</p:sldLayout>
</file>

<file path=ppt/slideLayouts/slideLayout3.xml><?xml version="1.0" encoding="utf-8"?>
<p:sldLayout xmlns:a="http://schemas.openxmlformats.org/drawingml/2006/main" xmlns:r="http://schemas.openxmlformats.org/officeDocument/2006/relationships" xmlns:p="http://schemas.openxmlformats.org/presentationml/2006/main" type="secHead" preserve="1">
  <p:cSld name="Titre de section">
    <p:spTree>
      <p:nvGrpSpPr>
        <p:cNvPr id="1" name=""/>
        <p:cNvGrpSpPr/>
        <p:nvPr/>
      </p:nvGrpSpPr>
      <p:grpSpPr>
        <a:xfrm>
          <a:off x="0" y="0"/>
          <a:ext cx="0" cy="0"/>
          <a:chOff x="0" y="0"/>
          <a:chExt cx="0" cy="0"/>
        </a:xfrm>
      </p:grpSpPr>
      <p:sp>
        <p:nvSpPr>
          <p:cNvPr id="2" name="Title 1"/>
          <p:cNvSpPr>
            <a:spLocks noGrp="1"/>
          </p:cNvSpPr>
          <p:nvPr>
            <p:ph type="title"/>
          </p:nvPr>
        </p:nvSpPr>
        <p:spPr>
          <a:xfrm>
            <a:off x="677512" y="2700868"/>
            <a:ext cx="8598907" cy="1826581"/>
          </a:xfrm>
        </p:spPr>
        <p:txBody>
          <a:bodyPr anchor="b"/>
          <a:lstStyle>
            <a:lvl1pPr algn="l">
              <a:defRPr sz="4000" b="0" cap="none"/>
            </a:lvl1pPr>
          </a:lstStyle>
          <a:p>
            <a:r>
              <a:rPr lang="fr-FR" smtClean="0"/>
              <a:t>Modifiez le style du titre</a:t>
            </a:r>
            <a:endParaRPr lang="en-US" dirty="0"/>
          </a:p>
        </p:txBody>
      </p:sp>
      <p:sp>
        <p:nvSpPr>
          <p:cNvPr id="3" name="Text Placeholder 2"/>
          <p:cNvSpPr>
            <a:spLocks noGrp="1"/>
          </p:cNvSpPr>
          <p:nvPr>
            <p:ph type="body" idx="1"/>
          </p:nvPr>
        </p:nvSpPr>
        <p:spPr>
          <a:xfrm>
            <a:off x="677512" y="4527448"/>
            <a:ext cx="8598907" cy="860400"/>
          </a:xfrm>
        </p:spPr>
        <p:txBody>
          <a:bodyPr anchor="t"/>
          <a:lstStyle>
            <a:lvl1pPr marL="0" indent="0" algn="l">
              <a:buNone/>
              <a:defRPr sz="2000">
                <a:solidFill>
                  <a:schemeClr val="tx1">
                    <a:lumMod val="50000"/>
                    <a:lumOff val="50000"/>
                  </a:schemeClr>
                </a:solidFill>
              </a:defRPr>
            </a:lvl1pPr>
            <a:lvl2pPr marL="457200" indent="0">
              <a:buNone/>
              <a:defRPr sz="1800">
                <a:solidFill>
                  <a:schemeClr val="tx1">
                    <a:tint val="75000"/>
                  </a:schemeClr>
                </a:solidFill>
              </a:defRPr>
            </a:lvl2pPr>
            <a:lvl3pPr marL="914400" indent="0">
              <a:buNone/>
              <a:defRPr sz="1600">
                <a:solidFill>
                  <a:schemeClr val="tx1">
                    <a:tint val="75000"/>
                  </a:schemeClr>
                </a:solidFill>
              </a:defRPr>
            </a:lvl3pPr>
            <a:lvl4pPr marL="1371600" indent="0">
              <a:buNone/>
              <a:defRPr sz="1400">
                <a:solidFill>
                  <a:schemeClr val="tx1">
                    <a:tint val="75000"/>
                  </a:schemeClr>
                </a:solidFill>
              </a:defRPr>
            </a:lvl4pPr>
            <a:lvl5pPr marL="1828800" indent="0">
              <a:buNone/>
              <a:defRPr sz="1400">
                <a:solidFill>
                  <a:schemeClr val="tx1">
                    <a:tint val="75000"/>
                  </a:schemeClr>
                </a:solidFill>
              </a:defRPr>
            </a:lvl5pPr>
            <a:lvl6pPr marL="2286000" indent="0">
              <a:buNone/>
              <a:defRPr sz="1400">
                <a:solidFill>
                  <a:schemeClr val="tx1">
                    <a:tint val="75000"/>
                  </a:schemeClr>
                </a:solidFill>
              </a:defRPr>
            </a:lvl6pPr>
            <a:lvl7pPr marL="2743200" indent="0">
              <a:buNone/>
              <a:defRPr sz="1400">
                <a:solidFill>
                  <a:schemeClr val="tx1">
                    <a:tint val="75000"/>
                  </a:schemeClr>
                </a:solidFill>
              </a:defRPr>
            </a:lvl7pPr>
            <a:lvl8pPr marL="3200400" indent="0">
              <a:buNone/>
              <a:defRPr sz="1400">
                <a:solidFill>
                  <a:schemeClr val="tx1">
                    <a:tint val="75000"/>
                  </a:schemeClr>
                </a:solidFill>
              </a:defRPr>
            </a:lvl8pPr>
            <a:lvl9pPr marL="3657600" indent="0">
              <a:buNone/>
              <a:defRPr sz="1400">
                <a:solidFill>
                  <a:schemeClr val="tx1">
                    <a:tint val="75000"/>
                  </a:schemeClr>
                </a:solidFill>
              </a:defRPr>
            </a:lvl9pPr>
          </a:lstStyle>
          <a:p>
            <a:pPr lvl="0"/>
            <a:r>
              <a:rPr lang="fr-FR" smtClean="0"/>
              <a:t>Modifiez les styles du texte du masque</a:t>
            </a:r>
          </a:p>
        </p:txBody>
      </p:sp>
      <p:sp>
        <p:nvSpPr>
          <p:cNvPr id="4" name="Date Placeholder 3"/>
          <p:cNvSpPr>
            <a:spLocks noGrp="1"/>
          </p:cNvSpPr>
          <p:nvPr>
            <p:ph type="dt" sz="half" idx="10"/>
          </p:nvPr>
        </p:nvSpPr>
        <p:spPr/>
        <p:txBody>
          <a:bodyPr/>
          <a:lstStyle/>
          <a:p>
            <a:fld id="{FF11F0EC-4F60-4544-9956-271209A740FE}" type="datetimeFigureOut">
              <a:rPr lang="en-US" smtClean="0"/>
              <a:pPr/>
              <a:t>10/24/2016</a:t>
            </a:fld>
            <a:endParaRPr lang="en-US"/>
          </a:p>
        </p:txBody>
      </p:sp>
      <p:sp>
        <p:nvSpPr>
          <p:cNvPr id="5" name="Footer Placeholder 4"/>
          <p:cNvSpPr>
            <a:spLocks noGrp="1"/>
          </p:cNvSpPr>
          <p:nvPr>
            <p:ph type="ftr" sz="quarter" idx="11"/>
          </p:nvPr>
        </p:nvSpPr>
        <p:spPr/>
        <p:txBody>
          <a:bodyPr/>
          <a:lstStyle/>
          <a:p>
            <a:endParaRPr lang="en-US"/>
          </a:p>
        </p:txBody>
      </p:sp>
      <p:sp>
        <p:nvSpPr>
          <p:cNvPr id="6" name="Slide Number Placeholder 5"/>
          <p:cNvSpPr>
            <a:spLocks noGrp="1"/>
          </p:cNvSpPr>
          <p:nvPr>
            <p:ph type="sldNum" sz="quarter" idx="12"/>
          </p:nvPr>
        </p:nvSpPr>
        <p:spPr/>
        <p:txBody>
          <a:bodyPr/>
          <a:lstStyle/>
          <a:p>
            <a:fld id="{DEC7A5AD-5AEC-42D0-A3BE-F46B40576360}" type="slidenum">
              <a:rPr lang="en-US" smtClean="0"/>
              <a:pPr/>
              <a:t>‹N°›</a:t>
            </a:fld>
            <a:endParaRPr lang="en-US"/>
          </a:p>
        </p:txBody>
      </p:sp>
    </p:spTree>
    <p:extLst>
      <p:ext uri="{BB962C8B-B14F-4D97-AF65-F5344CB8AC3E}">
        <p14:creationId xmlns:p14="http://schemas.microsoft.com/office/powerpoint/2010/main" val="2477949077"/>
      </p:ext>
    </p:extLst>
  </p:cSld>
  <p:clrMapOvr>
    <a:masterClrMapping/>
  </p:clrMapOvr>
</p:sldLayout>
</file>

<file path=ppt/slideLayouts/slideLayout4.xml><?xml version="1.0" encoding="utf-8"?>
<p:sldLayout xmlns:a="http://schemas.openxmlformats.org/drawingml/2006/main" xmlns:r="http://schemas.openxmlformats.org/officeDocument/2006/relationships" xmlns:p="http://schemas.openxmlformats.org/presentationml/2006/main" type="twoObj" preserve="1">
  <p:cSld name="Deux contenus">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fr-FR" smtClean="0"/>
              <a:t>Modifiez le style du titre</a:t>
            </a:r>
            <a:endParaRPr lang="en-US"/>
          </a:p>
        </p:txBody>
      </p:sp>
      <p:sp>
        <p:nvSpPr>
          <p:cNvPr id="3" name="Content Placeholder 2"/>
          <p:cNvSpPr>
            <a:spLocks noGrp="1"/>
          </p:cNvSpPr>
          <p:nvPr>
            <p:ph sz="half" idx="1"/>
          </p:nvPr>
        </p:nvSpPr>
        <p:spPr>
          <a:xfrm>
            <a:off x="677511" y="2160589"/>
            <a:ext cx="4185125" cy="3880772"/>
          </a:xfrm>
        </p:spPr>
        <p:txBody>
          <a:bodyPr/>
          <a:lstStyle/>
          <a:p>
            <a:pPr lvl="0"/>
            <a:r>
              <a:rPr lang="fr-FR" smtClean="0"/>
              <a:t>Modifiez les styles du texte du masque</a:t>
            </a:r>
          </a:p>
          <a:p>
            <a:pPr lvl="1"/>
            <a:r>
              <a:rPr lang="fr-FR" smtClean="0"/>
              <a:t>Deuxième niveau</a:t>
            </a:r>
          </a:p>
          <a:p>
            <a:pPr lvl="2"/>
            <a:r>
              <a:rPr lang="fr-FR" smtClean="0"/>
              <a:t>Troisième niveau</a:t>
            </a:r>
          </a:p>
          <a:p>
            <a:pPr lvl="3"/>
            <a:r>
              <a:rPr lang="fr-FR" smtClean="0"/>
              <a:t>Quatrième niveau</a:t>
            </a:r>
          </a:p>
          <a:p>
            <a:pPr lvl="4"/>
            <a:r>
              <a:rPr lang="fr-FR" smtClean="0"/>
              <a:t>Cinquième niveau</a:t>
            </a:r>
            <a:endParaRPr lang="en-US" dirty="0"/>
          </a:p>
        </p:txBody>
      </p:sp>
      <p:sp>
        <p:nvSpPr>
          <p:cNvPr id="4" name="Content Placeholder 3"/>
          <p:cNvSpPr>
            <a:spLocks noGrp="1"/>
          </p:cNvSpPr>
          <p:nvPr>
            <p:ph sz="half" idx="2"/>
          </p:nvPr>
        </p:nvSpPr>
        <p:spPr>
          <a:xfrm>
            <a:off x="5091296" y="2160590"/>
            <a:ext cx="4185124" cy="3880773"/>
          </a:xfrm>
        </p:spPr>
        <p:txBody>
          <a:bodyPr/>
          <a:lstStyle/>
          <a:p>
            <a:pPr lvl="0"/>
            <a:r>
              <a:rPr lang="fr-FR" smtClean="0"/>
              <a:t>Modifiez les styles du texte du masque</a:t>
            </a:r>
          </a:p>
          <a:p>
            <a:pPr lvl="1"/>
            <a:r>
              <a:rPr lang="fr-FR" smtClean="0"/>
              <a:t>Deuxième niveau</a:t>
            </a:r>
          </a:p>
          <a:p>
            <a:pPr lvl="2"/>
            <a:r>
              <a:rPr lang="fr-FR" smtClean="0"/>
              <a:t>Troisième niveau</a:t>
            </a:r>
          </a:p>
          <a:p>
            <a:pPr lvl="3"/>
            <a:r>
              <a:rPr lang="fr-FR" smtClean="0"/>
              <a:t>Quatrième niveau</a:t>
            </a:r>
          </a:p>
          <a:p>
            <a:pPr lvl="4"/>
            <a:r>
              <a:rPr lang="fr-FR" smtClean="0"/>
              <a:t>Cinquième niveau</a:t>
            </a:r>
            <a:endParaRPr lang="en-US" dirty="0"/>
          </a:p>
        </p:txBody>
      </p:sp>
      <p:sp>
        <p:nvSpPr>
          <p:cNvPr id="5" name="Date Placeholder 4"/>
          <p:cNvSpPr>
            <a:spLocks noGrp="1"/>
          </p:cNvSpPr>
          <p:nvPr>
            <p:ph type="dt" sz="half" idx="10"/>
          </p:nvPr>
        </p:nvSpPr>
        <p:spPr/>
        <p:txBody>
          <a:bodyPr/>
          <a:lstStyle/>
          <a:p>
            <a:fld id="{FF11F0EC-4F60-4544-9956-271209A740FE}" type="datetimeFigureOut">
              <a:rPr lang="en-US" smtClean="0"/>
              <a:pPr/>
              <a:t>10/24/2016</a:t>
            </a:fld>
            <a:endParaRPr lang="en-US"/>
          </a:p>
        </p:txBody>
      </p:sp>
      <p:sp>
        <p:nvSpPr>
          <p:cNvPr id="6" name="Footer Placeholder 5"/>
          <p:cNvSpPr>
            <a:spLocks noGrp="1"/>
          </p:cNvSpPr>
          <p:nvPr>
            <p:ph type="ftr" sz="quarter" idx="11"/>
          </p:nvPr>
        </p:nvSpPr>
        <p:spPr/>
        <p:txBody>
          <a:bodyPr/>
          <a:lstStyle/>
          <a:p>
            <a:endParaRPr lang="en-US"/>
          </a:p>
        </p:txBody>
      </p:sp>
      <p:sp>
        <p:nvSpPr>
          <p:cNvPr id="7" name="Slide Number Placeholder 6"/>
          <p:cNvSpPr>
            <a:spLocks noGrp="1"/>
          </p:cNvSpPr>
          <p:nvPr>
            <p:ph type="sldNum" sz="quarter" idx="12"/>
          </p:nvPr>
        </p:nvSpPr>
        <p:spPr/>
        <p:txBody>
          <a:bodyPr/>
          <a:lstStyle/>
          <a:p>
            <a:fld id="{DEC7A5AD-5AEC-42D0-A3BE-F46B40576360}" type="slidenum">
              <a:rPr lang="en-US" smtClean="0"/>
              <a:pPr/>
              <a:t>‹N°›</a:t>
            </a:fld>
            <a:endParaRPr lang="en-US"/>
          </a:p>
        </p:txBody>
      </p:sp>
    </p:spTree>
    <p:extLst>
      <p:ext uri="{BB962C8B-B14F-4D97-AF65-F5344CB8AC3E}">
        <p14:creationId xmlns:p14="http://schemas.microsoft.com/office/powerpoint/2010/main" val="687616641"/>
      </p:ext>
    </p:extLst>
  </p:cSld>
  <p:clrMapOvr>
    <a:masterClrMapping/>
  </p:clrMapOvr>
</p:sldLayout>
</file>

<file path=ppt/slideLayouts/slideLayout5.xml><?xml version="1.0" encoding="utf-8"?>
<p:sldLayout xmlns:a="http://schemas.openxmlformats.org/drawingml/2006/main" xmlns:r="http://schemas.openxmlformats.org/officeDocument/2006/relationships" xmlns:p="http://schemas.openxmlformats.org/presentationml/2006/main" type="twoTxTwoObj" preserve="1">
  <p:cSld name="Comparaison">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lvl1pPr>
              <a:defRPr/>
            </a:lvl1pPr>
          </a:lstStyle>
          <a:p>
            <a:r>
              <a:rPr lang="fr-FR" smtClean="0"/>
              <a:t>Modifiez le style du titre</a:t>
            </a:r>
            <a:endParaRPr lang="en-US"/>
          </a:p>
        </p:txBody>
      </p:sp>
      <p:sp>
        <p:nvSpPr>
          <p:cNvPr id="3" name="Text Placeholder 2"/>
          <p:cNvSpPr>
            <a:spLocks noGrp="1"/>
          </p:cNvSpPr>
          <p:nvPr>
            <p:ph type="body" idx="1"/>
          </p:nvPr>
        </p:nvSpPr>
        <p:spPr>
          <a:xfrm>
            <a:off x="675922" y="2160983"/>
            <a:ext cx="4186713" cy="576262"/>
          </a:xfrm>
        </p:spPr>
        <p:txBody>
          <a:bodyPr anchor="b">
            <a:noAutofit/>
          </a:bodyPr>
          <a:lstStyle>
            <a:lvl1pPr marL="0" indent="0">
              <a:buNone/>
              <a:defRPr sz="2400" b="0"/>
            </a:lvl1pPr>
            <a:lvl2pPr marL="457200" indent="0">
              <a:buNone/>
              <a:defRPr sz="2000" b="1"/>
            </a:lvl2pPr>
            <a:lvl3pPr marL="914400" indent="0">
              <a:buNone/>
              <a:defRPr sz="1800" b="1"/>
            </a:lvl3pPr>
            <a:lvl4pPr marL="1371600" indent="0">
              <a:buNone/>
              <a:defRPr sz="1600" b="1"/>
            </a:lvl4pPr>
            <a:lvl5pPr marL="1828800" indent="0">
              <a:buNone/>
              <a:defRPr sz="1600" b="1"/>
            </a:lvl5pPr>
            <a:lvl6pPr marL="2286000" indent="0">
              <a:buNone/>
              <a:defRPr sz="1600" b="1"/>
            </a:lvl6pPr>
            <a:lvl7pPr marL="2743200" indent="0">
              <a:buNone/>
              <a:defRPr sz="1600" b="1"/>
            </a:lvl7pPr>
            <a:lvl8pPr marL="3200400" indent="0">
              <a:buNone/>
              <a:defRPr sz="1600" b="1"/>
            </a:lvl8pPr>
            <a:lvl9pPr marL="3657600" indent="0">
              <a:buNone/>
              <a:defRPr sz="1600" b="1"/>
            </a:lvl9pPr>
          </a:lstStyle>
          <a:p>
            <a:pPr lvl="0"/>
            <a:r>
              <a:rPr lang="fr-FR" smtClean="0"/>
              <a:t>Modifiez les styles du texte du masque</a:t>
            </a:r>
          </a:p>
        </p:txBody>
      </p:sp>
      <p:sp>
        <p:nvSpPr>
          <p:cNvPr id="4" name="Content Placeholder 3"/>
          <p:cNvSpPr>
            <a:spLocks noGrp="1"/>
          </p:cNvSpPr>
          <p:nvPr>
            <p:ph sz="half" idx="2"/>
          </p:nvPr>
        </p:nvSpPr>
        <p:spPr>
          <a:xfrm>
            <a:off x="675922" y="2737246"/>
            <a:ext cx="4186713" cy="3304117"/>
          </a:xfrm>
        </p:spPr>
        <p:txBody>
          <a:bodyPr>
            <a:normAutofit/>
          </a:bodyPr>
          <a:lstStyle/>
          <a:p>
            <a:pPr lvl="0"/>
            <a:r>
              <a:rPr lang="fr-FR" smtClean="0"/>
              <a:t>Modifiez les styles du texte du masque</a:t>
            </a:r>
          </a:p>
          <a:p>
            <a:pPr lvl="1"/>
            <a:r>
              <a:rPr lang="fr-FR" smtClean="0"/>
              <a:t>Deuxième niveau</a:t>
            </a:r>
          </a:p>
          <a:p>
            <a:pPr lvl="2"/>
            <a:r>
              <a:rPr lang="fr-FR" smtClean="0"/>
              <a:t>Troisième niveau</a:t>
            </a:r>
          </a:p>
          <a:p>
            <a:pPr lvl="3"/>
            <a:r>
              <a:rPr lang="fr-FR" smtClean="0"/>
              <a:t>Quatrième niveau</a:t>
            </a:r>
          </a:p>
          <a:p>
            <a:pPr lvl="4"/>
            <a:r>
              <a:rPr lang="fr-FR" smtClean="0"/>
              <a:t>Cinquième niveau</a:t>
            </a:r>
            <a:endParaRPr lang="en-US" dirty="0"/>
          </a:p>
        </p:txBody>
      </p:sp>
      <p:sp>
        <p:nvSpPr>
          <p:cNvPr id="5" name="Text Placeholder 4"/>
          <p:cNvSpPr>
            <a:spLocks noGrp="1"/>
          </p:cNvSpPr>
          <p:nvPr>
            <p:ph type="body" sz="quarter" idx="3"/>
          </p:nvPr>
        </p:nvSpPr>
        <p:spPr>
          <a:xfrm>
            <a:off x="5089709" y="2160983"/>
            <a:ext cx="4186708" cy="576262"/>
          </a:xfrm>
        </p:spPr>
        <p:txBody>
          <a:bodyPr anchor="b">
            <a:noAutofit/>
          </a:bodyPr>
          <a:lstStyle>
            <a:lvl1pPr marL="0" indent="0">
              <a:buNone/>
              <a:defRPr sz="2400" b="0"/>
            </a:lvl1pPr>
            <a:lvl2pPr marL="457200" indent="0">
              <a:buNone/>
              <a:defRPr sz="2000" b="1"/>
            </a:lvl2pPr>
            <a:lvl3pPr marL="914400" indent="0">
              <a:buNone/>
              <a:defRPr sz="1800" b="1"/>
            </a:lvl3pPr>
            <a:lvl4pPr marL="1371600" indent="0">
              <a:buNone/>
              <a:defRPr sz="1600" b="1"/>
            </a:lvl4pPr>
            <a:lvl5pPr marL="1828800" indent="0">
              <a:buNone/>
              <a:defRPr sz="1600" b="1"/>
            </a:lvl5pPr>
            <a:lvl6pPr marL="2286000" indent="0">
              <a:buNone/>
              <a:defRPr sz="1600" b="1"/>
            </a:lvl6pPr>
            <a:lvl7pPr marL="2743200" indent="0">
              <a:buNone/>
              <a:defRPr sz="1600" b="1"/>
            </a:lvl7pPr>
            <a:lvl8pPr marL="3200400" indent="0">
              <a:buNone/>
              <a:defRPr sz="1600" b="1"/>
            </a:lvl8pPr>
            <a:lvl9pPr marL="3657600" indent="0">
              <a:buNone/>
              <a:defRPr sz="1600" b="1"/>
            </a:lvl9pPr>
          </a:lstStyle>
          <a:p>
            <a:pPr lvl="0"/>
            <a:r>
              <a:rPr lang="fr-FR" smtClean="0"/>
              <a:t>Modifiez les styles du texte du masque</a:t>
            </a:r>
          </a:p>
        </p:txBody>
      </p:sp>
      <p:sp>
        <p:nvSpPr>
          <p:cNvPr id="6" name="Content Placeholder 5"/>
          <p:cNvSpPr>
            <a:spLocks noGrp="1"/>
          </p:cNvSpPr>
          <p:nvPr>
            <p:ph sz="quarter" idx="4"/>
          </p:nvPr>
        </p:nvSpPr>
        <p:spPr>
          <a:xfrm>
            <a:off x="5089710" y="2737246"/>
            <a:ext cx="4186707" cy="3304117"/>
          </a:xfrm>
        </p:spPr>
        <p:txBody>
          <a:bodyPr>
            <a:normAutofit/>
          </a:bodyPr>
          <a:lstStyle/>
          <a:p>
            <a:pPr lvl="0"/>
            <a:r>
              <a:rPr lang="fr-FR" smtClean="0"/>
              <a:t>Modifiez les styles du texte du masque</a:t>
            </a:r>
          </a:p>
          <a:p>
            <a:pPr lvl="1"/>
            <a:r>
              <a:rPr lang="fr-FR" smtClean="0"/>
              <a:t>Deuxième niveau</a:t>
            </a:r>
          </a:p>
          <a:p>
            <a:pPr lvl="2"/>
            <a:r>
              <a:rPr lang="fr-FR" smtClean="0"/>
              <a:t>Troisième niveau</a:t>
            </a:r>
          </a:p>
          <a:p>
            <a:pPr lvl="3"/>
            <a:r>
              <a:rPr lang="fr-FR" smtClean="0"/>
              <a:t>Quatrième niveau</a:t>
            </a:r>
          </a:p>
          <a:p>
            <a:pPr lvl="4"/>
            <a:r>
              <a:rPr lang="fr-FR" smtClean="0"/>
              <a:t>Cinquième niveau</a:t>
            </a:r>
            <a:endParaRPr lang="en-US" dirty="0"/>
          </a:p>
        </p:txBody>
      </p:sp>
      <p:sp>
        <p:nvSpPr>
          <p:cNvPr id="7" name="Date Placeholder 6"/>
          <p:cNvSpPr>
            <a:spLocks noGrp="1"/>
          </p:cNvSpPr>
          <p:nvPr>
            <p:ph type="dt" sz="half" idx="10"/>
          </p:nvPr>
        </p:nvSpPr>
        <p:spPr/>
        <p:txBody>
          <a:bodyPr/>
          <a:lstStyle/>
          <a:p>
            <a:fld id="{FF11F0EC-4F60-4544-9956-271209A740FE}" type="datetimeFigureOut">
              <a:rPr lang="en-US" smtClean="0"/>
              <a:pPr/>
              <a:t>10/24/2016</a:t>
            </a:fld>
            <a:endParaRPr lang="en-US"/>
          </a:p>
        </p:txBody>
      </p:sp>
      <p:sp>
        <p:nvSpPr>
          <p:cNvPr id="8" name="Footer Placeholder 7"/>
          <p:cNvSpPr>
            <a:spLocks noGrp="1"/>
          </p:cNvSpPr>
          <p:nvPr>
            <p:ph type="ftr" sz="quarter" idx="11"/>
          </p:nvPr>
        </p:nvSpPr>
        <p:spPr/>
        <p:txBody>
          <a:bodyPr/>
          <a:lstStyle/>
          <a:p>
            <a:endParaRPr lang="en-US"/>
          </a:p>
        </p:txBody>
      </p:sp>
      <p:sp>
        <p:nvSpPr>
          <p:cNvPr id="9" name="Slide Number Placeholder 8"/>
          <p:cNvSpPr>
            <a:spLocks noGrp="1"/>
          </p:cNvSpPr>
          <p:nvPr>
            <p:ph type="sldNum" sz="quarter" idx="12"/>
          </p:nvPr>
        </p:nvSpPr>
        <p:spPr/>
        <p:txBody>
          <a:bodyPr/>
          <a:lstStyle/>
          <a:p>
            <a:fld id="{DEC7A5AD-5AEC-42D0-A3BE-F46B40576360}" type="slidenum">
              <a:rPr lang="en-US" smtClean="0"/>
              <a:pPr/>
              <a:t>‹N°›</a:t>
            </a:fld>
            <a:endParaRPr lang="en-US"/>
          </a:p>
        </p:txBody>
      </p:sp>
    </p:spTree>
    <p:extLst>
      <p:ext uri="{BB962C8B-B14F-4D97-AF65-F5344CB8AC3E}">
        <p14:creationId xmlns:p14="http://schemas.microsoft.com/office/powerpoint/2010/main" val="2350331253"/>
      </p:ext>
    </p:extLst>
  </p:cSld>
  <p:clrMapOvr>
    <a:masterClrMapping/>
  </p:clrMapOvr>
</p:sldLayout>
</file>

<file path=ppt/slideLayouts/slideLayout6.xml><?xml version="1.0" encoding="utf-8"?>
<p:sldLayout xmlns:a="http://schemas.openxmlformats.org/drawingml/2006/main" xmlns:r="http://schemas.openxmlformats.org/officeDocument/2006/relationships" xmlns:p="http://schemas.openxmlformats.org/presentationml/2006/main" type="titleOnly" preserve="1">
  <p:cSld name="Titre seul">
    <p:spTree>
      <p:nvGrpSpPr>
        <p:cNvPr id="1" name=""/>
        <p:cNvGrpSpPr/>
        <p:nvPr/>
      </p:nvGrpSpPr>
      <p:grpSpPr>
        <a:xfrm>
          <a:off x="0" y="0"/>
          <a:ext cx="0" cy="0"/>
          <a:chOff x="0" y="0"/>
          <a:chExt cx="0" cy="0"/>
        </a:xfrm>
      </p:grpSpPr>
      <p:sp>
        <p:nvSpPr>
          <p:cNvPr id="2" name="Title 1"/>
          <p:cNvSpPr>
            <a:spLocks noGrp="1"/>
          </p:cNvSpPr>
          <p:nvPr>
            <p:ph type="title"/>
          </p:nvPr>
        </p:nvSpPr>
        <p:spPr>
          <a:xfrm>
            <a:off x="677511" y="609600"/>
            <a:ext cx="8598907" cy="1320800"/>
          </a:xfrm>
        </p:spPr>
        <p:txBody>
          <a:bodyPr/>
          <a:lstStyle/>
          <a:p>
            <a:r>
              <a:rPr lang="fr-FR" smtClean="0"/>
              <a:t>Modifiez le style du titre</a:t>
            </a:r>
            <a:endParaRPr lang="en-US"/>
          </a:p>
        </p:txBody>
      </p:sp>
      <p:sp>
        <p:nvSpPr>
          <p:cNvPr id="3" name="Date Placeholder 2"/>
          <p:cNvSpPr>
            <a:spLocks noGrp="1"/>
          </p:cNvSpPr>
          <p:nvPr>
            <p:ph type="dt" sz="half" idx="10"/>
          </p:nvPr>
        </p:nvSpPr>
        <p:spPr/>
        <p:txBody>
          <a:bodyPr/>
          <a:lstStyle/>
          <a:p>
            <a:fld id="{FF11F0EC-4F60-4544-9956-271209A740FE}" type="datetimeFigureOut">
              <a:rPr lang="en-US" smtClean="0"/>
              <a:pPr/>
              <a:t>10/24/2016</a:t>
            </a:fld>
            <a:endParaRPr lang="en-US"/>
          </a:p>
        </p:txBody>
      </p:sp>
      <p:sp>
        <p:nvSpPr>
          <p:cNvPr id="4" name="Footer Placeholder 3"/>
          <p:cNvSpPr>
            <a:spLocks noGrp="1"/>
          </p:cNvSpPr>
          <p:nvPr>
            <p:ph type="ftr" sz="quarter" idx="11"/>
          </p:nvPr>
        </p:nvSpPr>
        <p:spPr/>
        <p:txBody>
          <a:bodyPr/>
          <a:lstStyle/>
          <a:p>
            <a:endParaRPr lang="en-US"/>
          </a:p>
        </p:txBody>
      </p:sp>
      <p:sp>
        <p:nvSpPr>
          <p:cNvPr id="5" name="Slide Number Placeholder 4"/>
          <p:cNvSpPr>
            <a:spLocks noGrp="1"/>
          </p:cNvSpPr>
          <p:nvPr>
            <p:ph type="sldNum" sz="quarter" idx="12"/>
          </p:nvPr>
        </p:nvSpPr>
        <p:spPr/>
        <p:txBody>
          <a:bodyPr/>
          <a:lstStyle/>
          <a:p>
            <a:fld id="{DEC7A5AD-5AEC-42D0-A3BE-F46B40576360}" type="slidenum">
              <a:rPr lang="en-US" smtClean="0"/>
              <a:pPr/>
              <a:t>‹N°›</a:t>
            </a:fld>
            <a:endParaRPr lang="en-US"/>
          </a:p>
        </p:txBody>
      </p:sp>
    </p:spTree>
    <p:extLst>
      <p:ext uri="{BB962C8B-B14F-4D97-AF65-F5344CB8AC3E}">
        <p14:creationId xmlns:p14="http://schemas.microsoft.com/office/powerpoint/2010/main" val="1195165885"/>
      </p:ext>
    </p:extLst>
  </p:cSld>
  <p:clrMapOvr>
    <a:masterClrMapping/>
  </p:clrMapOvr>
</p:sldLayout>
</file>

<file path=ppt/slideLayouts/slideLayout7.xml><?xml version="1.0" encoding="utf-8"?>
<p:sldLayout xmlns:a="http://schemas.openxmlformats.org/drawingml/2006/main" xmlns:r="http://schemas.openxmlformats.org/officeDocument/2006/relationships" xmlns:p="http://schemas.openxmlformats.org/presentationml/2006/main" type="blank" preserve="1">
  <p:cSld name="Vide">
    <p:spTree>
      <p:nvGrpSpPr>
        <p:cNvPr id="1" name=""/>
        <p:cNvGrpSpPr/>
        <p:nvPr/>
      </p:nvGrpSpPr>
      <p:grpSpPr>
        <a:xfrm>
          <a:off x="0" y="0"/>
          <a:ext cx="0" cy="0"/>
          <a:chOff x="0" y="0"/>
          <a:chExt cx="0" cy="0"/>
        </a:xfrm>
      </p:grpSpPr>
      <p:sp>
        <p:nvSpPr>
          <p:cNvPr id="2" name="Date Placeholder 1"/>
          <p:cNvSpPr>
            <a:spLocks noGrp="1"/>
          </p:cNvSpPr>
          <p:nvPr>
            <p:ph type="dt" sz="half" idx="10"/>
          </p:nvPr>
        </p:nvSpPr>
        <p:spPr/>
        <p:txBody>
          <a:bodyPr/>
          <a:lstStyle/>
          <a:p>
            <a:fld id="{FF11F0EC-4F60-4544-9956-271209A740FE}" type="datetimeFigureOut">
              <a:rPr lang="en-US" smtClean="0"/>
              <a:pPr/>
              <a:t>10/24/2016</a:t>
            </a:fld>
            <a:endParaRPr lang="en-US"/>
          </a:p>
        </p:txBody>
      </p:sp>
      <p:sp>
        <p:nvSpPr>
          <p:cNvPr id="3" name="Footer Placeholder 2"/>
          <p:cNvSpPr>
            <a:spLocks noGrp="1"/>
          </p:cNvSpPr>
          <p:nvPr>
            <p:ph type="ftr" sz="quarter" idx="11"/>
          </p:nvPr>
        </p:nvSpPr>
        <p:spPr/>
        <p:txBody>
          <a:bodyPr/>
          <a:lstStyle/>
          <a:p>
            <a:endParaRPr lang="en-US"/>
          </a:p>
        </p:txBody>
      </p:sp>
      <p:sp>
        <p:nvSpPr>
          <p:cNvPr id="4" name="Slide Number Placeholder 3"/>
          <p:cNvSpPr>
            <a:spLocks noGrp="1"/>
          </p:cNvSpPr>
          <p:nvPr>
            <p:ph type="sldNum" sz="quarter" idx="12"/>
          </p:nvPr>
        </p:nvSpPr>
        <p:spPr/>
        <p:txBody>
          <a:bodyPr/>
          <a:lstStyle/>
          <a:p>
            <a:fld id="{DEC7A5AD-5AEC-42D0-A3BE-F46B40576360}" type="slidenum">
              <a:rPr lang="en-US" smtClean="0"/>
              <a:pPr/>
              <a:t>‹N°›</a:t>
            </a:fld>
            <a:endParaRPr lang="en-US"/>
          </a:p>
        </p:txBody>
      </p:sp>
    </p:spTree>
    <p:extLst>
      <p:ext uri="{BB962C8B-B14F-4D97-AF65-F5344CB8AC3E}">
        <p14:creationId xmlns:p14="http://schemas.microsoft.com/office/powerpoint/2010/main" val="897867090"/>
      </p:ext>
    </p:extLst>
  </p:cSld>
  <p:clrMapOvr>
    <a:masterClrMapping/>
  </p:clrMapOvr>
</p:sldLayout>
</file>

<file path=ppt/slideLayouts/slideLayout8.xml><?xml version="1.0" encoding="utf-8"?>
<p:sldLayout xmlns:a="http://schemas.openxmlformats.org/drawingml/2006/main" xmlns:r="http://schemas.openxmlformats.org/officeDocument/2006/relationships" xmlns:p="http://schemas.openxmlformats.org/presentationml/2006/main" type="objTx" preserve="1">
  <p:cSld name="Contenu avec légende">
    <p:spTree>
      <p:nvGrpSpPr>
        <p:cNvPr id="1" name=""/>
        <p:cNvGrpSpPr/>
        <p:nvPr/>
      </p:nvGrpSpPr>
      <p:grpSpPr>
        <a:xfrm>
          <a:off x="0" y="0"/>
          <a:ext cx="0" cy="0"/>
          <a:chOff x="0" y="0"/>
          <a:chExt cx="0" cy="0"/>
        </a:xfrm>
      </p:grpSpPr>
      <p:sp>
        <p:nvSpPr>
          <p:cNvPr id="2" name="Title 1"/>
          <p:cNvSpPr>
            <a:spLocks noGrp="1"/>
          </p:cNvSpPr>
          <p:nvPr>
            <p:ph type="title"/>
          </p:nvPr>
        </p:nvSpPr>
        <p:spPr>
          <a:xfrm>
            <a:off x="677510" y="1498604"/>
            <a:ext cx="3855532" cy="1278466"/>
          </a:xfrm>
        </p:spPr>
        <p:txBody>
          <a:bodyPr anchor="b">
            <a:normAutofit/>
          </a:bodyPr>
          <a:lstStyle>
            <a:lvl1pPr>
              <a:defRPr sz="2000"/>
            </a:lvl1pPr>
          </a:lstStyle>
          <a:p>
            <a:r>
              <a:rPr lang="fr-FR" smtClean="0"/>
              <a:t>Modifiez le style du titre</a:t>
            </a:r>
            <a:endParaRPr lang="en-US"/>
          </a:p>
        </p:txBody>
      </p:sp>
      <p:sp>
        <p:nvSpPr>
          <p:cNvPr id="3" name="Content Placeholder 2"/>
          <p:cNvSpPr>
            <a:spLocks noGrp="1"/>
          </p:cNvSpPr>
          <p:nvPr>
            <p:ph idx="1"/>
          </p:nvPr>
        </p:nvSpPr>
        <p:spPr>
          <a:xfrm>
            <a:off x="4761701" y="514925"/>
            <a:ext cx="4514717" cy="5526437"/>
          </a:xfrm>
        </p:spPr>
        <p:txBody>
          <a:bodyPr>
            <a:normAutofit/>
          </a:bodyPr>
          <a:lstStyle/>
          <a:p>
            <a:pPr lvl="0"/>
            <a:r>
              <a:rPr lang="fr-FR" smtClean="0"/>
              <a:t>Modifiez les styles du texte du masque</a:t>
            </a:r>
          </a:p>
          <a:p>
            <a:pPr lvl="1"/>
            <a:r>
              <a:rPr lang="fr-FR" smtClean="0"/>
              <a:t>Deuxième niveau</a:t>
            </a:r>
          </a:p>
          <a:p>
            <a:pPr lvl="2"/>
            <a:r>
              <a:rPr lang="fr-FR" smtClean="0"/>
              <a:t>Troisième niveau</a:t>
            </a:r>
          </a:p>
          <a:p>
            <a:pPr lvl="3"/>
            <a:r>
              <a:rPr lang="fr-FR" smtClean="0"/>
              <a:t>Quatrième niveau</a:t>
            </a:r>
          </a:p>
          <a:p>
            <a:pPr lvl="4"/>
            <a:r>
              <a:rPr lang="fr-FR" smtClean="0"/>
              <a:t>Cinquième niveau</a:t>
            </a:r>
            <a:endParaRPr lang="en-US" dirty="0"/>
          </a:p>
        </p:txBody>
      </p:sp>
      <p:sp>
        <p:nvSpPr>
          <p:cNvPr id="4" name="Text Placeholder 3"/>
          <p:cNvSpPr>
            <a:spLocks noGrp="1"/>
          </p:cNvSpPr>
          <p:nvPr>
            <p:ph type="body" sz="half" idx="2"/>
          </p:nvPr>
        </p:nvSpPr>
        <p:spPr>
          <a:xfrm>
            <a:off x="677510" y="2777069"/>
            <a:ext cx="3855532" cy="2584449"/>
          </a:xfrm>
        </p:spPr>
        <p:txBody>
          <a:bodyPr>
            <a:normAutofit/>
          </a:bodyPr>
          <a:lstStyle>
            <a:lvl1pPr marL="0" indent="0">
              <a:buNone/>
              <a:defRPr sz="1400"/>
            </a:lvl1pPr>
            <a:lvl2pPr marL="457063" indent="0">
              <a:buNone/>
              <a:defRPr sz="1400"/>
            </a:lvl2pPr>
            <a:lvl3pPr marL="914126" indent="0">
              <a:buNone/>
              <a:defRPr sz="1200"/>
            </a:lvl3pPr>
            <a:lvl4pPr marL="1371189" indent="0">
              <a:buNone/>
              <a:defRPr sz="1000"/>
            </a:lvl4pPr>
            <a:lvl5pPr marL="1828251" indent="0">
              <a:buNone/>
              <a:defRPr sz="1000"/>
            </a:lvl5pPr>
            <a:lvl6pPr marL="2285314" indent="0">
              <a:buNone/>
              <a:defRPr sz="1000"/>
            </a:lvl6pPr>
            <a:lvl7pPr marL="2742377" indent="0">
              <a:buNone/>
              <a:defRPr sz="1000"/>
            </a:lvl7pPr>
            <a:lvl8pPr marL="3199440" indent="0">
              <a:buNone/>
              <a:defRPr sz="1000"/>
            </a:lvl8pPr>
            <a:lvl9pPr marL="3656503" indent="0">
              <a:buNone/>
              <a:defRPr sz="1000"/>
            </a:lvl9pPr>
          </a:lstStyle>
          <a:p>
            <a:pPr lvl="0"/>
            <a:r>
              <a:rPr lang="fr-FR" smtClean="0"/>
              <a:t>Modifiez les styles du texte du masque</a:t>
            </a:r>
          </a:p>
        </p:txBody>
      </p:sp>
      <p:sp>
        <p:nvSpPr>
          <p:cNvPr id="5" name="Date Placeholder 4"/>
          <p:cNvSpPr>
            <a:spLocks noGrp="1"/>
          </p:cNvSpPr>
          <p:nvPr>
            <p:ph type="dt" sz="half" idx="10"/>
          </p:nvPr>
        </p:nvSpPr>
        <p:spPr/>
        <p:txBody>
          <a:bodyPr/>
          <a:lstStyle/>
          <a:p>
            <a:fld id="{FF11F0EC-4F60-4544-9956-271209A740FE}" type="datetimeFigureOut">
              <a:rPr lang="en-US" smtClean="0"/>
              <a:pPr/>
              <a:t>10/24/2016</a:t>
            </a:fld>
            <a:endParaRPr lang="en-US"/>
          </a:p>
        </p:txBody>
      </p:sp>
      <p:sp>
        <p:nvSpPr>
          <p:cNvPr id="6" name="Footer Placeholder 5"/>
          <p:cNvSpPr>
            <a:spLocks noGrp="1"/>
          </p:cNvSpPr>
          <p:nvPr>
            <p:ph type="ftr" sz="quarter" idx="11"/>
          </p:nvPr>
        </p:nvSpPr>
        <p:spPr/>
        <p:txBody>
          <a:bodyPr/>
          <a:lstStyle/>
          <a:p>
            <a:endParaRPr lang="en-US"/>
          </a:p>
        </p:txBody>
      </p:sp>
      <p:sp>
        <p:nvSpPr>
          <p:cNvPr id="7" name="Slide Number Placeholder 6"/>
          <p:cNvSpPr>
            <a:spLocks noGrp="1"/>
          </p:cNvSpPr>
          <p:nvPr>
            <p:ph type="sldNum" sz="quarter" idx="12"/>
          </p:nvPr>
        </p:nvSpPr>
        <p:spPr/>
        <p:txBody>
          <a:bodyPr/>
          <a:lstStyle/>
          <a:p>
            <a:fld id="{DEC7A5AD-5AEC-42D0-A3BE-F46B40576360}" type="slidenum">
              <a:rPr lang="en-US" smtClean="0"/>
              <a:pPr/>
              <a:t>‹N°›</a:t>
            </a:fld>
            <a:endParaRPr lang="en-US"/>
          </a:p>
        </p:txBody>
      </p:sp>
    </p:spTree>
    <p:extLst>
      <p:ext uri="{BB962C8B-B14F-4D97-AF65-F5344CB8AC3E}">
        <p14:creationId xmlns:p14="http://schemas.microsoft.com/office/powerpoint/2010/main" val="1721625385"/>
      </p:ext>
    </p:extLst>
  </p:cSld>
  <p:clrMapOvr>
    <a:masterClrMapping/>
  </p:clrMapOvr>
</p:sldLayout>
</file>

<file path=ppt/slideLayouts/slideLayout9.xml><?xml version="1.0" encoding="utf-8"?>
<p:sldLayout xmlns:a="http://schemas.openxmlformats.org/drawingml/2006/main" xmlns:r="http://schemas.openxmlformats.org/officeDocument/2006/relationships" xmlns:p="http://schemas.openxmlformats.org/presentationml/2006/main" type="picTx" preserve="1">
  <p:cSld name="Image avec légende">
    <p:spTree>
      <p:nvGrpSpPr>
        <p:cNvPr id="1" name=""/>
        <p:cNvGrpSpPr/>
        <p:nvPr/>
      </p:nvGrpSpPr>
      <p:grpSpPr>
        <a:xfrm>
          <a:off x="0" y="0"/>
          <a:ext cx="0" cy="0"/>
          <a:chOff x="0" y="0"/>
          <a:chExt cx="0" cy="0"/>
        </a:xfrm>
      </p:grpSpPr>
      <p:sp>
        <p:nvSpPr>
          <p:cNvPr id="2" name="Title 1"/>
          <p:cNvSpPr>
            <a:spLocks noGrp="1"/>
          </p:cNvSpPr>
          <p:nvPr>
            <p:ph type="title"/>
          </p:nvPr>
        </p:nvSpPr>
        <p:spPr>
          <a:xfrm>
            <a:off x="677511" y="4800600"/>
            <a:ext cx="8598906" cy="566738"/>
          </a:xfrm>
        </p:spPr>
        <p:txBody>
          <a:bodyPr anchor="b">
            <a:normAutofit/>
          </a:bodyPr>
          <a:lstStyle>
            <a:lvl1pPr algn="l">
              <a:defRPr sz="2400" b="0"/>
            </a:lvl1pPr>
          </a:lstStyle>
          <a:p>
            <a:r>
              <a:rPr lang="fr-FR" smtClean="0"/>
              <a:t>Modifiez le style du titre</a:t>
            </a:r>
            <a:endParaRPr lang="en-US"/>
          </a:p>
        </p:txBody>
      </p:sp>
      <p:sp>
        <p:nvSpPr>
          <p:cNvPr id="3" name="Picture Placeholder 2"/>
          <p:cNvSpPr>
            <a:spLocks noGrp="1" noChangeAspect="1"/>
          </p:cNvSpPr>
          <p:nvPr>
            <p:ph type="pic" idx="1"/>
          </p:nvPr>
        </p:nvSpPr>
        <p:spPr>
          <a:xfrm>
            <a:off x="677511" y="609600"/>
            <a:ext cx="8598907" cy="3845718"/>
          </a:xfrm>
        </p:spPr>
        <p:txBody>
          <a:bodyPr anchor="ctr">
            <a:normAutofit/>
          </a:bodyPr>
          <a:lstStyle>
            <a:lvl1pPr marL="0" indent="0" algn="ctr">
              <a:buNone/>
              <a:defRPr sz="1600"/>
            </a:lvl1pPr>
            <a:lvl2pPr marL="457200" indent="0">
              <a:buNone/>
              <a:defRPr sz="2800"/>
            </a:lvl2pPr>
            <a:lvl3pPr marL="914400" indent="0">
              <a:buNone/>
              <a:defRPr sz="2400"/>
            </a:lvl3pPr>
            <a:lvl4pPr marL="1371600" indent="0">
              <a:buNone/>
              <a:defRPr sz="2000"/>
            </a:lvl4pPr>
            <a:lvl5pPr marL="1828800" indent="0">
              <a:buNone/>
              <a:defRPr sz="2000"/>
            </a:lvl5pPr>
            <a:lvl6pPr marL="2286000" indent="0">
              <a:buNone/>
              <a:defRPr sz="2000"/>
            </a:lvl6pPr>
            <a:lvl7pPr marL="2743200" indent="0">
              <a:buNone/>
              <a:defRPr sz="2000"/>
            </a:lvl7pPr>
            <a:lvl8pPr marL="3200400" indent="0">
              <a:buNone/>
              <a:defRPr sz="2000"/>
            </a:lvl8pPr>
            <a:lvl9pPr marL="3657600" indent="0">
              <a:buNone/>
              <a:defRPr sz="2000"/>
            </a:lvl9pPr>
          </a:lstStyle>
          <a:p>
            <a:r>
              <a:rPr lang="fr-FR" smtClean="0"/>
              <a:t>Cliquez sur l'icône pour ajouter une image</a:t>
            </a:r>
            <a:endParaRPr lang="en-US"/>
          </a:p>
        </p:txBody>
      </p:sp>
      <p:sp>
        <p:nvSpPr>
          <p:cNvPr id="4" name="Text Placeholder 3"/>
          <p:cNvSpPr>
            <a:spLocks noGrp="1"/>
          </p:cNvSpPr>
          <p:nvPr>
            <p:ph type="body" sz="half" idx="2"/>
          </p:nvPr>
        </p:nvSpPr>
        <p:spPr>
          <a:xfrm>
            <a:off x="677511" y="5367338"/>
            <a:ext cx="8598906" cy="674024"/>
          </a:xfrm>
        </p:spPr>
        <p:txBody>
          <a:bodyPr>
            <a:normAutofit/>
          </a:bodyPr>
          <a:lstStyle>
            <a:lvl1pPr marL="0" indent="0">
              <a:buNone/>
              <a:defRPr sz="1200"/>
            </a:lvl1pPr>
            <a:lvl2pPr marL="457200" indent="0">
              <a:buNone/>
              <a:defRPr sz="1200"/>
            </a:lvl2pPr>
            <a:lvl3pPr marL="914400" indent="0">
              <a:buNone/>
              <a:defRPr sz="1000"/>
            </a:lvl3pPr>
            <a:lvl4pPr marL="1371600" indent="0">
              <a:buNone/>
              <a:defRPr sz="900"/>
            </a:lvl4pPr>
            <a:lvl5pPr marL="1828800" indent="0">
              <a:buNone/>
              <a:defRPr sz="900"/>
            </a:lvl5pPr>
            <a:lvl6pPr marL="2286000" indent="0">
              <a:buNone/>
              <a:defRPr sz="900"/>
            </a:lvl6pPr>
            <a:lvl7pPr marL="2743200" indent="0">
              <a:buNone/>
              <a:defRPr sz="900"/>
            </a:lvl7pPr>
            <a:lvl8pPr marL="3200400" indent="0">
              <a:buNone/>
              <a:defRPr sz="900"/>
            </a:lvl8pPr>
            <a:lvl9pPr marL="3657600" indent="0">
              <a:buNone/>
              <a:defRPr sz="900"/>
            </a:lvl9pPr>
          </a:lstStyle>
          <a:p>
            <a:pPr lvl="0"/>
            <a:r>
              <a:rPr lang="fr-FR" smtClean="0"/>
              <a:t>Modifiez les styles du texte du masque</a:t>
            </a:r>
          </a:p>
        </p:txBody>
      </p:sp>
      <p:sp>
        <p:nvSpPr>
          <p:cNvPr id="5" name="Date Placeholder 4"/>
          <p:cNvSpPr>
            <a:spLocks noGrp="1"/>
          </p:cNvSpPr>
          <p:nvPr>
            <p:ph type="dt" sz="half" idx="10"/>
          </p:nvPr>
        </p:nvSpPr>
        <p:spPr/>
        <p:txBody>
          <a:bodyPr/>
          <a:lstStyle/>
          <a:p>
            <a:fld id="{FF11F0EC-4F60-4544-9956-271209A740FE}" type="datetimeFigureOut">
              <a:rPr lang="en-US" smtClean="0"/>
              <a:pPr/>
              <a:t>10/24/2016</a:t>
            </a:fld>
            <a:endParaRPr lang="en-US"/>
          </a:p>
        </p:txBody>
      </p:sp>
      <p:sp>
        <p:nvSpPr>
          <p:cNvPr id="6" name="Footer Placeholder 5"/>
          <p:cNvSpPr>
            <a:spLocks noGrp="1"/>
          </p:cNvSpPr>
          <p:nvPr>
            <p:ph type="ftr" sz="quarter" idx="11"/>
          </p:nvPr>
        </p:nvSpPr>
        <p:spPr/>
        <p:txBody>
          <a:bodyPr/>
          <a:lstStyle/>
          <a:p>
            <a:endParaRPr lang="en-US"/>
          </a:p>
        </p:txBody>
      </p:sp>
      <p:sp>
        <p:nvSpPr>
          <p:cNvPr id="7" name="Slide Number Placeholder 6"/>
          <p:cNvSpPr>
            <a:spLocks noGrp="1"/>
          </p:cNvSpPr>
          <p:nvPr>
            <p:ph type="sldNum" sz="quarter" idx="12"/>
          </p:nvPr>
        </p:nvSpPr>
        <p:spPr/>
        <p:txBody>
          <a:bodyPr/>
          <a:lstStyle/>
          <a:p>
            <a:fld id="{DEC7A5AD-5AEC-42D0-A3BE-F46B40576360}" type="slidenum">
              <a:rPr lang="en-US" smtClean="0"/>
              <a:pPr/>
              <a:t>‹N°›</a:t>
            </a:fld>
            <a:endParaRPr lang="en-US"/>
          </a:p>
        </p:txBody>
      </p:sp>
    </p:spTree>
    <p:extLst>
      <p:ext uri="{BB962C8B-B14F-4D97-AF65-F5344CB8AC3E}">
        <p14:creationId xmlns:p14="http://schemas.microsoft.com/office/powerpoint/2010/main" val="4290783377"/>
      </p:ext>
    </p:extLst>
  </p:cSld>
  <p:clrMapOvr>
    <a:masterClrMapping/>
  </p:clrMapOvr>
</p:sldLayout>
</file>

<file path=ppt/slideMasters/_rels/slideMaster1.xml.rels><?xml version="1.0" encoding="UTF-8" standalone="yes"?>
<Relationships xmlns="http://schemas.openxmlformats.org/package/2006/relationships"><Relationship Id="rId8" Type="http://schemas.openxmlformats.org/officeDocument/2006/relationships/slideLayout" Target="../slideLayouts/slideLayout8.xml"/><Relationship Id="rId13" Type="http://schemas.openxmlformats.org/officeDocument/2006/relationships/slideLayout" Target="../slideLayouts/slideLayout13.xml"/><Relationship Id="rId3" Type="http://schemas.openxmlformats.org/officeDocument/2006/relationships/slideLayout" Target="../slideLayouts/slideLayout3.xml"/><Relationship Id="rId7" Type="http://schemas.openxmlformats.org/officeDocument/2006/relationships/slideLayout" Target="../slideLayouts/slideLayout7.xml"/><Relationship Id="rId12" Type="http://schemas.openxmlformats.org/officeDocument/2006/relationships/slideLayout" Target="../slideLayouts/slideLayout12.xml"/><Relationship Id="rId17" Type="http://schemas.openxmlformats.org/officeDocument/2006/relationships/theme" Target="../theme/theme1.xml"/><Relationship Id="rId2" Type="http://schemas.openxmlformats.org/officeDocument/2006/relationships/slideLayout" Target="../slideLayouts/slideLayout2.xml"/><Relationship Id="rId16" Type="http://schemas.openxmlformats.org/officeDocument/2006/relationships/slideLayout" Target="../slideLayouts/slideLayout16.xml"/><Relationship Id="rId1" Type="http://schemas.openxmlformats.org/officeDocument/2006/relationships/slideLayout" Target="../slideLayouts/slideLayout1.xml"/><Relationship Id="rId6" Type="http://schemas.openxmlformats.org/officeDocument/2006/relationships/slideLayout" Target="../slideLayouts/slideLayout6.xml"/><Relationship Id="rId11" Type="http://schemas.openxmlformats.org/officeDocument/2006/relationships/slideLayout" Target="../slideLayouts/slideLayout11.xml"/><Relationship Id="rId5" Type="http://schemas.openxmlformats.org/officeDocument/2006/relationships/slideLayout" Target="../slideLayouts/slideLayout5.xml"/><Relationship Id="rId15" Type="http://schemas.openxmlformats.org/officeDocument/2006/relationships/slideLayout" Target="../slideLayouts/slideLayout15.xml"/><Relationship Id="rId10" Type="http://schemas.openxmlformats.org/officeDocument/2006/relationships/slideLayout" Target="../slideLayouts/slideLayout10.xml"/><Relationship Id="rId4" Type="http://schemas.openxmlformats.org/officeDocument/2006/relationships/slideLayout" Target="../slideLayouts/slideLayout4.xml"/><Relationship Id="rId9" Type="http://schemas.openxmlformats.org/officeDocument/2006/relationships/slideLayout" Target="../slideLayouts/slideLayout9.xml"/><Relationship Id="rId14" Type="http://schemas.openxmlformats.org/officeDocument/2006/relationships/slideLayout" Target="../slideLayouts/slideLayout14.xml"/></Relationships>
</file>

<file path=ppt/slideMasters/slideMaster1.xml><?xml version="1.0" encoding="utf-8"?>
<p:sld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cxnSp>
        <p:nvCxnSpPr>
          <p:cNvPr id="7" name="Straight Connector 6"/>
          <p:cNvCxnSpPr/>
          <p:nvPr/>
        </p:nvCxnSpPr>
        <p:spPr>
          <a:xfrm flipV="1">
            <a:off x="7427201" y="3681414"/>
            <a:ext cx="4764799" cy="3176587"/>
          </a:xfrm>
          <a:prstGeom prst="line">
            <a:avLst/>
          </a:prstGeom>
          <a:ln w="9525">
            <a:solidFill>
              <a:schemeClr val="bg1">
                <a:lumMod val="85000"/>
              </a:schemeClr>
            </a:solidFill>
          </a:ln>
        </p:spPr>
        <p:style>
          <a:lnRef idx="2">
            <a:schemeClr val="accent1"/>
          </a:lnRef>
          <a:fillRef idx="0">
            <a:schemeClr val="accent1"/>
          </a:fillRef>
          <a:effectRef idx="1">
            <a:schemeClr val="accent1"/>
          </a:effectRef>
          <a:fontRef idx="minor">
            <a:schemeClr val="tx1"/>
          </a:fontRef>
        </p:style>
      </p:cxnSp>
      <p:cxnSp>
        <p:nvCxnSpPr>
          <p:cNvPr id="8" name="Straight Connector 7"/>
          <p:cNvCxnSpPr/>
          <p:nvPr/>
        </p:nvCxnSpPr>
        <p:spPr>
          <a:xfrm>
            <a:off x="9373453" y="0"/>
            <a:ext cx="1219518" cy="6858000"/>
          </a:xfrm>
          <a:prstGeom prst="line">
            <a:avLst/>
          </a:prstGeom>
          <a:ln w="9525">
            <a:solidFill>
              <a:schemeClr val="bg1">
                <a:lumMod val="75000"/>
              </a:schemeClr>
            </a:solidFill>
          </a:ln>
        </p:spPr>
        <p:style>
          <a:lnRef idx="2">
            <a:schemeClr val="accent1"/>
          </a:lnRef>
          <a:fillRef idx="0">
            <a:schemeClr val="accent1"/>
          </a:fillRef>
          <a:effectRef idx="1">
            <a:schemeClr val="accent1"/>
          </a:effectRef>
          <a:fontRef idx="minor">
            <a:schemeClr val="tx1"/>
          </a:fontRef>
        </p:style>
      </p:cxnSp>
      <p:sp>
        <p:nvSpPr>
          <p:cNvPr id="9" name="Freeform 8"/>
          <p:cNvSpPr/>
          <p:nvPr/>
        </p:nvSpPr>
        <p:spPr>
          <a:xfrm>
            <a:off x="9188726" y="-8467"/>
            <a:ext cx="3006450" cy="6866467"/>
          </a:xfrm>
          <a:custGeom>
            <a:avLst/>
            <a:gdLst>
              <a:gd name="connsiteX0" fmla="*/ 2023534 w 3005667"/>
              <a:gd name="connsiteY0" fmla="*/ 8467 h 6866467"/>
              <a:gd name="connsiteX1" fmla="*/ 0 w 3005667"/>
              <a:gd name="connsiteY1" fmla="*/ 6866467 h 6866467"/>
              <a:gd name="connsiteX2" fmla="*/ 2997200 w 3005667"/>
              <a:gd name="connsiteY2" fmla="*/ 6858000 h 6866467"/>
              <a:gd name="connsiteX3" fmla="*/ 3005667 w 3005667"/>
              <a:gd name="connsiteY3" fmla="*/ 0 h 6866467"/>
              <a:gd name="connsiteX4" fmla="*/ 2023534 w 3005667"/>
              <a:gd name="connsiteY4" fmla="*/ 8467 h 68664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005667" h="6866467">
                <a:moveTo>
                  <a:pt x="2023534" y="8467"/>
                </a:moveTo>
                <a:lnTo>
                  <a:pt x="0" y="6866467"/>
                </a:lnTo>
                <a:lnTo>
                  <a:pt x="2997200" y="6858000"/>
                </a:lnTo>
                <a:cubicBezTo>
                  <a:pt x="3000022" y="4572000"/>
                  <a:pt x="3002845" y="2286000"/>
                  <a:pt x="3005667" y="0"/>
                </a:cubicBezTo>
                <a:lnTo>
                  <a:pt x="2023534" y="8467"/>
                </a:lnTo>
                <a:close/>
              </a:path>
            </a:pathLst>
          </a:custGeom>
          <a:solidFill>
            <a:schemeClr val="accent1">
              <a:alpha val="30000"/>
            </a:schemeClr>
          </a:solidFill>
          <a:ln>
            <a:noFill/>
          </a:ln>
          <a:effectLst/>
        </p:spPr>
        <p:style>
          <a:lnRef idx="1">
            <a:schemeClr val="accent1"/>
          </a:lnRef>
          <a:fillRef idx="3">
            <a:schemeClr val="accent1"/>
          </a:fillRef>
          <a:effectRef idx="2">
            <a:schemeClr val="accent1"/>
          </a:effectRef>
          <a:fontRef idx="minor">
            <a:schemeClr val="lt1"/>
          </a:fontRef>
        </p:style>
        <p:txBody>
          <a:bodyPr rtlCol="0" anchor="ctr"/>
          <a:lstStyle/>
          <a:p>
            <a:pPr algn="ctr"/>
            <a:endParaRPr lang="en-US" sz="1800"/>
          </a:p>
        </p:txBody>
      </p:sp>
      <p:sp>
        <p:nvSpPr>
          <p:cNvPr id="10" name="Freeform 9"/>
          <p:cNvSpPr/>
          <p:nvPr/>
        </p:nvSpPr>
        <p:spPr>
          <a:xfrm>
            <a:off x="9603701" y="-8467"/>
            <a:ext cx="2591475" cy="6866467"/>
          </a:xfrm>
          <a:custGeom>
            <a:avLst/>
            <a:gdLst>
              <a:gd name="connsiteX0" fmla="*/ 0 w 2590800"/>
              <a:gd name="connsiteY0" fmla="*/ 0 h 6866467"/>
              <a:gd name="connsiteX1" fmla="*/ 1202267 w 2590800"/>
              <a:gd name="connsiteY1" fmla="*/ 6866467 h 6866467"/>
              <a:gd name="connsiteX2" fmla="*/ 2590800 w 2590800"/>
              <a:gd name="connsiteY2" fmla="*/ 6866467 h 6866467"/>
              <a:gd name="connsiteX3" fmla="*/ 2582333 w 2590800"/>
              <a:gd name="connsiteY3" fmla="*/ 0 h 6866467"/>
              <a:gd name="connsiteX4" fmla="*/ 0 w 2590800"/>
              <a:gd name="connsiteY4" fmla="*/ 0 h 68664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590800" h="6866467">
                <a:moveTo>
                  <a:pt x="0" y="0"/>
                </a:moveTo>
                <a:lnTo>
                  <a:pt x="1202267" y="6866467"/>
                </a:lnTo>
                <a:lnTo>
                  <a:pt x="2590800" y="6866467"/>
                </a:lnTo>
                <a:cubicBezTo>
                  <a:pt x="2587978" y="4577645"/>
                  <a:pt x="2585155" y="2288822"/>
                  <a:pt x="2582333" y="0"/>
                </a:cubicBezTo>
                <a:lnTo>
                  <a:pt x="0" y="0"/>
                </a:lnTo>
                <a:close/>
              </a:path>
            </a:pathLst>
          </a:custGeom>
          <a:solidFill>
            <a:schemeClr val="accent1">
              <a:alpha val="20000"/>
            </a:schemeClr>
          </a:solidFill>
          <a:ln>
            <a:noFill/>
          </a:ln>
          <a:effectLst/>
        </p:spPr>
        <p:style>
          <a:lnRef idx="1">
            <a:schemeClr val="accent1"/>
          </a:lnRef>
          <a:fillRef idx="3">
            <a:schemeClr val="accent1"/>
          </a:fillRef>
          <a:effectRef idx="2">
            <a:schemeClr val="accent1"/>
          </a:effectRef>
          <a:fontRef idx="minor">
            <a:schemeClr val="lt1"/>
          </a:fontRef>
        </p:style>
        <p:txBody>
          <a:bodyPr rtlCol="0" anchor="ctr"/>
          <a:lstStyle/>
          <a:p>
            <a:pPr algn="ctr"/>
            <a:endParaRPr lang="en-US" sz="1800"/>
          </a:p>
        </p:txBody>
      </p:sp>
      <p:sp>
        <p:nvSpPr>
          <p:cNvPr id="11" name="Freeform 10"/>
          <p:cNvSpPr/>
          <p:nvPr/>
        </p:nvSpPr>
        <p:spPr>
          <a:xfrm>
            <a:off x="8934660" y="3048000"/>
            <a:ext cx="3260516" cy="3810000"/>
          </a:xfrm>
          <a:custGeom>
            <a:avLst/>
            <a:gdLst>
              <a:gd name="connsiteX0" fmla="*/ 0 w 3259667"/>
              <a:gd name="connsiteY0" fmla="*/ 3810000 h 3810000"/>
              <a:gd name="connsiteX1" fmla="*/ 3251200 w 3259667"/>
              <a:gd name="connsiteY1" fmla="*/ 0 h 3810000"/>
              <a:gd name="connsiteX2" fmla="*/ 3259667 w 3259667"/>
              <a:gd name="connsiteY2" fmla="*/ 3810000 h 3810000"/>
              <a:gd name="connsiteX3" fmla="*/ 0 w 3259667"/>
              <a:gd name="connsiteY3" fmla="*/ 3810000 h 3810000"/>
            </a:gdLst>
            <a:ahLst/>
            <a:cxnLst>
              <a:cxn ang="0">
                <a:pos x="connsiteX0" y="connsiteY0"/>
              </a:cxn>
              <a:cxn ang="0">
                <a:pos x="connsiteX1" y="connsiteY1"/>
              </a:cxn>
              <a:cxn ang="0">
                <a:pos x="connsiteX2" y="connsiteY2"/>
              </a:cxn>
              <a:cxn ang="0">
                <a:pos x="connsiteX3" y="connsiteY3"/>
              </a:cxn>
            </a:cxnLst>
            <a:rect l="l" t="t" r="r" b="b"/>
            <a:pathLst>
              <a:path w="3259667" h="3810000">
                <a:moveTo>
                  <a:pt x="0" y="3810000"/>
                </a:moveTo>
                <a:lnTo>
                  <a:pt x="3251200" y="0"/>
                </a:lnTo>
                <a:cubicBezTo>
                  <a:pt x="3254022" y="1270000"/>
                  <a:pt x="3256845" y="2540000"/>
                  <a:pt x="3259667" y="3810000"/>
                </a:cubicBezTo>
                <a:lnTo>
                  <a:pt x="0" y="3810000"/>
                </a:lnTo>
                <a:close/>
              </a:path>
            </a:pathLst>
          </a:custGeom>
          <a:solidFill>
            <a:schemeClr val="accent2">
              <a:alpha val="72000"/>
            </a:schemeClr>
          </a:solidFill>
          <a:ln>
            <a:noFill/>
          </a:ln>
          <a:effectLst/>
        </p:spPr>
        <p:style>
          <a:lnRef idx="1">
            <a:schemeClr val="accent1"/>
          </a:lnRef>
          <a:fillRef idx="3">
            <a:schemeClr val="accent1"/>
          </a:fillRef>
          <a:effectRef idx="2">
            <a:schemeClr val="accent1"/>
          </a:effectRef>
          <a:fontRef idx="minor">
            <a:schemeClr val="lt1"/>
          </a:fontRef>
        </p:style>
        <p:txBody>
          <a:bodyPr rtlCol="0" anchor="ctr"/>
          <a:lstStyle/>
          <a:p>
            <a:pPr algn="ctr"/>
            <a:endParaRPr lang="en-US" sz="1800"/>
          </a:p>
        </p:txBody>
      </p:sp>
      <p:sp>
        <p:nvSpPr>
          <p:cNvPr id="12" name="Freeform 11"/>
          <p:cNvSpPr/>
          <p:nvPr/>
        </p:nvSpPr>
        <p:spPr>
          <a:xfrm>
            <a:off x="9341166" y="-8467"/>
            <a:ext cx="2854010" cy="6866467"/>
          </a:xfrm>
          <a:custGeom>
            <a:avLst/>
            <a:gdLst>
              <a:gd name="connsiteX0" fmla="*/ 0 w 2853267"/>
              <a:gd name="connsiteY0" fmla="*/ 0 h 6866467"/>
              <a:gd name="connsiteX1" fmla="*/ 2472267 w 2853267"/>
              <a:gd name="connsiteY1" fmla="*/ 6866467 h 6866467"/>
              <a:gd name="connsiteX2" fmla="*/ 2853267 w 2853267"/>
              <a:gd name="connsiteY2" fmla="*/ 6858000 h 6866467"/>
              <a:gd name="connsiteX3" fmla="*/ 2853267 w 2853267"/>
              <a:gd name="connsiteY3" fmla="*/ 0 h 6866467"/>
              <a:gd name="connsiteX4" fmla="*/ 0 w 2853267"/>
              <a:gd name="connsiteY4" fmla="*/ 0 h 68664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53267" h="6866467">
                <a:moveTo>
                  <a:pt x="0" y="0"/>
                </a:moveTo>
                <a:lnTo>
                  <a:pt x="2472267" y="6866467"/>
                </a:lnTo>
                <a:lnTo>
                  <a:pt x="2853267" y="6858000"/>
                </a:lnTo>
                <a:lnTo>
                  <a:pt x="2853267" y="0"/>
                </a:lnTo>
                <a:lnTo>
                  <a:pt x="0" y="0"/>
                </a:lnTo>
                <a:close/>
              </a:path>
            </a:pathLst>
          </a:custGeom>
          <a:solidFill>
            <a:schemeClr val="accent2">
              <a:lumMod val="75000"/>
              <a:alpha val="70000"/>
            </a:schemeClr>
          </a:solidFill>
          <a:ln>
            <a:noFill/>
          </a:ln>
          <a:effectLst/>
        </p:spPr>
        <p:style>
          <a:lnRef idx="1">
            <a:schemeClr val="accent1"/>
          </a:lnRef>
          <a:fillRef idx="3">
            <a:schemeClr val="accent1"/>
          </a:fillRef>
          <a:effectRef idx="2">
            <a:schemeClr val="accent1"/>
          </a:effectRef>
          <a:fontRef idx="minor">
            <a:schemeClr val="lt1"/>
          </a:fontRef>
        </p:style>
        <p:txBody>
          <a:bodyPr rtlCol="0" anchor="ctr"/>
          <a:lstStyle/>
          <a:p>
            <a:pPr algn="ctr"/>
            <a:endParaRPr lang="en-US" sz="1800"/>
          </a:p>
        </p:txBody>
      </p:sp>
      <p:sp>
        <p:nvSpPr>
          <p:cNvPr id="13" name="Freeform 12"/>
          <p:cNvSpPr/>
          <p:nvPr/>
        </p:nvSpPr>
        <p:spPr>
          <a:xfrm>
            <a:off x="10907908" y="-8467"/>
            <a:ext cx="1287268" cy="6866467"/>
          </a:xfrm>
          <a:custGeom>
            <a:avLst/>
            <a:gdLst>
              <a:gd name="connsiteX0" fmla="*/ 1016000 w 1286933"/>
              <a:gd name="connsiteY0" fmla="*/ 0 h 6866467"/>
              <a:gd name="connsiteX1" fmla="*/ 0 w 1286933"/>
              <a:gd name="connsiteY1" fmla="*/ 6866467 h 6866467"/>
              <a:gd name="connsiteX2" fmla="*/ 1286933 w 1286933"/>
              <a:gd name="connsiteY2" fmla="*/ 6866467 h 6866467"/>
              <a:gd name="connsiteX3" fmla="*/ 1278466 w 1286933"/>
              <a:gd name="connsiteY3" fmla="*/ 0 h 6866467"/>
              <a:gd name="connsiteX4" fmla="*/ 1016000 w 1286933"/>
              <a:gd name="connsiteY4" fmla="*/ 0 h 68664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86933" h="6866467">
                <a:moveTo>
                  <a:pt x="1016000" y="0"/>
                </a:moveTo>
                <a:lnTo>
                  <a:pt x="0" y="6866467"/>
                </a:lnTo>
                <a:lnTo>
                  <a:pt x="1286933" y="6866467"/>
                </a:lnTo>
                <a:cubicBezTo>
                  <a:pt x="1284111" y="4577645"/>
                  <a:pt x="1281288" y="2288822"/>
                  <a:pt x="1278466" y="0"/>
                </a:cubicBezTo>
                <a:lnTo>
                  <a:pt x="1016000" y="0"/>
                </a:lnTo>
                <a:close/>
              </a:path>
            </a:pathLst>
          </a:custGeom>
          <a:solidFill>
            <a:schemeClr val="accent1">
              <a:lumMod val="60000"/>
              <a:lumOff val="40000"/>
              <a:alpha val="70000"/>
            </a:schemeClr>
          </a:solidFill>
          <a:ln>
            <a:noFill/>
          </a:ln>
          <a:effectLst/>
        </p:spPr>
        <p:style>
          <a:lnRef idx="1">
            <a:schemeClr val="accent1"/>
          </a:lnRef>
          <a:fillRef idx="3">
            <a:schemeClr val="accent1"/>
          </a:fillRef>
          <a:effectRef idx="2">
            <a:schemeClr val="accent1"/>
          </a:effectRef>
          <a:fontRef idx="minor">
            <a:schemeClr val="lt1"/>
          </a:fontRef>
        </p:style>
        <p:txBody>
          <a:bodyPr rtlCol="0" anchor="ctr"/>
          <a:lstStyle/>
          <a:p>
            <a:pPr algn="ctr"/>
            <a:endParaRPr lang="en-US" sz="1800"/>
          </a:p>
        </p:txBody>
      </p:sp>
      <p:sp>
        <p:nvSpPr>
          <p:cNvPr id="14" name="Freeform 13"/>
          <p:cNvSpPr/>
          <p:nvPr/>
        </p:nvSpPr>
        <p:spPr>
          <a:xfrm>
            <a:off x="10941783" y="-8468"/>
            <a:ext cx="1270575" cy="6866467"/>
          </a:xfrm>
          <a:custGeom>
            <a:avLst/>
            <a:gdLst>
              <a:gd name="connsiteX0" fmla="*/ 0 w 1244600"/>
              <a:gd name="connsiteY0" fmla="*/ 0 h 6874934"/>
              <a:gd name="connsiteX1" fmla="*/ 1117600 w 1244600"/>
              <a:gd name="connsiteY1" fmla="*/ 6866467 h 6874934"/>
              <a:gd name="connsiteX2" fmla="*/ 1244600 w 1244600"/>
              <a:gd name="connsiteY2" fmla="*/ 6874934 h 6874934"/>
              <a:gd name="connsiteX3" fmla="*/ 1236134 w 1244600"/>
              <a:gd name="connsiteY3" fmla="*/ 0 h 6874934"/>
              <a:gd name="connsiteX4" fmla="*/ 0 w 1244600"/>
              <a:gd name="connsiteY4" fmla="*/ 0 h 6874934"/>
              <a:gd name="connsiteX0" fmla="*/ 0 w 1253067"/>
              <a:gd name="connsiteY0" fmla="*/ 0 h 6874934"/>
              <a:gd name="connsiteX1" fmla="*/ 1117600 w 1253067"/>
              <a:gd name="connsiteY1" fmla="*/ 6866467 h 6874934"/>
              <a:gd name="connsiteX2" fmla="*/ 1244600 w 1253067"/>
              <a:gd name="connsiteY2" fmla="*/ 6874934 h 6874934"/>
              <a:gd name="connsiteX3" fmla="*/ 1253067 w 1253067"/>
              <a:gd name="connsiteY3" fmla="*/ 0 h 6874934"/>
              <a:gd name="connsiteX4" fmla="*/ 0 w 1253067"/>
              <a:gd name="connsiteY4" fmla="*/ 0 h 6874934"/>
              <a:gd name="connsiteX0" fmla="*/ 0 w 1270244"/>
              <a:gd name="connsiteY0" fmla="*/ 0 h 6866467"/>
              <a:gd name="connsiteX1" fmla="*/ 1117600 w 1270244"/>
              <a:gd name="connsiteY1" fmla="*/ 6866467 h 6866467"/>
              <a:gd name="connsiteX2" fmla="*/ 1270000 w 1270244"/>
              <a:gd name="connsiteY2" fmla="*/ 6866467 h 6866467"/>
              <a:gd name="connsiteX3" fmla="*/ 1253067 w 1270244"/>
              <a:gd name="connsiteY3" fmla="*/ 0 h 6866467"/>
              <a:gd name="connsiteX4" fmla="*/ 0 w 1270244"/>
              <a:gd name="connsiteY4" fmla="*/ 0 h 68664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70244" h="6866467">
                <a:moveTo>
                  <a:pt x="0" y="0"/>
                </a:moveTo>
                <a:lnTo>
                  <a:pt x="1117600" y="6866467"/>
                </a:lnTo>
                <a:lnTo>
                  <a:pt x="1270000" y="6866467"/>
                </a:lnTo>
                <a:cubicBezTo>
                  <a:pt x="1272822" y="4574822"/>
                  <a:pt x="1250245" y="2291645"/>
                  <a:pt x="1253067" y="0"/>
                </a:cubicBezTo>
                <a:lnTo>
                  <a:pt x="0" y="0"/>
                </a:lnTo>
                <a:close/>
              </a:path>
            </a:pathLst>
          </a:custGeom>
          <a:solidFill>
            <a:schemeClr val="accent1">
              <a:alpha val="65000"/>
            </a:schemeClr>
          </a:solidFill>
          <a:ln>
            <a:noFill/>
          </a:ln>
          <a:effectLst/>
        </p:spPr>
        <p:style>
          <a:lnRef idx="1">
            <a:schemeClr val="accent1"/>
          </a:lnRef>
          <a:fillRef idx="3">
            <a:schemeClr val="accent1"/>
          </a:fillRef>
          <a:effectRef idx="2">
            <a:schemeClr val="accent1"/>
          </a:effectRef>
          <a:fontRef idx="minor">
            <a:schemeClr val="lt1"/>
          </a:fontRef>
        </p:style>
        <p:txBody>
          <a:bodyPr rtlCol="0" anchor="ctr"/>
          <a:lstStyle/>
          <a:p>
            <a:pPr algn="ctr"/>
            <a:endParaRPr lang="en-US" sz="1800" dirty="0"/>
          </a:p>
        </p:txBody>
      </p:sp>
      <p:sp>
        <p:nvSpPr>
          <p:cNvPr id="15" name="Freeform 14"/>
          <p:cNvSpPr/>
          <p:nvPr/>
        </p:nvSpPr>
        <p:spPr>
          <a:xfrm>
            <a:off x="10374369" y="3589868"/>
            <a:ext cx="1820807" cy="3268133"/>
          </a:xfrm>
          <a:custGeom>
            <a:avLst/>
            <a:gdLst>
              <a:gd name="connsiteX0" fmla="*/ 0 w 1820333"/>
              <a:gd name="connsiteY0" fmla="*/ 3268133 h 3268133"/>
              <a:gd name="connsiteX1" fmla="*/ 1811866 w 1820333"/>
              <a:gd name="connsiteY1" fmla="*/ 0 h 3268133"/>
              <a:gd name="connsiteX2" fmla="*/ 1820333 w 1820333"/>
              <a:gd name="connsiteY2" fmla="*/ 3259666 h 3268133"/>
              <a:gd name="connsiteX3" fmla="*/ 0 w 1820333"/>
              <a:gd name="connsiteY3" fmla="*/ 3268133 h 3268133"/>
            </a:gdLst>
            <a:ahLst/>
            <a:cxnLst>
              <a:cxn ang="0">
                <a:pos x="connsiteX0" y="connsiteY0"/>
              </a:cxn>
              <a:cxn ang="0">
                <a:pos x="connsiteX1" y="connsiteY1"/>
              </a:cxn>
              <a:cxn ang="0">
                <a:pos x="connsiteX2" y="connsiteY2"/>
              </a:cxn>
              <a:cxn ang="0">
                <a:pos x="connsiteX3" y="connsiteY3"/>
              </a:cxn>
            </a:cxnLst>
            <a:rect l="l" t="t" r="r" b="b"/>
            <a:pathLst>
              <a:path w="1820333" h="3268133">
                <a:moveTo>
                  <a:pt x="0" y="3268133"/>
                </a:moveTo>
                <a:lnTo>
                  <a:pt x="1811866" y="0"/>
                </a:lnTo>
                <a:cubicBezTo>
                  <a:pt x="1814688" y="1086555"/>
                  <a:pt x="1817511" y="2173111"/>
                  <a:pt x="1820333" y="3259666"/>
                </a:cubicBezTo>
                <a:lnTo>
                  <a:pt x="0" y="3268133"/>
                </a:lnTo>
                <a:close/>
              </a:path>
            </a:pathLst>
          </a:custGeom>
          <a:solidFill>
            <a:schemeClr val="accent1">
              <a:alpha val="80000"/>
            </a:schemeClr>
          </a:solidFill>
          <a:ln>
            <a:noFill/>
          </a:ln>
          <a:effectLst/>
        </p:spPr>
        <p:style>
          <a:lnRef idx="1">
            <a:schemeClr val="accent1"/>
          </a:lnRef>
          <a:fillRef idx="3">
            <a:schemeClr val="accent1"/>
          </a:fillRef>
          <a:effectRef idx="2">
            <a:schemeClr val="accent1"/>
          </a:effectRef>
          <a:fontRef idx="minor">
            <a:schemeClr val="lt1"/>
          </a:fontRef>
        </p:style>
        <p:txBody>
          <a:bodyPr rtlCol="0" anchor="ctr"/>
          <a:lstStyle/>
          <a:p>
            <a:pPr algn="ctr"/>
            <a:endParaRPr lang="en-US" sz="1800"/>
          </a:p>
        </p:txBody>
      </p:sp>
      <p:sp>
        <p:nvSpPr>
          <p:cNvPr id="16" name="Freeform 15"/>
          <p:cNvSpPr/>
          <p:nvPr/>
        </p:nvSpPr>
        <p:spPr>
          <a:xfrm>
            <a:off x="-8469" y="4013201"/>
            <a:ext cx="457319" cy="2853267"/>
          </a:xfrm>
          <a:custGeom>
            <a:avLst/>
            <a:gdLst>
              <a:gd name="connsiteX0" fmla="*/ 0 w 457200"/>
              <a:gd name="connsiteY0" fmla="*/ 0 h 2853267"/>
              <a:gd name="connsiteX1" fmla="*/ 457200 w 457200"/>
              <a:gd name="connsiteY1" fmla="*/ 2853267 h 2853267"/>
              <a:gd name="connsiteX2" fmla="*/ 0 w 457200"/>
              <a:gd name="connsiteY2" fmla="*/ 2844800 h 2853267"/>
              <a:gd name="connsiteX3" fmla="*/ 0 w 457200"/>
              <a:gd name="connsiteY3" fmla="*/ 0 h 2853267"/>
            </a:gdLst>
            <a:ahLst/>
            <a:cxnLst>
              <a:cxn ang="0">
                <a:pos x="connsiteX0" y="connsiteY0"/>
              </a:cxn>
              <a:cxn ang="0">
                <a:pos x="connsiteX1" y="connsiteY1"/>
              </a:cxn>
              <a:cxn ang="0">
                <a:pos x="connsiteX2" y="connsiteY2"/>
              </a:cxn>
              <a:cxn ang="0">
                <a:pos x="connsiteX3" y="connsiteY3"/>
              </a:cxn>
            </a:cxnLst>
            <a:rect l="l" t="t" r="r" b="b"/>
            <a:pathLst>
              <a:path w="457200" h="2853267">
                <a:moveTo>
                  <a:pt x="0" y="0"/>
                </a:moveTo>
                <a:lnTo>
                  <a:pt x="457200" y="2853267"/>
                </a:lnTo>
                <a:lnTo>
                  <a:pt x="0" y="2844800"/>
                </a:lnTo>
                <a:cubicBezTo>
                  <a:pt x="2822" y="1905000"/>
                  <a:pt x="5645" y="965200"/>
                  <a:pt x="0" y="0"/>
                </a:cubicBezTo>
                <a:close/>
              </a:path>
            </a:pathLst>
          </a:custGeom>
          <a:solidFill>
            <a:schemeClr val="accent1">
              <a:alpha val="85000"/>
            </a:schemeClr>
          </a:solidFill>
          <a:ln>
            <a:noFill/>
          </a:ln>
          <a:effectLst/>
        </p:spPr>
        <p:style>
          <a:lnRef idx="1">
            <a:schemeClr val="accent1"/>
          </a:lnRef>
          <a:fillRef idx="3">
            <a:schemeClr val="accent1"/>
          </a:fillRef>
          <a:effectRef idx="2">
            <a:schemeClr val="accent1"/>
          </a:effectRef>
          <a:fontRef idx="minor">
            <a:schemeClr val="lt1"/>
          </a:fontRef>
        </p:style>
        <p:txBody>
          <a:bodyPr rtlCol="0" anchor="ctr"/>
          <a:lstStyle/>
          <a:p>
            <a:pPr lvl="0" algn="ctr"/>
            <a:endParaRPr lang="en-US" sz="1800"/>
          </a:p>
        </p:txBody>
      </p:sp>
      <p:sp>
        <p:nvSpPr>
          <p:cNvPr id="2" name="Title Placeholder 1"/>
          <p:cNvSpPr>
            <a:spLocks noGrp="1"/>
          </p:cNvSpPr>
          <p:nvPr>
            <p:ph type="title"/>
          </p:nvPr>
        </p:nvSpPr>
        <p:spPr>
          <a:xfrm>
            <a:off x="677511" y="609600"/>
            <a:ext cx="8598907" cy="1320800"/>
          </a:xfrm>
          <a:prstGeom prst="rect">
            <a:avLst/>
          </a:prstGeom>
        </p:spPr>
        <p:txBody>
          <a:bodyPr vert="horz" lIns="91440" tIns="45720" rIns="91440" bIns="45720" rtlCol="0" anchor="t">
            <a:normAutofit/>
          </a:bodyPr>
          <a:lstStyle/>
          <a:p>
            <a:r>
              <a:rPr lang="fr-FR" smtClean="0"/>
              <a:t>Modifiez le style du titre</a:t>
            </a:r>
            <a:endParaRPr lang="en-US" dirty="0"/>
          </a:p>
        </p:txBody>
      </p:sp>
      <p:sp>
        <p:nvSpPr>
          <p:cNvPr id="3" name="Text Placeholder 2"/>
          <p:cNvSpPr>
            <a:spLocks noGrp="1"/>
          </p:cNvSpPr>
          <p:nvPr>
            <p:ph type="body" idx="1"/>
          </p:nvPr>
        </p:nvSpPr>
        <p:spPr>
          <a:xfrm>
            <a:off x="677511" y="2160590"/>
            <a:ext cx="8598907" cy="3880773"/>
          </a:xfrm>
          <a:prstGeom prst="rect">
            <a:avLst/>
          </a:prstGeom>
        </p:spPr>
        <p:txBody>
          <a:bodyPr vert="horz" lIns="91440" tIns="45720" rIns="91440" bIns="45720" rtlCol="0">
            <a:normAutofit/>
          </a:bodyPr>
          <a:lstStyle/>
          <a:p>
            <a:pPr lvl="0"/>
            <a:r>
              <a:rPr lang="fr-FR" smtClean="0"/>
              <a:t>Modifiez les styles du texte du masque</a:t>
            </a:r>
          </a:p>
          <a:p>
            <a:pPr lvl="1"/>
            <a:r>
              <a:rPr lang="fr-FR" smtClean="0"/>
              <a:t>Deuxième niveau</a:t>
            </a:r>
          </a:p>
          <a:p>
            <a:pPr lvl="2"/>
            <a:r>
              <a:rPr lang="fr-FR" smtClean="0"/>
              <a:t>Troisième niveau</a:t>
            </a:r>
          </a:p>
          <a:p>
            <a:pPr lvl="3"/>
            <a:r>
              <a:rPr lang="fr-FR" smtClean="0"/>
              <a:t>Quatrième niveau</a:t>
            </a:r>
          </a:p>
          <a:p>
            <a:pPr lvl="4"/>
            <a:r>
              <a:rPr lang="fr-FR" smtClean="0"/>
              <a:t>Cinquième niveau</a:t>
            </a:r>
            <a:endParaRPr lang="en-US" dirty="0"/>
          </a:p>
        </p:txBody>
      </p:sp>
      <p:sp>
        <p:nvSpPr>
          <p:cNvPr id="4" name="Date Placeholder 3"/>
          <p:cNvSpPr>
            <a:spLocks noGrp="1"/>
          </p:cNvSpPr>
          <p:nvPr>
            <p:ph type="dt" sz="half" idx="2"/>
          </p:nvPr>
        </p:nvSpPr>
        <p:spPr>
          <a:xfrm>
            <a:off x="7207010" y="6041363"/>
            <a:ext cx="912177" cy="365125"/>
          </a:xfrm>
          <a:prstGeom prst="rect">
            <a:avLst/>
          </a:prstGeom>
        </p:spPr>
        <p:txBody>
          <a:bodyPr vert="horz" lIns="91440" tIns="45720" rIns="91440" bIns="45720" rtlCol="0" anchor="ctr"/>
          <a:lstStyle>
            <a:lvl1pPr algn="r">
              <a:defRPr sz="900">
                <a:solidFill>
                  <a:schemeClr val="tx1">
                    <a:tint val="75000"/>
                  </a:schemeClr>
                </a:solidFill>
              </a:defRPr>
            </a:lvl1pPr>
          </a:lstStyle>
          <a:p>
            <a:fld id="{FF11F0EC-4F60-4544-9956-271209A740FE}" type="datetimeFigureOut">
              <a:rPr lang="en-US" smtClean="0"/>
              <a:pPr/>
              <a:t>10/24/2016</a:t>
            </a:fld>
            <a:endParaRPr lang="en-US"/>
          </a:p>
        </p:txBody>
      </p:sp>
      <p:sp>
        <p:nvSpPr>
          <p:cNvPr id="5" name="Footer Placeholder 4"/>
          <p:cNvSpPr>
            <a:spLocks noGrp="1"/>
          </p:cNvSpPr>
          <p:nvPr>
            <p:ph type="ftr" sz="quarter" idx="3"/>
          </p:nvPr>
        </p:nvSpPr>
        <p:spPr>
          <a:xfrm>
            <a:off x="677511" y="6041363"/>
            <a:ext cx="6299252" cy="365125"/>
          </a:xfrm>
          <a:prstGeom prst="rect">
            <a:avLst/>
          </a:prstGeom>
        </p:spPr>
        <p:txBody>
          <a:bodyPr vert="horz" lIns="91440" tIns="45720" rIns="91440" bIns="45720" rtlCol="0" anchor="ctr"/>
          <a:lstStyle>
            <a:lvl1pPr algn="l">
              <a:defRPr sz="900">
                <a:solidFill>
                  <a:schemeClr val="tx1">
                    <a:tint val="75000"/>
                  </a:schemeClr>
                </a:solidFill>
              </a:defRPr>
            </a:lvl1pPr>
          </a:lstStyle>
          <a:p>
            <a:endParaRPr lang="en-US"/>
          </a:p>
        </p:txBody>
      </p:sp>
      <p:sp>
        <p:nvSpPr>
          <p:cNvPr id="6" name="Slide Number Placeholder 5"/>
          <p:cNvSpPr>
            <a:spLocks noGrp="1"/>
          </p:cNvSpPr>
          <p:nvPr>
            <p:ph type="sldNum" sz="quarter" idx="4"/>
          </p:nvPr>
        </p:nvSpPr>
        <p:spPr>
          <a:xfrm>
            <a:off x="8592901" y="6041363"/>
            <a:ext cx="683517" cy="365125"/>
          </a:xfrm>
          <a:prstGeom prst="rect">
            <a:avLst/>
          </a:prstGeom>
        </p:spPr>
        <p:txBody>
          <a:bodyPr vert="horz" lIns="91440" tIns="45720" rIns="91440" bIns="45720" rtlCol="0" anchor="ctr"/>
          <a:lstStyle>
            <a:lvl1pPr algn="r">
              <a:defRPr sz="900">
                <a:solidFill>
                  <a:schemeClr val="accent1"/>
                </a:solidFill>
              </a:defRPr>
            </a:lvl1pPr>
          </a:lstStyle>
          <a:p>
            <a:fld id="{DEC7A5AD-5AEC-42D0-A3BE-F46B40576360}" type="slidenum">
              <a:rPr lang="en-US" smtClean="0"/>
              <a:pPr/>
              <a:t>‹N°›</a:t>
            </a:fld>
            <a:endParaRPr lang="en-US"/>
          </a:p>
        </p:txBody>
      </p:sp>
    </p:spTree>
    <p:extLst>
      <p:ext uri="{BB962C8B-B14F-4D97-AF65-F5344CB8AC3E}">
        <p14:creationId xmlns:p14="http://schemas.microsoft.com/office/powerpoint/2010/main" val="165419796"/>
      </p:ext>
    </p:extLst>
  </p:cSld>
  <p:clrMap bg1="lt1" tx1="dk1" bg2="lt2" tx2="dk2" accent1="accent1" accent2="accent2" accent3="accent3" accent4="accent4" accent5="accent5" accent6="accent6" hlink="hlink" folHlink="folHlink"/>
  <p:sldLayoutIdLst>
    <p:sldLayoutId id="2147483661" r:id="rId1"/>
    <p:sldLayoutId id="2147483662" r:id="rId2"/>
    <p:sldLayoutId id="2147483663" r:id="rId3"/>
    <p:sldLayoutId id="2147483664" r:id="rId4"/>
    <p:sldLayoutId id="2147483665" r:id="rId5"/>
    <p:sldLayoutId id="2147483666" r:id="rId6"/>
    <p:sldLayoutId id="2147483667" r:id="rId7"/>
    <p:sldLayoutId id="2147483668" r:id="rId8"/>
    <p:sldLayoutId id="2147483669" r:id="rId9"/>
    <p:sldLayoutId id="2147483670" r:id="rId10"/>
    <p:sldLayoutId id="2147483671" r:id="rId11"/>
    <p:sldLayoutId id="2147483672" r:id="rId12"/>
    <p:sldLayoutId id="2147483673" r:id="rId13"/>
    <p:sldLayoutId id="2147483674" r:id="rId14"/>
    <p:sldLayoutId id="2147483675" r:id="rId15"/>
    <p:sldLayoutId id="2147483676" r:id="rId16"/>
  </p:sldLayoutIdLst>
  <p:txStyles>
    <p:titleStyle>
      <a:lvl1pPr algn="l" defTabSz="457200" rtl="0" eaLnBrk="1" latinLnBrk="0" hangingPunct="1">
        <a:spcBef>
          <a:spcPct val="0"/>
        </a:spcBef>
        <a:buNone/>
        <a:defRPr sz="3600" kern="1200">
          <a:solidFill>
            <a:schemeClr val="accent1"/>
          </a:solidFill>
          <a:latin typeface="+mj-lt"/>
          <a:ea typeface="+mj-ea"/>
          <a:cs typeface="+mj-cs"/>
        </a:defRPr>
      </a:lvl1pPr>
      <a:lvl2pPr eaLnBrk="1" hangingPunct="1">
        <a:defRPr>
          <a:solidFill>
            <a:schemeClr val="tx2"/>
          </a:solidFill>
        </a:defRPr>
      </a:lvl2pPr>
      <a:lvl3pPr eaLnBrk="1" hangingPunct="1">
        <a:defRPr>
          <a:solidFill>
            <a:schemeClr val="tx2"/>
          </a:solidFill>
        </a:defRPr>
      </a:lvl3pPr>
      <a:lvl4pPr eaLnBrk="1" hangingPunct="1">
        <a:defRPr>
          <a:solidFill>
            <a:schemeClr val="tx2"/>
          </a:solidFill>
        </a:defRPr>
      </a:lvl4pPr>
      <a:lvl5pPr eaLnBrk="1" hangingPunct="1">
        <a:defRPr>
          <a:solidFill>
            <a:schemeClr val="tx2"/>
          </a:solidFill>
        </a:defRPr>
      </a:lvl5pPr>
      <a:lvl6pPr eaLnBrk="1" hangingPunct="1">
        <a:defRPr>
          <a:solidFill>
            <a:schemeClr val="tx2"/>
          </a:solidFill>
        </a:defRPr>
      </a:lvl6pPr>
      <a:lvl7pPr eaLnBrk="1" hangingPunct="1">
        <a:defRPr>
          <a:solidFill>
            <a:schemeClr val="tx2"/>
          </a:solidFill>
        </a:defRPr>
      </a:lvl7pPr>
      <a:lvl8pPr eaLnBrk="1" hangingPunct="1">
        <a:defRPr>
          <a:solidFill>
            <a:schemeClr val="tx2"/>
          </a:solidFill>
        </a:defRPr>
      </a:lvl8pPr>
      <a:lvl9pPr eaLnBrk="1" hangingPunct="1">
        <a:defRPr>
          <a:solidFill>
            <a:schemeClr val="tx2"/>
          </a:solidFill>
        </a:defRPr>
      </a:lvl9pPr>
    </p:titleStyle>
    <p:bodyStyle>
      <a:lvl1pPr marL="342900" indent="-342900" algn="l" defTabSz="457200" rtl="0" eaLnBrk="1" latinLnBrk="0" hangingPunct="1">
        <a:spcBef>
          <a:spcPts val="1000"/>
        </a:spcBef>
        <a:spcAft>
          <a:spcPts val="0"/>
        </a:spcAft>
        <a:buClr>
          <a:schemeClr val="accent1"/>
        </a:buClr>
        <a:buSzPct val="80000"/>
        <a:buFont typeface="Wingdings 3" charset="2"/>
        <a:buChar char=""/>
        <a:defRPr sz="1800" kern="1200">
          <a:solidFill>
            <a:schemeClr val="tx1">
              <a:lumMod val="75000"/>
              <a:lumOff val="25000"/>
            </a:schemeClr>
          </a:solidFill>
          <a:latin typeface="+mn-lt"/>
          <a:ea typeface="+mn-ea"/>
          <a:cs typeface="+mn-cs"/>
        </a:defRPr>
      </a:lvl1pPr>
      <a:lvl2pPr marL="742950" indent="-285750" algn="l" defTabSz="457200" rtl="0" eaLnBrk="1" latinLnBrk="0" hangingPunct="1">
        <a:spcBef>
          <a:spcPts val="1000"/>
        </a:spcBef>
        <a:spcAft>
          <a:spcPts val="0"/>
        </a:spcAft>
        <a:buClr>
          <a:schemeClr val="accent1"/>
        </a:buClr>
        <a:buSzPct val="80000"/>
        <a:buFont typeface="Wingdings 3" charset="2"/>
        <a:buChar char=""/>
        <a:defRPr sz="1600" kern="1200">
          <a:solidFill>
            <a:schemeClr val="tx1">
              <a:lumMod val="75000"/>
              <a:lumOff val="25000"/>
            </a:schemeClr>
          </a:solidFill>
          <a:latin typeface="+mn-lt"/>
          <a:ea typeface="+mn-ea"/>
          <a:cs typeface="+mn-cs"/>
        </a:defRPr>
      </a:lvl2pPr>
      <a:lvl3pPr marL="1143000" indent="-228600" algn="l" defTabSz="457200" rtl="0" eaLnBrk="1" latinLnBrk="0" hangingPunct="1">
        <a:spcBef>
          <a:spcPts val="1000"/>
        </a:spcBef>
        <a:spcAft>
          <a:spcPts val="0"/>
        </a:spcAft>
        <a:buClr>
          <a:schemeClr val="accent1"/>
        </a:buClr>
        <a:buSzPct val="80000"/>
        <a:buFont typeface="Wingdings 3" charset="2"/>
        <a:buChar char=""/>
        <a:defRPr sz="1400" kern="1200">
          <a:solidFill>
            <a:schemeClr val="tx1">
              <a:lumMod val="75000"/>
              <a:lumOff val="25000"/>
            </a:schemeClr>
          </a:solidFill>
          <a:latin typeface="+mn-lt"/>
          <a:ea typeface="+mn-ea"/>
          <a:cs typeface="+mn-cs"/>
        </a:defRPr>
      </a:lvl3pPr>
      <a:lvl4pPr marL="16002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tx1">
              <a:lumMod val="75000"/>
              <a:lumOff val="25000"/>
            </a:schemeClr>
          </a:solidFill>
          <a:latin typeface="+mn-lt"/>
          <a:ea typeface="+mn-ea"/>
          <a:cs typeface="+mn-cs"/>
        </a:defRPr>
      </a:lvl4pPr>
      <a:lvl5pPr marL="20574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tx1">
              <a:lumMod val="75000"/>
              <a:lumOff val="25000"/>
            </a:schemeClr>
          </a:solidFill>
          <a:latin typeface="+mn-lt"/>
          <a:ea typeface="+mn-ea"/>
          <a:cs typeface="+mn-cs"/>
        </a:defRPr>
      </a:lvl5pPr>
      <a:lvl6pPr marL="25146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tx1">
              <a:lumMod val="75000"/>
              <a:lumOff val="25000"/>
            </a:schemeClr>
          </a:solidFill>
          <a:latin typeface="+mn-lt"/>
          <a:ea typeface="+mn-ea"/>
          <a:cs typeface="+mn-cs"/>
        </a:defRPr>
      </a:lvl6pPr>
      <a:lvl7pPr marL="29718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tx1">
              <a:lumMod val="75000"/>
              <a:lumOff val="25000"/>
            </a:schemeClr>
          </a:solidFill>
          <a:latin typeface="+mn-lt"/>
          <a:ea typeface="+mn-ea"/>
          <a:cs typeface="+mn-cs"/>
        </a:defRPr>
      </a:lvl7pPr>
      <a:lvl8pPr marL="34290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tx1">
              <a:lumMod val="75000"/>
              <a:lumOff val="25000"/>
            </a:schemeClr>
          </a:solidFill>
          <a:latin typeface="+mn-lt"/>
          <a:ea typeface="+mn-ea"/>
          <a:cs typeface="+mn-cs"/>
        </a:defRPr>
      </a:lvl8pPr>
      <a:lvl9pPr marL="38862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tx1">
              <a:lumMod val="75000"/>
              <a:lumOff val="25000"/>
            </a:schemeClr>
          </a:solidFill>
          <a:latin typeface="+mn-lt"/>
          <a:ea typeface="+mn-ea"/>
          <a:cs typeface="+mn-cs"/>
        </a:defRPr>
      </a:lvl9pPr>
    </p:bodyStyle>
    <p:otherStyle>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p:otherStyle>
  </p:txStyles>
</p:sldMaster>
</file>

<file path=ppt/slides/_rels/slide1.xml.rels><?xml version="1.0" encoding="UTF-8" standalone="yes"?>
<Relationships xmlns="http://schemas.openxmlformats.org/package/2006/relationships"><Relationship Id="rId3" Type="http://schemas.openxmlformats.org/officeDocument/2006/relationships/image" Target="../media/image1.png"/><Relationship Id="rId7" Type="http://schemas.microsoft.com/office/2007/relationships/hdphoto" Target="../media/hdphoto2.wdp"/><Relationship Id="rId2" Type="http://schemas.openxmlformats.org/officeDocument/2006/relationships/notesSlide" Target="../notesSlides/notesSlide1.xml"/><Relationship Id="rId1" Type="http://schemas.openxmlformats.org/officeDocument/2006/relationships/slideLayout" Target="../slideLayouts/slideLayout1.xml"/><Relationship Id="rId6" Type="http://schemas.openxmlformats.org/officeDocument/2006/relationships/image" Target="../media/image3.png"/><Relationship Id="rId5" Type="http://schemas.openxmlformats.org/officeDocument/2006/relationships/image" Target="../media/image2.png"/><Relationship Id="rId4" Type="http://schemas.microsoft.com/office/2007/relationships/hdphoto" Target="../media/hdphoto1.wdp"/></Relationships>
</file>

<file path=ppt/slides/_rels/slide10.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notesSlide" Target="../notesSlides/notesSlide7.xml"/><Relationship Id="rId1" Type="http://schemas.openxmlformats.org/officeDocument/2006/relationships/slideLayout" Target="../slideLayouts/slideLayout2.xml"/><Relationship Id="rId4" Type="http://schemas.microsoft.com/office/2007/relationships/hdphoto" Target="../media/hdphoto9.wdp"/></Relationships>
</file>

<file path=ppt/slides/_rels/slide11.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notesSlide" Target="../notesSlides/notesSlide8.xml"/><Relationship Id="rId1" Type="http://schemas.openxmlformats.org/officeDocument/2006/relationships/slideLayout" Target="../slideLayouts/slideLayout2.xml"/><Relationship Id="rId4" Type="http://schemas.microsoft.com/office/2007/relationships/hdphoto" Target="../media/hdphoto9.wdp"/></Relationships>
</file>

<file path=ppt/slides/_rels/slide12.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notesSlide" Target="../notesSlides/notesSlide9.xml"/><Relationship Id="rId1" Type="http://schemas.openxmlformats.org/officeDocument/2006/relationships/slideLayout" Target="../slideLayouts/slideLayout2.xml"/><Relationship Id="rId4" Type="http://schemas.microsoft.com/office/2007/relationships/hdphoto" Target="../media/hdphoto9.wdp"/></Relationships>
</file>

<file path=ppt/slides/_rels/slide13.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notesSlide" Target="../notesSlides/notesSlide10.xml"/><Relationship Id="rId1" Type="http://schemas.openxmlformats.org/officeDocument/2006/relationships/slideLayout" Target="../slideLayouts/slideLayout2.xml"/><Relationship Id="rId6" Type="http://schemas.openxmlformats.org/officeDocument/2006/relationships/image" Target="../media/image13.png"/><Relationship Id="rId5" Type="http://schemas.openxmlformats.org/officeDocument/2006/relationships/image" Target="../media/image15.wmf"/><Relationship Id="rId4" Type="http://schemas.microsoft.com/office/2007/relationships/hdphoto" Target="../media/hdphoto9.wdp"/></Relationships>
</file>

<file path=ppt/slides/_rels/slide14.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notesSlide" Target="../notesSlides/notesSlide11.xml"/><Relationship Id="rId1" Type="http://schemas.openxmlformats.org/officeDocument/2006/relationships/slideLayout" Target="../slideLayouts/slideLayout2.xml"/><Relationship Id="rId6" Type="http://schemas.openxmlformats.org/officeDocument/2006/relationships/image" Target="../media/image13.png"/><Relationship Id="rId5" Type="http://schemas.openxmlformats.org/officeDocument/2006/relationships/image" Target="../media/image11.wmf"/><Relationship Id="rId4" Type="http://schemas.microsoft.com/office/2007/relationships/hdphoto" Target="../media/hdphoto9.wdp"/></Relationships>
</file>

<file path=ppt/slides/_rels/slide15.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notesSlide" Target="../notesSlides/notesSlide12.xml"/><Relationship Id="rId1" Type="http://schemas.openxmlformats.org/officeDocument/2006/relationships/slideLayout" Target="../slideLayouts/slideLayout2.xml"/><Relationship Id="rId5" Type="http://schemas.openxmlformats.org/officeDocument/2006/relationships/image" Target="../media/image13.png"/><Relationship Id="rId4" Type="http://schemas.microsoft.com/office/2007/relationships/hdphoto" Target="../media/hdphoto9.wdp"/></Relationships>
</file>

<file path=ppt/slides/_rels/slide16.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notesSlide" Target="../notesSlides/notesSlide13.xml"/><Relationship Id="rId1" Type="http://schemas.openxmlformats.org/officeDocument/2006/relationships/slideLayout" Target="../slideLayouts/slideLayout2.xml"/><Relationship Id="rId5" Type="http://schemas.openxmlformats.org/officeDocument/2006/relationships/image" Target="../media/image13.png"/><Relationship Id="rId4" Type="http://schemas.microsoft.com/office/2007/relationships/hdphoto" Target="../media/hdphoto9.wdp"/></Relationships>
</file>

<file path=ppt/slides/_rels/slide17.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notesSlide" Target="../notesSlides/notesSlide14.xml"/><Relationship Id="rId1" Type="http://schemas.openxmlformats.org/officeDocument/2006/relationships/slideLayout" Target="../slideLayouts/slideLayout2.xml"/><Relationship Id="rId6" Type="http://schemas.openxmlformats.org/officeDocument/2006/relationships/image" Target="../media/image13.png"/><Relationship Id="rId5" Type="http://schemas.openxmlformats.org/officeDocument/2006/relationships/image" Target="../media/image16.wmf"/><Relationship Id="rId4" Type="http://schemas.microsoft.com/office/2007/relationships/hdphoto" Target="../media/hdphoto9.wdp"/></Relationships>
</file>

<file path=ppt/slides/_rels/slide18.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notesSlide" Target="../notesSlides/notesSlide15.xml"/><Relationship Id="rId1" Type="http://schemas.openxmlformats.org/officeDocument/2006/relationships/slideLayout" Target="../slideLayouts/slideLayout2.xml"/><Relationship Id="rId6" Type="http://schemas.microsoft.com/office/2007/relationships/hdphoto" Target="../media/hdphoto10.wdp"/><Relationship Id="rId5" Type="http://schemas.openxmlformats.org/officeDocument/2006/relationships/image" Target="../media/image17.png"/><Relationship Id="rId4" Type="http://schemas.microsoft.com/office/2007/relationships/hdphoto" Target="../media/hdphoto9.wdp"/></Relationships>
</file>

<file path=ppt/slides/_rels/slide19.xml.rels><?xml version="1.0" encoding="UTF-8" standalone="yes"?>
<Relationships xmlns="http://schemas.openxmlformats.org/package/2006/relationships"><Relationship Id="rId3" Type="http://schemas.microsoft.com/office/2007/relationships/hdphoto" Target="../media/hdphoto7.wdp"/><Relationship Id="rId2" Type="http://schemas.openxmlformats.org/officeDocument/2006/relationships/image" Target="../media/image8.png"/><Relationship Id="rId1" Type="http://schemas.openxmlformats.org/officeDocument/2006/relationships/slideLayout" Target="../slideLayouts/slideLayout2.xml"/><Relationship Id="rId5" Type="http://schemas.microsoft.com/office/2007/relationships/hdphoto" Target="../media/hdphoto4.wdp"/><Relationship Id="rId4" Type="http://schemas.openxmlformats.org/officeDocument/2006/relationships/image" Target="../media/image5.png"/></Relationships>
</file>

<file path=ppt/slides/_rels/slide2.xml.rels><?xml version="1.0" encoding="UTF-8" standalone="yes"?>
<Relationships xmlns="http://schemas.openxmlformats.org/package/2006/relationships"><Relationship Id="rId3" Type="http://schemas.openxmlformats.org/officeDocument/2006/relationships/diagramLayout" Target="../diagrams/layout1.xml"/><Relationship Id="rId2" Type="http://schemas.openxmlformats.org/officeDocument/2006/relationships/diagramData" Target="../diagrams/data1.xml"/><Relationship Id="rId1" Type="http://schemas.openxmlformats.org/officeDocument/2006/relationships/slideLayout" Target="../slideLayouts/slideLayout2.xml"/><Relationship Id="rId6" Type="http://schemas.microsoft.com/office/2007/relationships/diagramDrawing" Target="../diagrams/drawing1.xml"/><Relationship Id="rId5" Type="http://schemas.openxmlformats.org/officeDocument/2006/relationships/diagramColors" Target="../diagrams/colors1.xml"/><Relationship Id="rId4" Type="http://schemas.openxmlformats.org/officeDocument/2006/relationships/diagramQuickStyle" Target="../diagrams/quickStyle1.xml"/></Relationships>
</file>

<file path=ppt/slides/_rels/slide20.xml.rels><?xml version="1.0" encoding="UTF-8" standalone="yes"?>
<Relationships xmlns="http://schemas.openxmlformats.org/package/2006/relationships"><Relationship Id="rId8" Type="http://schemas.openxmlformats.org/officeDocument/2006/relationships/diagramColors" Target="../diagrams/colors2.xml"/><Relationship Id="rId3" Type="http://schemas.openxmlformats.org/officeDocument/2006/relationships/image" Target="../media/image18.png"/><Relationship Id="rId7" Type="http://schemas.openxmlformats.org/officeDocument/2006/relationships/diagramQuickStyle" Target="../diagrams/quickStyle2.xml"/><Relationship Id="rId2" Type="http://schemas.openxmlformats.org/officeDocument/2006/relationships/notesSlide" Target="../notesSlides/notesSlide16.xml"/><Relationship Id="rId1" Type="http://schemas.openxmlformats.org/officeDocument/2006/relationships/slideLayout" Target="../slideLayouts/slideLayout2.xml"/><Relationship Id="rId6" Type="http://schemas.openxmlformats.org/officeDocument/2006/relationships/diagramLayout" Target="../diagrams/layout2.xml"/><Relationship Id="rId5" Type="http://schemas.openxmlformats.org/officeDocument/2006/relationships/diagramData" Target="../diagrams/data2.xml"/><Relationship Id="rId4" Type="http://schemas.microsoft.com/office/2007/relationships/hdphoto" Target="../media/hdphoto11.wdp"/><Relationship Id="rId9" Type="http://schemas.microsoft.com/office/2007/relationships/diagramDrawing" Target="../diagrams/drawing2.xml"/></Relationships>
</file>

<file path=ppt/slides/_rels/slide21.xml.rels><?xml version="1.0" encoding="UTF-8" standalone="yes"?>
<Relationships xmlns="http://schemas.openxmlformats.org/package/2006/relationships"><Relationship Id="rId3" Type="http://schemas.openxmlformats.org/officeDocument/2006/relationships/image" Target="../media/image18.png"/><Relationship Id="rId2" Type="http://schemas.openxmlformats.org/officeDocument/2006/relationships/notesSlide" Target="../notesSlides/notesSlide17.xml"/><Relationship Id="rId1" Type="http://schemas.openxmlformats.org/officeDocument/2006/relationships/slideLayout" Target="../slideLayouts/slideLayout2.xml"/><Relationship Id="rId4" Type="http://schemas.microsoft.com/office/2007/relationships/hdphoto" Target="../media/hdphoto11.wdp"/></Relationships>
</file>

<file path=ppt/slides/_rels/slide22.xml.rels><?xml version="1.0" encoding="UTF-8" standalone="yes"?>
<Relationships xmlns="http://schemas.openxmlformats.org/package/2006/relationships"><Relationship Id="rId3" Type="http://schemas.openxmlformats.org/officeDocument/2006/relationships/image" Target="../media/image19.png"/><Relationship Id="rId2" Type="http://schemas.openxmlformats.org/officeDocument/2006/relationships/notesSlide" Target="../notesSlides/notesSlide18.xml"/><Relationship Id="rId1" Type="http://schemas.openxmlformats.org/officeDocument/2006/relationships/slideLayout" Target="../slideLayouts/slideLayout2.xml"/><Relationship Id="rId5" Type="http://schemas.microsoft.com/office/2007/relationships/hdphoto" Target="../media/hdphoto11.wdp"/><Relationship Id="rId4" Type="http://schemas.openxmlformats.org/officeDocument/2006/relationships/image" Target="../media/image18.png"/></Relationships>
</file>

<file path=ppt/slides/_rels/slide23.xml.rels><?xml version="1.0" encoding="UTF-8" standalone="yes"?>
<Relationships xmlns="http://schemas.openxmlformats.org/package/2006/relationships"><Relationship Id="rId3" Type="http://schemas.openxmlformats.org/officeDocument/2006/relationships/image" Target="../media/image18.png"/><Relationship Id="rId2" Type="http://schemas.openxmlformats.org/officeDocument/2006/relationships/notesSlide" Target="../notesSlides/notesSlide19.xml"/><Relationship Id="rId1" Type="http://schemas.openxmlformats.org/officeDocument/2006/relationships/slideLayout" Target="../slideLayouts/slideLayout2.xml"/><Relationship Id="rId4" Type="http://schemas.microsoft.com/office/2007/relationships/hdphoto" Target="../media/hdphoto11.wdp"/></Relationships>
</file>

<file path=ppt/slides/_rels/slide24.xml.rels><?xml version="1.0" encoding="UTF-8" standalone="yes"?>
<Relationships xmlns="http://schemas.openxmlformats.org/package/2006/relationships"><Relationship Id="rId3" Type="http://schemas.openxmlformats.org/officeDocument/2006/relationships/image" Target="../media/image18.png"/><Relationship Id="rId7" Type="http://schemas.openxmlformats.org/officeDocument/2006/relationships/image" Target="../media/image22.png"/><Relationship Id="rId2" Type="http://schemas.openxmlformats.org/officeDocument/2006/relationships/notesSlide" Target="../notesSlides/notesSlide20.xml"/><Relationship Id="rId1" Type="http://schemas.openxmlformats.org/officeDocument/2006/relationships/slideLayout" Target="../slideLayouts/slideLayout2.xml"/><Relationship Id="rId6" Type="http://schemas.openxmlformats.org/officeDocument/2006/relationships/image" Target="../media/image21.png"/><Relationship Id="rId5" Type="http://schemas.openxmlformats.org/officeDocument/2006/relationships/image" Target="../media/image20.png"/><Relationship Id="rId4" Type="http://schemas.microsoft.com/office/2007/relationships/hdphoto" Target="../media/hdphoto11.wdp"/></Relationships>
</file>

<file path=ppt/slides/_rels/slide25.xml.rels><?xml version="1.0" encoding="UTF-8" standalone="yes"?>
<Relationships xmlns="http://schemas.openxmlformats.org/package/2006/relationships"><Relationship Id="rId3" Type="http://schemas.openxmlformats.org/officeDocument/2006/relationships/slideLayout" Target="../slideLayouts/slideLayout2.xml"/><Relationship Id="rId2" Type="http://schemas.openxmlformats.org/officeDocument/2006/relationships/tags" Target="../tags/tag2.xml"/><Relationship Id="rId1" Type="http://schemas.openxmlformats.org/officeDocument/2006/relationships/tags" Target="../tags/tag1.xml"/><Relationship Id="rId6" Type="http://schemas.microsoft.com/office/2007/relationships/hdphoto" Target="../media/hdphoto11.wdp"/><Relationship Id="rId5" Type="http://schemas.openxmlformats.org/officeDocument/2006/relationships/image" Target="../media/image18.png"/><Relationship Id="rId4" Type="http://schemas.openxmlformats.org/officeDocument/2006/relationships/notesSlide" Target="../notesSlides/notesSlide21.xml"/></Relationships>
</file>

<file path=ppt/slides/_rels/slide26.xml.rels><?xml version="1.0" encoding="UTF-8" standalone="yes"?>
<Relationships xmlns="http://schemas.openxmlformats.org/package/2006/relationships"><Relationship Id="rId3" Type="http://schemas.microsoft.com/office/2007/relationships/hdphoto" Target="../media/hdphoto11.wdp"/><Relationship Id="rId2" Type="http://schemas.openxmlformats.org/officeDocument/2006/relationships/image" Target="../media/image18.png"/><Relationship Id="rId1" Type="http://schemas.openxmlformats.org/officeDocument/2006/relationships/slideLayout" Target="../slideLayouts/slideLayout2.xml"/></Relationships>
</file>

<file path=ppt/slides/_rels/slide27.xml.rels><?xml version="1.0" encoding="UTF-8" standalone="yes"?>
<Relationships xmlns="http://schemas.openxmlformats.org/package/2006/relationships"><Relationship Id="rId13" Type="http://schemas.openxmlformats.org/officeDocument/2006/relationships/tags" Target="../tags/tag15.xml"/><Relationship Id="rId18" Type="http://schemas.openxmlformats.org/officeDocument/2006/relationships/tags" Target="../tags/tag20.xml"/><Relationship Id="rId26" Type="http://schemas.openxmlformats.org/officeDocument/2006/relationships/tags" Target="../tags/tag28.xml"/><Relationship Id="rId39" Type="http://schemas.openxmlformats.org/officeDocument/2006/relationships/image" Target="../media/image28.jpeg"/><Relationship Id="rId21" Type="http://schemas.openxmlformats.org/officeDocument/2006/relationships/tags" Target="../tags/tag23.xml"/><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WMF"/><Relationship Id="rId50" Type="http://schemas.openxmlformats.org/officeDocument/2006/relationships/image" Target="../media/image39.jpeg"/><Relationship Id="rId55" Type="http://schemas.openxmlformats.org/officeDocument/2006/relationships/image" Target="../media/image44.WMF"/><Relationship Id="rId7" Type="http://schemas.openxmlformats.org/officeDocument/2006/relationships/tags" Target="../tags/tag9.xml"/><Relationship Id="rId2" Type="http://schemas.openxmlformats.org/officeDocument/2006/relationships/tags" Target="../tags/tag4.xml"/><Relationship Id="rId16" Type="http://schemas.openxmlformats.org/officeDocument/2006/relationships/tags" Target="../tags/tag18.xml"/><Relationship Id="rId20" Type="http://schemas.openxmlformats.org/officeDocument/2006/relationships/tags" Target="../tags/tag22.xml"/><Relationship Id="rId29" Type="http://schemas.openxmlformats.org/officeDocument/2006/relationships/tags" Target="../tags/tag31.xml"/><Relationship Id="rId41" Type="http://schemas.openxmlformats.org/officeDocument/2006/relationships/image" Target="../media/image30.jpeg"/><Relationship Id="rId54" Type="http://schemas.openxmlformats.org/officeDocument/2006/relationships/image" Target="../media/image43.jpeg"/><Relationship Id="rId62" Type="http://schemas.microsoft.com/office/2007/relationships/hdphoto" Target="../media/hdphoto11.wdp"/><Relationship Id="rId1" Type="http://schemas.openxmlformats.org/officeDocument/2006/relationships/tags" Target="../tags/tag3.xml"/><Relationship Id="rId6" Type="http://schemas.openxmlformats.org/officeDocument/2006/relationships/tags" Target="../tags/tag8.xml"/><Relationship Id="rId11" Type="http://schemas.openxmlformats.org/officeDocument/2006/relationships/tags" Target="../tags/tag13.xml"/><Relationship Id="rId24" Type="http://schemas.openxmlformats.org/officeDocument/2006/relationships/tags" Target="../tags/tag26.xml"/><Relationship Id="rId32" Type="http://schemas.openxmlformats.org/officeDocument/2006/relationships/tags" Target="../tags/tag34.xml"/><Relationship Id="rId37" Type="http://schemas.openxmlformats.org/officeDocument/2006/relationships/image" Target="../media/image26.JPG"/><Relationship Id="rId40" Type="http://schemas.openxmlformats.org/officeDocument/2006/relationships/image" Target="../media/image29.jpeg"/><Relationship Id="rId45" Type="http://schemas.openxmlformats.org/officeDocument/2006/relationships/image" Target="../media/image34.WMF"/><Relationship Id="rId53" Type="http://schemas.openxmlformats.org/officeDocument/2006/relationships/image" Target="../media/image42.jpeg"/><Relationship Id="rId58" Type="http://schemas.openxmlformats.org/officeDocument/2006/relationships/image" Target="../media/image47.WMF"/><Relationship Id="rId5" Type="http://schemas.openxmlformats.org/officeDocument/2006/relationships/tags" Target="../tags/tag7.xml"/><Relationship Id="rId15" Type="http://schemas.openxmlformats.org/officeDocument/2006/relationships/tags" Target="../tags/tag17.xml"/><Relationship Id="rId23" Type="http://schemas.openxmlformats.org/officeDocument/2006/relationships/tags" Target="../tags/tag25.xml"/><Relationship Id="rId28" Type="http://schemas.openxmlformats.org/officeDocument/2006/relationships/tags" Target="../tags/tag30.xml"/><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61" Type="http://schemas.openxmlformats.org/officeDocument/2006/relationships/image" Target="../media/image18.png"/><Relationship Id="rId10" Type="http://schemas.openxmlformats.org/officeDocument/2006/relationships/tags" Target="../tags/tag12.xml"/><Relationship Id="rId19" Type="http://schemas.openxmlformats.org/officeDocument/2006/relationships/tags" Target="../tags/tag21.xml"/><Relationship Id="rId31" Type="http://schemas.openxmlformats.org/officeDocument/2006/relationships/tags" Target="../tags/tag33.xml"/><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4" Type="http://schemas.openxmlformats.org/officeDocument/2006/relationships/tags" Target="../tags/tag6.xml"/><Relationship Id="rId9" Type="http://schemas.openxmlformats.org/officeDocument/2006/relationships/tags" Target="../tags/tag11.xml"/><Relationship Id="rId14" Type="http://schemas.openxmlformats.org/officeDocument/2006/relationships/tags" Target="../tags/tag16.xml"/><Relationship Id="rId22" Type="http://schemas.openxmlformats.org/officeDocument/2006/relationships/tags" Target="../tags/tag24.xml"/><Relationship Id="rId27" Type="http://schemas.openxmlformats.org/officeDocument/2006/relationships/tags" Target="../tags/tag29.xml"/><Relationship Id="rId30" Type="http://schemas.openxmlformats.org/officeDocument/2006/relationships/tags" Target="../tags/tag32.xml"/><Relationship Id="rId35" Type="http://schemas.openxmlformats.org/officeDocument/2006/relationships/image" Target="../media/image24.jpeg"/><Relationship Id="rId43" Type="http://schemas.openxmlformats.org/officeDocument/2006/relationships/image" Target="../media/image32.JPG"/><Relationship Id="rId48" Type="http://schemas.openxmlformats.org/officeDocument/2006/relationships/image" Target="../media/image37.jpeg"/><Relationship Id="rId56" Type="http://schemas.openxmlformats.org/officeDocument/2006/relationships/image" Target="../media/image45.jpeg"/><Relationship Id="rId8" Type="http://schemas.openxmlformats.org/officeDocument/2006/relationships/tags" Target="../tags/tag10.xml"/><Relationship Id="rId51" Type="http://schemas.openxmlformats.org/officeDocument/2006/relationships/image" Target="../media/image40.jpeg"/><Relationship Id="rId3" Type="http://schemas.openxmlformats.org/officeDocument/2006/relationships/tags" Target="../tags/tag5.xml"/><Relationship Id="rId12" Type="http://schemas.openxmlformats.org/officeDocument/2006/relationships/tags" Target="../tags/tag14.xml"/><Relationship Id="rId17" Type="http://schemas.openxmlformats.org/officeDocument/2006/relationships/tags" Target="../tags/tag19.xml"/><Relationship Id="rId25" Type="http://schemas.openxmlformats.org/officeDocument/2006/relationships/tags" Target="../tags/tag27.xml"/><Relationship Id="rId33" Type="http://schemas.openxmlformats.org/officeDocument/2006/relationships/slideLayout" Target="../slideLayouts/slideLayout3.xml"/><Relationship Id="rId38" Type="http://schemas.openxmlformats.org/officeDocument/2006/relationships/image" Target="../media/image27.jpeg"/><Relationship Id="rId46" Type="http://schemas.openxmlformats.org/officeDocument/2006/relationships/image" Target="../media/image35.WMF"/><Relationship Id="rId59" Type="http://schemas.openxmlformats.org/officeDocument/2006/relationships/image" Target="../media/image48.jpeg"/></Relationships>
</file>

<file path=ppt/slides/_rels/slide28.xml.rels><?xml version="1.0" encoding="UTF-8" standalone="yes"?>
<Relationships xmlns="http://schemas.openxmlformats.org/package/2006/relationships"><Relationship Id="rId13" Type="http://schemas.openxmlformats.org/officeDocument/2006/relationships/tags" Target="../tags/tag47.xml"/><Relationship Id="rId18" Type="http://schemas.openxmlformats.org/officeDocument/2006/relationships/tags" Target="../tags/tag52.xml"/><Relationship Id="rId26" Type="http://schemas.openxmlformats.org/officeDocument/2006/relationships/tags" Target="../tags/tag60.xml"/><Relationship Id="rId39" Type="http://schemas.openxmlformats.org/officeDocument/2006/relationships/image" Target="../media/image26.JPG"/><Relationship Id="rId21" Type="http://schemas.openxmlformats.org/officeDocument/2006/relationships/tags" Target="../tags/tag55.xml"/><Relationship Id="rId34" Type="http://schemas.openxmlformats.org/officeDocument/2006/relationships/tags" Target="../tags/tag68.xml"/><Relationship Id="rId42" Type="http://schemas.openxmlformats.org/officeDocument/2006/relationships/image" Target="../media/image29.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6.jpeg"/><Relationship Id="rId63" Type="http://schemas.openxmlformats.org/officeDocument/2006/relationships/image" Target="../media/image53.JPG"/><Relationship Id="rId7" Type="http://schemas.openxmlformats.org/officeDocument/2006/relationships/tags" Target="../tags/tag41.xml"/><Relationship Id="rId2" Type="http://schemas.openxmlformats.org/officeDocument/2006/relationships/tags" Target="../tags/tag36.xml"/><Relationship Id="rId16" Type="http://schemas.openxmlformats.org/officeDocument/2006/relationships/tags" Target="../tags/tag50.xml"/><Relationship Id="rId29" Type="http://schemas.openxmlformats.org/officeDocument/2006/relationships/tags" Target="../tags/tag63.xml"/><Relationship Id="rId1" Type="http://schemas.openxmlformats.org/officeDocument/2006/relationships/tags" Target="../tags/tag35.xml"/><Relationship Id="rId6" Type="http://schemas.openxmlformats.org/officeDocument/2006/relationships/tags" Target="../tags/tag40.xml"/><Relationship Id="rId11" Type="http://schemas.openxmlformats.org/officeDocument/2006/relationships/tags" Target="../tags/tag45.xml"/><Relationship Id="rId24" Type="http://schemas.openxmlformats.org/officeDocument/2006/relationships/tags" Target="../tags/tag58.xml"/><Relationship Id="rId32" Type="http://schemas.openxmlformats.org/officeDocument/2006/relationships/tags" Target="../tags/tag66.xml"/><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G"/><Relationship Id="rId53" Type="http://schemas.openxmlformats.org/officeDocument/2006/relationships/image" Target="../media/image43.jpeg"/><Relationship Id="rId58" Type="http://schemas.openxmlformats.org/officeDocument/2006/relationships/image" Target="../media/image18.png"/><Relationship Id="rId66" Type="http://schemas.openxmlformats.org/officeDocument/2006/relationships/image" Target="../media/image56.jpeg"/><Relationship Id="rId5" Type="http://schemas.openxmlformats.org/officeDocument/2006/relationships/tags" Target="../tags/tag39.xml"/><Relationship Id="rId15" Type="http://schemas.openxmlformats.org/officeDocument/2006/relationships/tags" Target="../tags/tag49.xml"/><Relationship Id="rId23" Type="http://schemas.openxmlformats.org/officeDocument/2006/relationships/tags" Target="../tags/tag57.xml"/><Relationship Id="rId28" Type="http://schemas.openxmlformats.org/officeDocument/2006/relationships/tags" Target="../tags/tag62.xml"/><Relationship Id="rId36" Type="http://schemas.openxmlformats.org/officeDocument/2006/relationships/image" Target="../media/image23.jpeg"/><Relationship Id="rId49" Type="http://schemas.openxmlformats.org/officeDocument/2006/relationships/image" Target="../media/image39.jpeg"/><Relationship Id="rId57" Type="http://schemas.openxmlformats.org/officeDocument/2006/relationships/image" Target="../media/image49.jpeg"/><Relationship Id="rId61" Type="http://schemas.openxmlformats.org/officeDocument/2006/relationships/image" Target="../media/image51.JPG"/><Relationship Id="rId10" Type="http://schemas.openxmlformats.org/officeDocument/2006/relationships/tags" Target="../tags/tag44.xml"/><Relationship Id="rId19" Type="http://schemas.openxmlformats.org/officeDocument/2006/relationships/tags" Target="../tags/tag53.xml"/><Relationship Id="rId31" Type="http://schemas.openxmlformats.org/officeDocument/2006/relationships/tags" Target="../tags/tag65.xml"/><Relationship Id="rId44" Type="http://schemas.openxmlformats.org/officeDocument/2006/relationships/image" Target="../media/image31.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G"/><Relationship Id="rId4" Type="http://schemas.openxmlformats.org/officeDocument/2006/relationships/tags" Target="../tags/tag38.xml"/><Relationship Id="rId9" Type="http://schemas.openxmlformats.org/officeDocument/2006/relationships/tags" Target="../tags/tag43.xml"/><Relationship Id="rId14" Type="http://schemas.openxmlformats.org/officeDocument/2006/relationships/tags" Target="../tags/tag48.xml"/><Relationship Id="rId22" Type="http://schemas.openxmlformats.org/officeDocument/2006/relationships/tags" Target="../tags/tag56.xml"/><Relationship Id="rId27" Type="http://schemas.openxmlformats.org/officeDocument/2006/relationships/tags" Target="../tags/tag61.xml"/><Relationship Id="rId30" Type="http://schemas.openxmlformats.org/officeDocument/2006/relationships/tags" Target="../tags/tag64.xml"/><Relationship Id="rId35" Type="http://schemas.openxmlformats.org/officeDocument/2006/relationships/slideLayout" Target="../slideLayouts/slideLayout3.xml"/><Relationship Id="rId43" Type="http://schemas.openxmlformats.org/officeDocument/2006/relationships/image" Target="../media/image30.jpeg"/><Relationship Id="rId48" Type="http://schemas.openxmlformats.org/officeDocument/2006/relationships/image" Target="../media/image38.jpeg"/><Relationship Id="rId56" Type="http://schemas.openxmlformats.org/officeDocument/2006/relationships/image" Target="../media/image48.jpeg"/><Relationship Id="rId64" Type="http://schemas.openxmlformats.org/officeDocument/2006/relationships/image" Target="../media/image54.JPG"/><Relationship Id="rId8" Type="http://schemas.openxmlformats.org/officeDocument/2006/relationships/tags" Target="../tags/tag42.xml"/><Relationship Id="rId51" Type="http://schemas.openxmlformats.org/officeDocument/2006/relationships/image" Target="../media/image41.jpeg"/><Relationship Id="rId3" Type="http://schemas.openxmlformats.org/officeDocument/2006/relationships/tags" Target="../tags/tag37.xml"/><Relationship Id="rId12" Type="http://schemas.openxmlformats.org/officeDocument/2006/relationships/tags" Target="../tags/tag46.xml"/><Relationship Id="rId17" Type="http://schemas.openxmlformats.org/officeDocument/2006/relationships/tags" Target="../tags/tag51.xml"/><Relationship Id="rId25" Type="http://schemas.openxmlformats.org/officeDocument/2006/relationships/tags" Target="../tags/tag59.xml"/><Relationship Id="rId33" Type="http://schemas.openxmlformats.org/officeDocument/2006/relationships/tags" Target="../tags/tag67.xml"/><Relationship Id="rId38" Type="http://schemas.openxmlformats.org/officeDocument/2006/relationships/image" Target="../media/image25.jpeg"/><Relationship Id="rId46" Type="http://schemas.openxmlformats.org/officeDocument/2006/relationships/image" Target="../media/image33.jpeg"/><Relationship Id="rId59" Type="http://schemas.microsoft.com/office/2007/relationships/hdphoto" Target="../media/hdphoto11.wdp"/><Relationship Id="rId67" Type="http://schemas.openxmlformats.org/officeDocument/2006/relationships/image" Target="../media/image57.jpeg"/><Relationship Id="rId20" Type="http://schemas.openxmlformats.org/officeDocument/2006/relationships/tags" Target="../tags/tag54.xml"/><Relationship Id="rId41" Type="http://schemas.openxmlformats.org/officeDocument/2006/relationships/image" Target="../media/image28.jpeg"/><Relationship Id="rId54" Type="http://schemas.openxmlformats.org/officeDocument/2006/relationships/image" Target="../media/image45.jpeg"/><Relationship Id="rId62" Type="http://schemas.openxmlformats.org/officeDocument/2006/relationships/image" Target="../media/image52.JPG"/></Relationships>
</file>

<file path=ppt/slides/_rels/slide29.xml.rels><?xml version="1.0" encoding="UTF-8" standalone="yes"?>
<Relationships xmlns="http://schemas.openxmlformats.org/package/2006/relationships"><Relationship Id="rId3" Type="http://schemas.openxmlformats.org/officeDocument/2006/relationships/slideLayout" Target="../slideLayouts/slideLayout2.xml"/><Relationship Id="rId2" Type="http://schemas.openxmlformats.org/officeDocument/2006/relationships/tags" Target="../tags/tag70.xml"/><Relationship Id="rId1" Type="http://schemas.openxmlformats.org/officeDocument/2006/relationships/tags" Target="../tags/tag69.xml"/><Relationship Id="rId6" Type="http://schemas.microsoft.com/office/2007/relationships/hdphoto" Target="../media/hdphoto11.wdp"/><Relationship Id="rId5" Type="http://schemas.openxmlformats.org/officeDocument/2006/relationships/image" Target="../media/image18.png"/><Relationship Id="rId4" Type="http://schemas.openxmlformats.org/officeDocument/2006/relationships/notesSlide" Target="../notesSlides/notesSlide22.xml"/></Relationships>
</file>

<file path=ppt/slides/_rels/slide3.xml.rels><?xml version="1.0" encoding="UTF-8" standalone="yes"?>
<Relationships xmlns="http://schemas.openxmlformats.org/package/2006/relationships"><Relationship Id="rId3" Type="http://schemas.microsoft.com/office/2007/relationships/hdphoto" Target="../media/hdphoto7.wdp"/><Relationship Id="rId2" Type="http://schemas.openxmlformats.org/officeDocument/2006/relationships/image" Target="../media/image8.png"/><Relationship Id="rId1" Type="http://schemas.openxmlformats.org/officeDocument/2006/relationships/slideLayout" Target="../slideLayouts/slideLayout2.xml"/><Relationship Id="rId5" Type="http://schemas.microsoft.com/office/2007/relationships/hdphoto" Target="../media/hdphoto8.wdp"/><Relationship Id="rId4" Type="http://schemas.openxmlformats.org/officeDocument/2006/relationships/image" Target="../media/image9.png"/></Relationships>
</file>

<file path=ppt/slides/_rels/slide30.xml.rels><?xml version="1.0" encoding="UTF-8" standalone="yes"?>
<Relationships xmlns="http://schemas.openxmlformats.org/package/2006/relationships"><Relationship Id="rId3" Type="http://schemas.openxmlformats.org/officeDocument/2006/relationships/image" Target="../media/image18.png"/><Relationship Id="rId7" Type="http://schemas.openxmlformats.org/officeDocument/2006/relationships/image" Target="../media/image60.png"/><Relationship Id="rId2" Type="http://schemas.openxmlformats.org/officeDocument/2006/relationships/notesSlide" Target="../notesSlides/notesSlide23.xml"/><Relationship Id="rId1" Type="http://schemas.openxmlformats.org/officeDocument/2006/relationships/slideLayout" Target="../slideLayouts/slideLayout2.xml"/><Relationship Id="rId6" Type="http://schemas.openxmlformats.org/officeDocument/2006/relationships/image" Target="../media/image59.png"/><Relationship Id="rId5" Type="http://schemas.openxmlformats.org/officeDocument/2006/relationships/image" Target="../media/image58.png"/><Relationship Id="rId4" Type="http://schemas.microsoft.com/office/2007/relationships/hdphoto" Target="../media/hdphoto11.wdp"/></Relationships>
</file>

<file path=ppt/slides/_rels/slide31.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notesSlide" Target="../notesSlides/notesSlide24.xml"/><Relationship Id="rId1" Type="http://schemas.openxmlformats.org/officeDocument/2006/relationships/slideLayout" Target="../slideLayouts/slideLayout3.xml"/><Relationship Id="rId6" Type="http://schemas.microsoft.com/office/2007/relationships/hdphoto" Target="../media/hdphoto10.wdp"/><Relationship Id="rId5" Type="http://schemas.openxmlformats.org/officeDocument/2006/relationships/image" Target="../media/image17.png"/><Relationship Id="rId4" Type="http://schemas.microsoft.com/office/2007/relationships/hdphoto" Target="../media/hdphoto9.wdp"/></Relationships>
</file>

<file path=ppt/slides/_rels/slide32.xml.rels><?xml version="1.0" encoding="UTF-8" standalone="yes"?>
<Relationships xmlns="http://schemas.openxmlformats.org/package/2006/relationships"><Relationship Id="rId3" Type="http://schemas.openxmlformats.org/officeDocument/2006/relationships/slideLayout" Target="../slideLayouts/slideLayout2.xml"/><Relationship Id="rId2" Type="http://schemas.openxmlformats.org/officeDocument/2006/relationships/tags" Target="../tags/tag72.xml"/><Relationship Id="rId1" Type="http://schemas.openxmlformats.org/officeDocument/2006/relationships/tags" Target="../tags/tag71.xml"/><Relationship Id="rId6" Type="http://schemas.microsoft.com/office/2007/relationships/hdphoto" Target="../media/hdphoto11.wdp"/><Relationship Id="rId5" Type="http://schemas.openxmlformats.org/officeDocument/2006/relationships/image" Target="../media/image18.png"/><Relationship Id="rId4" Type="http://schemas.openxmlformats.org/officeDocument/2006/relationships/notesSlide" Target="../notesSlides/notesSlide25.xml"/></Relationships>
</file>

<file path=ppt/slides/_rels/slide33.xml.rels><?xml version="1.0" encoding="UTF-8" standalone="yes"?>
<Relationships xmlns="http://schemas.openxmlformats.org/package/2006/relationships"><Relationship Id="rId3" Type="http://schemas.openxmlformats.org/officeDocument/2006/relationships/image" Target="../media/image61.png"/><Relationship Id="rId2" Type="http://schemas.openxmlformats.org/officeDocument/2006/relationships/notesSlide" Target="../notesSlides/notesSlide26.xml"/><Relationship Id="rId1" Type="http://schemas.openxmlformats.org/officeDocument/2006/relationships/slideLayout" Target="../slideLayouts/slideLayout2.xml"/><Relationship Id="rId6" Type="http://schemas.openxmlformats.org/officeDocument/2006/relationships/image" Target="../media/image62.png"/><Relationship Id="rId5" Type="http://schemas.microsoft.com/office/2007/relationships/hdphoto" Target="../media/hdphoto11.wdp"/><Relationship Id="rId4" Type="http://schemas.openxmlformats.org/officeDocument/2006/relationships/image" Target="../media/image18.png"/></Relationships>
</file>

<file path=ppt/slides/_rels/slide34.xml.rels><?xml version="1.0" encoding="UTF-8" standalone="yes"?>
<Relationships xmlns="http://schemas.openxmlformats.org/package/2006/relationships"><Relationship Id="rId3" Type="http://schemas.microsoft.com/office/2007/relationships/hdphoto" Target="../media/hdphoto7.wdp"/><Relationship Id="rId2" Type="http://schemas.openxmlformats.org/officeDocument/2006/relationships/image" Target="../media/image8.png"/><Relationship Id="rId1" Type="http://schemas.openxmlformats.org/officeDocument/2006/relationships/slideLayout" Target="../slideLayouts/slideLayout2.xml"/><Relationship Id="rId5" Type="http://schemas.microsoft.com/office/2007/relationships/hdphoto" Target="../media/hdphoto12.wdp"/><Relationship Id="rId4" Type="http://schemas.openxmlformats.org/officeDocument/2006/relationships/image" Target="../media/image63.png"/></Relationships>
</file>

<file path=ppt/slides/_rels/slide35.xml.rels><?xml version="1.0" encoding="UTF-8" standalone="yes"?>
<Relationships xmlns="http://schemas.openxmlformats.org/package/2006/relationships"><Relationship Id="rId3" Type="http://schemas.openxmlformats.org/officeDocument/2006/relationships/image" Target="../media/image64.png"/><Relationship Id="rId2" Type="http://schemas.openxmlformats.org/officeDocument/2006/relationships/notesSlide" Target="../notesSlides/notesSlide27.xml"/><Relationship Id="rId1" Type="http://schemas.openxmlformats.org/officeDocument/2006/relationships/slideLayout" Target="../slideLayouts/slideLayout2.xml"/><Relationship Id="rId5" Type="http://schemas.openxmlformats.org/officeDocument/2006/relationships/image" Target="../media/image19.png"/><Relationship Id="rId4" Type="http://schemas.microsoft.com/office/2007/relationships/hdphoto" Target="../media/hdphoto13.wdp"/></Relationships>
</file>

<file path=ppt/slides/_rels/slide36.xml.rels><?xml version="1.0" encoding="UTF-8" standalone="yes"?>
<Relationships xmlns="http://schemas.openxmlformats.org/package/2006/relationships"><Relationship Id="rId3" Type="http://schemas.openxmlformats.org/officeDocument/2006/relationships/image" Target="../media/image64.png"/><Relationship Id="rId2" Type="http://schemas.openxmlformats.org/officeDocument/2006/relationships/slideLayout" Target="../slideLayouts/slideLayout2.xml"/><Relationship Id="rId1" Type="http://schemas.openxmlformats.org/officeDocument/2006/relationships/tags" Target="../tags/tag73.xml"/><Relationship Id="rId6" Type="http://schemas.microsoft.com/office/2007/relationships/hdphoto" Target="../media/hdphoto14.wdp"/><Relationship Id="rId5" Type="http://schemas.openxmlformats.org/officeDocument/2006/relationships/image" Target="../media/image65.png"/><Relationship Id="rId4" Type="http://schemas.microsoft.com/office/2007/relationships/hdphoto" Target="../media/hdphoto13.wdp"/></Relationships>
</file>

<file path=ppt/slides/_rels/slide37.xml.rels><?xml version="1.0" encoding="UTF-8" standalone="yes"?>
<Relationships xmlns="http://schemas.openxmlformats.org/package/2006/relationships"><Relationship Id="rId8" Type="http://schemas.openxmlformats.org/officeDocument/2006/relationships/image" Target="../media/image67.png"/><Relationship Id="rId13" Type="http://schemas.openxmlformats.org/officeDocument/2006/relationships/image" Target="../media/image71.png"/><Relationship Id="rId3" Type="http://schemas.openxmlformats.org/officeDocument/2006/relationships/slideLayout" Target="../slideLayouts/slideLayout2.xml"/><Relationship Id="rId7" Type="http://schemas.openxmlformats.org/officeDocument/2006/relationships/image" Target="../media/image66.png"/><Relationship Id="rId12" Type="http://schemas.openxmlformats.org/officeDocument/2006/relationships/hyperlink" Target="https://www.exalead.com/search/web/" TargetMode="External"/><Relationship Id="rId17" Type="http://schemas.openxmlformats.org/officeDocument/2006/relationships/image" Target="../media/image73.png"/><Relationship Id="rId2" Type="http://schemas.openxmlformats.org/officeDocument/2006/relationships/tags" Target="../tags/tag75.xml"/><Relationship Id="rId16" Type="http://schemas.openxmlformats.org/officeDocument/2006/relationships/hyperlink" Target="http://www.bing.com/" TargetMode="External"/><Relationship Id="rId1" Type="http://schemas.openxmlformats.org/officeDocument/2006/relationships/tags" Target="../tags/tag74.xml"/><Relationship Id="rId6" Type="http://schemas.microsoft.com/office/2007/relationships/hdphoto" Target="../media/hdphoto13.wdp"/><Relationship Id="rId11" Type="http://schemas.openxmlformats.org/officeDocument/2006/relationships/image" Target="../media/image70.png"/><Relationship Id="rId5" Type="http://schemas.openxmlformats.org/officeDocument/2006/relationships/image" Target="../media/image64.png"/><Relationship Id="rId15" Type="http://schemas.openxmlformats.org/officeDocument/2006/relationships/image" Target="../media/image72.png"/><Relationship Id="rId10" Type="http://schemas.openxmlformats.org/officeDocument/2006/relationships/image" Target="../media/image69.png"/><Relationship Id="rId4" Type="http://schemas.openxmlformats.org/officeDocument/2006/relationships/notesSlide" Target="../notesSlides/notesSlide28.xml"/><Relationship Id="rId9" Type="http://schemas.openxmlformats.org/officeDocument/2006/relationships/image" Target="../media/image68.png"/><Relationship Id="rId14" Type="http://schemas.microsoft.com/office/2007/relationships/hdphoto" Target="../media/hdphoto15.wdp"/></Relationships>
</file>

<file path=ppt/slides/_rels/slide38.xml.rels><?xml version="1.0" encoding="UTF-8" standalone="yes"?>
<Relationships xmlns="http://schemas.openxmlformats.org/package/2006/relationships"><Relationship Id="rId8" Type="http://schemas.openxmlformats.org/officeDocument/2006/relationships/tags" Target="../tags/tag83.xml"/><Relationship Id="rId13" Type="http://schemas.openxmlformats.org/officeDocument/2006/relationships/tags" Target="../tags/tag88.xml"/><Relationship Id="rId18" Type="http://schemas.microsoft.com/office/2007/relationships/hdphoto" Target="../media/hdphoto16.wdp"/><Relationship Id="rId3" Type="http://schemas.openxmlformats.org/officeDocument/2006/relationships/tags" Target="../tags/tag78.xml"/><Relationship Id="rId21" Type="http://schemas.openxmlformats.org/officeDocument/2006/relationships/image" Target="../media/image77.png"/><Relationship Id="rId7" Type="http://schemas.openxmlformats.org/officeDocument/2006/relationships/tags" Target="../tags/tag82.xml"/><Relationship Id="rId12" Type="http://schemas.openxmlformats.org/officeDocument/2006/relationships/tags" Target="../tags/tag87.xml"/><Relationship Id="rId17" Type="http://schemas.openxmlformats.org/officeDocument/2006/relationships/image" Target="../media/image74.png"/><Relationship Id="rId2" Type="http://schemas.openxmlformats.org/officeDocument/2006/relationships/tags" Target="../tags/tag77.xml"/><Relationship Id="rId16" Type="http://schemas.microsoft.com/office/2007/relationships/hdphoto" Target="../media/hdphoto13.wdp"/><Relationship Id="rId20" Type="http://schemas.openxmlformats.org/officeDocument/2006/relationships/image" Target="../media/image76.png"/><Relationship Id="rId1" Type="http://schemas.openxmlformats.org/officeDocument/2006/relationships/tags" Target="../tags/tag76.xml"/><Relationship Id="rId6" Type="http://schemas.openxmlformats.org/officeDocument/2006/relationships/tags" Target="../tags/tag81.xml"/><Relationship Id="rId11" Type="http://schemas.openxmlformats.org/officeDocument/2006/relationships/tags" Target="../tags/tag86.xml"/><Relationship Id="rId24" Type="http://schemas.openxmlformats.org/officeDocument/2006/relationships/image" Target="../media/image80.png"/><Relationship Id="rId5" Type="http://schemas.openxmlformats.org/officeDocument/2006/relationships/tags" Target="../tags/tag80.xml"/><Relationship Id="rId15" Type="http://schemas.openxmlformats.org/officeDocument/2006/relationships/image" Target="../media/image64.png"/><Relationship Id="rId23" Type="http://schemas.openxmlformats.org/officeDocument/2006/relationships/image" Target="../media/image79.png"/><Relationship Id="rId10" Type="http://schemas.openxmlformats.org/officeDocument/2006/relationships/tags" Target="../tags/tag85.xml"/><Relationship Id="rId19" Type="http://schemas.openxmlformats.org/officeDocument/2006/relationships/image" Target="../media/image75.wmf"/><Relationship Id="rId4" Type="http://schemas.openxmlformats.org/officeDocument/2006/relationships/tags" Target="../tags/tag79.xml"/><Relationship Id="rId9" Type="http://schemas.openxmlformats.org/officeDocument/2006/relationships/tags" Target="../tags/tag84.xml"/><Relationship Id="rId14" Type="http://schemas.openxmlformats.org/officeDocument/2006/relationships/slideLayout" Target="../slideLayouts/slideLayout7.xml"/><Relationship Id="rId22" Type="http://schemas.openxmlformats.org/officeDocument/2006/relationships/image" Target="../media/image78.png"/></Relationships>
</file>

<file path=ppt/slides/_rels/slide39.xml.rels><?xml version="1.0" encoding="UTF-8" standalone="yes"?>
<Relationships xmlns="http://schemas.openxmlformats.org/package/2006/relationships"><Relationship Id="rId3" Type="http://schemas.openxmlformats.org/officeDocument/2006/relationships/slideLayout" Target="../slideLayouts/slideLayout2.xml"/><Relationship Id="rId7" Type="http://schemas.openxmlformats.org/officeDocument/2006/relationships/image" Target="../media/image81.png"/><Relationship Id="rId2" Type="http://schemas.openxmlformats.org/officeDocument/2006/relationships/tags" Target="../tags/tag90.xml"/><Relationship Id="rId1" Type="http://schemas.openxmlformats.org/officeDocument/2006/relationships/tags" Target="../tags/tag89.xml"/><Relationship Id="rId6" Type="http://schemas.microsoft.com/office/2007/relationships/hdphoto" Target="../media/hdphoto13.wdp"/><Relationship Id="rId5" Type="http://schemas.openxmlformats.org/officeDocument/2006/relationships/image" Target="../media/image64.png"/><Relationship Id="rId4" Type="http://schemas.openxmlformats.org/officeDocument/2006/relationships/notesSlide" Target="../notesSlides/notesSlide29.xml"/></Relationships>
</file>

<file path=ppt/slides/_rels/slide4.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notesSlide" Target="../notesSlides/notesSlide2.xml"/><Relationship Id="rId1" Type="http://schemas.openxmlformats.org/officeDocument/2006/relationships/slideLayout" Target="../slideLayouts/slideLayout2.xml"/><Relationship Id="rId4" Type="http://schemas.microsoft.com/office/2007/relationships/hdphoto" Target="../media/hdphoto9.wdp"/></Relationships>
</file>

<file path=ppt/slides/_rels/slide40.xml.rels><?xml version="1.0" encoding="UTF-8" standalone="yes"?>
<Relationships xmlns="http://schemas.openxmlformats.org/package/2006/relationships"><Relationship Id="rId8" Type="http://schemas.openxmlformats.org/officeDocument/2006/relationships/image" Target="../media/image83.png"/><Relationship Id="rId3" Type="http://schemas.openxmlformats.org/officeDocument/2006/relationships/slideLayout" Target="../slideLayouts/slideLayout2.xml"/><Relationship Id="rId7" Type="http://schemas.openxmlformats.org/officeDocument/2006/relationships/image" Target="../media/image82.png"/><Relationship Id="rId2" Type="http://schemas.openxmlformats.org/officeDocument/2006/relationships/tags" Target="../tags/tag92.xml"/><Relationship Id="rId1" Type="http://schemas.openxmlformats.org/officeDocument/2006/relationships/tags" Target="../tags/tag91.xml"/><Relationship Id="rId6" Type="http://schemas.microsoft.com/office/2007/relationships/hdphoto" Target="../media/hdphoto13.wdp"/><Relationship Id="rId5" Type="http://schemas.openxmlformats.org/officeDocument/2006/relationships/image" Target="../media/image64.png"/><Relationship Id="rId4" Type="http://schemas.openxmlformats.org/officeDocument/2006/relationships/notesSlide" Target="../notesSlides/notesSlide30.xml"/></Relationships>
</file>

<file path=ppt/slides/_rels/slide41.xml.rels><?xml version="1.0" encoding="UTF-8" standalone="yes"?>
<Relationships xmlns="http://schemas.openxmlformats.org/package/2006/relationships"><Relationship Id="rId8" Type="http://schemas.openxmlformats.org/officeDocument/2006/relationships/image" Target="../media/image64.png"/><Relationship Id="rId3" Type="http://schemas.openxmlformats.org/officeDocument/2006/relationships/tags" Target="../tags/tag95.xml"/><Relationship Id="rId7" Type="http://schemas.openxmlformats.org/officeDocument/2006/relationships/image" Target="../media/image80.png"/><Relationship Id="rId2" Type="http://schemas.openxmlformats.org/officeDocument/2006/relationships/tags" Target="../tags/tag94.xml"/><Relationship Id="rId1" Type="http://schemas.openxmlformats.org/officeDocument/2006/relationships/tags" Target="../tags/tag93.xml"/><Relationship Id="rId6" Type="http://schemas.openxmlformats.org/officeDocument/2006/relationships/image" Target="../media/image79.png"/><Relationship Id="rId5" Type="http://schemas.openxmlformats.org/officeDocument/2006/relationships/notesSlide" Target="../notesSlides/notesSlide31.xml"/><Relationship Id="rId4" Type="http://schemas.openxmlformats.org/officeDocument/2006/relationships/slideLayout" Target="../slideLayouts/slideLayout2.xml"/><Relationship Id="rId9" Type="http://schemas.microsoft.com/office/2007/relationships/hdphoto" Target="../media/hdphoto13.wdp"/></Relationships>
</file>

<file path=ppt/slides/_rels/slide42.xml.rels><?xml version="1.0" encoding="UTF-8" standalone="yes"?>
<Relationships xmlns="http://schemas.openxmlformats.org/package/2006/relationships"><Relationship Id="rId8" Type="http://schemas.openxmlformats.org/officeDocument/2006/relationships/image" Target="../media/image84.jpg"/><Relationship Id="rId3" Type="http://schemas.openxmlformats.org/officeDocument/2006/relationships/tags" Target="../tags/tag98.xml"/><Relationship Id="rId7" Type="http://schemas.microsoft.com/office/2007/relationships/hdphoto" Target="../media/hdphoto13.wdp"/><Relationship Id="rId2" Type="http://schemas.openxmlformats.org/officeDocument/2006/relationships/tags" Target="../tags/tag97.xml"/><Relationship Id="rId1" Type="http://schemas.openxmlformats.org/officeDocument/2006/relationships/tags" Target="../tags/tag96.xml"/><Relationship Id="rId6" Type="http://schemas.openxmlformats.org/officeDocument/2006/relationships/image" Target="../media/image64.png"/><Relationship Id="rId5" Type="http://schemas.openxmlformats.org/officeDocument/2006/relationships/notesSlide" Target="../notesSlides/notesSlide32.xml"/><Relationship Id="rId4" Type="http://schemas.openxmlformats.org/officeDocument/2006/relationships/slideLayout" Target="../slideLayouts/slideLayout4.xml"/></Relationships>
</file>

<file path=ppt/slides/_rels/slide43.xml.rels><?xml version="1.0" encoding="UTF-8" standalone="yes"?>
<Relationships xmlns="http://schemas.openxmlformats.org/package/2006/relationships"><Relationship Id="rId8" Type="http://schemas.microsoft.com/office/2007/relationships/hdphoto" Target="../media/hdphoto13.wdp"/><Relationship Id="rId3" Type="http://schemas.openxmlformats.org/officeDocument/2006/relationships/tags" Target="../tags/tag101.xml"/><Relationship Id="rId7" Type="http://schemas.openxmlformats.org/officeDocument/2006/relationships/image" Target="../media/image64.png"/><Relationship Id="rId2" Type="http://schemas.openxmlformats.org/officeDocument/2006/relationships/tags" Target="../tags/tag100.xml"/><Relationship Id="rId1" Type="http://schemas.openxmlformats.org/officeDocument/2006/relationships/tags" Target="../tags/tag99.xml"/><Relationship Id="rId6" Type="http://schemas.openxmlformats.org/officeDocument/2006/relationships/image" Target="../media/image84.jpg"/><Relationship Id="rId5" Type="http://schemas.openxmlformats.org/officeDocument/2006/relationships/notesSlide" Target="../notesSlides/notesSlide33.xml"/><Relationship Id="rId4" Type="http://schemas.openxmlformats.org/officeDocument/2006/relationships/slideLayout" Target="../slideLayouts/slideLayout4.xml"/></Relationships>
</file>

<file path=ppt/slides/_rels/slide44.xml.rels><?xml version="1.0" encoding="UTF-8" standalone="yes"?>
<Relationships xmlns="http://schemas.openxmlformats.org/package/2006/relationships"><Relationship Id="rId3" Type="http://schemas.openxmlformats.org/officeDocument/2006/relationships/image" Target="../media/image64.png"/><Relationship Id="rId7" Type="http://schemas.openxmlformats.org/officeDocument/2006/relationships/hyperlink" Target="https://qc.search.yahoo.com/" TargetMode="External"/><Relationship Id="rId2" Type="http://schemas.openxmlformats.org/officeDocument/2006/relationships/notesSlide" Target="../notesSlides/notesSlide34.xml"/><Relationship Id="rId1" Type="http://schemas.openxmlformats.org/officeDocument/2006/relationships/slideLayout" Target="../slideLayouts/slideLayout2.xml"/><Relationship Id="rId6" Type="http://schemas.openxmlformats.org/officeDocument/2006/relationships/image" Target="../media/image86.png"/><Relationship Id="rId5" Type="http://schemas.openxmlformats.org/officeDocument/2006/relationships/image" Target="../media/image85.png"/><Relationship Id="rId4" Type="http://schemas.microsoft.com/office/2007/relationships/hdphoto" Target="../media/hdphoto13.wdp"/></Relationships>
</file>

<file path=ppt/slides/_rels/slide45.xml.rels><?xml version="1.0" encoding="UTF-8" standalone="yes"?>
<Relationships xmlns="http://schemas.openxmlformats.org/package/2006/relationships"><Relationship Id="rId3" Type="http://schemas.openxmlformats.org/officeDocument/2006/relationships/image" Target="../media/image87.png"/><Relationship Id="rId7" Type="http://schemas.openxmlformats.org/officeDocument/2006/relationships/image" Target="../media/image88.png"/><Relationship Id="rId2" Type="http://schemas.openxmlformats.org/officeDocument/2006/relationships/notesSlide" Target="../notesSlides/notesSlide35.xml"/><Relationship Id="rId1" Type="http://schemas.openxmlformats.org/officeDocument/2006/relationships/slideLayout" Target="../slideLayouts/slideLayout2.xml"/><Relationship Id="rId6" Type="http://schemas.openxmlformats.org/officeDocument/2006/relationships/hyperlink" Target="http://www.bing.ca/" TargetMode="External"/><Relationship Id="rId5" Type="http://schemas.microsoft.com/office/2007/relationships/hdphoto" Target="../media/hdphoto13.wdp"/><Relationship Id="rId4" Type="http://schemas.openxmlformats.org/officeDocument/2006/relationships/image" Target="../media/image64.png"/></Relationships>
</file>

<file path=ppt/slides/_rels/slide46.xml.rels><?xml version="1.0" encoding="UTF-8" standalone="yes"?>
<Relationships xmlns="http://schemas.openxmlformats.org/package/2006/relationships"><Relationship Id="rId3" Type="http://schemas.openxmlformats.org/officeDocument/2006/relationships/image" Target="../media/image89.png"/><Relationship Id="rId7" Type="http://schemas.openxmlformats.org/officeDocument/2006/relationships/image" Target="../media/image90.png"/><Relationship Id="rId2" Type="http://schemas.openxmlformats.org/officeDocument/2006/relationships/notesSlide" Target="../notesSlides/notesSlide36.xml"/><Relationship Id="rId1" Type="http://schemas.openxmlformats.org/officeDocument/2006/relationships/slideLayout" Target="../slideLayouts/slideLayout2.xml"/><Relationship Id="rId6" Type="http://schemas.openxmlformats.org/officeDocument/2006/relationships/hyperlink" Target="http://www.exalead.com/" TargetMode="External"/><Relationship Id="rId5" Type="http://schemas.microsoft.com/office/2007/relationships/hdphoto" Target="../media/hdphoto13.wdp"/><Relationship Id="rId4" Type="http://schemas.openxmlformats.org/officeDocument/2006/relationships/image" Target="../media/image64.png"/></Relationships>
</file>

<file path=ppt/slides/_rels/slide47.xml.rels><?xml version="1.0" encoding="UTF-8" standalone="yes"?>
<Relationships xmlns="http://schemas.openxmlformats.org/package/2006/relationships"><Relationship Id="rId3" Type="http://schemas.microsoft.com/office/2007/relationships/hdphoto" Target="../media/hdphoto7.wdp"/><Relationship Id="rId2" Type="http://schemas.openxmlformats.org/officeDocument/2006/relationships/image" Target="../media/image8.png"/><Relationship Id="rId1" Type="http://schemas.openxmlformats.org/officeDocument/2006/relationships/slideLayout" Target="../slideLayouts/slideLayout2.xml"/><Relationship Id="rId5" Type="http://schemas.microsoft.com/office/2007/relationships/hdphoto" Target="../media/hdphoto17.wdp"/><Relationship Id="rId4" Type="http://schemas.openxmlformats.org/officeDocument/2006/relationships/image" Target="../media/image91.png"/></Relationships>
</file>

<file path=ppt/slides/_rels/slide48.xml.rels><?xml version="1.0" encoding="UTF-8" standalone="yes"?>
<Relationships xmlns="http://schemas.openxmlformats.org/package/2006/relationships"><Relationship Id="rId8" Type="http://schemas.openxmlformats.org/officeDocument/2006/relationships/tags" Target="../tags/tag109.xml"/><Relationship Id="rId13" Type="http://schemas.openxmlformats.org/officeDocument/2006/relationships/tags" Target="../tags/tag114.xml"/><Relationship Id="rId18" Type="http://schemas.openxmlformats.org/officeDocument/2006/relationships/tags" Target="../tags/tag119.xml"/><Relationship Id="rId26" Type="http://schemas.microsoft.com/office/2007/relationships/hdphoto" Target="../media/hdphoto18.wdp"/><Relationship Id="rId3" Type="http://schemas.openxmlformats.org/officeDocument/2006/relationships/tags" Target="../tags/tag104.xml"/><Relationship Id="rId21" Type="http://schemas.openxmlformats.org/officeDocument/2006/relationships/tags" Target="../tags/tag122.xml"/><Relationship Id="rId7" Type="http://schemas.openxmlformats.org/officeDocument/2006/relationships/tags" Target="../tags/tag108.xml"/><Relationship Id="rId12" Type="http://schemas.openxmlformats.org/officeDocument/2006/relationships/tags" Target="../tags/tag113.xml"/><Relationship Id="rId17" Type="http://schemas.openxmlformats.org/officeDocument/2006/relationships/tags" Target="../tags/tag118.xml"/><Relationship Id="rId25" Type="http://schemas.openxmlformats.org/officeDocument/2006/relationships/image" Target="../media/image92.png"/><Relationship Id="rId2" Type="http://schemas.openxmlformats.org/officeDocument/2006/relationships/tags" Target="../tags/tag103.xml"/><Relationship Id="rId16" Type="http://schemas.openxmlformats.org/officeDocument/2006/relationships/tags" Target="../tags/tag117.xml"/><Relationship Id="rId20" Type="http://schemas.openxmlformats.org/officeDocument/2006/relationships/tags" Target="../tags/tag121.xml"/><Relationship Id="rId1" Type="http://schemas.openxmlformats.org/officeDocument/2006/relationships/tags" Target="../tags/tag102.xml"/><Relationship Id="rId6" Type="http://schemas.openxmlformats.org/officeDocument/2006/relationships/tags" Target="../tags/tag107.xml"/><Relationship Id="rId11" Type="http://schemas.openxmlformats.org/officeDocument/2006/relationships/tags" Target="../tags/tag112.xml"/><Relationship Id="rId24" Type="http://schemas.openxmlformats.org/officeDocument/2006/relationships/image" Target="../media/image68.png"/><Relationship Id="rId5" Type="http://schemas.openxmlformats.org/officeDocument/2006/relationships/tags" Target="../tags/tag106.xml"/><Relationship Id="rId15" Type="http://schemas.openxmlformats.org/officeDocument/2006/relationships/tags" Target="../tags/tag116.xml"/><Relationship Id="rId23" Type="http://schemas.openxmlformats.org/officeDocument/2006/relationships/notesSlide" Target="../notesSlides/notesSlide37.xml"/><Relationship Id="rId10" Type="http://schemas.openxmlformats.org/officeDocument/2006/relationships/tags" Target="../tags/tag111.xml"/><Relationship Id="rId19" Type="http://schemas.openxmlformats.org/officeDocument/2006/relationships/tags" Target="../tags/tag120.xml"/><Relationship Id="rId4" Type="http://schemas.openxmlformats.org/officeDocument/2006/relationships/tags" Target="../tags/tag105.xml"/><Relationship Id="rId9" Type="http://schemas.openxmlformats.org/officeDocument/2006/relationships/tags" Target="../tags/tag110.xml"/><Relationship Id="rId14" Type="http://schemas.openxmlformats.org/officeDocument/2006/relationships/tags" Target="../tags/tag115.xml"/><Relationship Id="rId22" Type="http://schemas.openxmlformats.org/officeDocument/2006/relationships/slideLayout" Target="../slideLayouts/slideLayout2.xml"/></Relationships>
</file>

<file path=ppt/slides/_rels/slide49.xml.rels><?xml version="1.0" encoding="UTF-8" standalone="yes"?>
<Relationships xmlns="http://schemas.openxmlformats.org/package/2006/relationships"><Relationship Id="rId3" Type="http://schemas.openxmlformats.org/officeDocument/2006/relationships/notesSlide" Target="../notesSlides/notesSlide38.xml"/><Relationship Id="rId2" Type="http://schemas.openxmlformats.org/officeDocument/2006/relationships/slideLayout" Target="../slideLayouts/slideLayout2.xml"/><Relationship Id="rId1" Type="http://schemas.openxmlformats.org/officeDocument/2006/relationships/tags" Target="../tags/tag123.xml"/><Relationship Id="rId6" Type="http://schemas.openxmlformats.org/officeDocument/2006/relationships/image" Target="../media/image14.png"/><Relationship Id="rId5" Type="http://schemas.microsoft.com/office/2007/relationships/hdphoto" Target="../media/hdphoto18.wdp"/><Relationship Id="rId4" Type="http://schemas.openxmlformats.org/officeDocument/2006/relationships/image" Target="../media/image92.png"/></Relationships>
</file>

<file path=ppt/slides/_rels/slide5.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notesSlide" Target="../notesSlides/notesSlide3.xml"/><Relationship Id="rId1" Type="http://schemas.openxmlformats.org/officeDocument/2006/relationships/slideLayout" Target="../slideLayouts/slideLayout2.xml"/><Relationship Id="rId4" Type="http://schemas.microsoft.com/office/2007/relationships/hdphoto" Target="../media/hdphoto9.wdp"/></Relationships>
</file>

<file path=ppt/slides/_rels/slide50.xml.rels><?xml version="1.0" encoding="UTF-8" standalone="yes"?>
<Relationships xmlns="http://schemas.openxmlformats.org/package/2006/relationships"><Relationship Id="rId8" Type="http://schemas.openxmlformats.org/officeDocument/2006/relationships/image" Target="../media/image93.png"/><Relationship Id="rId3" Type="http://schemas.openxmlformats.org/officeDocument/2006/relationships/slideLayout" Target="../slideLayouts/slideLayout2.xml"/><Relationship Id="rId7" Type="http://schemas.openxmlformats.org/officeDocument/2006/relationships/image" Target="../media/image13.png"/><Relationship Id="rId2" Type="http://schemas.openxmlformats.org/officeDocument/2006/relationships/tags" Target="../tags/tag125.xml"/><Relationship Id="rId1" Type="http://schemas.openxmlformats.org/officeDocument/2006/relationships/tags" Target="../tags/tag124.xml"/><Relationship Id="rId6" Type="http://schemas.microsoft.com/office/2007/relationships/hdphoto" Target="../media/hdphoto18.wdp"/><Relationship Id="rId5" Type="http://schemas.openxmlformats.org/officeDocument/2006/relationships/image" Target="../media/image92.png"/><Relationship Id="rId4" Type="http://schemas.openxmlformats.org/officeDocument/2006/relationships/notesSlide" Target="../notesSlides/notesSlide39.xml"/></Relationships>
</file>

<file path=ppt/slides/_rels/slide51.xml.rels><?xml version="1.0" encoding="UTF-8" standalone="yes"?>
<Relationships xmlns="http://schemas.openxmlformats.org/package/2006/relationships"><Relationship Id="rId3" Type="http://schemas.openxmlformats.org/officeDocument/2006/relationships/slideLayout" Target="../slideLayouts/slideLayout2.xml"/><Relationship Id="rId7" Type="http://schemas.openxmlformats.org/officeDocument/2006/relationships/image" Target="../media/image94.png"/><Relationship Id="rId2" Type="http://schemas.openxmlformats.org/officeDocument/2006/relationships/tags" Target="../tags/tag127.xml"/><Relationship Id="rId1" Type="http://schemas.openxmlformats.org/officeDocument/2006/relationships/tags" Target="../tags/tag126.xml"/><Relationship Id="rId6" Type="http://schemas.microsoft.com/office/2007/relationships/hdphoto" Target="../media/hdphoto18.wdp"/><Relationship Id="rId5" Type="http://schemas.openxmlformats.org/officeDocument/2006/relationships/image" Target="../media/image92.png"/><Relationship Id="rId4" Type="http://schemas.openxmlformats.org/officeDocument/2006/relationships/notesSlide" Target="../notesSlides/notesSlide40.xml"/></Relationships>
</file>

<file path=ppt/slides/_rels/slide52.xml.rels><?xml version="1.0" encoding="UTF-8" standalone="yes"?>
<Relationships xmlns="http://schemas.openxmlformats.org/package/2006/relationships"><Relationship Id="rId3" Type="http://schemas.openxmlformats.org/officeDocument/2006/relationships/notesSlide" Target="../notesSlides/notesSlide41.xml"/><Relationship Id="rId7" Type="http://schemas.openxmlformats.org/officeDocument/2006/relationships/image" Target="../media/image96.png"/><Relationship Id="rId2" Type="http://schemas.openxmlformats.org/officeDocument/2006/relationships/slideLayout" Target="../slideLayouts/slideLayout2.xml"/><Relationship Id="rId1" Type="http://schemas.openxmlformats.org/officeDocument/2006/relationships/tags" Target="../tags/tag128.xml"/><Relationship Id="rId6" Type="http://schemas.microsoft.com/office/2007/relationships/hdphoto" Target="../media/hdphoto18.wdp"/><Relationship Id="rId5" Type="http://schemas.openxmlformats.org/officeDocument/2006/relationships/image" Target="../media/image92.png"/><Relationship Id="rId4" Type="http://schemas.openxmlformats.org/officeDocument/2006/relationships/image" Target="../media/image95.png"/></Relationships>
</file>

<file path=ppt/slides/_rels/slide53.xml.rels><?xml version="1.0" encoding="UTF-8" standalone="yes"?>
<Relationships xmlns="http://schemas.openxmlformats.org/package/2006/relationships"><Relationship Id="rId8" Type="http://schemas.openxmlformats.org/officeDocument/2006/relationships/image" Target="../media/image99.png"/><Relationship Id="rId3" Type="http://schemas.openxmlformats.org/officeDocument/2006/relationships/notesSlide" Target="../notesSlides/notesSlide42.xml"/><Relationship Id="rId7" Type="http://schemas.openxmlformats.org/officeDocument/2006/relationships/image" Target="../media/image98.png"/><Relationship Id="rId2" Type="http://schemas.openxmlformats.org/officeDocument/2006/relationships/slideLayout" Target="../slideLayouts/slideLayout2.xml"/><Relationship Id="rId1" Type="http://schemas.openxmlformats.org/officeDocument/2006/relationships/tags" Target="../tags/tag129.xml"/><Relationship Id="rId6" Type="http://schemas.openxmlformats.org/officeDocument/2006/relationships/image" Target="../media/image97.png"/><Relationship Id="rId5" Type="http://schemas.microsoft.com/office/2007/relationships/hdphoto" Target="../media/hdphoto18.wdp"/><Relationship Id="rId4" Type="http://schemas.openxmlformats.org/officeDocument/2006/relationships/image" Target="../media/image92.png"/><Relationship Id="rId9" Type="http://schemas.openxmlformats.org/officeDocument/2006/relationships/image" Target="../media/image100.png"/></Relationships>
</file>

<file path=ppt/slides/_rels/slide54.xml.rels><?xml version="1.0" encoding="UTF-8" standalone="yes"?>
<Relationships xmlns="http://schemas.openxmlformats.org/package/2006/relationships"><Relationship Id="rId8" Type="http://schemas.openxmlformats.org/officeDocument/2006/relationships/image" Target="../media/image103.png"/><Relationship Id="rId3" Type="http://schemas.openxmlformats.org/officeDocument/2006/relationships/notesSlide" Target="../notesSlides/notesSlide43.xml"/><Relationship Id="rId7" Type="http://schemas.openxmlformats.org/officeDocument/2006/relationships/image" Target="../media/image102.png"/><Relationship Id="rId2" Type="http://schemas.openxmlformats.org/officeDocument/2006/relationships/slideLayout" Target="../slideLayouts/slideLayout2.xml"/><Relationship Id="rId1" Type="http://schemas.openxmlformats.org/officeDocument/2006/relationships/tags" Target="../tags/tag130.xml"/><Relationship Id="rId6" Type="http://schemas.microsoft.com/office/2007/relationships/hdphoto" Target="../media/hdphoto18.wdp"/><Relationship Id="rId5" Type="http://schemas.openxmlformats.org/officeDocument/2006/relationships/image" Target="../media/image92.png"/><Relationship Id="rId4" Type="http://schemas.openxmlformats.org/officeDocument/2006/relationships/image" Target="../media/image101.png"/></Relationships>
</file>

<file path=ppt/slides/_rels/slide55.xml.rels><?xml version="1.0" encoding="UTF-8" standalone="yes"?>
<Relationships xmlns="http://schemas.openxmlformats.org/package/2006/relationships"><Relationship Id="rId3" Type="http://schemas.openxmlformats.org/officeDocument/2006/relationships/notesSlide" Target="../notesSlides/notesSlide44.xml"/><Relationship Id="rId2" Type="http://schemas.openxmlformats.org/officeDocument/2006/relationships/slideLayout" Target="../slideLayouts/slideLayout2.xml"/><Relationship Id="rId1" Type="http://schemas.openxmlformats.org/officeDocument/2006/relationships/tags" Target="../tags/tag131.xml"/><Relationship Id="rId6" Type="http://schemas.openxmlformats.org/officeDocument/2006/relationships/image" Target="../media/image104.png"/><Relationship Id="rId5" Type="http://schemas.microsoft.com/office/2007/relationships/hdphoto" Target="../media/hdphoto18.wdp"/><Relationship Id="rId4" Type="http://schemas.openxmlformats.org/officeDocument/2006/relationships/image" Target="../media/image92.png"/></Relationships>
</file>

<file path=ppt/slides/_rels/slide56.xml.rels><?xml version="1.0" encoding="UTF-8" standalone="yes"?>
<Relationships xmlns="http://schemas.openxmlformats.org/package/2006/relationships"><Relationship Id="rId3" Type="http://schemas.openxmlformats.org/officeDocument/2006/relationships/notesSlide" Target="../notesSlides/notesSlide45.xml"/><Relationship Id="rId2" Type="http://schemas.openxmlformats.org/officeDocument/2006/relationships/slideLayout" Target="../slideLayouts/slideLayout2.xml"/><Relationship Id="rId1" Type="http://schemas.openxmlformats.org/officeDocument/2006/relationships/tags" Target="../tags/tag132.xml"/><Relationship Id="rId6" Type="http://schemas.microsoft.com/office/2007/relationships/hdphoto" Target="../media/hdphoto18.wdp"/><Relationship Id="rId5" Type="http://schemas.openxmlformats.org/officeDocument/2006/relationships/image" Target="../media/image92.png"/><Relationship Id="rId4" Type="http://schemas.openxmlformats.org/officeDocument/2006/relationships/image" Target="../media/image105.png"/></Relationships>
</file>

<file path=ppt/slides/_rels/slide57.xml.rels><?xml version="1.0" encoding="UTF-8" standalone="yes"?>
<Relationships xmlns="http://schemas.openxmlformats.org/package/2006/relationships"><Relationship Id="rId2" Type="http://schemas.openxmlformats.org/officeDocument/2006/relationships/notesSlide" Target="../notesSlides/notesSlide46.xml"/><Relationship Id="rId1" Type="http://schemas.openxmlformats.org/officeDocument/2006/relationships/slideLayout" Target="../slideLayouts/slideLayout2.xml"/></Relationships>
</file>

<file path=ppt/slides/_rels/slide58.xml.rels><?xml version="1.0" encoding="UTF-8" standalone="yes"?>
<Relationships xmlns="http://schemas.openxmlformats.org/package/2006/relationships"><Relationship Id="rId3" Type="http://schemas.openxmlformats.org/officeDocument/2006/relationships/image" Target="../media/image17.png"/><Relationship Id="rId2" Type="http://schemas.openxmlformats.org/officeDocument/2006/relationships/notesSlide" Target="../notesSlides/notesSlide47.xml"/><Relationship Id="rId1" Type="http://schemas.openxmlformats.org/officeDocument/2006/relationships/slideLayout" Target="../slideLayouts/slideLayout2.xml"/><Relationship Id="rId4" Type="http://schemas.microsoft.com/office/2007/relationships/hdphoto" Target="../media/hdphoto10.wdp"/></Relationships>
</file>

<file path=ppt/slides/_rels/slide59.xml.rels><?xml version="1.0" encoding="UTF-8" standalone="yes"?>
<Relationships xmlns="http://schemas.openxmlformats.org/package/2006/relationships"><Relationship Id="rId1" Type="http://schemas.openxmlformats.org/officeDocument/2006/relationships/slideLayout" Target="../slideLayouts/slideLayout7.xml"/></Relationships>
</file>

<file path=ppt/slides/_rels/slide6.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notesSlide" Target="../notesSlides/notesSlide4.xml"/><Relationship Id="rId1" Type="http://schemas.openxmlformats.org/officeDocument/2006/relationships/slideLayout" Target="../slideLayouts/slideLayout2.xml"/><Relationship Id="rId5" Type="http://schemas.openxmlformats.org/officeDocument/2006/relationships/image" Target="../media/image11.wmf"/><Relationship Id="rId4" Type="http://schemas.microsoft.com/office/2007/relationships/hdphoto" Target="../media/hdphoto9.wdp"/></Relationships>
</file>

<file path=ppt/slides/_rels/slide60.xml.rels><?xml version="1.0" encoding="UTF-8" standalone="yes"?>
<Relationships xmlns="http://schemas.openxmlformats.org/package/2006/relationships"><Relationship Id="rId8" Type="http://schemas.openxmlformats.org/officeDocument/2006/relationships/image" Target="../media/image111.wmf"/><Relationship Id="rId3" Type="http://schemas.microsoft.com/office/2007/relationships/hdphoto" Target="../media/hdphoto19.wdp"/><Relationship Id="rId7" Type="http://schemas.openxmlformats.org/officeDocument/2006/relationships/image" Target="../media/image110.wmf"/><Relationship Id="rId2" Type="http://schemas.openxmlformats.org/officeDocument/2006/relationships/image" Target="../media/image106.png"/><Relationship Id="rId1" Type="http://schemas.openxmlformats.org/officeDocument/2006/relationships/slideLayout" Target="../slideLayouts/slideLayout7.xml"/><Relationship Id="rId6" Type="http://schemas.openxmlformats.org/officeDocument/2006/relationships/image" Target="../media/image109.wmf"/><Relationship Id="rId5" Type="http://schemas.openxmlformats.org/officeDocument/2006/relationships/image" Target="../media/image108.wmf"/><Relationship Id="rId4" Type="http://schemas.openxmlformats.org/officeDocument/2006/relationships/image" Target="../media/image107.wmf"/></Relationships>
</file>

<file path=ppt/slides/_rels/slide61.xml.rels><?xml version="1.0" encoding="UTF-8" standalone="yes"?>
<Relationships xmlns="http://schemas.openxmlformats.org/package/2006/relationships"><Relationship Id="rId8" Type="http://schemas.openxmlformats.org/officeDocument/2006/relationships/hyperlink" Target="http://www2.cndp.fr/lesScripts/bandeau/bandeau.asp?bas=http://www.cndp.fr/DOSSIERSIE/29/som29.asp?menu=sdl" TargetMode="External"/><Relationship Id="rId3" Type="http://schemas.openxmlformats.org/officeDocument/2006/relationships/slideLayout" Target="../slideLayouts/slideLayout2.xml"/><Relationship Id="rId7" Type="http://schemas.openxmlformats.org/officeDocument/2006/relationships/hyperlink" Target="http://www.bibliotheques.uqam.ca/infosphere/sciences_humaines/index.html" TargetMode="External"/><Relationship Id="rId12" Type="http://schemas.openxmlformats.org/officeDocument/2006/relationships/hyperlink" Target="http://ccfd.crosemont.qc.ca/cours/trousse/introduction/index.html" TargetMode="External"/><Relationship Id="rId2" Type="http://schemas.openxmlformats.org/officeDocument/2006/relationships/tags" Target="../tags/tag134.xml"/><Relationship Id="rId1" Type="http://schemas.openxmlformats.org/officeDocument/2006/relationships/tags" Target="../tags/tag133.xml"/><Relationship Id="rId6" Type="http://schemas.openxmlformats.org/officeDocument/2006/relationships/hyperlink" Target="http://aix1.uottawa.ca/~fgingras/metho/sources.html" TargetMode="External"/><Relationship Id="rId11" Type="http://schemas.openxmlformats.org/officeDocument/2006/relationships/hyperlink" Target="http://campus.hesge.ch/calis/m1/l2/activites/intro.html" TargetMode="External"/><Relationship Id="rId5" Type="http://schemas.openxmlformats.org/officeDocument/2006/relationships/hyperlink" Target="http://www.ebsi.umontreal.ca/jetrouve/" TargetMode="External"/><Relationship Id="rId10" Type="http://schemas.openxmlformats.org/officeDocument/2006/relationships/hyperlink" Target="http://pages.infinit.net/formanet/cs/leveille.html" TargetMode="External"/><Relationship Id="rId4" Type="http://schemas.openxmlformats.org/officeDocument/2006/relationships/hyperlink" Target="http://bctf.ca/bctla/pub/documents/Points%20of%20Inquiry/PointsofInquiry.pdf" TargetMode="External"/><Relationship Id="rId9" Type="http://schemas.openxmlformats.org/officeDocument/2006/relationships/hyperlink" Target="http://www.searchengineshowdown.com/features/" TargetMode="External"/></Relationships>
</file>

<file path=ppt/slides/_rels/slide62.xml.rels><?xml version="1.0" encoding="UTF-8" standalone="yes"?>
<Relationships xmlns="http://schemas.openxmlformats.org/package/2006/relationships"><Relationship Id="rId8" Type="http://schemas.openxmlformats.org/officeDocument/2006/relationships/hyperlink" Target="http://popcorn-hot-popcorn.blogspot.ca/2008/07/stunning-picture-of-iceberg.html" TargetMode="External"/><Relationship Id="rId3" Type="http://schemas.openxmlformats.org/officeDocument/2006/relationships/slideLayout" Target="../slideLayouts/slideLayout2.xml"/><Relationship Id="rId7" Type="http://schemas.openxmlformats.org/officeDocument/2006/relationships/hyperlink" Target="https://www2.csdps.qc.ca/regard-primaire" TargetMode="External"/><Relationship Id="rId2" Type="http://schemas.openxmlformats.org/officeDocument/2006/relationships/tags" Target="../tags/tag136.xml"/><Relationship Id="rId1" Type="http://schemas.openxmlformats.org/officeDocument/2006/relationships/tags" Target="../tags/tag135.xml"/><Relationship Id="rId6" Type="http://schemas.openxmlformats.org/officeDocument/2006/relationships/hyperlink" Target="http://www.bidulz.com/garcon.htm" TargetMode="External"/><Relationship Id="rId5" Type="http://schemas.openxmlformats.org/officeDocument/2006/relationships/image" Target="../media/image112.png"/><Relationship Id="rId10" Type="http://schemas.microsoft.com/office/2007/relationships/hdphoto" Target="../media/hdphoto2.wdp"/><Relationship Id="rId4" Type="http://schemas.openxmlformats.org/officeDocument/2006/relationships/notesSlide" Target="../notesSlides/notesSlide48.xml"/><Relationship Id="rId9" Type="http://schemas.openxmlformats.org/officeDocument/2006/relationships/image" Target="../media/image3.png"/></Relationships>
</file>

<file path=ppt/slides/_rels/slide7.xml.rels><?xml version="1.0" encoding="UTF-8" standalone="yes"?>
<Relationships xmlns="http://schemas.openxmlformats.org/package/2006/relationships"><Relationship Id="rId3" Type="http://schemas.microsoft.com/office/2007/relationships/hdphoto" Target="../media/hdphoto9.wdp"/><Relationship Id="rId2" Type="http://schemas.openxmlformats.org/officeDocument/2006/relationships/image" Target="../media/image10.png"/><Relationship Id="rId1" Type="http://schemas.openxmlformats.org/officeDocument/2006/relationships/slideLayout" Target="../slideLayouts/slideLayout2.xml"/><Relationship Id="rId5" Type="http://schemas.openxmlformats.org/officeDocument/2006/relationships/image" Target="../media/image13.png"/><Relationship Id="rId4" Type="http://schemas.openxmlformats.org/officeDocument/2006/relationships/image" Target="../media/image12.wmf"/></Relationships>
</file>

<file path=ppt/slides/_rels/slide8.xml.rels><?xml version="1.0" encoding="UTF-8" standalone="yes"?>
<Relationships xmlns="http://schemas.openxmlformats.org/package/2006/relationships"><Relationship Id="rId3" Type="http://schemas.openxmlformats.org/officeDocument/2006/relationships/image" Target="../media/image14.png"/><Relationship Id="rId2" Type="http://schemas.openxmlformats.org/officeDocument/2006/relationships/notesSlide" Target="../notesSlides/notesSlide5.xml"/><Relationship Id="rId1" Type="http://schemas.openxmlformats.org/officeDocument/2006/relationships/slideLayout" Target="../slideLayouts/slideLayout2.xml"/><Relationship Id="rId6" Type="http://schemas.openxmlformats.org/officeDocument/2006/relationships/image" Target="../media/image12.wmf"/><Relationship Id="rId5" Type="http://schemas.microsoft.com/office/2007/relationships/hdphoto" Target="../media/hdphoto9.wdp"/><Relationship Id="rId4" Type="http://schemas.openxmlformats.org/officeDocument/2006/relationships/image" Target="../media/image10.png"/></Relationships>
</file>

<file path=ppt/slides/_rels/slide9.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notesSlide" Target="../notesSlides/notesSlide6.xml"/><Relationship Id="rId1" Type="http://schemas.openxmlformats.org/officeDocument/2006/relationships/slideLayout" Target="../slideLayouts/slideLayout2.xml"/><Relationship Id="rId4" Type="http://schemas.microsoft.com/office/2007/relationships/hdphoto" Target="../media/hdphoto9.wdp"/></Relationships>
</file>

<file path=ppt/slides/slide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89096" name="Rectangle 8"/>
          <p:cNvSpPr>
            <a:spLocks noGrp="1" noChangeArrowheads="1"/>
          </p:cNvSpPr>
          <p:nvPr>
            <p:ph type="ctrTitle"/>
          </p:nvPr>
        </p:nvSpPr>
        <p:spPr>
          <a:xfrm>
            <a:off x="331058" y="2591619"/>
            <a:ext cx="7051963" cy="1646302"/>
          </a:xfrm>
        </p:spPr>
        <p:txBody>
          <a:bodyPr anchor="ctr"/>
          <a:lstStyle/>
          <a:p>
            <a:pPr algn="ctr"/>
            <a:r>
              <a:rPr lang="fr-FR" cap="small" noProof="1" smtClean="0">
                <a:latin typeface="Kristen ITC" panose="03050502040202030202" pitchFamily="66" charset="0"/>
              </a:rPr>
              <a:t>La recherche </a:t>
            </a:r>
            <a:br>
              <a:rPr lang="fr-FR" cap="small" noProof="1" smtClean="0">
                <a:latin typeface="Kristen ITC" panose="03050502040202030202" pitchFamily="66" charset="0"/>
              </a:rPr>
            </a:br>
            <a:r>
              <a:rPr lang="fr-FR" cap="small" noProof="1" smtClean="0">
                <a:latin typeface="Kristen ITC" panose="03050502040202030202" pitchFamily="66" charset="0"/>
              </a:rPr>
              <a:t>dans Internet</a:t>
            </a:r>
            <a:endParaRPr lang="fr-FR" cap="small" noProof="1">
              <a:latin typeface="Kristen ITC" panose="03050502040202030202" pitchFamily="66" charset="0"/>
            </a:endParaRPr>
          </a:p>
        </p:txBody>
      </p:sp>
      <p:sp>
        <p:nvSpPr>
          <p:cNvPr id="3" name="Rectangle 2"/>
          <p:cNvSpPr>
            <a:spLocks noChangeArrowheads="1"/>
          </p:cNvSpPr>
          <p:nvPr/>
        </p:nvSpPr>
        <p:spPr bwMode="auto">
          <a:xfrm>
            <a:off x="0" y="0"/>
            <a:ext cx="12192000" cy="4572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p>
            <a:endParaRPr lang="fr-CA"/>
          </a:p>
        </p:txBody>
      </p:sp>
      <p:pic>
        <p:nvPicPr>
          <p:cNvPr id="5" name="Image 4"/>
          <p:cNvPicPr>
            <a:picLocks noChangeAspect="1"/>
          </p:cNvPicPr>
          <p:nvPr/>
        </p:nvPicPr>
        <p:blipFill>
          <a:blip r:embed="rId3" cstate="print">
            <a:extLst>
              <a:ext uri="{BEBA8EAE-BF5A-486C-A8C5-ECC9F3942E4B}">
                <a14:imgProps xmlns:a14="http://schemas.microsoft.com/office/drawing/2010/main">
                  <a14:imgLayer r:embed="rId4">
                    <a14:imgEffect>
                      <a14:backgroundRemoval t="0" b="100000" l="0" r="100000">
                        <a14:foregroundMark x1="59370" y1="97147" x2="90394" y2="97418"/>
                        <a14:foregroundMark x1="57638" y1="89674" x2="86299" y2="90625"/>
                      </a14:backgroundRemoval>
                    </a14:imgEffect>
                  </a14:imgLayer>
                </a14:imgProps>
              </a:ext>
              <a:ext uri="{28A0092B-C50C-407E-A947-70E740481C1C}">
                <a14:useLocalDpi xmlns:a14="http://schemas.microsoft.com/office/drawing/2010/main" val="0"/>
              </a:ext>
            </a:extLst>
          </a:blip>
          <a:stretch>
            <a:fillRect/>
          </a:stretch>
        </p:blipFill>
        <p:spPr>
          <a:xfrm>
            <a:off x="7005698" y="1884656"/>
            <a:ext cx="2641018" cy="3060227"/>
          </a:xfrm>
          <a:prstGeom prst="rect">
            <a:avLst/>
          </a:prstGeom>
        </p:spPr>
      </p:pic>
      <p:pic>
        <p:nvPicPr>
          <p:cNvPr id="1028" name="Picture 4" descr="V:\Administration\408\Bibliothécaires\Bibliothécaire Commun\Bibliothécaires_CSDPS\CSDPS_NouveauLogo\PNG\SANS SLOGAN\CSP_Logo_COUL.png"/>
          <p:cNvPicPr>
            <a:picLocks noChangeAspect="1" noChangeArrowheads="1"/>
          </p:cNvPicPr>
          <p:nvPr/>
        </p:nvPicPr>
        <p:blipFill>
          <a:blip r:embed="rId5" cstate="print">
            <a:extLst>
              <a:ext uri="{28A0092B-C50C-407E-A947-70E740481C1C}">
                <a14:useLocalDpi xmlns:a14="http://schemas.microsoft.com/office/drawing/2010/main" val="0"/>
              </a:ext>
            </a:extLst>
          </a:blip>
          <a:srcRect/>
          <a:stretch>
            <a:fillRect/>
          </a:stretch>
        </p:blipFill>
        <p:spPr bwMode="auto">
          <a:xfrm>
            <a:off x="0" y="5261002"/>
            <a:ext cx="4365171" cy="2054198"/>
          </a:xfrm>
          <a:prstGeom prst="rect">
            <a:avLst/>
          </a:prstGeom>
          <a:noFill/>
          <a:extLst>
            <a:ext uri="{909E8E84-426E-40DD-AFC4-6F175D3DCCD1}">
              <a14:hiddenFill xmlns:a14="http://schemas.microsoft.com/office/drawing/2010/main">
                <a:solidFill>
                  <a:srgbClr val="FFFFFF"/>
                </a:solidFill>
              </a14:hiddenFill>
            </a:ext>
          </a:extLst>
        </p:spPr>
      </p:pic>
      <p:pic>
        <p:nvPicPr>
          <p:cNvPr id="8" name="Image 3" descr="Licence Creative Commons"/>
          <p:cNvPicPr>
            <a:picLocks noChangeAspect="1" noChangeArrowheads="1"/>
          </p:cNvPicPr>
          <p:nvPr/>
        </p:nvPicPr>
        <p:blipFill>
          <a:blip r:embed="rId6">
            <a:clrChange>
              <a:clrFrom>
                <a:srgbClr val="C1C5C0"/>
              </a:clrFrom>
              <a:clrTo>
                <a:srgbClr val="C1C5C0">
                  <a:alpha val="0"/>
                </a:srgbClr>
              </a:clrTo>
            </a:clrChange>
            <a:extLst>
              <a:ext uri="{BEBA8EAE-BF5A-486C-A8C5-ECC9F3942E4B}">
                <a14:imgProps xmlns:a14="http://schemas.microsoft.com/office/drawing/2010/main">
                  <a14:imgLayer r:embed="rId7">
                    <a14:imgEffect>
                      <a14:sharpenSoften amount="-56000"/>
                    </a14:imgEffect>
                    <a14:imgEffect>
                      <a14:colorTemperature colorTemp="4500"/>
                    </a14:imgEffect>
                  </a14:imgLayer>
                </a14:imgProps>
              </a:ext>
              <a:ext uri="{28A0092B-C50C-407E-A947-70E740481C1C}">
                <a14:useLocalDpi xmlns:a14="http://schemas.microsoft.com/office/drawing/2010/main" val="0"/>
              </a:ext>
            </a:extLst>
          </a:blip>
          <a:srcRect/>
          <a:stretch>
            <a:fillRect/>
          </a:stretch>
        </p:blipFill>
        <p:spPr bwMode="auto">
          <a:xfrm>
            <a:off x="9533598" y="6481947"/>
            <a:ext cx="838200" cy="29527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a:extLst>
            <a:ext uri="{909E8E84-426E-40DD-AFC4-6F175D3DCCD1}">
              <a14:hiddenFill xmlns:a14="http://schemas.microsoft.com/office/drawing/2010/main">
                <a:solidFill>
                  <a:srgbClr val="FFFFFF"/>
                </a:solidFill>
              </a14:hiddenFill>
            </a:ext>
          </a:extLst>
        </p:spPr>
      </p:pic>
      <p:sp>
        <p:nvSpPr>
          <p:cNvPr id="9" name="Rectangle 8"/>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Tree>
    <p:extLst>
      <p:ext uri="{BB962C8B-B14F-4D97-AF65-F5344CB8AC3E}">
        <p14:creationId xmlns:p14="http://schemas.microsoft.com/office/powerpoint/2010/main" val="2387950910"/>
      </p:ext>
    </p:extLst>
  </p:cSld>
  <p:clrMapOvr>
    <a:masterClrMapping/>
  </p:clrMapOvr>
  <mc:AlternateContent xmlns:mc="http://schemas.openxmlformats.org/markup-compatibility/2006" xmlns:p14="http://schemas.microsoft.com/office/powerpoint/2010/main">
    <mc:Choice Requires="p14">
      <p:transition p14:dur="0"/>
    </mc:Choice>
    <mc:Fallback xmlns="">
      <p:transition/>
    </mc:Fallback>
  </mc:AlternateContent>
  <p:timing>
    <p:tnLst>
      <p:par>
        <p:cTn id="1" dur="indefinite" restart="never" nodeType="tmRoot">
          <p:childTnLst>
            <p:seq concurrent="1" nextAc="seek">
              <p:cTn id="2" dur="indefinite" nodeType="mainSeq">
                <p:childTnLst>
                  <p:par>
                    <p:cTn id="3" fill="hold">
                      <p:stCondLst>
                        <p:cond delay="indefinite"/>
                        <p:cond evt="onBegin" delay="0">
                          <p:tn val="2"/>
                        </p:cond>
                      </p:stCondLst>
                      <p:childTnLst>
                        <p:par>
                          <p:cTn id="4" fill="hold">
                            <p:stCondLst>
                              <p:cond delay="0"/>
                            </p:stCondLst>
                            <p:childTnLst>
                              <p:par>
                                <p:cTn id="5" presetID="26" presetClass="entr" presetSubtype="0" fill="hold" grpId="0" nodeType="afterEffect">
                                  <p:stCondLst>
                                    <p:cond delay="0"/>
                                  </p:stCondLst>
                                  <p:childTnLst>
                                    <p:set>
                                      <p:cBhvr>
                                        <p:cTn id="6" dur="1" fill="hold">
                                          <p:stCondLst>
                                            <p:cond delay="0"/>
                                          </p:stCondLst>
                                        </p:cTn>
                                        <p:tgtEl>
                                          <p:spTgt spid="89096"/>
                                        </p:tgtEl>
                                        <p:attrNameLst>
                                          <p:attrName>style.visibility</p:attrName>
                                        </p:attrNameLst>
                                      </p:cBhvr>
                                      <p:to>
                                        <p:strVal val="visible"/>
                                      </p:to>
                                    </p:set>
                                    <p:animEffect transition="in" filter="wipe(down)">
                                      <p:cBhvr>
                                        <p:cTn id="7" dur="580">
                                          <p:stCondLst>
                                            <p:cond delay="0"/>
                                          </p:stCondLst>
                                        </p:cTn>
                                        <p:tgtEl>
                                          <p:spTgt spid="89096"/>
                                        </p:tgtEl>
                                      </p:cBhvr>
                                    </p:animEffect>
                                    <p:anim calcmode="lin" valueType="num">
                                      <p:cBhvr>
                                        <p:cTn id="8" dur="1822" tmFilter="0,0; 0.14,0.36; 0.43,0.73; 0.71,0.91; 1.0,1.0">
                                          <p:stCondLst>
                                            <p:cond delay="0"/>
                                          </p:stCondLst>
                                        </p:cTn>
                                        <p:tgtEl>
                                          <p:spTgt spid="89096"/>
                                        </p:tgtEl>
                                        <p:attrNameLst>
                                          <p:attrName>ppt_x</p:attrName>
                                        </p:attrNameLst>
                                      </p:cBhvr>
                                      <p:tavLst>
                                        <p:tav tm="0">
                                          <p:val>
                                            <p:strVal val="#ppt_x-0.25"/>
                                          </p:val>
                                        </p:tav>
                                        <p:tav tm="100000">
                                          <p:val>
                                            <p:strVal val="#ppt_x"/>
                                          </p:val>
                                        </p:tav>
                                      </p:tavLst>
                                    </p:anim>
                                    <p:anim calcmode="lin" valueType="num">
                                      <p:cBhvr>
                                        <p:cTn id="9" dur="664" tmFilter="0.0,0.0; 0.25,0.07; 0.50,0.2; 0.75,0.467; 1.0,1.0">
                                          <p:stCondLst>
                                            <p:cond delay="0"/>
                                          </p:stCondLst>
                                        </p:cTn>
                                        <p:tgtEl>
                                          <p:spTgt spid="89096"/>
                                        </p:tgtEl>
                                        <p:attrNameLst>
                                          <p:attrName>ppt_y</p:attrName>
                                        </p:attrNameLst>
                                      </p:cBhvr>
                                      <p:tavLst>
                                        <p:tav tm="0" fmla="#ppt_y-sin(pi*$)/3">
                                          <p:val>
                                            <p:fltVal val="0.5"/>
                                          </p:val>
                                        </p:tav>
                                        <p:tav tm="100000">
                                          <p:val>
                                            <p:fltVal val="1"/>
                                          </p:val>
                                        </p:tav>
                                      </p:tavLst>
                                    </p:anim>
                                    <p:anim calcmode="lin" valueType="num">
                                      <p:cBhvr>
                                        <p:cTn id="10" dur="664" tmFilter="0, 0; 0.125,0.2665; 0.25,0.4; 0.375,0.465; 0.5,0.5;  0.625,0.535; 0.75,0.6; 0.875,0.7335; 1,1">
                                          <p:stCondLst>
                                            <p:cond delay="664"/>
                                          </p:stCondLst>
                                        </p:cTn>
                                        <p:tgtEl>
                                          <p:spTgt spid="89096"/>
                                        </p:tgtEl>
                                        <p:attrNameLst>
                                          <p:attrName>ppt_y</p:attrName>
                                        </p:attrNameLst>
                                      </p:cBhvr>
                                      <p:tavLst>
                                        <p:tav tm="0" fmla="#ppt_y-sin(pi*$)/9">
                                          <p:val>
                                            <p:fltVal val="0"/>
                                          </p:val>
                                        </p:tav>
                                        <p:tav tm="100000">
                                          <p:val>
                                            <p:fltVal val="1"/>
                                          </p:val>
                                        </p:tav>
                                      </p:tavLst>
                                    </p:anim>
                                    <p:anim calcmode="lin" valueType="num">
                                      <p:cBhvr>
                                        <p:cTn id="11" dur="332" tmFilter="0, 0; 0.125,0.2665; 0.25,0.4; 0.375,0.465; 0.5,0.5;  0.625,0.535; 0.75,0.6; 0.875,0.7335; 1,1">
                                          <p:stCondLst>
                                            <p:cond delay="1324"/>
                                          </p:stCondLst>
                                        </p:cTn>
                                        <p:tgtEl>
                                          <p:spTgt spid="89096"/>
                                        </p:tgtEl>
                                        <p:attrNameLst>
                                          <p:attrName>ppt_y</p:attrName>
                                        </p:attrNameLst>
                                      </p:cBhvr>
                                      <p:tavLst>
                                        <p:tav tm="0" fmla="#ppt_y-sin(pi*$)/27">
                                          <p:val>
                                            <p:fltVal val="0"/>
                                          </p:val>
                                        </p:tav>
                                        <p:tav tm="100000">
                                          <p:val>
                                            <p:fltVal val="1"/>
                                          </p:val>
                                        </p:tav>
                                      </p:tavLst>
                                    </p:anim>
                                    <p:anim calcmode="lin" valueType="num">
                                      <p:cBhvr>
                                        <p:cTn id="12" dur="164" tmFilter="0, 0; 0.125,0.2665; 0.25,0.4; 0.375,0.465; 0.5,0.5;  0.625,0.535; 0.75,0.6; 0.875,0.7335; 1,1">
                                          <p:stCondLst>
                                            <p:cond delay="1656"/>
                                          </p:stCondLst>
                                        </p:cTn>
                                        <p:tgtEl>
                                          <p:spTgt spid="89096"/>
                                        </p:tgtEl>
                                        <p:attrNameLst>
                                          <p:attrName>ppt_y</p:attrName>
                                        </p:attrNameLst>
                                      </p:cBhvr>
                                      <p:tavLst>
                                        <p:tav tm="0" fmla="#ppt_y-sin(pi*$)/81">
                                          <p:val>
                                            <p:fltVal val="0"/>
                                          </p:val>
                                        </p:tav>
                                        <p:tav tm="100000">
                                          <p:val>
                                            <p:fltVal val="1"/>
                                          </p:val>
                                        </p:tav>
                                      </p:tavLst>
                                    </p:anim>
                                    <p:animScale>
                                      <p:cBhvr>
                                        <p:cTn id="13" dur="26">
                                          <p:stCondLst>
                                            <p:cond delay="650"/>
                                          </p:stCondLst>
                                        </p:cTn>
                                        <p:tgtEl>
                                          <p:spTgt spid="89096"/>
                                        </p:tgtEl>
                                      </p:cBhvr>
                                      <p:to x="100000" y="60000"/>
                                    </p:animScale>
                                    <p:animScale>
                                      <p:cBhvr>
                                        <p:cTn id="14" dur="166" decel="50000">
                                          <p:stCondLst>
                                            <p:cond delay="676"/>
                                          </p:stCondLst>
                                        </p:cTn>
                                        <p:tgtEl>
                                          <p:spTgt spid="89096"/>
                                        </p:tgtEl>
                                      </p:cBhvr>
                                      <p:to x="100000" y="100000"/>
                                    </p:animScale>
                                    <p:animScale>
                                      <p:cBhvr>
                                        <p:cTn id="15" dur="26">
                                          <p:stCondLst>
                                            <p:cond delay="1312"/>
                                          </p:stCondLst>
                                        </p:cTn>
                                        <p:tgtEl>
                                          <p:spTgt spid="89096"/>
                                        </p:tgtEl>
                                      </p:cBhvr>
                                      <p:to x="100000" y="80000"/>
                                    </p:animScale>
                                    <p:animScale>
                                      <p:cBhvr>
                                        <p:cTn id="16" dur="166" decel="50000">
                                          <p:stCondLst>
                                            <p:cond delay="1338"/>
                                          </p:stCondLst>
                                        </p:cTn>
                                        <p:tgtEl>
                                          <p:spTgt spid="89096"/>
                                        </p:tgtEl>
                                      </p:cBhvr>
                                      <p:to x="100000" y="100000"/>
                                    </p:animScale>
                                    <p:animScale>
                                      <p:cBhvr>
                                        <p:cTn id="17" dur="26">
                                          <p:stCondLst>
                                            <p:cond delay="1642"/>
                                          </p:stCondLst>
                                        </p:cTn>
                                        <p:tgtEl>
                                          <p:spTgt spid="89096"/>
                                        </p:tgtEl>
                                      </p:cBhvr>
                                      <p:to x="100000" y="90000"/>
                                    </p:animScale>
                                    <p:animScale>
                                      <p:cBhvr>
                                        <p:cTn id="18" dur="166" decel="50000">
                                          <p:stCondLst>
                                            <p:cond delay="1668"/>
                                          </p:stCondLst>
                                        </p:cTn>
                                        <p:tgtEl>
                                          <p:spTgt spid="89096"/>
                                        </p:tgtEl>
                                      </p:cBhvr>
                                      <p:to x="100000" y="100000"/>
                                    </p:animScale>
                                    <p:animScale>
                                      <p:cBhvr>
                                        <p:cTn id="19" dur="26">
                                          <p:stCondLst>
                                            <p:cond delay="1808"/>
                                          </p:stCondLst>
                                        </p:cTn>
                                        <p:tgtEl>
                                          <p:spTgt spid="89096"/>
                                        </p:tgtEl>
                                      </p:cBhvr>
                                      <p:to x="100000" y="95000"/>
                                    </p:animScale>
                                    <p:animScale>
                                      <p:cBhvr>
                                        <p:cTn id="20" dur="166" decel="50000">
                                          <p:stCondLst>
                                            <p:cond delay="1834"/>
                                          </p:stCondLst>
                                        </p:cTn>
                                        <p:tgtEl>
                                          <p:spTgt spid="89096"/>
                                        </p:tgtEl>
                                      </p:cBhvr>
                                      <p:to x="100000" y="100000"/>
                                    </p:animScale>
                                  </p:childTnLst>
                                </p:cTn>
                              </p:par>
                            </p:childTnLst>
                          </p:cTn>
                        </p:par>
                        <p:par>
                          <p:cTn id="21" fill="hold">
                            <p:stCondLst>
                              <p:cond delay="2000"/>
                            </p:stCondLst>
                            <p:childTnLst>
                              <p:par>
                                <p:cTn id="22" presetID="1" presetClass="entr" presetSubtype="0" fill="hold" nodeType="afterEffect">
                                  <p:stCondLst>
                                    <p:cond delay="0"/>
                                  </p:stCondLst>
                                  <p:childTnLst>
                                    <p:set>
                                      <p:cBhvr>
                                        <p:cTn id="23" dur="1" fill="hold">
                                          <p:stCondLst>
                                            <p:cond delay="0"/>
                                          </p:stCondLst>
                                        </p:cTn>
                                        <p:tgtEl>
                                          <p:spTgt spid="5"/>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89096" grpId="0"/>
    </p:bldLst>
  </p:timing>
</p:sld>
</file>

<file path=ppt/slides/slide1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Espace réservé du contenu 2"/>
          <p:cNvSpPr>
            <a:spLocks noGrp="1"/>
          </p:cNvSpPr>
          <p:nvPr>
            <p:ph idx="1"/>
          </p:nvPr>
        </p:nvSpPr>
        <p:spPr>
          <a:xfrm>
            <a:off x="831181" y="2060812"/>
            <a:ext cx="9741570" cy="4222885"/>
          </a:xfrm>
          <a:noFill/>
        </p:spPr>
        <p:txBody>
          <a:bodyPr>
            <a:noAutofit/>
          </a:bodyPr>
          <a:lstStyle/>
          <a:p>
            <a:pPr marL="0" indent="0">
              <a:buNone/>
            </a:pPr>
            <a:r>
              <a:rPr lang="fr-CA" sz="2400" b="1" dirty="0">
                <a:solidFill>
                  <a:schemeClr val="tx1"/>
                </a:solidFill>
                <a:latin typeface="Arial" panose="020B0604020202020204" pitchFamily="34" charset="0"/>
                <a:cs typeface="Arial" panose="020B0604020202020204" pitchFamily="34" charset="0"/>
              </a:rPr>
              <a:t>Type de </a:t>
            </a:r>
            <a:r>
              <a:rPr lang="fr-CA" sz="2400" b="1" dirty="0" smtClean="0">
                <a:solidFill>
                  <a:schemeClr val="tx1"/>
                </a:solidFill>
                <a:latin typeface="Arial" panose="020B0604020202020204" pitchFamily="34" charset="0"/>
                <a:cs typeface="Arial" panose="020B0604020202020204" pitchFamily="34" charset="0"/>
              </a:rPr>
              <a:t>mots à privilégier:</a:t>
            </a:r>
            <a:endParaRPr lang="fr-CA" sz="2400" b="1" dirty="0">
              <a:solidFill>
                <a:schemeClr val="tx1"/>
              </a:solidFill>
              <a:latin typeface="Arial" panose="020B0604020202020204" pitchFamily="34" charset="0"/>
              <a:cs typeface="Arial" panose="020B0604020202020204" pitchFamily="34" charset="0"/>
            </a:endParaRPr>
          </a:p>
          <a:p>
            <a:pPr lvl="1">
              <a:lnSpc>
                <a:spcPct val="120000"/>
              </a:lnSpc>
              <a:buFont typeface="Wingdings" panose="05000000000000000000" pitchFamily="2" charset="2"/>
              <a:buChar char="§"/>
            </a:pPr>
            <a:r>
              <a:rPr lang="fr-CA" sz="2000" dirty="0" smtClean="0">
                <a:solidFill>
                  <a:schemeClr val="tx1"/>
                </a:solidFill>
                <a:latin typeface="Arial" panose="020B0604020202020204" pitchFamily="34" charset="0"/>
                <a:cs typeface="Arial" panose="020B0604020202020204" pitchFamily="34" charset="0"/>
              </a:rPr>
              <a:t>Noms (plutôt que des verbes et des adjectifs)</a:t>
            </a:r>
            <a:br>
              <a:rPr lang="fr-CA" sz="2000" dirty="0" smtClean="0">
                <a:solidFill>
                  <a:schemeClr val="tx1"/>
                </a:solidFill>
                <a:latin typeface="Arial" panose="020B0604020202020204" pitchFamily="34" charset="0"/>
                <a:cs typeface="Arial" panose="020B0604020202020204" pitchFamily="34" charset="0"/>
              </a:rPr>
            </a:br>
            <a:r>
              <a:rPr lang="fr-CA" sz="2000" dirty="0" smtClean="0">
                <a:solidFill>
                  <a:schemeClr val="tx1"/>
                </a:solidFill>
                <a:latin typeface="Arial" panose="020B0604020202020204" pitchFamily="34" charset="0"/>
                <a:cs typeface="Arial" panose="020B0604020202020204" pitchFamily="34" charset="0"/>
              </a:rPr>
              <a:t>	</a:t>
            </a:r>
            <a:r>
              <a:rPr lang="fr-CA" sz="2000" dirty="0" smtClean="0">
                <a:solidFill>
                  <a:srgbClr val="0070C0"/>
                </a:solidFill>
                <a:latin typeface="Arial" panose="020B0604020202020204" pitchFamily="34" charset="0"/>
                <a:cs typeface="Arial" panose="020B0604020202020204" pitchFamily="34" charset="0"/>
              </a:rPr>
              <a:t>Dessin</a:t>
            </a:r>
            <a:r>
              <a:rPr lang="fr-CA" sz="2000" dirty="0" smtClean="0">
                <a:solidFill>
                  <a:schemeClr val="tx1"/>
                </a:solidFill>
                <a:latin typeface="Arial" panose="020B0604020202020204" pitchFamily="34" charset="0"/>
                <a:cs typeface="Arial" panose="020B0604020202020204" pitchFamily="34" charset="0"/>
              </a:rPr>
              <a:t>   </a:t>
            </a:r>
            <a:r>
              <a:rPr lang="fr-CA" sz="2000" strike="sngStrike" dirty="0" smtClean="0">
                <a:solidFill>
                  <a:srgbClr val="0070C0"/>
                </a:solidFill>
                <a:latin typeface="Arial" panose="020B0604020202020204" pitchFamily="34" charset="0"/>
                <a:cs typeface="Arial" panose="020B0604020202020204" pitchFamily="34" charset="0"/>
              </a:rPr>
              <a:t>Dessiner</a:t>
            </a:r>
            <a:r>
              <a:rPr lang="fr-CA" sz="2000" dirty="0" smtClean="0">
                <a:solidFill>
                  <a:srgbClr val="0070C0"/>
                </a:solidFill>
                <a:latin typeface="Arial" panose="020B0604020202020204" pitchFamily="34" charset="0"/>
                <a:cs typeface="Arial" panose="020B0604020202020204" pitchFamily="34" charset="0"/>
              </a:rPr>
              <a:t>  </a:t>
            </a:r>
          </a:p>
          <a:p>
            <a:pPr lvl="1">
              <a:lnSpc>
                <a:spcPct val="120000"/>
              </a:lnSpc>
              <a:buFont typeface="Wingdings" panose="05000000000000000000" pitchFamily="2" charset="2"/>
              <a:buChar char="§"/>
            </a:pPr>
            <a:r>
              <a:rPr lang="fr-CA" sz="2000" dirty="0" smtClean="0">
                <a:solidFill>
                  <a:schemeClr val="tx1"/>
                </a:solidFill>
                <a:latin typeface="Arial" panose="020B0604020202020204" pitchFamily="34" charset="0"/>
                <a:cs typeface="Arial" panose="020B0604020202020204" pitchFamily="34" charset="0"/>
              </a:rPr>
              <a:t>Mots spécifiques (plutôt que des mots généraux) </a:t>
            </a:r>
            <a:br>
              <a:rPr lang="fr-CA" sz="2000" dirty="0" smtClean="0">
                <a:solidFill>
                  <a:schemeClr val="tx1"/>
                </a:solidFill>
                <a:latin typeface="Arial" panose="020B0604020202020204" pitchFamily="34" charset="0"/>
                <a:cs typeface="Arial" panose="020B0604020202020204" pitchFamily="34" charset="0"/>
              </a:rPr>
            </a:br>
            <a:r>
              <a:rPr lang="fr-CA" sz="2000" dirty="0" smtClean="0">
                <a:solidFill>
                  <a:schemeClr val="tx1"/>
                </a:solidFill>
                <a:latin typeface="Arial" panose="020B0604020202020204" pitchFamily="34" charset="0"/>
                <a:cs typeface="Arial" panose="020B0604020202020204" pitchFamily="34" charset="0"/>
              </a:rPr>
              <a:t>	</a:t>
            </a:r>
            <a:r>
              <a:rPr lang="fr-CA" sz="2000" dirty="0" smtClean="0">
                <a:solidFill>
                  <a:srgbClr val="0070C0"/>
                </a:solidFill>
                <a:latin typeface="Arial" panose="020B0604020202020204" pitchFamily="34" charset="0"/>
                <a:cs typeface="Arial" panose="020B0604020202020204" pitchFamily="34" charset="0"/>
              </a:rPr>
              <a:t>Raisin  </a:t>
            </a:r>
            <a:r>
              <a:rPr lang="fr-CA" sz="2000" strike="sngStrike" dirty="0" smtClean="0">
                <a:solidFill>
                  <a:srgbClr val="0070C0"/>
                </a:solidFill>
                <a:latin typeface="Arial" panose="020B0604020202020204" pitchFamily="34" charset="0"/>
                <a:cs typeface="Arial" panose="020B0604020202020204" pitchFamily="34" charset="0"/>
              </a:rPr>
              <a:t>Fruit</a:t>
            </a:r>
            <a:endParaRPr lang="fr-CA" sz="2000" dirty="0" smtClean="0">
              <a:solidFill>
                <a:srgbClr val="0070C0"/>
              </a:solidFill>
              <a:latin typeface="Arial" panose="020B0604020202020204" pitchFamily="34" charset="0"/>
              <a:cs typeface="Arial" panose="020B0604020202020204" pitchFamily="34" charset="0"/>
            </a:endParaRPr>
          </a:p>
          <a:p>
            <a:pPr marL="0" indent="0">
              <a:lnSpc>
                <a:spcPct val="120000"/>
              </a:lnSpc>
              <a:buNone/>
            </a:pPr>
            <a:r>
              <a:rPr lang="fr-CA" sz="2400" b="1" dirty="0">
                <a:solidFill>
                  <a:schemeClr val="tx1"/>
                </a:solidFill>
                <a:latin typeface="Arial" panose="020B0604020202020204" pitchFamily="34" charset="0"/>
                <a:cs typeface="Arial" panose="020B0604020202020204" pitchFamily="34" charset="0"/>
              </a:rPr>
              <a:t>Éviter les:</a:t>
            </a:r>
          </a:p>
          <a:p>
            <a:pPr lvl="1">
              <a:buFont typeface="Courier New" panose="02070309020205020404" pitchFamily="49" charset="0"/>
              <a:buChar char="o"/>
            </a:pPr>
            <a:r>
              <a:rPr lang="fr-CA" sz="2000" smtClean="0">
                <a:solidFill>
                  <a:schemeClr val="tx1"/>
                </a:solidFill>
                <a:latin typeface="Arial" panose="020B0604020202020204" pitchFamily="34" charset="0"/>
                <a:cs typeface="Arial" panose="020B0604020202020204" pitchFamily="34" charset="0"/>
              </a:rPr>
              <a:t>Déterminants  </a:t>
            </a:r>
            <a:r>
              <a:rPr lang="fr-CA" sz="2000" strike="sngStrike" dirty="0" smtClean="0">
                <a:solidFill>
                  <a:srgbClr val="0070C0"/>
                </a:solidFill>
                <a:latin typeface="Arial" panose="020B0604020202020204" pitchFamily="34" charset="0"/>
                <a:cs typeface="Arial" panose="020B0604020202020204" pitchFamily="34" charset="0"/>
              </a:rPr>
              <a:t>le</a:t>
            </a:r>
            <a:r>
              <a:rPr lang="fr-CA" sz="2000" dirty="0" smtClean="0">
                <a:solidFill>
                  <a:srgbClr val="0070C0"/>
                </a:solidFill>
                <a:latin typeface="Arial" panose="020B0604020202020204" pitchFamily="34" charset="0"/>
                <a:cs typeface="Arial" panose="020B0604020202020204" pitchFamily="34" charset="0"/>
              </a:rPr>
              <a:t> </a:t>
            </a:r>
            <a:r>
              <a:rPr lang="fr-CA" sz="2000" strike="sngStrike" dirty="0" smtClean="0">
                <a:solidFill>
                  <a:srgbClr val="0070C0"/>
                </a:solidFill>
                <a:latin typeface="Arial" panose="020B0604020202020204" pitchFamily="34" charset="0"/>
                <a:cs typeface="Arial" panose="020B0604020202020204" pitchFamily="34" charset="0"/>
              </a:rPr>
              <a:t>les</a:t>
            </a:r>
            <a:r>
              <a:rPr lang="fr-CA" sz="2000" dirty="0" smtClean="0">
                <a:solidFill>
                  <a:srgbClr val="0070C0"/>
                </a:solidFill>
                <a:latin typeface="Arial" panose="020B0604020202020204" pitchFamily="34" charset="0"/>
                <a:cs typeface="Arial" panose="020B0604020202020204" pitchFamily="34" charset="0"/>
              </a:rPr>
              <a:t> </a:t>
            </a:r>
            <a:r>
              <a:rPr lang="fr-CA" sz="2000" strike="sngStrike" dirty="0" smtClean="0">
                <a:solidFill>
                  <a:srgbClr val="0070C0"/>
                </a:solidFill>
                <a:latin typeface="Arial" panose="020B0604020202020204" pitchFamily="34" charset="0"/>
                <a:cs typeface="Arial" panose="020B0604020202020204" pitchFamily="34" charset="0"/>
              </a:rPr>
              <a:t>une</a:t>
            </a:r>
            <a:r>
              <a:rPr lang="fr-CA" sz="2000" dirty="0" smtClean="0">
                <a:solidFill>
                  <a:srgbClr val="0070C0"/>
                </a:solidFill>
                <a:latin typeface="Arial" panose="020B0604020202020204" pitchFamily="34" charset="0"/>
                <a:cs typeface="Arial" panose="020B0604020202020204" pitchFamily="34" charset="0"/>
              </a:rPr>
              <a:t> </a:t>
            </a:r>
            <a:r>
              <a:rPr lang="fr-CA" sz="2000" strike="sngStrike" dirty="0" smtClean="0">
                <a:solidFill>
                  <a:srgbClr val="0070C0"/>
                </a:solidFill>
                <a:latin typeface="Arial" panose="020B0604020202020204" pitchFamily="34" charset="0"/>
                <a:cs typeface="Arial" panose="020B0604020202020204" pitchFamily="34" charset="0"/>
              </a:rPr>
              <a:t>des</a:t>
            </a:r>
            <a:endParaRPr lang="fr-CA" sz="2000" strike="sngStrike" dirty="0">
              <a:solidFill>
                <a:srgbClr val="0070C0"/>
              </a:solidFill>
              <a:latin typeface="Arial" panose="020B0604020202020204" pitchFamily="34" charset="0"/>
              <a:cs typeface="Arial" panose="020B0604020202020204" pitchFamily="34" charset="0"/>
            </a:endParaRPr>
          </a:p>
          <a:p>
            <a:pPr lvl="1">
              <a:buFont typeface="Courier New" panose="02070309020205020404" pitchFamily="49" charset="0"/>
              <a:buChar char="o"/>
            </a:pPr>
            <a:r>
              <a:rPr lang="fr-CA" sz="2000" dirty="0" smtClean="0">
                <a:solidFill>
                  <a:schemeClr val="tx1"/>
                </a:solidFill>
                <a:latin typeface="Arial" panose="020B0604020202020204" pitchFamily="34" charset="0"/>
                <a:cs typeface="Arial" panose="020B0604020202020204" pitchFamily="34" charset="0"/>
              </a:rPr>
              <a:t>Conjonctions  </a:t>
            </a:r>
            <a:r>
              <a:rPr lang="fr-CA" sz="2000" strike="sngStrike" dirty="0" smtClean="0">
                <a:solidFill>
                  <a:srgbClr val="0070C0"/>
                </a:solidFill>
                <a:latin typeface="Arial" panose="020B0604020202020204" pitchFamily="34" charset="0"/>
                <a:cs typeface="Arial" panose="020B0604020202020204" pitchFamily="34" charset="0"/>
              </a:rPr>
              <a:t>et</a:t>
            </a:r>
            <a:r>
              <a:rPr lang="fr-CA" sz="2000" dirty="0" smtClean="0">
                <a:solidFill>
                  <a:srgbClr val="0070C0"/>
                </a:solidFill>
                <a:latin typeface="Arial" panose="020B0604020202020204" pitchFamily="34" charset="0"/>
                <a:cs typeface="Arial" panose="020B0604020202020204" pitchFamily="34" charset="0"/>
              </a:rPr>
              <a:t> </a:t>
            </a:r>
            <a:r>
              <a:rPr lang="fr-CA" sz="2000" strike="sngStrike" dirty="0" smtClean="0">
                <a:solidFill>
                  <a:srgbClr val="0070C0"/>
                </a:solidFill>
                <a:latin typeface="Arial" panose="020B0604020202020204" pitchFamily="34" charset="0"/>
                <a:cs typeface="Arial" panose="020B0604020202020204" pitchFamily="34" charset="0"/>
              </a:rPr>
              <a:t>mais</a:t>
            </a:r>
            <a:r>
              <a:rPr lang="fr-CA" sz="2000" dirty="0" smtClean="0">
                <a:solidFill>
                  <a:srgbClr val="0070C0"/>
                </a:solidFill>
                <a:latin typeface="Arial" panose="020B0604020202020204" pitchFamily="34" charset="0"/>
                <a:cs typeface="Arial" panose="020B0604020202020204" pitchFamily="34" charset="0"/>
              </a:rPr>
              <a:t> </a:t>
            </a:r>
            <a:r>
              <a:rPr lang="fr-CA" sz="2000" strike="sngStrike" dirty="0" smtClean="0">
                <a:solidFill>
                  <a:srgbClr val="0070C0"/>
                </a:solidFill>
                <a:latin typeface="Arial" panose="020B0604020202020204" pitchFamily="34" charset="0"/>
                <a:cs typeface="Arial" panose="020B0604020202020204" pitchFamily="34" charset="0"/>
              </a:rPr>
              <a:t>ou</a:t>
            </a:r>
            <a:r>
              <a:rPr lang="fr-CA" sz="2000" dirty="0" smtClean="0">
                <a:solidFill>
                  <a:srgbClr val="0070C0"/>
                </a:solidFill>
                <a:latin typeface="Arial" panose="020B0604020202020204" pitchFamily="34" charset="0"/>
                <a:cs typeface="Arial" panose="020B0604020202020204" pitchFamily="34" charset="0"/>
              </a:rPr>
              <a:t> </a:t>
            </a:r>
            <a:r>
              <a:rPr lang="fr-CA" sz="2000" strike="sngStrike" dirty="0" smtClean="0">
                <a:solidFill>
                  <a:srgbClr val="0070C0"/>
                </a:solidFill>
                <a:latin typeface="Arial" panose="020B0604020202020204" pitchFamily="34" charset="0"/>
                <a:cs typeface="Arial" panose="020B0604020202020204" pitchFamily="34" charset="0"/>
              </a:rPr>
              <a:t>donc</a:t>
            </a:r>
            <a:r>
              <a:rPr lang="fr-CA" sz="2000" dirty="0" smtClean="0">
                <a:solidFill>
                  <a:schemeClr val="tx1"/>
                </a:solidFill>
                <a:latin typeface="Arial" panose="020B0604020202020204" pitchFamily="34" charset="0"/>
                <a:cs typeface="Arial" panose="020B0604020202020204" pitchFamily="34" charset="0"/>
              </a:rPr>
              <a:t>      </a:t>
            </a:r>
            <a:endParaRPr lang="fr-CA" sz="2000" dirty="0">
              <a:solidFill>
                <a:schemeClr val="tx1"/>
              </a:solidFill>
              <a:latin typeface="Arial" panose="020B0604020202020204" pitchFamily="34" charset="0"/>
              <a:cs typeface="Arial" panose="020B0604020202020204" pitchFamily="34" charset="0"/>
            </a:endParaRPr>
          </a:p>
          <a:p>
            <a:pPr lvl="1">
              <a:buFont typeface="Courier New" panose="02070309020205020404" pitchFamily="49" charset="0"/>
              <a:buChar char="o"/>
            </a:pPr>
            <a:r>
              <a:rPr lang="fr-CA" sz="2000" dirty="0">
                <a:solidFill>
                  <a:schemeClr val="tx1"/>
                </a:solidFill>
                <a:latin typeface="Arial" panose="020B0604020202020204" pitchFamily="34" charset="0"/>
                <a:cs typeface="Arial" panose="020B0604020202020204" pitchFamily="34" charset="0"/>
              </a:rPr>
              <a:t>P</a:t>
            </a:r>
            <a:r>
              <a:rPr lang="fr-CA" sz="2000" dirty="0" smtClean="0">
                <a:solidFill>
                  <a:schemeClr val="tx1"/>
                </a:solidFill>
                <a:latin typeface="Arial" panose="020B0604020202020204" pitchFamily="34" charset="0"/>
                <a:cs typeface="Arial" panose="020B0604020202020204" pitchFamily="34" charset="0"/>
              </a:rPr>
              <a:t>répositions  </a:t>
            </a:r>
            <a:r>
              <a:rPr lang="fr-CA" sz="2000" strike="sngStrike" dirty="0" smtClean="0">
                <a:solidFill>
                  <a:srgbClr val="0070C0"/>
                </a:solidFill>
                <a:latin typeface="Arial" panose="020B0604020202020204" pitchFamily="34" charset="0"/>
                <a:cs typeface="Arial" panose="020B0604020202020204" pitchFamily="34" charset="0"/>
              </a:rPr>
              <a:t>avec</a:t>
            </a:r>
            <a:r>
              <a:rPr lang="fr-CA" sz="2000" dirty="0" smtClean="0">
                <a:solidFill>
                  <a:srgbClr val="0070C0"/>
                </a:solidFill>
                <a:latin typeface="Arial" panose="020B0604020202020204" pitchFamily="34" charset="0"/>
                <a:cs typeface="Arial" panose="020B0604020202020204" pitchFamily="34" charset="0"/>
              </a:rPr>
              <a:t> </a:t>
            </a:r>
            <a:r>
              <a:rPr lang="fr-CA" sz="2000" strike="sngStrike" dirty="0" smtClean="0">
                <a:solidFill>
                  <a:srgbClr val="0070C0"/>
                </a:solidFill>
                <a:latin typeface="Arial" panose="020B0604020202020204" pitchFamily="34" charset="0"/>
                <a:cs typeface="Arial" panose="020B0604020202020204" pitchFamily="34" charset="0"/>
              </a:rPr>
              <a:t>sur</a:t>
            </a:r>
            <a:r>
              <a:rPr lang="fr-CA" sz="2400" dirty="0" smtClean="0">
                <a:solidFill>
                  <a:schemeClr val="tx1"/>
                </a:solidFill>
                <a:latin typeface="Arial" panose="020B0604020202020204" pitchFamily="34" charset="0"/>
                <a:cs typeface="Arial" panose="020B0604020202020204" pitchFamily="34" charset="0"/>
              </a:rPr>
              <a:t/>
            </a:r>
            <a:br>
              <a:rPr lang="fr-CA" sz="2400" dirty="0" smtClean="0">
                <a:solidFill>
                  <a:schemeClr val="tx1"/>
                </a:solidFill>
                <a:latin typeface="Arial" panose="020B0604020202020204" pitchFamily="34" charset="0"/>
                <a:cs typeface="Arial" panose="020B0604020202020204" pitchFamily="34" charset="0"/>
              </a:rPr>
            </a:br>
            <a:endParaRPr lang="fr-CA" sz="2400" dirty="0">
              <a:latin typeface="Kristen ITC" panose="03050502040202030202" pitchFamily="66" charset="0"/>
            </a:endParaRPr>
          </a:p>
          <a:p>
            <a:endParaRPr lang="fr-CA" sz="2400" dirty="0">
              <a:latin typeface="Kristen ITC" panose="03050502040202030202" pitchFamily="66" charset="0"/>
            </a:endParaRPr>
          </a:p>
        </p:txBody>
      </p:sp>
      <p:sp>
        <p:nvSpPr>
          <p:cNvPr id="5" name="ZoneTexte 4"/>
          <p:cNvSpPr txBox="1"/>
          <p:nvPr/>
        </p:nvSpPr>
        <p:spPr>
          <a:xfrm>
            <a:off x="5391103" y="4252372"/>
            <a:ext cx="3493826" cy="2031325"/>
          </a:xfrm>
          <a:prstGeom prst="rect">
            <a:avLst/>
          </a:prstGeom>
          <a:solidFill>
            <a:srgbClr val="00B0F0">
              <a:alpha val="48000"/>
            </a:srgbClr>
          </a:solidFill>
          <a:ln w="28575">
            <a:noFill/>
          </a:ln>
        </p:spPr>
        <p:txBody>
          <a:bodyPr wrap="square" rtlCol="0">
            <a:spAutoFit/>
          </a:bodyPr>
          <a:lstStyle/>
          <a:p>
            <a:pPr marL="68580" indent="0" algn="ctr">
              <a:buNone/>
            </a:pPr>
            <a:r>
              <a:rPr lang="fr-FR" b="1" dirty="0">
                <a:latin typeface="Arial" panose="020B0604020202020204" pitchFamily="34" charset="0"/>
                <a:cs typeface="Arial" panose="020B0604020202020204" pitchFamily="34" charset="0"/>
              </a:rPr>
              <a:t>Attention ! </a:t>
            </a:r>
          </a:p>
          <a:p>
            <a:pPr marL="68580" indent="0">
              <a:lnSpc>
                <a:spcPct val="150000"/>
              </a:lnSpc>
              <a:buNone/>
            </a:pPr>
            <a:r>
              <a:rPr lang="fr-FR" dirty="0" smtClean="0">
                <a:latin typeface="Arial" panose="020B0604020202020204" pitchFamily="34" charset="0"/>
                <a:cs typeface="Arial" panose="020B0604020202020204" pitchFamily="34" charset="0"/>
              </a:rPr>
              <a:t>Certains </a:t>
            </a:r>
            <a:r>
              <a:rPr lang="fr-FR" dirty="0">
                <a:latin typeface="Arial" panose="020B0604020202020204" pitchFamily="34" charset="0"/>
                <a:cs typeface="Arial" panose="020B0604020202020204" pitchFamily="34" charset="0"/>
              </a:rPr>
              <a:t>groupes de mots ne comptent que pour un mot.</a:t>
            </a:r>
          </a:p>
          <a:p>
            <a:pPr marL="68580" indent="0">
              <a:lnSpc>
                <a:spcPct val="150000"/>
              </a:lnSpc>
              <a:buNone/>
            </a:pPr>
            <a:r>
              <a:rPr lang="fr-FR" dirty="0">
                <a:latin typeface="Arial" panose="020B0604020202020204" pitchFamily="34" charset="0"/>
                <a:cs typeface="Arial" panose="020B0604020202020204" pitchFamily="34" charset="0"/>
              </a:rPr>
              <a:t>Ex.: « chaîne alimentaire</a:t>
            </a:r>
            <a:r>
              <a:rPr lang="fr-FR" dirty="0">
                <a:solidFill>
                  <a:schemeClr val="bg1"/>
                </a:solidFill>
                <a:latin typeface="Arial" panose="020B0604020202020204" pitchFamily="34" charset="0"/>
                <a:cs typeface="Arial" panose="020B0604020202020204" pitchFamily="34" charset="0"/>
              </a:rPr>
              <a:t>  </a:t>
            </a:r>
            <a:r>
              <a:rPr lang="fr-FR" dirty="0" smtClean="0">
                <a:latin typeface="Arial" panose="020B0604020202020204" pitchFamily="34" charset="0"/>
                <a:cs typeface="Arial" panose="020B0604020202020204" pitchFamily="34" charset="0"/>
              </a:rPr>
              <a:t>ou «</a:t>
            </a:r>
            <a:r>
              <a:rPr lang="fr-FR" dirty="0">
                <a:latin typeface="Arial" panose="020B0604020202020204" pitchFamily="34" charset="0"/>
                <a:cs typeface="Arial" panose="020B0604020202020204" pitchFamily="34" charset="0"/>
              </a:rPr>
              <a:t> système solaire »</a:t>
            </a:r>
          </a:p>
        </p:txBody>
      </p:sp>
      <p:sp>
        <p:nvSpPr>
          <p:cNvPr id="7" name="Rectangle à coins arrondis 6"/>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sp>
      <p:sp>
        <p:nvSpPr>
          <p:cNvPr id="8" name="Rectangle à coins arrondis 7"/>
          <p:cNvSpPr/>
          <p:nvPr/>
        </p:nvSpPr>
        <p:spPr>
          <a:xfrm>
            <a:off x="154042" y="376591"/>
            <a:ext cx="1354277" cy="1217932"/>
          </a:xfrm>
          <a:prstGeom prst="roundRect">
            <a:avLst>
              <a:gd name="adj" fmla="val 10000"/>
            </a:avLst>
          </a:prstGeom>
          <a:blipFill dpi="0" rotWithShape="1">
            <a:blip r:embed="rId3" cstate="print">
              <a:alphaModFix amt="92000"/>
              <a:duotone>
                <a:schemeClr val="bg2">
                  <a:shade val="45000"/>
                  <a:satMod val="135000"/>
                </a:schemeClr>
                <a:prstClr val="white"/>
              </a:duotone>
              <a:extLst>
                <a:ext uri="{BEBA8EAE-BF5A-486C-A8C5-ECC9F3942E4B}">
                  <a14:imgProps xmlns:a14="http://schemas.microsoft.com/office/drawing/2010/main">
                    <a14:imgLayer r:embed="rId4">
                      <a14:imgEffect>
                        <a14:backgroundRemoval t="0" b="100000" l="0" r="100000">
                          <a14:foregroundMark x1="59861" y1="85227" x2="81574" y2="90246"/>
                          <a14:foregroundMark x1="82171" y1="91951" x2="82171" y2="99242"/>
                          <a14:foregroundMark x1="58068" y1="91951" x2="58068" y2="99811"/>
                          <a14:foregroundMark x1="59263" y1="90246" x2="76295" y2="96970"/>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7248" r="7248"/>
            </a:stretch>
          </a:blipFill>
          <a:ln>
            <a:noFill/>
          </a:ln>
          <a:effectLst/>
        </p:spPr>
        <p:style>
          <a:lnRef idx="0">
            <a:scrgbClr r="0" g="0" b="0"/>
          </a:lnRef>
          <a:fillRef idx="1">
            <a:scrgbClr r="0" g="0" b="0"/>
          </a:fillRef>
          <a:effectRef idx="2">
            <a:scrgbClr r="0" g="0" b="0"/>
          </a:effectRef>
          <a:fontRef idx="minor">
            <a:schemeClr val="lt1">
              <a:hueOff val="0"/>
              <a:satOff val="0"/>
              <a:lumOff val="0"/>
              <a:alphaOff val="0"/>
            </a:schemeClr>
          </a:fontRef>
        </p:style>
      </p:sp>
      <p:sp>
        <p:nvSpPr>
          <p:cNvPr id="2" name="Titre 1"/>
          <p:cNvSpPr>
            <a:spLocks noGrp="1"/>
          </p:cNvSpPr>
          <p:nvPr>
            <p:ph type="title"/>
          </p:nvPr>
        </p:nvSpPr>
        <p:spPr>
          <a:xfrm>
            <a:off x="1514885" y="526829"/>
            <a:ext cx="8930512" cy="1315619"/>
          </a:xfrm>
        </p:spPr>
        <p:txBody>
          <a:bodyPr>
            <a:normAutofit/>
          </a:bodyPr>
          <a:lstStyle/>
          <a:p>
            <a:r>
              <a:rPr lang="fr-CA" dirty="0">
                <a:latin typeface="Kristen ITC" panose="03050502040202030202" pitchFamily="66" charset="0"/>
              </a:rPr>
              <a:t>Comment bien sélectionner </a:t>
            </a:r>
            <a:r>
              <a:rPr lang="fr-CA" dirty="0" smtClean="0">
                <a:latin typeface="Kristen ITC" panose="03050502040202030202" pitchFamily="66" charset="0"/>
              </a:rPr>
              <a:t>les </a:t>
            </a:r>
            <a:br>
              <a:rPr lang="fr-CA" dirty="0" smtClean="0">
                <a:latin typeface="Kristen ITC" panose="03050502040202030202" pitchFamily="66" charset="0"/>
              </a:rPr>
            </a:br>
            <a:r>
              <a:rPr lang="fr-CA" dirty="0" smtClean="0">
                <a:latin typeface="Kristen ITC" panose="03050502040202030202" pitchFamily="66" charset="0"/>
              </a:rPr>
              <a:t>					mots-clés</a:t>
            </a:r>
            <a:endParaRPr lang="fr-CA" dirty="0">
              <a:latin typeface="Kristen ITC" panose="03050502040202030202" pitchFamily="66" charset="0"/>
            </a:endParaRPr>
          </a:p>
        </p:txBody>
      </p:sp>
      <p:sp>
        <p:nvSpPr>
          <p:cNvPr id="12" name="Rectangle 11"/>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4" name="Rectangle 3"/>
          <p:cNvSpPr/>
          <p:nvPr/>
        </p:nvSpPr>
        <p:spPr>
          <a:xfrm>
            <a:off x="831180" y="6536274"/>
            <a:ext cx="6620498" cy="230832"/>
          </a:xfrm>
          <a:prstGeom prst="rect">
            <a:avLst/>
          </a:prstGeom>
        </p:spPr>
        <p:txBody>
          <a:bodyPr wrap="square">
            <a:spAutoFit/>
          </a:bodyPr>
          <a:lstStyle/>
          <a:p>
            <a:r>
              <a:rPr lang="fr-CA" sz="900" dirty="0">
                <a:latin typeface="Kristen ITC" panose="03050502040202030202" pitchFamily="66" charset="0"/>
              </a:rPr>
              <a:t>Source: http://eduscol.education.fr/numerique/dossier/competences/rechercher/methodologie/mots-cles</a:t>
            </a:r>
          </a:p>
        </p:txBody>
      </p:sp>
    </p:spTree>
    <p:extLst>
      <p:ext uri="{BB962C8B-B14F-4D97-AF65-F5344CB8AC3E}">
        <p14:creationId xmlns:p14="http://schemas.microsoft.com/office/powerpoint/2010/main" val="866505735"/>
      </p:ext>
    </p:extLst>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grpId="0" nodeType="clickEffect">
                                  <p:stCondLst>
                                    <p:cond delay="0"/>
                                  </p:stCondLst>
                                  <p:childTnLst>
                                    <p:set>
                                      <p:cBhvr>
                                        <p:cTn id="6" dur="1" fill="hold">
                                          <p:stCondLst>
                                            <p:cond delay="0"/>
                                          </p:stCondLst>
                                        </p:cTn>
                                        <p:tgtEl>
                                          <p:spTgt spid="5"/>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5" grpId="0" animBg="1"/>
    </p:bldLst>
  </p:timing>
</p:sld>
</file>

<file path=ppt/slides/slide1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9" name="Rectangle à coins arrondis 8"/>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sp>
      <p:sp>
        <p:nvSpPr>
          <p:cNvPr id="10" name="Rectangle à coins arrondis 9"/>
          <p:cNvSpPr/>
          <p:nvPr/>
        </p:nvSpPr>
        <p:spPr>
          <a:xfrm>
            <a:off x="154042" y="376591"/>
            <a:ext cx="1354277" cy="1217932"/>
          </a:xfrm>
          <a:prstGeom prst="roundRect">
            <a:avLst>
              <a:gd name="adj" fmla="val 10000"/>
            </a:avLst>
          </a:prstGeom>
          <a:blipFill dpi="0" rotWithShape="1">
            <a:blip r:embed="rId3" cstate="print">
              <a:alphaModFix amt="92000"/>
              <a:duotone>
                <a:schemeClr val="bg2">
                  <a:shade val="45000"/>
                  <a:satMod val="135000"/>
                </a:schemeClr>
                <a:prstClr val="white"/>
              </a:duotone>
              <a:extLst>
                <a:ext uri="{BEBA8EAE-BF5A-486C-A8C5-ECC9F3942E4B}">
                  <a14:imgProps xmlns:a14="http://schemas.microsoft.com/office/drawing/2010/main">
                    <a14:imgLayer r:embed="rId4">
                      <a14:imgEffect>
                        <a14:backgroundRemoval t="0" b="100000" l="0" r="100000">
                          <a14:foregroundMark x1="59861" y1="85227" x2="81574" y2="90246"/>
                          <a14:foregroundMark x1="82171" y1="91951" x2="82171" y2="99242"/>
                          <a14:foregroundMark x1="58068" y1="91951" x2="58068" y2="99811"/>
                          <a14:foregroundMark x1="59263" y1="90246" x2="76295" y2="96970"/>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7248" r="7248"/>
            </a:stretch>
          </a:blipFill>
          <a:ln>
            <a:noFill/>
          </a:ln>
          <a:effectLst/>
        </p:spPr>
        <p:style>
          <a:lnRef idx="0">
            <a:scrgbClr r="0" g="0" b="0"/>
          </a:lnRef>
          <a:fillRef idx="1">
            <a:scrgbClr r="0" g="0" b="0"/>
          </a:fillRef>
          <a:effectRef idx="2">
            <a:scrgbClr r="0" g="0" b="0"/>
          </a:effectRef>
          <a:fontRef idx="minor">
            <a:schemeClr val="lt1">
              <a:hueOff val="0"/>
              <a:satOff val="0"/>
              <a:lumOff val="0"/>
              <a:alphaOff val="0"/>
            </a:schemeClr>
          </a:fontRef>
        </p:style>
      </p:sp>
      <p:sp>
        <p:nvSpPr>
          <p:cNvPr id="4" name="Espace réservé du contenu 2"/>
          <p:cNvSpPr>
            <a:spLocks noGrp="1"/>
          </p:cNvSpPr>
          <p:nvPr>
            <p:ph idx="1"/>
          </p:nvPr>
        </p:nvSpPr>
        <p:spPr>
          <a:xfrm>
            <a:off x="1119115" y="1705974"/>
            <a:ext cx="9376007" cy="4540109"/>
          </a:xfrm>
        </p:spPr>
        <p:txBody>
          <a:bodyPr>
            <a:noAutofit/>
          </a:bodyPr>
          <a:lstStyle/>
          <a:p>
            <a:pPr marL="0" indent="0">
              <a:spcBef>
                <a:spcPts val="1800"/>
              </a:spcBef>
              <a:buNone/>
            </a:pPr>
            <a:endParaRPr lang="fr-CA" sz="2400" b="1" dirty="0" smtClean="0">
              <a:solidFill>
                <a:schemeClr val="tx1"/>
              </a:solidFill>
              <a:latin typeface="Arial" panose="020B0604020202020204" pitchFamily="34" charset="0"/>
              <a:cs typeface="Arial" panose="020B0604020202020204" pitchFamily="34" charset="0"/>
            </a:endParaRPr>
          </a:p>
          <a:p>
            <a:pPr marL="0" indent="0">
              <a:spcBef>
                <a:spcPts val="1800"/>
              </a:spcBef>
              <a:buNone/>
            </a:pPr>
            <a:r>
              <a:rPr lang="fr-CA" sz="2400" b="1" dirty="0" smtClean="0">
                <a:solidFill>
                  <a:schemeClr val="tx1"/>
                </a:solidFill>
                <a:latin typeface="Arial" panose="020B0604020202020204" pitchFamily="34" charset="0"/>
                <a:cs typeface="Arial" panose="020B0604020202020204" pitchFamily="34" charset="0"/>
              </a:rPr>
              <a:t>À </a:t>
            </a:r>
            <a:r>
              <a:rPr lang="fr-CA" sz="2400" b="1" dirty="0">
                <a:solidFill>
                  <a:schemeClr val="tx1"/>
                </a:solidFill>
                <a:latin typeface="Arial" panose="020B0604020202020204" pitchFamily="34" charset="0"/>
                <a:cs typeface="Arial" panose="020B0604020202020204" pitchFamily="34" charset="0"/>
              </a:rPr>
              <a:t>retenir</a:t>
            </a:r>
          </a:p>
          <a:p>
            <a:pPr>
              <a:spcBef>
                <a:spcPts val="600"/>
              </a:spcBef>
              <a:buFont typeface="Wingdings" panose="05000000000000000000" pitchFamily="2" charset="2"/>
              <a:buChar char="§"/>
            </a:pPr>
            <a:r>
              <a:rPr lang="fr-CA" sz="2200" dirty="0">
                <a:solidFill>
                  <a:schemeClr val="tx1"/>
                </a:solidFill>
                <a:latin typeface="Arial" panose="020B0604020202020204" pitchFamily="34" charset="0"/>
                <a:cs typeface="Arial" panose="020B0604020202020204" pitchFamily="34" charset="0"/>
              </a:rPr>
              <a:t>Choisir </a:t>
            </a:r>
            <a:r>
              <a:rPr lang="fr-CA" sz="2200" dirty="0" smtClean="0">
                <a:solidFill>
                  <a:schemeClr val="tx1"/>
                </a:solidFill>
                <a:latin typeface="Arial" panose="020B0604020202020204" pitchFamily="34" charset="0"/>
                <a:cs typeface="Arial" panose="020B0604020202020204" pitchFamily="34" charset="0"/>
              </a:rPr>
              <a:t>1-4 </a:t>
            </a:r>
            <a:r>
              <a:rPr lang="fr-CA" sz="2200" dirty="0">
                <a:solidFill>
                  <a:schemeClr val="tx1"/>
                </a:solidFill>
                <a:latin typeface="Arial" panose="020B0604020202020204" pitchFamily="34" charset="0"/>
                <a:cs typeface="Arial" panose="020B0604020202020204" pitchFamily="34" charset="0"/>
              </a:rPr>
              <a:t>mots pour débuter</a:t>
            </a:r>
          </a:p>
          <a:p>
            <a:pPr>
              <a:spcBef>
                <a:spcPts val="600"/>
              </a:spcBef>
              <a:buFont typeface="Wingdings" panose="05000000000000000000" pitchFamily="2" charset="2"/>
              <a:buChar char="§"/>
            </a:pPr>
            <a:r>
              <a:rPr lang="fr-CA" sz="2200" dirty="0">
                <a:solidFill>
                  <a:schemeClr val="tx1"/>
                </a:solidFill>
                <a:latin typeface="Arial" panose="020B0604020202020204" pitchFamily="34" charset="0"/>
                <a:cs typeface="Arial" panose="020B0604020202020204" pitchFamily="34" charset="0"/>
              </a:rPr>
              <a:t>Mettre les mots les plus importants en </a:t>
            </a:r>
            <a:r>
              <a:rPr lang="fr-CA" sz="2200" dirty="0" smtClean="0">
                <a:solidFill>
                  <a:schemeClr val="tx1"/>
                </a:solidFill>
                <a:latin typeface="Arial" panose="020B0604020202020204" pitchFamily="34" charset="0"/>
                <a:cs typeface="Arial" panose="020B0604020202020204" pitchFamily="34" charset="0"/>
              </a:rPr>
              <a:t>premier</a:t>
            </a:r>
            <a:endParaRPr lang="fr-FR" sz="2200" dirty="0" smtClean="0">
              <a:solidFill>
                <a:schemeClr val="tx1"/>
              </a:solidFill>
              <a:latin typeface="Arial" panose="020B0604020202020204" pitchFamily="34" charset="0"/>
              <a:cs typeface="Arial" panose="020B0604020202020204" pitchFamily="34" charset="0"/>
            </a:endParaRPr>
          </a:p>
          <a:p>
            <a:pPr marL="342900" lvl="1" indent="-342900">
              <a:spcBef>
                <a:spcPts val="600"/>
              </a:spcBef>
              <a:buFont typeface="Wingdings" panose="05000000000000000000" pitchFamily="2" charset="2"/>
              <a:buChar char="§"/>
            </a:pPr>
            <a:r>
              <a:rPr lang="fr-FR" sz="2200" dirty="0">
                <a:solidFill>
                  <a:schemeClr val="tx1"/>
                </a:solidFill>
                <a:latin typeface="Arial" panose="020B0604020202020204" pitchFamily="34" charset="0"/>
                <a:cs typeface="Arial" panose="020B0604020202020204" pitchFamily="34" charset="0"/>
              </a:rPr>
              <a:t>Attention au </a:t>
            </a:r>
            <a:r>
              <a:rPr lang="fr-FR" sz="2200" dirty="0" smtClean="0">
                <a:solidFill>
                  <a:schemeClr val="tx1"/>
                </a:solidFill>
                <a:latin typeface="Arial" panose="020B0604020202020204" pitchFamily="34" charset="0"/>
                <a:cs typeface="Arial" panose="020B0604020202020204" pitchFamily="34" charset="0"/>
              </a:rPr>
              <a:t>pluriel, aux </a:t>
            </a:r>
            <a:r>
              <a:rPr lang="fr-FR" sz="2200" dirty="0">
                <a:solidFill>
                  <a:schemeClr val="tx1"/>
                </a:solidFill>
                <a:latin typeface="Arial" panose="020B0604020202020204" pitchFamily="34" charset="0"/>
                <a:cs typeface="Arial" panose="020B0604020202020204" pitchFamily="34" charset="0"/>
              </a:rPr>
              <a:t>accents </a:t>
            </a:r>
            <a:r>
              <a:rPr lang="fr-FR" sz="2200" dirty="0" smtClean="0">
                <a:solidFill>
                  <a:schemeClr val="tx1"/>
                </a:solidFill>
                <a:latin typeface="Arial" panose="020B0604020202020204" pitchFamily="34" charset="0"/>
                <a:cs typeface="Arial" panose="020B0604020202020204" pitchFamily="34" charset="0"/>
              </a:rPr>
              <a:t>et aux majuscules </a:t>
            </a:r>
            <a:br>
              <a:rPr lang="fr-FR" sz="2200" dirty="0" smtClean="0">
                <a:solidFill>
                  <a:schemeClr val="tx1"/>
                </a:solidFill>
                <a:latin typeface="Arial" panose="020B0604020202020204" pitchFamily="34" charset="0"/>
                <a:cs typeface="Arial" panose="020B0604020202020204" pitchFamily="34" charset="0"/>
              </a:rPr>
            </a:br>
            <a:r>
              <a:rPr lang="fr-FR" sz="2200" dirty="0" smtClean="0">
                <a:solidFill>
                  <a:schemeClr val="tx1"/>
                </a:solidFill>
                <a:latin typeface="Arial" panose="020B0604020202020204" pitchFamily="34" charset="0"/>
                <a:cs typeface="Arial" panose="020B0604020202020204" pitchFamily="34" charset="0"/>
              </a:rPr>
              <a:t>(pas toujours reconnus</a:t>
            </a:r>
            <a:r>
              <a:rPr lang="fr-FR" sz="2000" dirty="0" smtClean="0">
                <a:solidFill>
                  <a:schemeClr val="tx1"/>
                </a:solidFill>
                <a:latin typeface="Arial" panose="020B0604020202020204" pitchFamily="34" charset="0"/>
                <a:cs typeface="Arial" panose="020B0604020202020204" pitchFamily="34" charset="0"/>
              </a:rPr>
              <a:t>)</a:t>
            </a:r>
          </a:p>
          <a:p>
            <a:pPr marL="0" lvl="1" fontAlgn="auto">
              <a:spcBef>
                <a:spcPts val="0"/>
              </a:spcBef>
              <a:spcAft>
                <a:spcPts val="0"/>
              </a:spcAft>
              <a:defRPr/>
            </a:pPr>
            <a:endParaRPr lang="fr-FR" sz="1800" dirty="0">
              <a:solidFill>
                <a:schemeClr val="tx1"/>
              </a:solidFill>
              <a:latin typeface="Arial" panose="020B0604020202020204" pitchFamily="34" charset="0"/>
              <a:cs typeface="Arial" panose="020B0604020202020204" pitchFamily="34" charset="0"/>
            </a:endParaRPr>
          </a:p>
          <a:p>
            <a:pPr marL="0" lvl="1" fontAlgn="auto">
              <a:spcBef>
                <a:spcPts val="0"/>
              </a:spcBef>
              <a:spcAft>
                <a:spcPts val="0"/>
              </a:spcAft>
              <a:defRPr/>
            </a:pPr>
            <a:endParaRPr lang="fr-FR" sz="1800" dirty="0" smtClean="0">
              <a:solidFill>
                <a:schemeClr val="tx1"/>
              </a:solidFill>
              <a:latin typeface="Arial" panose="020B0604020202020204" pitchFamily="34" charset="0"/>
              <a:cs typeface="Arial" panose="020B0604020202020204" pitchFamily="34" charset="0"/>
            </a:endParaRPr>
          </a:p>
          <a:p>
            <a:pPr marL="0" lvl="1" fontAlgn="auto">
              <a:spcBef>
                <a:spcPts val="0"/>
              </a:spcBef>
              <a:spcAft>
                <a:spcPts val="0"/>
              </a:spcAft>
              <a:defRPr/>
            </a:pPr>
            <a:endParaRPr lang="fr-FR" sz="1800" dirty="0" smtClean="0">
              <a:solidFill>
                <a:schemeClr val="tx1"/>
              </a:solidFill>
              <a:latin typeface="Arial" panose="020B0604020202020204" pitchFamily="34" charset="0"/>
              <a:cs typeface="Arial" panose="020B0604020202020204" pitchFamily="34" charset="0"/>
            </a:endParaRPr>
          </a:p>
          <a:p>
            <a:pPr marL="0" lvl="1" indent="0" fontAlgn="auto">
              <a:spcBef>
                <a:spcPts val="0"/>
              </a:spcBef>
              <a:spcAft>
                <a:spcPts val="0"/>
              </a:spcAft>
              <a:buNone/>
              <a:defRPr/>
            </a:pPr>
            <a:endParaRPr lang="fr-FR" sz="1800" dirty="0">
              <a:solidFill>
                <a:schemeClr val="tx1"/>
              </a:solidFill>
              <a:latin typeface="Arial" panose="020B0604020202020204" pitchFamily="34" charset="0"/>
              <a:cs typeface="Arial" panose="020B0604020202020204" pitchFamily="34" charset="0"/>
            </a:endParaRPr>
          </a:p>
          <a:p>
            <a:pPr marL="0" lvl="1" indent="0" fontAlgn="auto">
              <a:spcBef>
                <a:spcPts val="0"/>
              </a:spcBef>
              <a:spcAft>
                <a:spcPts val="0"/>
              </a:spcAft>
              <a:buNone/>
              <a:defRPr/>
            </a:pPr>
            <a:r>
              <a:rPr lang="fr-FR" sz="1800" dirty="0" smtClean="0">
                <a:solidFill>
                  <a:schemeClr val="tx1"/>
                </a:solidFill>
                <a:latin typeface="Arial" panose="020B0604020202020204" pitchFamily="34" charset="0"/>
                <a:cs typeface="Arial" panose="020B0604020202020204" pitchFamily="34" charset="0"/>
              </a:rPr>
              <a:t/>
            </a:r>
            <a:br>
              <a:rPr lang="fr-FR" sz="1800" dirty="0" smtClean="0">
                <a:solidFill>
                  <a:schemeClr val="tx1"/>
                </a:solidFill>
                <a:latin typeface="Arial" panose="020B0604020202020204" pitchFamily="34" charset="0"/>
                <a:cs typeface="Arial" panose="020B0604020202020204" pitchFamily="34" charset="0"/>
              </a:rPr>
            </a:br>
            <a:r>
              <a:rPr lang="fr-FR" sz="1800" dirty="0" smtClean="0">
                <a:solidFill>
                  <a:schemeClr val="tx1"/>
                </a:solidFill>
                <a:latin typeface="Arial" panose="020B0604020202020204" pitchFamily="34" charset="0"/>
                <a:cs typeface="Arial" panose="020B0604020202020204" pitchFamily="34" charset="0"/>
              </a:rPr>
              <a:t/>
            </a:r>
            <a:br>
              <a:rPr lang="fr-FR" sz="1800" dirty="0" smtClean="0">
                <a:solidFill>
                  <a:schemeClr val="tx1"/>
                </a:solidFill>
                <a:latin typeface="Arial" panose="020B0604020202020204" pitchFamily="34" charset="0"/>
                <a:cs typeface="Arial" panose="020B0604020202020204" pitchFamily="34" charset="0"/>
              </a:rPr>
            </a:br>
            <a:endParaRPr lang="fr-FR" sz="1800" dirty="0">
              <a:solidFill>
                <a:schemeClr val="tx1"/>
              </a:solidFill>
              <a:latin typeface="Arial" panose="020B0604020202020204" pitchFamily="34" charset="0"/>
              <a:cs typeface="Arial" panose="020B0604020202020204" pitchFamily="34" charset="0"/>
            </a:endParaRPr>
          </a:p>
          <a:p>
            <a:pPr marL="0" indent="0">
              <a:buNone/>
            </a:pPr>
            <a:endParaRPr lang="fr-CA" sz="2000" dirty="0">
              <a:latin typeface="Arial" panose="020B0604020202020204" pitchFamily="34" charset="0"/>
              <a:cs typeface="Arial" panose="020B0604020202020204" pitchFamily="34" charset="0"/>
            </a:endParaRPr>
          </a:p>
        </p:txBody>
      </p:sp>
      <p:sp>
        <p:nvSpPr>
          <p:cNvPr id="6" name="ZoneTexte 5"/>
          <p:cNvSpPr txBox="1"/>
          <p:nvPr/>
        </p:nvSpPr>
        <p:spPr>
          <a:xfrm>
            <a:off x="1508319" y="4402752"/>
            <a:ext cx="6899906" cy="2182231"/>
          </a:xfrm>
          <a:prstGeom prst="rect">
            <a:avLst/>
          </a:prstGeom>
          <a:noFill/>
          <a:ln w="38100">
            <a:solidFill>
              <a:schemeClr val="accent2"/>
            </a:solidFill>
          </a:ln>
        </p:spPr>
        <p:txBody>
          <a:bodyPr wrap="square" rtlCol="0">
            <a:noAutofit/>
          </a:bodyPr>
          <a:lstStyle/>
          <a:p>
            <a:pPr marL="0" lvl="1" fontAlgn="auto">
              <a:spcBef>
                <a:spcPts val="0"/>
              </a:spcBef>
              <a:spcAft>
                <a:spcPts val="0"/>
              </a:spcAft>
              <a:defRPr/>
            </a:pPr>
            <a:r>
              <a:rPr lang="fr-FR" sz="2000" b="1" dirty="0">
                <a:latin typeface="Arial" panose="020B0604020202020204" pitchFamily="34" charset="0"/>
                <a:cs typeface="Arial" panose="020B0604020202020204" pitchFamily="34" charset="0"/>
              </a:rPr>
              <a:t>Google: </a:t>
            </a:r>
          </a:p>
          <a:p>
            <a:pPr marL="0" lvl="1" fontAlgn="auto">
              <a:spcBef>
                <a:spcPts val="0"/>
              </a:spcBef>
              <a:spcAft>
                <a:spcPts val="1200"/>
              </a:spcAft>
              <a:defRPr/>
            </a:pPr>
            <a:r>
              <a:rPr lang="fr-FR" sz="2000" b="1" dirty="0" smtClean="0">
                <a:latin typeface="Arial" panose="020B0604020202020204" pitchFamily="34" charset="0"/>
                <a:cs typeface="Arial" panose="020B0604020202020204" pitchFamily="34" charset="0"/>
              </a:rPr>
              <a:t>Distinction entre le singulier et le pluriel : </a:t>
            </a:r>
            <a:endParaRPr lang="fr-FR" sz="2000" b="1" dirty="0">
              <a:latin typeface="Arial" panose="020B0604020202020204" pitchFamily="34" charset="0"/>
              <a:cs typeface="Arial" panose="020B0604020202020204" pitchFamily="34" charset="0"/>
            </a:endParaRPr>
          </a:p>
          <a:p>
            <a:pPr marL="0" lvl="1" fontAlgn="auto">
              <a:spcBef>
                <a:spcPts val="0"/>
              </a:spcBef>
              <a:spcAft>
                <a:spcPts val="1200"/>
              </a:spcAft>
              <a:defRPr/>
            </a:pPr>
            <a:r>
              <a:rPr lang="fr-FR" sz="2000" dirty="0" smtClean="0">
                <a:latin typeface="Arial" panose="020B0604020202020204" pitchFamily="34" charset="0"/>
                <a:cs typeface="Arial" panose="020B0604020202020204" pitchFamily="34" charset="0"/>
              </a:rPr>
              <a:t>Ex</a:t>
            </a:r>
            <a:r>
              <a:rPr lang="fr-FR" sz="2000" dirty="0">
                <a:latin typeface="Arial" panose="020B0604020202020204" pitchFamily="34" charset="0"/>
                <a:cs typeface="Arial" panose="020B0604020202020204" pitchFamily="34" charset="0"/>
              </a:rPr>
              <a:t>: robot = 88 300 000 </a:t>
            </a:r>
            <a:r>
              <a:rPr lang="fr-FR" sz="2000" dirty="0" smtClean="0">
                <a:latin typeface="Arial" panose="020B0604020202020204" pitchFamily="34" charset="0"/>
                <a:cs typeface="Arial" panose="020B0604020202020204" pitchFamily="34" charset="0"/>
              </a:rPr>
              <a:t>résultats</a:t>
            </a:r>
            <a:br>
              <a:rPr lang="fr-FR" sz="2000" dirty="0" smtClean="0">
                <a:latin typeface="Arial" panose="020B0604020202020204" pitchFamily="34" charset="0"/>
                <a:cs typeface="Arial" panose="020B0604020202020204" pitchFamily="34" charset="0"/>
              </a:rPr>
            </a:br>
            <a:r>
              <a:rPr lang="fr-FR" sz="2000" dirty="0" smtClean="0">
                <a:latin typeface="Arial" panose="020B0604020202020204" pitchFamily="34" charset="0"/>
                <a:cs typeface="Arial" panose="020B0604020202020204" pitchFamily="34" charset="0"/>
              </a:rPr>
              <a:t>      robots </a:t>
            </a:r>
            <a:r>
              <a:rPr lang="fr-FR" sz="2000" dirty="0">
                <a:latin typeface="Arial" panose="020B0604020202020204" pitchFamily="34" charset="0"/>
                <a:cs typeface="Arial" panose="020B0604020202020204" pitchFamily="34" charset="0"/>
              </a:rPr>
              <a:t>= 44 000 000 </a:t>
            </a:r>
            <a:r>
              <a:rPr lang="fr-FR" sz="2000" dirty="0" smtClean="0">
                <a:latin typeface="Arial" panose="020B0604020202020204" pitchFamily="34" charset="0"/>
                <a:cs typeface="Arial" panose="020B0604020202020204" pitchFamily="34" charset="0"/>
              </a:rPr>
              <a:t>résultats</a:t>
            </a:r>
          </a:p>
          <a:p>
            <a:pPr marL="0" lvl="1" algn="r" fontAlgn="auto">
              <a:spcBef>
                <a:spcPts val="0"/>
              </a:spcBef>
              <a:spcAft>
                <a:spcPts val="0"/>
              </a:spcAft>
              <a:defRPr/>
            </a:pPr>
            <a:r>
              <a:rPr lang="fr-FR" sz="2000" b="1" dirty="0" smtClean="0">
                <a:latin typeface="Arial" panose="020B0604020202020204" pitchFamily="34" charset="0"/>
                <a:cs typeface="Arial" panose="020B0604020202020204" pitchFamily="34" charset="0"/>
              </a:rPr>
              <a:t>…mais </a:t>
            </a:r>
            <a:r>
              <a:rPr lang="fr-FR" sz="2000" b="1" dirty="0">
                <a:latin typeface="Arial" panose="020B0604020202020204" pitchFamily="34" charset="0"/>
                <a:cs typeface="Arial" panose="020B0604020202020204" pitchFamily="34" charset="0"/>
              </a:rPr>
              <a:t>pas  entre les majuscules et les </a:t>
            </a:r>
            <a:r>
              <a:rPr lang="fr-FR" sz="2000" b="1" dirty="0" smtClean="0">
                <a:latin typeface="Arial" panose="020B0604020202020204" pitchFamily="34" charset="0"/>
                <a:cs typeface="Arial" panose="020B0604020202020204" pitchFamily="34" charset="0"/>
              </a:rPr>
              <a:t>minuscules!</a:t>
            </a:r>
            <a:endParaRPr lang="fr-FR" sz="2000" dirty="0">
              <a:latin typeface="Arial" panose="020B0604020202020204" pitchFamily="34" charset="0"/>
              <a:cs typeface="Arial" panose="020B0604020202020204" pitchFamily="34" charset="0"/>
            </a:endParaRPr>
          </a:p>
        </p:txBody>
      </p:sp>
      <p:sp>
        <p:nvSpPr>
          <p:cNvPr id="14" name="Rectangle 13"/>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12" name="Titre 1"/>
          <p:cNvSpPr>
            <a:spLocks noGrp="1"/>
          </p:cNvSpPr>
          <p:nvPr>
            <p:ph type="title"/>
          </p:nvPr>
        </p:nvSpPr>
        <p:spPr>
          <a:xfrm>
            <a:off x="1514885" y="526829"/>
            <a:ext cx="8930512" cy="1315619"/>
          </a:xfrm>
        </p:spPr>
        <p:txBody>
          <a:bodyPr>
            <a:normAutofit/>
          </a:bodyPr>
          <a:lstStyle/>
          <a:p>
            <a:r>
              <a:rPr lang="fr-CA" dirty="0">
                <a:latin typeface="Kristen ITC" panose="03050502040202030202" pitchFamily="66" charset="0"/>
              </a:rPr>
              <a:t>Comment bien sélectionner </a:t>
            </a:r>
            <a:r>
              <a:rPr lang="fr-CA" dirty="0" smtClean="0">
                <a:latin typeface="Kristen ITC" panose="03050502040202030202" pitchFamily="66" charset="0"/>
              </a:rPr>
              <a:t>les </a:t>
            </a:r>
            <a:br>
              <a:rPr lang="fr-CA" dirty="0" smtClean="0">
                <a:latin typeface="Kristen ITC" panose="03050502040202030202" pitchFamily="66" charset="0"/>
              </a:rPr>
            </a:br>
            <a:r>
              <a:rPr lang="fr-CA" dirty="0" smtClean="0">
                <a:latin typeface="Kristen ITC" panose="03050502040202030202" pitchFamily="66" charset="0"/>
              </a:rPr>
              <a:t>					mots-clés</a:t>
            </a:r>
            <a:endParaRPr lang="fr-CA" dirty="0">
              <a:latin typeface="Kristen ITC" panose="03050502040202030202" pitchFamily="66" charset="0"/>
            </a:endParaRPr>
          </a:p>
        </p:txBody>
      </p:sp>
    </p:spTree>
    <p:extLst>
      <p:ext uri="{BB962C8B-B14F-4D97-AF65-F5344CB8AC3E}">
        <p14:creationId xmlns:p14="http://schemas.microsoft.com/office/powerpoint/2010/main" val="1178058613"/>
      </p:ext>
    </p:extLst>
  </p:cSld>
  <p:clrMapOvr>
    <a:masterClrMapping/>
  </p:clrMapOvr>
  <p:timing>
    <p:tnLst>
      <p:par>
        <p:cTn id="1" dur="indefinite" restart="never" nodeType="tmRoot"/>
      </p:par>
    </p:tnLst>
  </p:timing>
</p:sld>
</file>

<file path=ppt/slides/slide1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9" name="Rectangle à coins arrondis 8"/>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sp>
      <p:sp>
        <p:nvSpPr>
          <p:cNvPr id="10" name="Rectangle à coins arrondis 9"/>
          <p:cNvSpPr/>
          <p:nvPr/>
        </p:nvSpPr>
        <p:spPr>
          <a:xfrm>
            <a:off x="154042" y="376591"/>
            <a:ext cx="1354277" cy="1217932"/>
          </a:xfrm>
          <a:prstGeom prst="roundRect">
            <a:avLst>
              <a:gd name="adj" fmla="val 10000"/>
            </a:avLst>
          </a:prstGeom>
          <a:blipFill dpi="0" rotWithShape="1">
            <a:blip r:embed="rId3" cstate="print">
              <a:alphaModFix amt="92000"/>
              <a:duotone>
                <a:schemeClr val="bg2">
                  <a:shade val="45000"/>
                  <a:satMod val="135000"/>
                </a:schemeClr>
                <a:prstClr val="white"/>
              </a:duotone>
              <a:extLst>
                <a:ext uri="{BEBA8EAE-BF5A-486C-A8C5-ECC9F3942E4B}">
                  <a14:imgProps xmlns:a14="http://schemas.microsoft.com/office/drawing/2010/main">
                    <a14:imgLayer r:embed="rId4">
                      <a14:imgEffect>
                        <a14:backgroundRemoval t="0" b="100000" l="0" r="100000">
                          <a14:foregroundMark x1="59861" y1="85227" x2="81574" y2="90246"/>
                          <a14:foregroundMark x1="82171" y1="91951" x2="82171" y2="99242"/>
                          <a14:foregroundMark x1="58068" y1="91951" x2="58068" y2="99811"/>
                          <a14:foregroundMark x1="59263" y1="90246" x2="76295" y2="96970"/>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7248" r="7248"/>
            </a:stretch>
          </a:blipFill>
          <a:ln>
            <a:noFill/>
          </a:ln>
          <a:effectLst/>
        </p:spPr>
        <p:style>
          <a:lnRef idx="0">
            <a:scrgbClr r="0" g="0" b="0"/>
          </a:lnRef>
          <a:fillRef idx="1">
            <a:scrgbClr r="0" g="0" b="0"/>
          </a:fillRef>
          <a:effectRef idx="2">
            <a:scrgbClr r="0" g="0" b="0"/>
          </a:effectRef>
          <a:fontRef idx="minor">
            <a:schemeClr val="lt1">
              <a:hueOff val="0"/>
              <a:satOff val="0"/>
              <a:lumOff val="0"/>
              <a:alphaOff val="0"/>
            </a:schemeClr>
          </a:fontRef>
        </p:style>
      </p:sp>
      <p:sp>
        <p:nvSpPr>
          <p:cNvPr id="4" name="Espace réservé du contenu 2"/>
          <p:cNvSpPr>
            <a:spLocks noGrp="1"/>
          </p:cNvSpPr>
          <p:nvPr>
            <p:ph idx="1"/>
          </p:nvPr>
        </p:nvSpPr>
        <p:spPr>
          <a:xfrm>
            <a:off x="1119115" y="1705974"/>
            <a:ext cx="8939285" cy="4540109"/>
          </a:xfrm>
        </p:spPr>
        <p:txBody>
          <a:bodyPr>
            <a:noAutofit/>
          </a:bodyPr>
          <a:lstStyle/>
          <a:p>
            <a:pPr marL="0" indent="0">
              <a:spcBef>
                <a:spcPts val="1800"/>
              </a:spcBef>
              <a:buNone/>
            </a:pPr>
            <a:endParaRPr lang="fr-CA" sz="2400" b="1" dirty="0" smtClean="0">
              <a:solidFill>
                <a:schemeClr val="tx1"/>
              </a:solidFill>
              <a:latin typeface="Arial" panose="020B0604020202020204" pitchFamily="34" charset="0"/>
              <a:cs typeface="Arial" panose="020B0604020202020204" pitchFamily="34" charset="0"/>
            </a:endParaRPr>
          </a:p>
          <a:p>
            <a:pPr marL="0" indent="0">
              <a:spcBef>
                <a:spcPts val="1800"/>
              </a:spcBef>
              <a:buNone/>
            </a:pPr>
            <a:r>
              <a:rPr lang="fr-CA" sz="2400" b="1" dirty="0" smtClean="0">
                <a:solidFill>
                  <a:schemeClr val="tx1"/>
                </a:solidFill>
                <a:latin typeface="Arial" panose="020B0604020202020204" pitchFamily="34" charset="0"/>
                <a:cs typeface="Arial" panose="020B0604020202020204" pitchFamily="34" charset="0"/>
              </a:rPr>
              <a:t>À </a:t>
            </a:r>
            <a:r>
              <a:rPr lang="fr-CA" sz="2400" b="1" dirty="0">
                <a:solidFill>
                  <a:schemeClr val="tx1"/>
                </a:solidFill>
                <a:latin typeface="Arial" panose="020B0604020202020204" pitchFamily="34" charset="0"/>
                <a:cs typeface="Arial" panose="020B0604020202020204" pitchFamily="34" charset="0"/>
              </a:rPr>
              <a:t>retenir</a:t>
            </a:r>
          </a:p>
          <a:p>
            <a:pPr>
              <a:buFont typeface="Wingdings" panose="05000000000000000000" pitchFamily="2" charset="2"/>
              <a:buChar char="§"/>
            </a:pPr>
            <a:r>
              <a:rPr lang="fr-FR" sz="2200" dirty="0">
                <a:solidFill>
                  <a:schemeClr val="tx1"/>
                </a:solidFill>
                <a:latin typeface="Arial" panose="020B0604020202020204" pitchFamily="34" charset="0"/>
                <a:cs typeface="Arial" panose="020B0604020202020204" pitchFamily="34" charset="0"/>
              </a:rPr>
              <a:t>Parfois il </a:t>
            </a:r>
            <a:r>
              <a:rPr lang="fr-FR" sz="2200" dirty="0" smtClean="0">
                <a:solidFill>
                  <a:schemeClr val="tx1"/>
                </a:solidFill>
                <a:latin typeface="Arial" panose="020B0604020202020204" pitchFamily="34" charset="0"/>
                <a:cs typeface="Arial" panose="020B0604020202020204" pitchFamily="34" charset="0"/>
              </a:rPr>
              <a:t>suffit de </a:t>
            </a:r>
            <a:r>
              <a:rPr lang="fr-FR" sz="2200" dirty="0">
                <a:solidFill>
                  <a:schemeClr val="tx1"/>
                </a:solidFill>
                <a:latin typeface="Arial" panose="020B0604020202020204" pitchFamily="34" charset="0"/>
                <a:cs typeface="Arial" panose="020B0604020202020204" pitchFamily="34" charset="0"/>
              </a:rPr>
              <a:t>changer un peu un mot pour avoir de meilleurs résultats de </a:t>
            </a:r>
            <a:r>
              <a:rPr lang="fr-FR" sz="2200" dirty="0" smtClean="0">
                <a:solidFill>
                  <a:schemeClr val="tx1"/>
                </a:solidFill>
                <a:latin typeface="Arial" panose="020B0604020202020204" pitchFamily="34" charset="0"/>
                <a:cs typeface="Arial" panose="020B0604020202020204" pitchFamily="34" charset="0"/>
              </a:rPr>
              <a:t>recherche</a:t>
            </a:r>
          </a:p>
          <a:p>
            <a:pPr>
              <a:buFont typeface="Wingdings" panose="05000000000000000000" pitchFamily="2" charset="2"/>
              <a:buChar char="§"/>
            </a:pPr>
            <a:endParaRPr lang="fr-FR" sz="2400" dirty="0">
              <a:solidFill>
                <a:schemeClr val="tx1"/>
              </a:solidFill>
              <a:latin typeface="Arial" panose="020B0604020202020204" pitchFamily="34" charset="0"/>
              <a:cs typeface="Arial" panose="020B0604020202020204" pitchFamily="34" charset="0"/>
            </a:endParaRPr>
          </a:p>
          <a:p>
            <a:pPr marL="457200" lvl="1" indent="0">
              <a:buNone/>
            </a:pPr>
            <a:r>
              <a:rPr lang="fr-FR" sz="2200" dirty="0">
                <a:solidFill>
                  <a:schemeClr val="tx1"/>
                </a:solidFill>
                <a:latin typeface="Arial" panose="020B0604020202020204" pitchFamily="34" charset="0"/>
                <a:cs typeface="Arial" panose="020B0604020202020204" pitchFamily="34" charset="0"/>
              </a:rPr>
              <a:t>Ex.: Que </a:t>
            </a:r>
            <a:r>
              <a:rPr lang="fr-FR" sz="2200" b="1" dirty="0">
                <a:solidFill>
                  <a:schemeClr val="tx1"/>
                </a:solidFill>
                <a:latin typeface="Arial" panose="020B0604020202020204" pitchFamily="34" charset="0"/>
                <a:cs typeface="Arial" panose="020B0604020202020204" pitchFamily="34" charset="0"/>
              </a:rPr>
              <a:t>mangent</a:t>
            </a:r>
            <a:r>
              <a:rPr lang="fr-FR" sz="2200" dirty="0">
                <a:solidFill>
                  <a:schemeClr val="tx1"/>
                </a:solidFill>
                <a:latin typeface="Arial" panose="020B0604020202020204" pitchFamily="34" charset="0"/>
                <a:cs typeface="Arial" panose="020B0604020202020204" pitchFamily="34" charset="0"/>
              </a:rPr>
              <a:t> les grenouilles?</a:t>
            </a:r>
          </a:p>
          <a:p>
            <a:pPr lvl="2">
              <a:buFont typeface="Arial" panose="020B0604020202020204" pitchFamily="34" charset="0"/>
              <a:buChar char="•"/>
            </a:pPr>
            <a:endParaRPr lang="fr-FR" sz="2200" dirty="0" smtClean="0">
              <a:solidFill>
                <a:schemeClr val="tx1"/>
              </a:solidFill>
              <a:latin typeface="Arial" panose="020B0604020202020204" pitchFamily="34" charset="0"/>
              <a:cs typeface="Arial" panose="020B0604020202020204" pitchFamily="34" charset="0"/>
            </a:endParaRPr>
          </a:p>
          <a:p>
            <a:pPr marL="914400" lvl="2" indent="0">
              <a:buNone/>
            </a:pPr>
            <a:r>
              <a:rPr lang="fr-FR" sz="2200" dirty="0" smtClean="0">
                <a:solidFill>
                  <a:schemeClr val="tx1"/>
                </a:solidFill>
                <a:latin typeface="Arial" panose="020B0604020202020204" pitchFamily="34" charset="0"/>
                <a:cs typeface="Arial" panose="020B0604020202020204" pitchFamily="34" charset="0"/>
              </a:rPr>
              <a:t>Mots-clés:</a:t>
            </a:r>
            <a:r>
              <a:rPr lang="fr-FR" sz="2200" i="1" dirty="0" smtClean="0">
                <a:solidFill>
                  <a:schemeClr val="tx1"/>
                </a:solidFill>
                <a:latin typeface="Arial" panose="020B0604020202020204" pitchFamily="34" charset="0"/>
                <a:cs typeface="Arial" panose="020B0604020202020204" pitchFamily="34" charset="0"/>
              </a:rPr>
              <a:t> nourriture</a:t>
            </a:r>
            <a:r>
              <a:rPr lang="fr-FR" sz="2200" dirty="0">
                <a:solidFill>
                  <a:schemeClr val="tx1"/>
                </a:solidFill>
                <a:latin typeface="Arial" panose="020B0604020202020204" pitchFamily="34" charset="0"/>
                <a:cs typeface="Arial" panose="020B0604020202020204" pitchFamily="34" charset="0"/>
              </a:rPr>
              <a:t>, </a:t>
            </a:r>
            <a:r>
              <a:rPr lang="fr-FR" sz="2200" i="1" dirty="0">
                <a:solidFill>
                  <a:schemeClr val="tx1"/>
                </a:solidFill>
                <a:latin typeface="Arial" panose="020B0604020202020204" pitchFamily="34" charset="0"/>
                <a:cs typeface="Arial" panose="020B0604020202020204" pitchFamily="34" charset="0"/>
              </a:rPr>
              <a:t>alimentation</a:t>
            </a:r>
            <a:r>
              <a:rPr lang="fr-FR" sz="2200" dirty="0">
                <a:solidFill>
                  <a:schemeClr val="tx1"/>
                </a:solidFill>
                <a:latin typeface="Arial" panose="020B0604020202020204" pitchFamily="34" charset="0"/>
                <a:cs typeface="Arial" panose="020B0604020202020204" pitchFamily="34" charset="0"/>
              </a:rPr>
              <a:t>, etc.</a:t>
            </a:r>
          </a:p>
          <a:p>
            <a:pPr marL="0" lvl="1" fontAlgn="auto">
              <a:spcBef>
                <a:spcPts val="0"/>
              </a:spcBef>
              <a:spcAft>
                <a:spcPts val="0"/>
              </a:spcAft>
              <a:defRPr/>
            </a:pPr>
            <a:endParaRPr lang="fr-FR" sz="1800" dirty="0">
              <a:solidFill>
                <a:schemeClr val="tx1"/>
              </a:solidFill>
              <a:latin typeface="Arial" panose="020B0604020202020204" pitchFamily="34" charset="0"/>
              <a:cs typeface="Arial" panose="020B0604020202020204" pitchFamily="34" charset="0"/>
            </a:endParaRPr>
          </a:p>
          <a:p>
            <a:pPr marL="0" lvl="1" indent="0" fontAlgn="auto">
              <a:spcBef>
                <a:spcPts val="0"/>
              </a:spcBef>
              <a:spcAft>
                <a:spcPts val="0"/>
              </a:spcAft>
              <a:buNone/>
              <a:defRPr/>
            </a:pPr>
            <a:r>
              <a:rPr lang="fr-FR" sz="1800" dirty="0" smtClean="0">
                <a:solidFill>
                  <a:schemeClr val="tx1"/>
                </a:solidFill>
                <a:latin typeface="Arial" panose="020B0604020202020204" pitchFamily="34" charset="0"/>
                <a:cs typeface="Arial" panose="020B0604020202020204" pitchFamily="34" charset="0"/>
              </a:rPr>
              <a:t/>
            </a:r>
            <a:br>
              <a:rPr lang="fr-FR" sz="1800" dirty="0" smtClean="0">
                <a:solidFill>
                  <a:schemeClr val="tx1"/>
                </a:solidFill>
                <a:latin typeface="Arial" panose="020B0604020202020204" pitchFamily="34" charset="0"/>
                <a:cs typeface="Arial" panose="020B0604020202020204" pitchFamily="34" charset="0"/>
              </a:rPr>
            </a:br>
            <a:endParaRPr lang="fr-FR" sz="1800" dirty="0">
              <a:solidFill>
                <a:schemeClr val="tx1"/>
              </a:solidFill>
              <a:latin typeface="Arial" panose="020B0604020202020204" pitchFamily="34" charset="0"/>
              <a:cs typeface="Arial" panose="020B0604020202020204" pitchFamily="34" charset="0"/>
            </a:endParaRPr>
          </a:p>
          <a:p>
            <a:pPr marL="0" indent="0">
              <a:buNone/>
            </a:pPr>
            <a:endParaRPr lang="fr-CA" sz="2000" dirty="0">
              <a:latin typeface="Arial" panose="020B0604020202020204" pitchFamily="34" charset="0"/>
              <a:cs typeface="Arial" panose="020B0604020202020204" pitchFamily="34" charset="0"/>
            </a:endParaRPr>
          </a:p>
        </p:txBody>
      </p:sp>
      <p:sp>
        <p:nvSpPr>
          <p:cNvPr id="14" name="Rectangle 13"/>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12" name="Titre 1"/>
          <p:cNvSpPr>
            <a:spLocks noGrp="1"/>
          </p:cNvSpPr>
          <p:nvPr>
            <p:ph type="title"/>
          </p:nvPr>
        </p:nvSpPr>
        <p:spPr>
          <a:xfrm>
            <a:off x="1514885" y="526829"/>
            <a:ext cx="8930512" cy="1315619"/>
          </a:xfrm>
        </p:spPr>
        <p:txBody>
          <a:bodyPr>
            <a:normAutofit/>
          </a:bodyPr>
          <a:lstStyle/>
          <a:p>
            <a:r>
              <a:rPr lang="fr-CA" dirty="0">
                <a:latin typeface="Kristen ITC" panose="03050502040202030202" pitchFamily="66" charset="0"/>
              </a:rPr>
              <a:t>Comment bien sélectionner </a:t>
            </a:r>
            <a:r>
              <a:rPr lang="fr-CA" dirty="0" smtClean="0">
                <a:latin typeface="Kristen ITC" panose="03050502040202030202" pitchFamily="66" charset="0"/>
              </a:rPr>
              <a:t>les </a:t>
            </a:r>
            <a:br>
              <a:rPr lang="fr-CA" dirty="0" smtClean="0">
                <a:latin typeface="Kristen ITC" panose="03050502040202030202" pitchFamily="66" charset="0"/>
              </a:rPr>
            </a:br>
            <a:r>
              <a:rPr lang="fr-CA" dirty="0" smtClean="0">
                <a:latin typeface="Kristen ITC" panose="03050502040202030202" pitchFamily="66" charset="0"/>
              </a:rPr>
              <a:t>					mots-clés</a:t>
            </a:r>
            <a:endParaRPr lang="fr-CA" dirty="0">
              <a:latin typeface="Kristen ITC" panose="03050502040202030202" pitchFamily="66" charset="0"/>
            </a:endParaRPr>
          </a:p>
        </p:txBody>
      </p:sp>
    </p:spTree>
    <p:extLst>
      <p:ext uri="{BB962C8B-B14F-4D97-AF65-F5344CB8AC3E}">
        <p14:creationId xmlns:p14="http://schemas.microsoft.com/office/powerpoint/2010/main" val="1071798263"/>
      </p:ext>
    </p:extLst>
  </p:cSld>
  <p:clrMapOvr>
    <a:masterClrMapping/>
  </p:clrMapOvr>
  <p:timing>
    <p:tnLst>
      <p:par>
        <p:cTn id="1" dur="indefinite" restart="never" nodeType="tmRoot"/>
      </p:par>
    </p:tnLst>
  </p:timing>
</p:sld>
</file>

<file path=ppt/slides/slide1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13" name="Rectangle à coins arrondis 12"/>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sp>
      <p:sp>
        <p:nvSpPr>
          <p:cNvPr id="14" name="Rectangle à coins arrondis 13"/>
          <p:cNvSpPr/>
          <p:nvPr/>
        </p:nvSpPr>
        <p:spPr>
          <a:xfrm>
            <a:off x="154042" y="376591"/>
            <a:ext cx="1354277" cy="1217932"/>
          </a:xfrm>
          <a:prstGeom prst="roundRect">
            <a:avLst>
              <a:gd name="adj" fmla="val 10000"/>
            </a:avLst>
          </a:prstGeom>
          <a:blipFill dpi="0" rotWithShape="1">
            <a:blip r:embed="rId3" cstate="print">
              <a:alphaModFix amt="92000"/>
              <a:duotone>
                <a:schemeClr val="bg2">
                  <a:shade val="45000"/>
                  <a:satMod val="135000"/>
                </a:schemeClr>
                <a:prstClr val="white"/>
              </a:duotone>
              <a:extLst>
                <a:ext uri="{BEBA8EAE-BF5A-486C-A8C5-ECC9F3942E4B}">
                  <a14:imgProps xmlns:a14="http://schemas.microsoft.com/office/drawing/2010/main">
                    <a14:imgLayer r:embed="rId4">
                      <a14:imgEffect>
                        <a14:backgroundRemoval t="0" b="100000" l="0" r="100000">
                          <a14:foregroundMark x1="59861" y1="85227" x2="81574" y2="90246"/>
                          <a14:foregroundMark x1="82171" y1="91951" x2="82171" y2="99242"/>
                          <a14:foregroundMark x1="58068" y1="91951" x2="58068" y2="99811"/>
                          <a14:foregroundMark x1="59263" y1="90246" x2="76295" y2="96970"/>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7248" r="7248"/>
            </a:stretch>
          </a:blipFill>
          <a:ln>
            <a:noFill/>
          </a:ln>
          <a:effectLst/>
        </p:spPr>
        <p:style>
          <a:lnRef idx="0">
            <a:scrgbClr r="0" g="0" b="0"/>
          </a:lnRef>
          <a:fillRef idx="1">
            <a:scrgbClr r="0" g="0" b="0"/>
          </a:fillRef>
          <a:effectRef idx="2">
            <a:scrgbClr r="0" g="0" b="0"/>
          </a:effectRef>
          <a:fontRef idx="minor">
            <a:schemeClr val="lt1">
              <a:hueOff val="0"/>
              <a:satOff val="0"/>
              <a:lumOff val="0"/>
              <a:alphaOff val="0"/>
            </a:schemeClr>
          </a:fontRef>
        </p:style>
      </p:sp>
      <p:sp>
        <p:nvSpPr>
          <p:cNvPr id="2" name="Titre 1"/>
          <p:cNvSpPr>
            <a:spLocks noGrp="1"/>
          </p:cNvSpPr>
          <p:nvPr>
            <p:ph type="title"/>
          </p:nvPr>
        </p:nvSpPr>
        <p:spPr>
          <a:xfrm>
            <a:off x="1529313" y="484210"/>
            <a:ext cx="8598907" cy="1320800"/>
          </a:xfrm>
        </p:spPr>
        <p:txBody>
          <a:bodyPr>
            <a:noAutofit/>
          </a:bodyPr>
          <a:lstStyle/>
          <a:p>
            <a:r>
              <a:rPr lang="fr-FR" dirty="0">
                <a:solidFill>
                  <a:srgbClr val="0070C0"/>
                </a:solidFill>
                <a:latin typeface="Kristen ITC" panose="03050502040202030202" pitchFamily="66" charset="0"/>
              </a:rPr>
              <a:t>Trouver des </a:t>
            </a:r>
            <a:r>
              <a:rPr lang="fr-FR" dirty="0" smtClean="0">
                <a:solidFill>
                  <a:srgbClr val="0070C0"/>
                </a:solidFill>
                <a:latin typeface="Kristen ITC" panose="03050502040202030202" pitchFamily="66" charset="0"/>
              </a:rPr>
              <a:t>synonymes ou des mots </a:t>
            </a:r>
            <a:br>
              <a:rPr lang="fr-FR" dirty="0" smtClean="0">
                <a:solidFill>
                  <a:srgbClr val="0070C0"/>
                </a:solidFill>
                <a:latin typeface="Kristen ITC" panose="03050502040202030202" pitchFamily="66" charset="0"/>
              </a:rPr>
            </a:br>
            <a:r>
              <a:rPr lang="fr-FR" dirty="0" smtClean="0">
                <a:solidFill>
                  <a:srgbClr val="0070C0"/>
                </a:solidFill>
                <a:latin typeface="Kristen ITC" panose="03050502040202030202" pitchFamily="66" charset="0"/>
              </a:rPr>
              <a:t>qui ont un sens rapproché</a:t>
            </a:r>
            <a:r>
              <a:rPr lang="fr-FR" dirty="0">
                <a:solidFill>
                  <a:srgbClr val="000000"/>
                </a:solidFill>
                <a:latin typeface="Eras Bold ITC"/>
              </a:rPr>
              <a:t/>
            </a:r>
            <a:br>
              <a:rPr lang="fr-FR" dirty="0">
                <a:solidFill>
                  <a:srgbClr val="000000"/>
                </a:solidFill>
                <a:latin typeface="Eras Bold ITC"/>
              </a:rPr>
            </a:br>
            <a:endParaRPr lang="fr-CA" dirty="0"/>
          </a:p>
        </p:txBody>
      </p:sp>
      <p:graphicFrame>
        <p:nvGraphicFramePr>
          <p:cNvPr id="4" name="Tableau 3"/>
          <p:cNvGraphicFramePr>
            <a:graphicFrameLocks noGrp="1"/>
          </p:cNvGraphicFramePr>
          <p:nvPr>
            <p:extLst>
              <p:ext uri="{D42A27DB-BD31-4B8C-83A1-F6EECF244321}">
                <p14:modId xmlns:p14="http://schemas.microsoft.com/office/powerpoint/2010/main" val="4161044939"/>
              </p:ext>
            </p:extLst>
          </p:nvPr>
        </p:nvGraphicFramePr>
        <p:xfrm>
          <a:off x="1845437" y="3130386"/>
          <a:ext cx="6534285" cy="3349070"/>
        </p:xfrm>
        <a:graphic>
          <a:graphicData uri="http://schemas.openxmlformats.org/drawingml/2006/table">
            <a:tbl>
              <a:tblPr firstRow="1" bandRow="1">
                <a:tableStyleId>{5C22544A-7EE6-4342-B048-85BDC9FD1C3A}</a:tableStyleId>
              </a:tblPr>
              <a:tblGrid>
                <a:gridCol w="541694"/>
                <a:gridCol w="2562962"/>
                <a:gridCol w="1557750"/>
                <a:gridCol w="1871879"/>
              </a:tblGrid>
              <a:tr h="669814">
                <a:tc rowSpan="5">
                  <a:txBody>
                    <a:bodyPr/>
                    <a:lstStyle/>
                    <a:p>
                      <a:pPr algn="ctr"/>
                      <a:r>
                        <a:rPr lang="fr-CA" b="0" dirty="0" smtClean="0">
                          <a:latin typeface="Kristen ITC" panose="03050502040202030202" pitchFamily="66" charset="0"/>
                        </a:rPr>
                        <a:t>Synonymes</a:t>
                      </a:r>
                      <a:endParaRPr lang="fr-CA" b="0" dirty="0">
                        <a:latin typeface="Kristen ITC" panose="03050502040202030202" pitchFamily="66" charset="0"/>
                      </a:endParaRPr>
                    </a:p>
                  </a:txBody>
                  <a:tcPr vert="vert270"/>
                </a:tc>
                <a:tc>
                  <a:txBody>
                    <a:bodyPr/>
                    <a:lstStyle/>
                    <a:p>
                      <a:pPr marL="0" marR="0" indent="0" algn="ctr" defTabSz="457200" rtl="0" eaLnBrk="1" fontAlgn="auto" latinLnBrk="0" hangingPunct="1">
                        <a:lnSpc>
                          <a:spcPct val="100000"/>
                        </a:lnSpc>
                        <a:spcBef>
                          <a:spcPts val="0"/>
                        </a:spcBef>
                        <a:spcAft>
                          <a:spcPts val="0"/>
                        </a:spcAft>
                        <a:buClrTx/>
                        <a:buSzTx/>
                        <a:buFontTx/>
                        <a:buNone/>
                        <a:tabLst/>
                        <a:defRPr/>
                      </a:pPr>
                      <a:r>
                        <a:rPr lang="fr-CA" b="1" dirty="0" smtClean="0">
                          <a:latin typeface="Kristen ITC" panose="03050502040202030202" pitchFamily="66" charset="0"/>
                          <a:cs typeface="Arial" panose="020B0604020202020204" pitchFamily="34" charset="0"/>
                        </a:rPr>
                        <a:t>Mot</a:t>
                      </a:r>
                      <a:r>
                        <a:rPr lang="fr-CA" b="1" baseline="0" dirty="0" smtClean="0">
                          <a:latin typeface="Kristen ITC" panose="03050502040202030202" pitchFamily="66" charset="0"/>
                          <a:cs typeface="Arial" panose="020B0604020202020204" pitchFamily="34" charset="0"/>
                        </a:rPr>
                        <a:t>-</a:t>
                      </a:r>
                      <a:r>
                        <a:rPr lang="fr-CA" b="1" dirty="0" smtClean="0">
                          <a:latin typeface="Kristen ITC" panose="03050502040202030202" pitchFamily="66" charset="0"/>
                          <a:cs typeface="Arial" panose="020B0604020202020204" pitchFamily="34" charset="0"/>
                        </a:rPr>
                        <a:t>clé 1</a:t>
                      </a:r>
                      <a:endParaRPr lang="fr-CA" dirty="0" smtClean="0">
                        <a:latin typeface="Kristen ITC" panose="03050502040202030202" pitchFamily="66" charset="0"/>
                        <a:cs typeface="Arial" panose="020B0604020202020204" pitchFamily="34" charset="0"/>
                      </a:endParaRPr>
                    </a:p>
                  </a:txBody>
                  <a:tcPr anchor="ctr"/>
                </a:tc>
                <a:tc>
                  <a:txBody>
                    <a:bodyPr/>
                    <a:lstStyle/>
                    <a:p>
                      <a:pPr marL="0" marR="0" indent="0" algn="ctr" defTabSz="457200" rtl="0" eaLnBrk="1" fontAlgn="auto" latinLnBrk="0" hangingPunct="1">
                        <a:lnSpc>
                          <a:spcPct val="100000"/>
                        </a:lnSpc>
                        <a:spcBef>
                          <a:spcPts val="0"/>
                        </a:spcBef>
                        <a:spcAft>
                          <a:spcPts val="0"/>
                        </a:spcAft>
                        <a:buClrTx/>
                        <a:buSzTx/>
                        <a:buFontTx/>
                        <a:buNone/>
                        <a:tabLst/>
                        <a:defRPr/>
                      </a:pPr>
                      <a:r>
                        <a:rPr lang="fr-CA" b="1" dirty="0" smtClean="0">
                          <a:latin typeface="Kristen ITC" panose="03050502040202030202" pitchFamily="66" charset="0"/>
                          <a:cs typeface="Arial" panose="020B0604020202020204" pitchFamily="34" charset="0"/>
                        </a:rPr>
                        <a:t>Mot</a:t>
                      </a:r>
                      <a:r>
                        <a:rPr lang="fr-CA" b="1" baseline="0" dirty="0" smtClean="0">
                          <a:latin typeface="Kristen ITC" panose="03050502040202030202" pitchFamily="66" charset="0"/>
                          <a:cs typeface="Arial" panose="020B0604020202020204" pitchFamily="34" charset="0"/>
                        </a:rPr>
                        <a:t>-</a:t>
                      </a:r>
                      <a:r>
                        <a:rPr lang="fr-CA" b="1" dirty="0" smtClean="0">
                          <a:latin typeface="Kristen ITC" panose="03050502040202030202" pitchFamily="66" charset="0"/>
                          <a:cs typeface="Arial" panose="020B0604020202020204" pitchFamily="34" charset="0"/>
                        </a:rPr>
                        <a:t>clé 2</a:t>
                      </a:r>
                      <a:endParaRPr lang="fr-CA" dirty="0" smtClean="0">
                        <a:latin typeface="Kristen ITC" panose="03050502040202030202" pitchFamily="66" charset="0"/>
                        <a:cs typeface="Arial" panose="020B0604020202020204" pitchFamily="34" charset="0"/>
                      </a:endParaRPr>
                    </a:p>
                  </a:txBody>
                  <a:tcPr anchor="ctr"/>
                </a:tc>
                <a:tc>
                  <a:txBody>
                    <a:bodyPr/>
                    <a:lstStyle/>
                    <a:p>
                      <a:pPr marL="0" marR="0" indent="0" algn="ctr" defTabSz="457200" rtl="0" eaLnBrk="1" fontAlgn="auto" latinLnBrk="0" hangingPunct="1">
                        <a:lnSpc>
                          <a:spcPct val="100000"/>
                        </a:lnSpc>
                        <a:spcBef>
                          <a:spcPts val="0"/>
                        </a:spcBef>
                        <a:spcAft>
                          <a:spcPts val="0"/>
                        </a:spcAft>
                        <a:buClrTx/>
                        <a:buSzTx/>
                        <a:buFontTx/>
                        <a:buNone/>
                        <a:tabLst/>
                        <a:defRPr/>
                      </a:pPr>
                      <a:r>
                        <a:rPr lang="fr-CA" b="1" dirty="0" smtClean="0">
                          <a:latin typeface="Kristen ITC" panose="03050502040202030202" pitchFamily="66" charset="0"/>
                          <a:cs typeface="Arial" panose="020B0604020202020204" pitchFamily="34" charset="0"/>
                        </a:rPr>
                        <a:t>Mot-clé 3</a:t>
                      </a:r>
                      <a:endParaRPr lang="fr-CA" dirty="0" smtClean="0">
                        <a:latin typeface="Kristen ITC" panose="03050502040202030202" pitchFamily="66" charset="0"/>
                        <a:cs typeface="Arial" panose="020B0604020202020204" pitchFamily="34" charset="0"/>
                      </a:endParaRPr>
                    </a:p>
                  </a:txBody>
                  <a:tcPr anchor="ctr"/>
                </a:tc>
              </a:tr>
              <a:tr h="669814">
                <a:tc vMerge="1">
                  <a:txBody>
                    <a:bodyPr/>
                    <a:lstStyle/>
                    <a:p>
                      <a:endParaRPr lang="fr-CA" dirty="0"/>
                    </a:p>
                  </a:txBody>
                  <a:tcPr/>
                </a:tc>
                <a:tc>
                  <a:txBody>
                    <a:bodyPr/>
                    <a:lstStyle/>
                    <a:p>
                      <a:pPr marL="0" marR="0" indent="0" algn="l" defTabSz="457200" rtl="0" eaLnBrk="1" fontAlgn="auto" latinLnBrk="0" hangingPunct="1">
                        <a:lnSpc>
                          <a:spcPct val="100000"/>
                        </a:lnSpc>
                        <a:spcBef>
                          <a:spcPts val="0"/>
                        </a:spcBef>
                        <a:spcAft>
                          <a:spcPts val="0"/>
                        </a:spcAft>
                        <a:buClrTx/>
                        <a:buSzTx/>
                        <a:buFontTx/>
                        <a:buNone/>
                        <a:tabLst/>
                        <a:defRPr/>
                      </a:pPr>
                      <a:r>
                        <a:rPr lang="fr-CA" b="1" dirty="0" smtClean="0">
                          <a:latin typeface="Arial" panose="020B0604020202020204" pitchFamily="34" charset="0"/>
                          <a:cs typeface="Arial" panose="020B0604020202020204" pitchFamily="34" charset="0"/>
                        </a:rPr>
                        <a:t>Chaîne alimentaire</a:t>
                      </a:r>
                      <a:endParaRPr lang="fr-CA" dirty="0" smtClean="0">
                        <a:latin typeface="Arial" panose="020B0604020202020204" pitchFamily="34" charset="0"/>
                        <a:cs typeface="Arial" panose="020B0604020202020204" pitchFamily="34" charset="0"/>
                      </a:endParaRPr>
                    </a:p>
                  </a:txBody>
                  <a:tcPr anchor="ctr">
                    <a:solidFill>
                      <a:srgbClr val="CBDFF1"/>
                    </a:solidFill>
                  </a:tcPr>
                </a:tc>
                <a:tc>
                  <a:txBody>
                    <a:bodyPr/>
                    <a:lstStyle/>
                    <a:p>
                      <a:pPr marL="0" marR="0" indent="0" algn="l" defTabSz="457200" rtl="0" eaLnBrk="1" fontAlgn="auto" latinLnBrk="0" hangingPunct="1">
                        <a:lnSpc>
                          <a:spcPct val="100000"/>
                        </a:lnSpc>
                        <a:spcBef>
                          <a:spcPts val="0"/>
                        </a:spcBef>
                        <a:spcAft>
                          <a:spcPts val="0"/>
                        </a:spcAft>
                        <a:buClrTx/>
                        <a:buSzTx/>
                        <a:buFontTx/>
                        <a:buNone/>
                        <a:tabLst/>
                        <a:defRPr/>
                      </a:pPr>
                      <a:r>
                        <a:rPr lang="fr-CA" b="1" dirty="0" smtClean="0">
                          <a:latin typeface="Arial" panose="020B0604020202020204" pitchFamily="34" charset="0"/>
                          <a:cs typeface="Arial" panose="020B0604020202020204" pitchFamily="34" charset="0"/>
                        </a:rPr>
                        <a:t>Ours blanc</a:t>
                      </a:r>
                      <a:endParaRPr lang="fr-CA" dirty="0" smtClean="0">
                        <a:latin typeface="Arial" panose="020B0604020202020204" pitchFamily="34" charset="0"/>
                        <a:cs typeface="Arial" panose="020B0604020202020204" pitchFamily="34" charset="0"/>
                      </a:endParaRPr>
                    </a:p>
                  </a:txBody>
                  <a:tcPr anchor="ctr">
                    <a:solidFill>
                      <a:srgbClr val="CBDFF1"/>
                    </a:solidFill>
                  </a:tcPr>
                </a:tc>
                <a:tc>
                  <a:txBody>
                    <a:bodyPr/>
                    <a:lstStyle/>
                    <a:p>
                      <a:pPr marL="0" marR="0" indent="0" algn="l" defTabSz="457200" rtl="0" eaLnBrk="1" fontAlgn="auto" latinLnBrk="0" hangingPunct="1">
                        <a:lnSpc>
                          <a:spcPct val="100000"/>
                        </a:lnSpc>
                        <a:spcBef>
                          <a:spcPts val="0"/>
                        </a:spcBef>
                        <a:spcAft>
                          <a:spcPts val="0"/>
                        </a:spcAft>
                        <a:buClrTx/>
                        <a:buSzTx/>
                        <a:buFontTx/>
                        <a:buNone/>
                        <a:tabLst/>
                        <a:defRPr/>
                      </a:pPr>
                      <a:r>
                        <a:rPr lang="fr-CA" b="1" dirty="0" smtClean="0">
                          <a:latin typeface="Arial" panose="020B0604020202020204" pitchFamily="34" charset="0"/>
                          <a:cs typeface="Arial" panose="020B0604020202020204" pitchFamily="34" charset="0"/>
                        </a:rPr>
                        <a:t>Nord canadien</a:t>
                      </a:r>
                      <a:endParaRPr lang="fr-CA" dirty="0" smtClean="0">
                        <a:latin typeface="Arial" panose="020B0604020202020204" pitchFamily="34" charset="0"/>
                        <a:cs typeface="Arial" panose="020B0604020202020204" pitchFamily="34" charset="0"/>
                      </a:endParaRPr>
                    </a:p>
                  </a:txBody>
                  <a:tcPr anchor="ctr"/>
                </a:tc>
              </a:tr>
              <a:tr h="669814">
                <a:tc vMerge="1">
                  <a:txBody>
                    <a:bodyPr/>
                    <a:lstStyle/>
                    <a:p>
                      <a:endParaRPr lang="fr-CA" dirty="0"/>
                    </a:p>
                  </a:txBody>
                  <a:tcPr/>
                </a:tc>
                <a:tc>
                  <a:txBody>
                    <a:bodyPr/>
                    <a:lstStyle/>
                    <a:p>
                      <a:endParaRPr lang="fr-CA" dirty="0">
                        <a:latin typeface="Arial" panose="020B0604020202020204" pitchFamily="34" charset="0"/>
                        <a:cs typeface="Arial" panose="020B0604020202020204" pitchFamily="34" charset="0"/>
                      </a:endParaRPr>
                    </a:p>
                  </a:txBody>
                  <a:tcPr/>
                </a:tc>
                <a:tc>
                  <a:txBody>
                    <a:bodyPr/>
                    <a:lstStyle/>
                    <a:p>
                      <a:endParaRPr lang="fr-CA" dirty="0">
                        <a:latin typeface="Arial" panose="020B0604020202020204" pitchFamily="34" charset="0"/>
                        <a:cs typeface="Arial" panose="020B0604020202020204" pitchFamily="34" charset="0"/>
                      </a:endParaRPr>
                    </a:p>
                  </a:txBody>
                  <a:tcPr/>
                </a:tc>
                <a:tc>
                  <a:txBody>
                    <a:bodyPr/>
                    <a:lstStyle/>
                    <a:p>
                      <a:endParaRPr lang="fr-CA" dirty="0" smtClean="0">
                        <a:latin typeface="Arial" panose="020B0604020202020204" pitchFamily="34" charset="0"/>
                        <a:cs typeface="Arial" panose="020B0604020202020204" pitchFamily="34" charset="0"/>
                      </a:endParaRPr>
                    </a:p>
                    <a:p>
                      <a:endParaRPr lang="fr-CA" dirty="0">
                        <a:latin typeface="Arial" panose="020B0604020202020204" pitchFamily="34" charset="0"/>
                        <a:cs typeface="Arial" panose="020B0604020202020204" pitchFamily="34" charset="0"/>
                      </a:endParaRPr>
                    </a:p>
                  </a:txBody>
                  <a:tcPr>
                    <a:solidFill>
                      <a:schemeClr val="accent1">
                        <a:tint val="20000"/>
                      </a:schemeClr>
                    </a:solidFill>
                  </a:tcPr>
                </a:tc>
              </a:tr>
              <a:tr h="669814">
                <a:tc vMerge="1">
                  <a:txBody>
                    <a:bodyPr/>
                    <a:lstStyle/>
                    <a:p>
                      <a:endParaRPr lang="fr-CA" dirty="0"/>
                    </a:p>
                  </a:txBody>
                  <a:tcPr/>
                </a:tc>
                <a:tc>
                  <a:txBody>
                    <a:bodyPr/>
                    <a:lstStyle/>
                    <a:p>
                      <a:endParaRPr lang="fr-CA" dirty="0">
                        <a:latin typeface="Arial" panose="020B0604020202020204" pitchFamily="34" charset="0"/>
                        <a:cs typeface="Arial" panose="020B0604020202020204" pitchFamily="34" charset="0"/>
                      </a:endParaRPr>
                    </a:p>
                  </a:txBody>
                  <a:tcPr/>
                </a:tc>
                <a:tc>
                  <a:txBody>
                    <a:bodyPr/>
                    <a:lstStyle/>
                    <a:p>
                      <a:endParaRPr lang="fr-CA" dirty="0">
                        <a:latin typeface="Arial" panose="020B0604020202020204" pitchFamily="34" charset="0"/>
                        <a:cs typeface="Arial" panose="020B0604020202020204" pitchFamily="34" charset="0"/>
                      </a:endParaRPr>
                    </a:p>
                  </a:txBody>
                  <a:tcPr/>
                </a:tc>
                <a:tc>
                  <a:txBody>
                    <a:bodyPr/>
                    <a:lstStyle/>
                    <a:p>
                      <a:endParaRPr lang="fr-CA" dirty="0" smtClean="0">
                        <a:latin typeface="Arial" panose="020B0604020202020204" pitchFamily="34" charset="0"/>
                        <a:cs typeface="Arial" panose="020B0604020202020204" pitchFamily="34" charset="0"/>
                      </a:endParaRPr>
                    </a:p>
                    <a:p>
                      <a:endParaRPr lang="fr-CA" dirty="0">
                        <a:latin typeface="Arial" panose="020B0604020202020204" pitchFamily="34" charset="0"/>
                        <a:cs typeface="Arial" panose="020B0604020202020204" pitchFamily="34" charset="0"/>
                      </a:endParaRPr>
                    </a:p>
                  </a:txBody>
                  <a:tcPr/>
                </a:tc>
              </a:tr>
              <a:tr h="669814">
                <a:tc vMerge="1">
                  <a:txBody>
                    <a:bodyPr/>
                    <a:lstStyle/>
                    <a:p>
                      <a:endParaRPr lang="fr-CA" dirty="0"/>
                    </a:p>
                  </a:txBody>
                  <a:tcPr/>
                </a:tc>
                <a:tc>
                  <a:txBody>
                    <a:bodyPr/>
                    <a:lstStyle/>
                    <a:p>
                      <a:endParaRPr lang="fr-CA" dirty="0">
                        <a:latin typeface="Arial" panose="020B0604020202020204" pitchFamily="34" charset="0"/>
                        <a:cs typeface="Arial" panose="020B0604020202020204" pitchFamily="34" charset="0"/>
                      </a:endParaRPr>
                    </a:p>
                  </a:txBody>
                  <a:tcPr/>
                </a:tc>
                <a:tc>
                  <a:txBody>
                    <a:bodyPr/>
                    <a:lstStyle/>
                    <a:p>
                      <a:endParaRPr lang="fr-CA" dirty="0">
                        <a:latin typeface="Arial" panose="020B0604020202020204" pitchFamily="34" charset="0"/>
                        <a:cs typeface="Arial" panose="020B0604020202020204" pitchFamily="34" charset="0"/>
                      </a:endParaRPr>
                    </a:p>
                  </a:txBody>
                  <a:tcPr/>
                </a:tc>
                <a:tc>
                  <a:txBody>
                    <a:bodyPr/>
                    <a:lstStyle/>
                    <a:p>
                      <a:endParaRPr lang="fr-CA" dirty="0" smtClean="0">
                        <a:latin typeface="Arial" panose="020B0604020202020204" pitchFamily="34" charset="0"/>
                        <a:cs typeface="Arial" panose="020B0604020202020204" pitchFamily="34" charset="0"/>
                      </a:endParaRPr>
                    </a:p>
                    <a:p>
                      <a:endParaRPr lang="fr-CA" dirty="0">
                        <a:latin typeface="Arial" panose="020B0604020202020204" pitchFamily="34" charset="0"/>
                        <a:cs typeface="Arial" panose="020B0604020202020204" pitchFamily="34" charset="0"/>
                      </a:endParaRPr>
                    </a:p>
                  </a:txBody>
                  <a:tcPr/>
                </a:tc>
              </a:tr>
            </a:tbl>
          </a:graphicData>
        </a:graphic>
      </p:graphicFrame>
      <p:pic>
        <p:nvPicPr>
          <p:cNvPr id="4099" name="Picture 3" descr="C:\Users\a26915\AppData\Local\Microsoft\Windows\Temporary Internet Files\Content.IE5\RWMYN2YO\MC900111366[1].wmf"/>
          <p:cNvPicPr>
            <a:picLocks noChangeAspect="1" noChangeArrowheads="1"/>
          </p:cNvPicPr>
          <p:nvPr/>
        </p:nvPicPr>
        <p:blipFill>
          <a:blip r:embed="rId5" cstate="print">
            <a:extLst>
              <a:ext uri="{28A0092B-C50C-407E-A947-70E740481C1C}">
                <a14:useLocalDpi xmlns:a14="http://schemas.microsoft.com/office/drawing/2010/main" val="0"/>
              </a:ext>
            </a:extLst>
          </a:blip>
          <a:srcRect/>
          <a:stretch>
            <a:fillRect/>
          </a:stretch>
        </p:blipFill>
        <p:spPr bwMode="auto">
          <a:xfrm>
            <a:off x="8939599" y="3430468"/>
            <a:ext cx="2351620" cy="2068728"/>
          </a:xfrm>
          <a:prstGeom prst="rect">
            <a:avLst/>
          </a:prstGeom>
          <a:noFill/>
          <a:ln>
            <a:noFill/>
          </a:ln>
          <a:effectLst>
            <a:glow rad="127000">
              <a:schemeClr val="accent1">
                <a:alpha val="0"/>
              </a:schemeClr>
            </a:glow>
            <a:outerShdw blurRad="50800" dist="50800" dir="5400000" algn="ctr" rotWithShape="0">
              <a:srgbClr val="000000"/>
            </a:outerShdw>
          </a:effectLst>
          <a:extLst>
            <a:ext uri="{909E8E84-426E-40DD-AFC4-6F175D3DCCD1}">
              <a14:hiddenFill xmlns:a14="http://schemas.microsoft.com/office/drawing/2010/main">
                <a:solidFill>
                  <a:srgbClr val="FFFFFF"/>
                </a:solidFill>
              </a14:hiddenFill>
            </a:ext>
          </a:extLst>
        </p:spPr>
      </p:pic>
      <p:sp>
        <p:nvSpPr>
          <p:cNvPr id="5" name="ZoneTexte 4"/>
          <p:cNvSpPr txBox="1"/>
          <p:nvPr/>
        </p:nvSpPr>
        <p:spPr>
          <a:xfrm>
            <a:off x="2419145" y="4291826"/>
            <a:ext cx="2481941" cy="2049279"/>
          </a:xfrm>
          <a:prstGeom prst="rect">
            <a:avLst/>
          </a:prstGeom>
          <a:noFill/>
        </p:spPr>
        <p:txBody>
          <a:bodyPr wrap="square" rtlCol="0">
            <a:spAutoFit/>
          </a:bodyPr>
          <a:lstStyle/>
          <a:p>
            <a:pPr defTabSz="457200">
              <a:lnSpc>
                <a:spcPct val="250000"/>
              </a:lnSpc>
              <a:spcBef>
                <a:spcPts val="600"/>
              </a:spcBef>
              <a:defRPr/>
            </a:pPr>
            <a:r>
              <a:rPr lang="fr-CA" dirty="0" smtClean="0">
                <a:latin typeface="Arial" panose="020B0604020202020204" pitchFamily="34" charset="0"/>
                <a:cs typeface="Arial" panose="020B0604020202020204" pitchFamily="34" charset="0"/>
              </a:rPr>
              <a:t>Pyramide alimentaire</a:t>
            </a:r>
            <a:br>
              <a:rPr lang="fr-CA" dirty="0" smtClean="0">
                <a:latin typeface="Arial" panose="020B0604020202020204" pitchFamily="34" charset="0"/>
                <a:cs typeface="Arial" panose="020B0604020202020204" pitchFamily="34" charset="0"/>
              </a:rPr>
            </a:br>
            <a:r>
              <a:rPr lang="fr-CA" dirty="0">
                <a:latin typeface="Arial" panose="020B0604020202020204" pitchFamily="34" charset="0"/>
                <a:cs typeface="Arial" panose="020B0604020202020204" pitchFamily="34" charset="0"/>
              </a:rPr>
              <a:t>Réseau </a:t>
            </a:r>
            <a:r>
              <a:rPr lang="fr-CA" dirty="0" smtClean="0">
                <a:latin typeface="Arial" panose="020B0604020202020204" pitchFamily="34" charset="0"/>
                <a:cs typeface="Arial" panose="020B0604020202020204" pitchFamily="34" charset="0"/>
              </a:rPr>
              <a:t>alimentaire</a:t>
            </a:r>
            <a:br>
              <a:rPr lang="fr-CA" dirty="0" smtClean="0">
                <a:latin typeface="Arial" panose="020B0604020202020204" pitchFamily="34" charset="0"/>
                <a:cs typeface="Arial" panose="020B0604020202020204" pitchFamily="34" charset="0"/>
              </a:rPr>
            </a:br>
            <a:r>
              <a:rPr lang="fr-CA" dirty="0" smtClean="0">
                <a:latin typeface="Arial" panose="020B0604020202020204" pitchFamily="34" charset="0"/>
                <a:cs typeface="Arial" panose="020B0604020202020204" pitchFamily="34" charset="0"/>
              </a:rPr>
              <a:t>Chaîne trophique</a:t>
            </a:r>
            <a:endParaRPr lang="fr-CA" dirty="0">
              <a:latin typeface="Arial" panose="020B0604020202020204" pitchFamily="34" charset="0"/>
              <a:cs typeface="Arial" panose="020B0604020202020204" pitchFamily="34" charset="0"/>
            </a:endParaRPr>
          </a:p>
        </p:txBody>
      </p:sp>
      <p:sp>
        <p:nvSpPr>
          <p:cNvPr id="8" name="ZoneTexte 7"/>
          <p:cNvSpPr txBox="1"/>
          <p:nvPr/>
        </p:nvSpPr>
        <p:spPr>
          <a:xfrm>
            <a:off x="4928382" y="4616427"/>
            <a:ext cx="1525071" cy="646331"/>
          </a:xfrm>
          <a:prstGeom prst="rect">
            <a:avLst/>
          </a:prstGeom>
          <a:noFill/>
        </p:spPr>
        <p:txBody>
          <a:bodyPr wrap="square" rtlCol="0">
            <a:spAutoFit/>
          </a:bodyPr>
          <a:lstStyle/>
          <a:p>
            <a:r>
              <a:rPr lang="fr-CA" dirty="0" smtClean="0">
                <a:latin typeface="Arial" panose="020B0604020202020204" pitchFamily="34" charset="0"/>
                <a:cs typeface="Arial" panose="020B0604020202020204" pitchFamily="34" charset="0"/>
              </a:rPr>
              <a:t>Ours polaire</a:t>
            </a:r>
            <a:endParaRPr lang="fr-CA" dirty="0">
              <a:latin typeface="Arial" panose="020B0604020202020204" pitchFamily="34" charset="0"/>
              <a:cs typeface="Arial" panose="020B0604020202020204" pitchFamily="34" charset="0"/>
            </a:endParaRPr>
          </a:p>
          <a:p>
            <a:endParaRPr lang="fr-CA" dirty="0">
              <a:latin typeface="Arial" panose="020B0604020202020204" pitchFamily="34" charset="0"/>
              <a:cs typeface="Arial" panose="020B0604020202020204" pitchFamily="34" charset="0"/>
            </a:endParaRPr>
          </a:p>
        </p:txBody>
      </p:sp>
      <p:sp>
        <p:nvSpPr>
          <p:cNvPr id="9" name="ZoneTexte 8"/>
          <p:cNvSpPr txBox="1"/>
          <p:nvPr/>
        </p:nvSpPr>
        <p:spPr>
          <a:xfrm>
            <a:off x="6535342" y="4311384"/>
            <a:ext cx="1886857" cy="2169825"/>
          </a:xfrm>
          <a:prstGeom prst="rect">
            <a:avLst/>
          </a:prstGeom>
          <a:noFill/>
        </p:spPr>
        <p:txBody>
          <a:bodyPr wrap="square" rtlCol="0">
            <a:spAutoFit/>
          </a:bodyPr>
          <a:lstStyle/>
          <a:p>
            <a:pPr>
              <a:lnSpc>
                <a:spcPct val="250000"/>
              </a:lnSpc>
            </a:pPr>
            <a:r>
              <a:rPr lang="fr-FR" dirty="0">
                <a:latin typeface="Arial" panose="020B0604020202020204" pitchFamily="34" charset="0"/>
                <a:cs typeface="Arial" panose="020B0604020202020204" pitchFamily="34" charset="0"/>
              </a:rPr>
              <a:t>Nord Canada</a:t>
            </a:r>
            <a:endParaRPr lang="fr-CA" dirty="0">
              <a:latin typeface="Arial" panose="020B0604020202020204" pitchFamily="34" charset="0"/>
              <a:cs typeface="Arial" panose="020B0604020202020204" pitchFamily="34" charset="0"/>
            </a:endParaRPr>
          </a:p>
          <a:p>
            <a:pPr>
              <a:lnSpc>
                <a:spcPct val="250000"/>
              </a:lnSpc>
            </a:pPr>
            <a:r>
              <a:rPr lang="fr-FR" dirty="0" smtClean="0">
                <a:latin typeface="Arial" panose="020B0604020202020204" pitchFamily="34" charset="0"/>
                <a:cs typeface="Arial" panose="020B0604020202020204" pitchFamily="34" charset="0"/>
              </a:rPr>
              <a:t>Canada</a:t>
            </a:r>
          </a:p>
          <a:p>
            <a:pPr>
              <a:lnSpc>
                <a:spcPct val="250000"/>
              </a:lnSpc>
            </a:pPr>
            <a:r>
              <a:rPr lang="fr-FR" dirty="0" smtClean="0">
                <a:latin typeface="Arial" panose="020B0604020202020204" pitchFamily="34" charset="0"/>
                <a:cs typeface="Arial" panose="020B0604020202020204" pitchFamily="34" charset="0"/>
              </a:rPr>
              <a:t>Canadien</a:t>
            </a:r>
          </a:p>
        </p:txBody>
      </p:sp>
      <p:sp>
        <p:nvSpPr>
          <p:cNvPr id="18" name="Rectangle 17"/>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16" name="Rectangle 3"/>
          <p:cNvSpPr txBox="1">
            <a:spLocks noChangeArrowheads="1"/>
          </p:cNvSpPr>
          <p:nvPr/>
        </p:nvSpPr>
        <p:spPr>
          <a:xfrm>
            <a:off x="1708293" y="1854981"/>
            <a:ext cx="6917092" cy="894485"/>
          </a:xfrm>
          <a:prstGeom prst="roundRect">
            <a:avLst/>
          </a:prstGeom>
          <a:ln w="19050" cap="rnd" cmpd="sng" algn="ctr">
            <a:solidFill>
              <a:schemeClr val="accent2"/>
            </a:solidFill>
            <a:prstDash val="sysDot"/>
          </a:ln>
        </p:spPr>
        <p:style>
          <a:lnRef idx="2">
            <a:schemeClr val="accent2"/>
          </a:lnRef>
          <a:fillRef idx="1">
            <a:schemeClr val="lt1"/>
          </a:fillRef>
          <a:effectRef idx="0">
            <a:schemeClr val="accent2"/>
          </a:effectRef>
          <a:fontRef idx="minor">
            <a:schemeClr val="dk1"/>
          </a:fontRef>
        </p:style>
        <p:txBody>
          <a:bodyPr vert="horz" lIns="91440" tIns="45720" rIns="91440" bIns="45720" rtlCol="0">
            <a:noAutofit/>
          </a:bodyPr>
          <a:lstStyle>
            <a:lvl1pPr marL="342900" indent="-342900" algn="l" defTabSz="457200" rtl="0" eaLnBrk="1" latinLnBrk="0" hangingPunct="1">
              <a:spcBef>
                <a:spcPts val="1000"/>
              </a:spcBef>
              <a:spcAft>
                <a:spcPts val="0"/>
              </a:spcAft>
              <a:buClr>
                <a:schemeClr val="accent1"/>
              </a:buClr>
              <a:buSzPct val="80000"/>
              <a:buFont typeface="Wingdings 3" charset="2"/>
              <a:buChar char=""/>
              <a:defRPr sz="1800" kern="1200">
                <a:solidFill>
                  <a:schemeClr val="dk1"/>
                </a:solidFill>
                <a:latin typeface="+mn-lt"/>
                <a:ea typeface="+mn-ea"/>
                <a:cs typeface="+mn-cs"/>
              </a:defRPr>
            </a:lvl1pPr>
            <a:lvl2pPr marL="742950" indent="-285750" algn="l" defTabSz="457200" rtl="0" eaLnBrk="1" latinLnBrk="0" hangingPunct="1">
              <a:spcBef>
                <a:spcPts val="1000"/>
              </a:spcBef>
              <a:spcAft>
                <a:spcPts val="0"/>
              </a:spcAft>
              <a:buClr>
                <a:schemeClr val="accent1"/>
              </a:buClr>
              <a:buSzPct val="80000"/>
              <a:buFont typeface="Wingdings 3" charset="2"/>
              <a:buChar char=""/>
              <a:defRPr sz="1600" kern="1200">
                <a:solidFill>
                  <a:schemeClr val="dk1"/>
                </a:solidFill>
                <a:latin typeface="+mn-lt"/>
                <a:ea typeface="+mn-ea"/>
                <a:cs typeface="+mn-cs"/>
              </a:defRPr>
            </a:lvl2pPr>
            <a:lvl3pPr marL="1143000" indent="-228600" algn="l" defTabSz="457200" rtl="0" eaLnBrk="1" latinLnBrk="0" hangingPunct="1">
              <a:spcBef>
                <a:spcPts val="1000"/>
              </a:spcBef>
              <a:spcAft>
                <a:spcPts val="0"/>
              </a:spcAft>
              <a:buClr>
                <a:schemeClr val="accent1"/>
              </a:buClr>
              <a:buSzPct val="80000"/>
              <a:buFont typeface="Wingdings 3" charset="2"/>
              <a:buChar char=""/>
              <a:defRPr sz="1400" kern="1200">
                <a:solidFill>
                  <a:schemeClr val="dk1"/>
                </a:solidFill>
                <a:latin typeface="+mn-lt"/>
                <a:ea typeface="+mn-ea"/>
                <a:cs typeface="+mn-cs"/>
              </a:defRPr>
            </a:lvl3pPr>
            <a:lvl4pPr marL="16002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4pPr>
            <a:lvl5pPr marL="20574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5pPr>
            <a:lvl6pPr marL="25146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6pPr>
            <a:lvl7pPr marL="29718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7pPr>
            <a:lvl8pPr marL="34290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8pPr>
            <a:lvl9pPr marL="38862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9pPr>
          </a:lstStyle>
          <a:p>
            <a:pPr marL="0" indent="0" algn="ctr">
              <a:buFont typeface="Wingdings 3" charset="2"/>
              <a:buNone/>
            </a:pPr>
            <a:r>
              <a:rPr lang="fr-FR" sz="2000" dirty="0">
                <a:solidFill>
                  <a:schemeClr val="tx1"/>
                </a:solidFill>
                <a:latin typeface="Arial" panose="020B0604020202020204" pitchFamily="34" charset="0"/>
                <a:cs typeface="Arial" panose="020B0604020202020204" pitchFamily="34" charset="0"/>
              </a:rPr>
              <a:t> </a:t>
            </a:r>
            <a:r>
              <a:rPr lang="fr-FR" sz="2000" dirty="0" smtClean="0">
                <a:solidFill>
                  <a:schemeClr val="tx1"/>
                </a:solidFill>
                <a:latin typeface="Arial" panose="020B0604020202020204" pitchFamily="34" charset="0"/>
                <a:cs typeface="Arial" panose="020B0604020202020204" pitchFamily="34" charset="0"/>
              </a:rPr>
              <a:t>  </a:t>
            </a:r>
            <a:r>
              <a:rPr lang="fr-FR" sz="2000" i="1" dirty="0" smtClean="0">
                <a:solidFill>
                  <a:schemeClr val="bg1">
                    <a:lumMod val="50000"/>
                  </a:schemeClr>
                </a:solidFill>
                <a:latin typeface="Arial" panose="020B0604020202020204" pitchFamily="34" charset="0"/>
                <a:cs typeface="Arial" panose="020B0604020202020204" pitchFamily="34" charset="0"/>
              </a:rPr>
              <a:t>Quelle est la </a:t>
            </a:r>
            <a:r>
              <a:rPr lang="fr-FR" sz="2000" b="1" i="1" dirty="0" smtClean="0">
                <a:solidFill>
                  <a:schemeClr val="tx1"/>
                </a:solidFill>
                <a:latin typeface="Arial" panose="020B0604020202020204" pitchFamily="34" charset="0"/>
                <a:cs typeface="Arial" panose="020B0604020202020204" pitchFamily="34" charset="0"/>
              </a:rPr>
              <a:t>chaîne alimentaire </a:t>
            </a:r>
            <a:r>
              <a:rPr lang="fr-FR" sz="2000" i="1" dirty="0" smtClean="0">
                <a:solidFill>
                  <a:schemeClr val="bg1">
                    <a:lumMod val="50000"/>
                  </a:schemeClr>
                </a:solidFill>
                <a:latin typeface="Arial" panose="020B0604020202020204" pitchFamily="34" charset="0"/>
                <a:cs typeface="Arial" panose="020B0604020202020204" pitchFamily="34" charset="0"/>
              </a:rPr>
              <a:t>de l’</a:t>
            </a:r>
            <a:r>
              <a:rPr lang="fr-FR" sz="2000" b="1" i="1" dirty="0" smtClean="0">
                <a:solidFill>
                  <a:schemeClr val="tx1"/>
                </a:solidFill>
                <a:latin typeface="Arial" panose="020B0604020202020204" pitchFamily="34" charset="0"/>
                <a:cs typeface="Arial" panose="020B0604020202020204" pitchFamily="34" charset="0"/>
              </a:rPr>
              <a:t>ours blanc </a:t>
            </a:r>
            <a:r>
              <a:rPr lang="fr-FR" sz="2000" i="1" dirty="0" smtClean="0">
                <a:solidFill>
                  <a:schemeClr val="bg1">
                    <a:lumMod val="50000"/>
                  </a:schemeClr>
                </a:solidFill>
                <a:latin typeface="Arial" panose="020B0604020202020204" pitchFamily="34" charset="0"/>
                <a:cs typeface="Arial" panose="020B0604020202020204" pitchFamily="34" charset="0"/>
              </a:rPr>
              <a:t/>
            </a:r>
            <a:br>
              <a:rPr lang="fr-FR" sz="2000" i="1" dirty="0" smtClean="0">
                <a:solidFill>
                  <a:schemeClr val="bg1">
                    <a:lumMod val="50000"/>
                  </a:schemeClr>
                </a:solidFill>
                <a:latin typeface="Arial" panose="020B0604020202020204" pitchFamily="34" charset="0"/>
                <a:cs typeface="Arial" panose="020B0604020202020204" pitchFamily="34" charset="0"/>
              </a:rPr>
            </a:br>
            <a:r>
              <a:rPr lang="fr-FR" sz="2000" i="1" dirty="0" smtClean="0">
                <a:solidFill>
                  <a:schemeClr val="bg1">
                    <a:lumMod val="50000"/>
                  </a:schemeClr>
                </a:solidFill>
                <a:latin typeface="Arial" panose="020B0604020202020204" pitchFamily="34" charset="0"/>
                <a:cs typeface="Arial" panose="020B0604020202020204" pitchFamily="34" charset="0"/>
              </a:rPr>
              <a:t>vivant dans le </a:t>
            </a:r>
            <a:r>
              <a:rPr lang="fr-FR" sz="2000" b="1" i="1" dirty="0" smtClean="0">
                <a:solidFill>
                  <a:schemeClr val="tx1"/>
                </a:solidFill>
                <a:latin typeface="Arial" panose="020B0604020202020204" pitchFamily="34" charset="0"/>
                <a:cs typeface="Arial" panose="020B0604020202020204" pitchFamily="34" charset="0"/>
              </a:rPr>
              <a:t>Nord canadien</a:t>
            </a:r>
            <a:r>
              <a:rPr lang="fr-FR" sz="2000" i="1" dirty="0" smtClean="0">
                <a:solidFill>
                  <a:schemeClr val="bg1">
                    <a:lumMod val="50000"/>
                  </a:schemeClr>
                </a:solidFill>
                <a:latin typeface="Arial" panose="020B0604020202020204" pitchFamily="34" charset="0"/>
                <a:cs typeface="Arial" panose="020B0604020202020204" pitchFamily="34" charset="0"/>
              </a:rPr>
              <a:t>?</a:t>
            </a:r>
            <a:r>
              <a:rPr lang="fr-CA" sz="2000" dirty="0" smtClean="0">
                <a:solidFill>
                  <a:schemeClr val="bg1">
                    <a:lumMod val="50000"/>
                  </a:schemeClr>
                </a:solidFill>
                <a:latin typeface="Arial" panose="020B0604020202020204" pitchFamily="34" charset="0"/>
                <a:cs typeface="Arial" panose="020B0604020202020204" pitchFamily="34" charset="0"/>
              </a:rPr>
              <a:t> </a:t>
            </a:r>
            <a:endParaRPr lang="fr-FR" sz="2000" b="1" dirty="0" smtClean="0">
              <a:solidFill>
                <a:schemeClr val="bg1">
                  <a:lumMod val="50000"/>
                </a:schemeClr>
              </a:solidFill>
              <a:latin typeface="Arial" panose="020B0604020202020204" pitchFamily="34" charset="0"/>
              <a:cs typeface="Arial" panose="020B0604020202020204" pitchFamily="34" charset="0"/>
            </a:endParaRPr>
          </a:p>
          <a:p>
            <a:pPr marL="400050" lvl="1" indent="0" algn="ctr">
              <a:buFont typeface="Wingdings 3" charset="2"/>
              <a:buNone/>
            </a:pPr>
            <a:endParaRPr lang="fr-FR" sz="1800" b="1" dirty="0" smtClean="0">
              <a:solidFill>
                <a:schemeClr val="tx1"/>
              </a:solidFill>
              <a:latin typeface="Kristen ITC" panose="03050502040202030202" pitchFamily="66" charset="0"/>
            </a:endParaRPr>
          </a:p>
        </p:txBody>
      </p:sp>
      <p:pic>
        <p:nvPicPr>
          <p:cNvPr id="19" name="Picture 3"/>
          <p:cNvPicPr>
            <a:picLocks noChangeAspect="1" noChangeArrowheads="1"/>
          </p:cNvPicPr>
          <p:nvPr/>
        </p:nvPicPr>
        <p:blipFill rotWithShape="1">
          <a:blip r:embed="rId6">
            <a:duotone>
              <a:schemeClr val="accent5">
                <a:shade val="45000"/>
                <a:satMod val="135000"/>
              </a:schemeClr>
              <a:prstClr val="white"/>
            </a:duotone>
            <a:extLst>
              <a:ext uri="{28A0092B-C50C-407E-A947-70E740481C1C}">
                <a14:useLocalDpi xmlns:a14="http://schemas.microsoft.com/office/drawing/2010/main" val="0"/>
              </a:ext>
            </a:extLst>
          </a:blip>
          <a:srcRect l="31829" t="19542" r="34085" b="31954"/>
          <a:stretch/>
        </p:blipFill>
        <p:spPr bwMode="auto">
          <a:xfrm>
            <a:off x="1899359" y="1865619"/>
            <a:ext cx="584529" cy="88384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Tree>
    <p:extLst>
      <p:ext uri="{BB962C8B-B14F-4D97-AF65-F5344CB8AC3E}">
        <p14:creationId xmlns:p14="http://schemas.microsoft.com/office/powerpoint/2010/main" val="770465846"/>
      </p:ext>
    </p:extLst>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grpId="0" nodeType="clickEffect">
                                  <p:stCondLst>
                                    <p:cond delay="0"/>
                                  </p:stCondLst>
                                  <p:childTnLst>
                                    <p:set>
                                      <p:cBhvr>
                                        <p:cTn id="6" dur="1" fill="hold">
                                          <p:stCondLst>
                                            <p:cond delay="0"/>
                                          </p:stCondLst>
                                        </p:cTn>
                                        <p:tgtEl>
                                          <p:spTgt spid="5"/>
                                        </p:tgtEl>
                                        <p:attrNameLst>
                                          <p:attrName>style.visibility</p:attrName>
                                        </p:attrNameLst>
                                      </p:cBhvr>
                                      <p:to>
                                        <p:strVal val="visible"/>
                                      </p:to>
                                    </p:set>
                                  </p:childTnLst>
                                </p:cTn>
                              </p:par>
                            </p:childTnLst>
                          </p:cTn>
                        </p:par>
                      </p:childTnLst>
                    </p:cTn>
                  </p:par>
                  <p:par>
                    <p:cTn id="7" fill="hold">
                      <p:stCondLst>
                        <p:cond delay="indefinite"/>
                      </p:stCondLst>
                      <p:childTnLst>
                        <p:par>
                          <p:cTn id="8" fill="hold">
                            <p:stCondLst>
                              <p:cond delay="0"/>
                            </p:stCondLst>
                            <p:childTnLst>
                              <p:par>
                                <p:cTn id="9" presetID="1" presetClass="entr" presetSubtype="0" fill="hold" grpId="0" nodeType="clickEffect">
                                  <p:stCondLst>
                                    <p:cond delay="0"/>
                                  </p:stCondLst>
                                  <p:childTnLst>
                                    <p:set>
                                      <p:cBhvr>
                                        <p:cTn id="10" dur="1" fill="hold">
                                          <p:stCondLst>
                                            <p:cond delay="0"/>
                                          </p:stCondLst>
                                        </p:cTn>
                                        <p:tgtEl>
                                          <p:spTgt spid="8"/>
                                        </p:tgtEl>
                                        <p:attrNameLst>
                                          <p:attrName>style.visibility</p:attrName>
                                        </p:attrNameLst>
                                      </p:cBhvr>
                                      <p:to>
                                        <p:strVal val="visible"/>
                                      </p:to>
                                    </p:set>
                                  </p:childTnLst>
                                </p:cTn>
                              </p:par>
                            </p:childTnLst>
                          </p:cTn>
                        </p:par>
                      </p:childTnLst>
                    </p:cTn>
                  </p:par>
                  <p:par>
                    <p:cTn id="11" fill="hold">
                      <p:stCondLst>
                        <p:cond delay="indefinite"/>
                      </p:stCondLst>
                      <p:childTnLst>
                        <p:par>
                          <p:cTn id="12" fill="hold">
                            <p:stCondLst>
                              <p:cond delay="0"/>
                            </p:stCondLst>
                            <p:childTnLst>
                              <p:par>
                                <p:cTn id="13" presetID="1" presetClass="entr" presetSubtype="0" fill="hold" grpId="0" nodeType="clickEffect">
                                  <p:stCondLst>
                                    <p:cond delay="0"/>
                                  </p:stCondLst>
                                  <p:childTnLst>
                                    <p:set>
                                      <p:cBhvr>
                                        <p:cTn id="14" dur="1" fill="hold">
                                          <p:stCondLst>
                                            <p:cond delay="0"/>
                                          </p:stCondLst>
                                        </p:cTn>
                                        <p:tgtEl>
                                          <p:spTgt spid="9"/>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5" grpId="0"/>
      <p:bldP spid="8" grpId="0"/>
      <p:bldP spid="9" grpId="0"/>
    </p:bldLst>
  </p:timing>
</p:sld>
</file>

<file path=ppt/slides/slide1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7" name="Rectangle à coins arrondis 6"/>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sp>
      <p:sp>
        <p:nvSpPr>
          <p:cNvPr id="9" name="Rectangle à coins arrondis 8"/>
          <p:cNvSpPr/>
          <p:nvPr/>
        </p:nvSpPr>
        <p:spPr>
          <a:xfrm>
            <a:off x="154042" y="376591"/>
            <a:ext cx="1354277" cy="1217932"/>
          </a:xfrm>
          <a:prstGeom prst="roundRect">
            <a:avLst>
              <a:gd name="adj" fmla="val 10000"/>
            </a:avLst>
          </a:prstGeom>
          <a:blipFill dpi="0" rotWithShape="1">
            <a:blip r:embed="rId3" cstate="print">
              <a:alphaModFix amt="92000"/>
              <a:duotone>
                <a:schemeClr val="bg2">
                  <a:shade val="45000"/>
                  <a:satMod val="135000"/>
                </a:schemeClr>
                <a:prstClr val="white"/>
              </a:duotone>
              <a:extLst>
                <a:ext uri="{BEBA8EAE-BF5A-486C-A8C5-ECC9F3942E4B}">
                  <a14:imgProps xmlns:a14="http://schemas.microsoft.com/office/drawing/2010/main">
                    <a14:imgLayer r:embed="rId4">
                      <a14:imgEffect>
                        <a14:backgroundRemoval t="0" b="100000" l="0" r="100000">
                          <a14:foregroundMark x1="59861" y1="85227" x2="81574" y2="90246"/>
                          <a14:foregroundMark x1="82171" y1="91951" x2="82171" y2="99242"/>
                          <a14:foregroundMark x1="58068" y1="91951" x2="58068" y2="99811"/>
                          <a14:foregroundMark x1="59263" y1="90246" x2="76295" y2="96970"/>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7248" r="7248"/>
            </a:stretch>
          </a:blipFill>
          <a:ln>
            <a:noFill/>
          </a:ln>
          <a:effectLst/>
        </p:spPr>
        <p:style>
          <a:lnRef idx="0">
            <a:scrgbClr r="0" g="0" b="0"/>
          </a:lnRef>
          <a:fillRef idx="1">
            <a:scrgbClr r="0" g="0" b="0"/>
          </a:fillRef>
          <a:effectRef idx="2">
            <a:scrgbClr r="0" g="0" b="0"/>
          </a:effectRef>
          <a:fontRef idx="minor">
            <a:schemeClr val="lt1">
              <a:hueOff val="0"/>
              <a:satOff val="0"/>
              <a:lumOff val="0"/>
              <a:alphaOff val="0"/>
            </a:schemeClr>
          </a:fontRef>
        </p:style>
      </p:sp>
      <p:graphicFrame>
        <p:nvGraphicFramePr>
          <p:cNvPr id="4" name="Tableau 3"/>
          <p:cNvGraphicFramePr>
            <a:graphicFrameLocks noGrp="1"/>
          </p:cNvGraphicFramePr>
          <p:nvPr>
            <p:extLst>
              <p:ext uri="{D42A27DB-BD31-4B8C-83A1-F6EECF244321}">
                <p14:modId xmlns:p14="http://schemas.microsoft.com/office/powerpoint/2010/main" val="1595411708"/>
              </p:ext>
            </p:extLst>
          </p:nvPr>
        </p:nvGraphicFramePr>
        <p:xfrm>
          <a:off x="2600319" y="3481554"/>
          <a:ext cx="4368800" cy="1783068"/>
        </p:xfrm>
        <a:graphic>
          <a:graphicData uri="http://schemas.openxmlformats.org/drawingml/2006/table">
            <a:tbl>
              <a:tblPr firstRow="1" bandRow="1">
                <a:tableStyleId>{5C22544A-7EE6-4342-B048-85BDC9FD1C3A}</a:tableStyleId>
              </a:tblPr>
              <a:tblGrid>
                <a:gridCol w="2295531"/>
                <a:gridCol w="2073269"/>
              </a:tblGrid>
              <a:tr h="685591">
                <a:tc>
                  <a:txBody>
                    <a:bodyPr/>
                    <a:lstStyle/>
                    <a:p>
                      <a:pPr marL="0" marR="0" indent="0" algn="ctr" defTabSz="457200" rtl="0" eaLnBrk="1" fontAlgn="auto" latinLnBrk="0" hangingPunct="1">
                        <a:lnSpc>
                          <a:spcPct val="100000"/>
                        </a:lnSpc>
                        <a:spcBef>
                          <a:spcPts val="0"/>
                        </a:spcBef>
                        <a:spcAft>
                          <a:spcPts val="0"/>
                        </a:spcAft>
                        <a:buClrTx/>
                        <a:buSzTx/>
                        <a:buFontTx/>
                        <a:buNone/>
                        <a:tabLst/>
                        <a:defRPr/>
                      </a:pPr>
                      <a:r>
                        <a:rPr lang="fr-CA" b="1" dirty="0" smtClean="0">
                          <a:latin typeface="Kristen ITC" panose="03050502040202030202" pitchFamily="66" charset="0"/>
                        </a:rPr>
                        <a:t>Mot-clé 1</a:t>
                      </a:r>
                      <a:endParaRPr lang="fr-CA" dirty="0" smtClean="0">
                        <a:latin typeface="Kristen ITC" panose="03050502040202030202" pitchFamily="66" charset="0"/>
                      </a:endParaRPr>
                    </a:p>
                  </a:txBody>
                  <a:tcPr anchor="ctr"/>
                </a:tc>
                <a:tc>
                  <a:txBody>
                    <a:bodyPr/>
                    <a:lstStyle/>
                    <a:p>
                      <a:pPr marL="0" marR="0" indent="0" algn="ctr" defTabSz="457200" rtl="0" eaLnBrk="1" fontAlgn="auto" latinLnBrk="0" hangingPunct="1">
                        <a:lnSpc>
                          <a:spcPct val="100000"/>
                        </a:lnSpc>
                        <a:spcBef>
                          <a:spcPts val="0"/>
                        </a:spcBef>
                        <a:spcAft>
                          <a:spcPts val="0"/>
                        </a:spcAft>
                        <a:buClrTx/>
                        <a:buSzTx/>
                        <a:buFontTx/>
                        <a:buNone/>
                        <a:tabLst/>
                        <a:defRPr/>
                      </a:pPr>
                      <a:r>
                        <a:rPr lang="fr-CA" b="1" dirty="0" smtClean="0">
                          <a:latin typeface="Kristen ITC" panose="03050502040202030202" pitchFamily="66" charset="0"/>
                        </a:rPr>
                        <a:t>Mot-clé 2</a:t>
                      </a:r>
                      <a:endParaRPr lang="fr-CA" dirty="0" smtClean="0">
                        <a:latin typeface="Kristen ITC" panose="03050502040202030202" pitchFamily="66" charset="0"/>
                      </a:endParaRPr>
                    </a:p>
                  </a:txBody>
                  <a:tcPr anchor="ctr"/>
                </a:tc>
              </a:tr>
              <a:tr h="546941">
                <a:tc>
                  <a:txBody>
                    <a:bodyPr/>
                    <a:lstStyle/>
                    <a:p>
                      <a:pPr marL="0" marR="0" indent="0" algn="l" defTabSz="457200" rtl="0" eaLnBrk="1" fontAlgn="auto" latinLnBrk="0" hangingPunct="1">
                        <a:lnSpc>
                          <a:spcPct val="100000"/>
                        </a:lnSpc>
                        <a:spcBef>
                          <a:spcPts val="0"/>
                        </a:spcBef>
                        <a:spcAft>
                          <a:spcPts val="0"/>
                        </a:spcAft>
                        <a:buClrTx/>
                        <a:buSzTx/>
                        <a:buFontTx/>
                        <a:buNone/>
                        <a:tabLst/>
                        <a:defRPr/>
                      </a:pPr>
                      <a:endParaRPr lang="fr-CA" strike="sngStrike" dirty="0" smtClean="0">
                        <a:latin typeface="Arial" panose="020B0604020202020204" pitchFamily="34" charset="0"/>
                        <a:cs typeface="Arial" panose="020B0604020202020204" pitchFamily="34" charset="0"/>
                      </a:endParaRPr>
                    </a:p>
                  </a:txBody>
                  <a:tcPr anchor="ctr"/>
                </a:tc>
                <a:tc>
                  <a:txBody>
                    <a:bodyPr/>
                    <a:lstStyle/>
                    <a:p>
                      <a:pPr marL="0" marR="0" indent="0" algn="l" defTabSz="457200" rtl="0" eaLnBrk="1" fontAlgn="auto" latinLnBrk="0" hangingPunct="1">
                        <a:lnSpc>
                          <a:spcPct val="100000"/>
                        </a:lnSpc>
                        <a:spcBef>
                          <a:spcPts val="0"/>
                        </a:spcBef>
                        <a:spcAft>
                          <a:spcPts val="0"/>
                        </a:spcAft>
                        <a:buClrTx/>
                        <a:buSzTx/>
                        <a:buFontTx/>
                        <a:buNone/>
                        <a:tabLst/>
                        <a:defRPr/>
                      </a:pPr>
                      <a:endParaRPr lang="fr-CA" b="1" dirty="0" smtClean="0">
                        <a:latin typeface="Arial" panose="020B0604020202020204" pitchFamily="34" charset="0"/>
                        <a:cs typeface="Arial" panose="020B0604020202020204" pitchFamily="34" charset="0"/>
                      </a:endParaRPr>
                    </a:p>
                  </a:txBody>
                  <a:tcPr anchor="ctr"/>
                </a:tc>
              </a:tr>
              <a:tr h="550536">
                <a:tc>
                  <a:txBody>
                    <a:bodyPr/>
                    <a:lstStyle/>
                    <a:p>
                      <a:pPr marL="0" marR="0" indent="0" algn="l" defTabSz="457200" rtl="0" eaLnBrk="1" fontAlgn="auto" latinLnBrk="0" hangingPunct="1">
                        <a:lnSpc>
                          <a:spcPct val="100000"/>
                        </a:lnSpc>
                        <a:spcBef>
                          <a:spcPts val="0"/>
                        </a:spcBef>
                        <a:spcAft>
                          <a:spcPts val="0"/>
                        </a:spcAft>
                        <a:buClrTx/>
                        <a:buSzTx/>
                        <a:buFontTx/>
                        <a:buNone/>
                        <a:tabLst/>
                        <a:defRPr/>
                      </a:pPr>
                      <a:endParaRPr lang="fr-CA" dirty="0" smtClean="0">
                        <a:latin typeface="Arial" panose="020B0604020202020204" pitchFamily="34" charset="0"/>
                        <a:cs typeface="Arial" panose="020B0604020202020204" pitchFamily="34" charset="0"/>
                      </a:endParaRPr>
                    </a:p>
                  </a:txBody>
                  <a:tcPr anchor="ctr"/>
                </a:tc>
                <a:tc>
                  <a:txBody>
                    <a:bodyPr/>
                    <a:lstStyle/>
                    <a:p>
                      <a:endParaRPr lang="fr-CA" dirty="0">
                        <a:latin typeface="Arial" panose="020B0604020202020204" pitchFamily="34" charset="0"/>
                        <a:cs typeface="Arial" panose="020B0604020202020204" pitchFamily="34" charset="0"/>
                      </a:endParaRPr>
                    </a:p>
                  </a:txBody>
                  <a:tcPr/>
                </a:tc>
              </a:tr>
            </a:tbl>
          </a:graphicData>
        </a:graphic>
      </p:graphicFrame>
      <p:pic>
        <p:nvPicPr>
          <p:cNvPr id="3075" name="Picture 3" descr="C:\Users\a26915\AppData\Local\Microsoft\Windows\Temporary Internet Files\Content.IE5\EO7YWAPW\MC900426010[1].wmf"/>
          <p:cNvPicPr>
            <a:picLocks noChangeAspect="1" noChangeArrowheads="1"/>
          </p:cNvPicPr>
          <p:nvPr/>
        </p:nvPicPr>
        <p:blipFill>
          <a:blip r:embed="rId5" cstate="print">
            <a:extLst>
              <a:ext uri="{28A0092B-C50C-407E-A947-70E740481C1C}">
                <a14:useLocalDpi xmlns:a14="http://schemas.microsoft.com/office/drawing/2010/main" val="0"/>
              </a:ext>
            </a:extLst>
          </a:blip>
          <a:srcRect/>
          <a:stretch>
            <a:fillRect/>
          </a:stretch>
        </p:blipFill>
        <p:spPr bwMode="auto">
          <a:xfrm>
            <a:off x="7397120" y="3302712"/>
            <a:ext cx="1471093" cy="2535116"/>
          </a:xfrm>
          <a:prstGeom prst="rect">
            <a:avLst/>
          </a:prstGeom>
          <a:noFill/>
          <a:extLst>
            <a:ext uri="{909E8E84-426E-40DD-AFC4-6F175D3DCCD1}">
              <a14:hiddenFill xmlns:a14="http://schemas.microsoft.com/office/drawing/2010/main">
                <a:solidFill>
                  <a:srgbClr val="FFFFFF"/>
                </a:solidFill>
              </a14:hiddenFill>
            </a:ext>
          </a:extLst>
        </p:spPr>
      </p:pic>
      <p:sp>
        <p:nvSpPr>
          <p:cNvPr id="13" name="Rectangle 12"/>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14" name="Titre 1"/>
          <p:cNvSpPr>
            <a:spLocks noGrp="1"/>
          </p:cNvSpPr>
          <p:nvPr>
            <p:ph type="title"/>
          </p:nvPr>
        </p:nvSpPr>
        <p:spPr>
          <a:xfrm>
            <a:off x="1531916" y="495299"/>
            <a:ext cx="8526483" cy="1292558"/>
          </a:xfrm>
        </p:spPr>
        <p:txBody>
          <a:bodyPr>
            <a:normAutofit fontScale="90000"/>
          </a:bodyPr>
          <a:lstStyle/>
          <a:p>
            <a:pPr marL="0" indent="0"/>
            <a:r>
              <a:rPr lang="fr-FR" dirty="0" smtClean="0">
                <a:solidFill>
                  <a:srgbClr val="0070C0"/>
                </a:solidFill>
                <a:latin typeface="Kristen ITC" panose="03050502040202030202" pitchFamily="66" charset="0"/>
              </a:rPr>
              <a:t>Exercice</a:t>
            </a:r>
            <a:br>
              <a:rPr lang="fr-FR" dirty="0" smtClean="0">
                <a:solidFill>
                  <a:srgbClr val="0070C0"/>
                </a:solidFill>
                <a:latin typeface="Kristen ITC" panose="03050502040202030202" pitchFamily="66" charset="0"/>
              </a:rPr>
            </a:br>
            <a:r>
              <a:rPr lang="fr-FR" sz="3100" dirty="0" smtClean="0">
                <a:solidFill>
                  <a:srgbClr val="0070C0"/>
                </a:solidFill>
                <a:latin typeface="Kristen ITC" panose="03050502040202030202" pitchFamily="66" charset="0"/>
              </a:rPr>
              <a:t>1.</a:t>
            </a:r>
            <a:r>
              <a:rPr lang="fr-FR" sz="2200" dirty="0" smtClean="0">
                <a:solidFill>
                  <a:schemeClr val="tx1"/>
                </a:solidFill>
                <a:latin typeface="Arial" panose="020B0604020202020204" pitchFamily="34" charset="0"/>
                <a:cs typeface="Arial" panose="020B0604020202020204" pitchFamily="34" charset="0"/>
              </a:rPr>
              <a:t>Trouve les mots clés </a:t>
            </a:r>
            <a:br>
              <a:rPr lang="fr-FR" sz="2200" dirty="0" smtClean="0">
                <a:solidFill>
                  <a:schemeClr val="tx1"/>
                </a:solidFill>
                <a:latin typeface="Arial" panose="020B0604020202020204" pitchFamily="34" charset="0"/>
                <a:cs typeface="Arial" panose="020B0604020202020204" pitchFamily="34" charset="0"/>
              </a:rPr>
            </a:br>
            <a:r>
              <a:rPr lang="fr-FR" sz="3100" dirty="0" smtClean="0">
                <a:solidFill>
                  <a:srgbClr val="0070C0"/>
                </a:solidFill>
                <a:latin typeface="Kristen ITC" panose="03050502040202030202" pitchFamily="66" charset="0"/>
              </a:rPr>
              <a:t>2.</a:t>
            </a:r>
            <a:r>
              <a:rPr lang="fr-FR" sz="2200" dirty="0" smtClean="0">
                <a:solidFill>
                  <a:schemeClr val="tx1"/>
                </a:solidFill>
                <a:latin typeface="Arial" panose="020B0604020202020204" pitchFamily="34" charset="0"/>
                <a:cs typeface="Arial" panose="020B0604020202020204" pitchFamily="34" charset="0"/>
              </a:rPr>
              <a:t>Trouve des </a:t>
            </a:r>
            <a:r>
              <a:rPr lang="fr-FR" sz="2200" dirty="0">
                <a:solidFill>
                  <a:schemeClr val="tx1"/>
                </a:solidFill>
                <a:latin typeface="Arial" panose="020B0604020202020204" pitchFamily="34" charset="0"/>
                <a:cs typeface="Arial" panose="020B0604020202020204" pitchFamily="34" charset="0"/>
              </a:rPr>
              <a:t>synonymes ou des mots qui ont un sens rapproché</a:t>
            </a:r>
          </a:p>
        </p:txBody>
      </p:sp>
      <p:sp>
        <p:nvSpPr>
          <p:cNvPr id="10" name="Rectangle 3"/>
          <p:cNvSpPr txBox="1">
            <a:spLocks noChangeArrowheads="1"/>
          </p:cNvSpPr>
          <p:nvPr/>
        </p:nvSpPr>
        <p:spPr>
          <a:xfrm>
            <a:off x="2240559" y="2114293"/>
            <a:ext cx="5088321" cy="894485"/>
          </a:xfrm>
          <a:prstGeom prst="roundRect">
            <a:avLst/>
          </a:prstGeom>
          <a:ln w="19050" cap="rnd" cmpd="sng" algn="ctr">
            <a:solidFill>
              <a:schemeClr val="accent2"/>
            </a:solidFill>
            <a:prstDash val="sysDot"/>
          </a:ln>
        </p:spPr>
        <p:style>
          <a:lnRef idx="2">
            <a:schemeClr val="accent2"/>
          </a:lnRef>
          <a:fillRef idx="1">
            <a:schemeClr val="lt1"/>
          </a:fillRef>
          <a:effectRef idx="0">
            <a:schemeClr val="accent2"/>
          </a:effectRef>
          <a:fontRef idx="minor">
            <a:schemeClr val="dk1"/>
          </a:fontRef>
        </p:style>
        <p:txBody>
          <a:bodyPr vert="horz" lIns="91440" tIns="45720" rIns="91440" bIns="45720" rtlCol="0" anchor="ctr">
            <a:noAutofit/>
          </a:bodyPr>
          <a:lstStyle>
            <a:lvl1pPr marL="342900" indent="-342900" algn="l" defTabSz="457200" rtl="0" eaLnBrk="1" latinLnBrk="0" hangingPunct="1">
              <a:spcBef>
                <a:spcPts val="1000"/>
              </a:spcBef>
              <a:spcAft>
                <a:spcPts val="0"/>
              </a:spcAft>
              <a:buClr>
                <a:schemeClr val="accent1"/>
              </a:buClr>
              <a:buSzPct val="80000"/>
              <a:buFont typeface="Wingdings 3" charset="2"/>
              <a:buChar char=""/>
              <a:defRPr sz="1800" kern="1200">
                <a:solidFill>
                  <a:schemeClr val="dk1"/>
                </a:solidFill>
                <a:latin typeface="+mn-lt"/>
                <a:ea typeface="+mn-ea"/>
                <a:cs typeface="+mn-cs"/>
              </a:defRPr>
            </a:lvl1pPr>
            <a:lvl2pPr marL="742950" indent="-285750" algn="l" defTabSz="457200" rtl="0" eaLnBrk="1" latinLnBrk="0" hangingPunct="1">
              <a:spcBef>
                <a:spcPts val="1000"/>
              </a:spcBef>
              <a:spcAft>
                <a:spcPts val="0"/>
              </a:spcAft>
              <a:buClr>
                <a:schemeClr val="accent1"/>
              </a:buClr>
              <a:buSzPct val="80000"/>
              <a:buFont typeface="Wingdings 3" charset="2"/>
              <a:buChar char=""/>
              <a:defRPr sz="1600" kern="1200">
                <a:solidFill>
                  <a:schemeClr val="dk1"/>
                </a:solidFill>
                <a:latin typeface="+mn-lt"/>
                <a:ea typeface="+mn-ea"/>
                <a:cs typeface="+mn-cs"/>
              </a:defRPr>
            </a:lvl2pPr>
            <a:lvl3pPr marL="1143000" indent="-228600" algn="l" defTabSz="457200" rtl="0" eaLnBrk="1" latinLnBrk="0" hangingPunct="1">
              <a:spcBef>
                <a:spcPts val="1000"/>
              </a:spcBef>
              <a:spcAft>
                <a:spcPts val="0"/>
              </a:spcAft>
              <a:buClr>
                <a:schemeClr val="accent1"/>
              </a:buClr>
              <a:buSzPct val="80000"/>
              <a:buFont typeface="Wingdings 3" charset="2"/>
              <a:buChar char=""/>
              <a:defRPr sz="1400" kern="1200">
                <a:solidFill>
                  <a:schemeClr val="dk1"/>
                </a:solidFill>
                <a:latin typeface="+mn-lt"/>
                <a:ea typeface="+mn-ea"/>
                <a:cs typeface="+mn-cs"/>
              </a:defRPr>
            </a:lvl3pPr>
            <a:lvl4pPr marL="16002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4pPr>
            <a:lvl5pPr marL="20574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5pPr>
            <a:lvl6pPr marL="25146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6pPr>
            <a:lvl7pPr marL="29718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7pPr>
            <a:lvl8pPr marL="34290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8pPr>
            <a:lvl9pPr marL="38862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9pPr>
          </a:lstStyle>
          <a:p>
            <a:pPr marL="0" indent="0" algn="ctr">
              <a:buFont typeface="Wingdings 3" charset="2"/>
              <a:buNone/>
            </a:pPr>
            <a:r>
              <a:rPr lang="fr-FR" sz="2000" dirty="0">
                <a:solidFill>
                  <a:schemeClr val="tx1"/>
                </a:solidFill>
                <a:latin typeface="Arial" panose="020B0604020202020204" pitchFamily="34" charset="0"/>
                <a:cs typeface="Arial" panose="020B0604020202020204" pitchFamily="34" charset="0"/>
              </a:rPr>
              <a:t> </a:t>
            </a:r>
            <a:r>
              <a:rPr lang="fr-FR" sz="2000" dirty="0" smtClean="0">
                <a:solidFill>
                  <a:schemeClr val="tx1"/>
                </a:solidFill>
                <a:latin typeface="Arial" panose="020B0604020202020204" pitchFamily="34" charset="0"/>
                <a:cs typeface="Arial" panose="020B0604020202020204" pitchFamily="34" charset="0"/>
              </a:rPr>
              <a:t>  </a:t>
            </a:r>
            <a:r>
              <a:rPr lang="fr-FR" sz="2000" i="1" dirty="0" smtClean="0">
                <a:solidFill>
                  <a:schemeClr val="tx1"/>
                </a:solidFill>
                <a:latin typeface="Arial" panose="020B0604020202020204" pitchFamily="34" charset="0"/>
                <a:cs typeface="Arial" panose="020B0604020202020204" pitchFamily="34" charset="0"/>
              </a:rPr>
              <a:t>Que mangent les flamants roses?</a:t>
            </a:r>
            <a:r>
              <a:rPr lang="fr-CA" sz="2000" dirty="0" smtClean="0">
                <a:solidFill>
                  <a:schemeClr val="tx1"/>
                </a:solidFill>
                <a:latin typeface="Arial" panose="020B0604020202020204" pitchFamily="34" charset="0"/>
                <a:cs typeface="Arial" panose="020B0604020202020204" pitchFamily="34" charset="0"/>
              </a:rPr>
              <a:t> </a:t>
            </a:r>
            <a:endParaRPr lang="fr-FR" sz="2000" b="1" dirty="0" smtClean="0">
              <a:solidFill>
                <a:schemeClr val="tx1"/>
              </a:solidFill>
              <a:latin typeface="Arial" panose="020B0604020202020204" pitchFamily="34" charset="0"/>
              <a:cs typeface="Arial" panose="020B0604020202020204" pitchFamily="34" charset="0"/>
            </a:endParaRPr>
          </a:p>
        </p:txBody>
      </p:sp>
      <p:pic>
        <p:nvPicPr>
          <p:cNvPr id="11" name="Picture 3"/>
          <p:cNvPicPr>
            <a:picLocks noChangeAspect="1" noChangeArrowheads="1"/>
          </p:cNvPicPr>
          <p:nvPr/>
        </p:nvPicPr>
        <p:blipFill rotWithShape="1">
          <a:blip r:embed="rId6">
            <a:duotone>
              <a:schemeClr val="accent5">
                <a:shade val="45000"/>
                <a:satMod val="135000"/>
              </a:schemeClr>
              <a:prstClr val="white"/>
            </a:duotone>
            <a:extLst>
              <a:ext uri="{28A0092B-C50C-407E-A947-70E740481C1C}">
                <a14:useLocalDpi xmlns:a14="http://schemas.microsoft.com/office/drawing/2010/main" val="0"/>
              </a:ext>
            </a:extLst>
          </a:blip>
          <a:srcRect l="31829" t="19542" r="34085" b="31954"/>
          <a:stretch/>
        </p:blipFill>
        <p:spPr bwMode="auto">
          <a:xfrm>
            <a:off x="2240559" y="2124931"/>
            <a:ext cx="584529" cy="88384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grpSp>
        <p:nvGrpSpPr>
          <p:cNvPr id="12" name="Groupe 11"/>
          <p:cNvGrpSpPr/>
          <p:nvPr/>
        </p:nvGrpSpPr>
        <p:grpSpPr>
          <a:xfrm>
            <a:off x="2607644" y="4257260"/>
            <a:ext cx="4284474" cy="934866"/>
            <a:chOff x="2607644" y="4257260"/>
            <a:chExt cx="4284474" cy="934866"/>
          </a:xfrm>
        </p:grpSpPr>
        <p:sp>
          <p:nvSpPr>
            <p:cNvPr id="6" name="Rectangle 5"/>
            <p:cNvSpPr/>
            <p:nvPr/>
          </p:nvSpPr>
          <p:spPr>
            <a:xfrm>
              <a:off x="2636219" y="4822794"/>
              <a:ext cx="4255899" cy="369332"/>
            </a:xfrm>
            <a:prstGeom prst="rect">
              <a:avLst/>
            </a:prstGeom>
          </p:spPr>
          <p:txBody>
            <a:bodyPr wrap="square">
              <a:spAutoFit/>
            </a:bodyPr>
            <a:lstStyle/>
            <a:p>
              <a:r>
                <a:rPr lang="fr-CA" dirty="0" smtClean="0">
                  <a:latin typeface="Arial" panose="020B0604020202020204" pitchFamily="34" charset="0"/>
                  <a:cs typeface="Arial" panose="020B0604020202020204" pitchFamily="34" charset="0"/>
                </a:rPr>
                <a:t>Alimentation     </a:t>
              </a:r>
              <a:endParaRPr lang="fr-CA" dirty="0">
                <a:latin typeface="Arial" panose="020B0604020202020204" pitchFamily="34" charset="0"/>
                <a:cs typeface="Arial" panose="020B0604020202020204" pitchFamily="34" charset="0"/>
              </a:endParaRPr>
            </a:p>
          </p:txBody>
        </p:sp>
        <p:sp>
          <p:nvSpPr>
            <p:cNvPr id="5" name="Rectangle 4"/>
            <p:cNvSpPr/>
            <p:nvPr/>
          </p:nvSpPr>
          <p:spPr>
            <a:xfrm>
              <a:off x="3583370" y="4257260"/>
              <a:ext cx="1313180" cy="369332"/>
            </a:xfrm>
            <a:prstGeom prst="rect">
              <a:avLst/>
            </a:prstGeom>
          </p:spPr>
          <p:txBody>
            <a:bodyPr wrap="none">
              <a:spAutoFit/>
            </a:bodyPr>
            <a:lstStyle/>
            <a:p>
              <a:pPr defTabSz="457200">
                <a:defRPr/>
              </a:pPr>
              <a:r>
                <a:rPr lang="fr-FR" b="1" dirty="0">
                  <a:latin typeface="Arial" panose="020B0604020202020204" pitchFamily="34" charset="0"/>
                  <a:cs typeface="Arial" panose="020B0604020202020204" pitchFamily="34" charset="0"/>
                </a:rPr>
                <a:t>Nourriture</a:t>
              </a:r>
              <a:endParaRPr lang="fr-CA" b="1" dirty="0">
                <a:latin typeface="Arial" panose="020B0604020202020204" pitchFamily="34" charset="0"/>
                <a:cs typeface="Arial" panose="020B0604020202020204" pitchFamily="34" charset="0"/>
              </a:endParaRPr>
            </a:p>
          </p:txBody>
        </p:sp>
        <p:sp>
          <p:nvSpPr>
            <p:cNvPr id="2" name="Rectangle 1"/>
            <p:cNvSpPr/>
            <p:nvPr/>
          </p:nvSpPr>
          <p:spPr>
            <a:xfrm>
              <a:off x="2607644" y="4263094"/>
              <a:ext cx="1082348" cy="369332"/>
            </a:xfrm>
            <a:prstGeom prst="rect">
              <a:avLst/>
            </a:prstGeom>
          </p:spPr>
          <p:txBody>
            <a:bodyPr wrap="none">
              <a:spAutoFit/>
            </a:bodyPr>
            <a:lstStyle/>
            <a:p>
              <a:pPr defTabSz="457200">
                <a:defRPr/>
              </a:pPr>
              <a:r>
                <a:rPr lang="fr-CA" strike="sngStrike" dirty="0">
                  <a:latin typeface="Arial" panose="020B0604020202020204" pitchFamily="34" charset="0"/>
                  <a:cs typeface="Arial" panose="020B0604020202020204" pitchFamily="34" charset="0"/>
                </a:rPr>
                <a:t>Mangent</a:t>
              </a:r>
            </a:p>
          </p:txBody>
        </p:sp>
      </p:grpSp>
      <p:sp>
        <p:nvSpPr>
          <p:cNvPr id="3" name="Rectangle 2"/>
          <p:cNvSpPr/>
          <p:nvPr/>
        </p:nvSpPr>
        <p:spPr>
          <a:xfrm>
            <a:off x="4906075" y="4257260"/>
            <a:ext cx="1620957" cy="369332"/>
          </a:xfrm>
          <a:prstGeom prst="rect">
            <a:avLst/>
          </a:prstGeom>
        </p:spPr>
        <p:txBody>
          <a:bodyPr wrap="none">
            <a:spAutoFit/>
          </a:bodyPr>
          <a:lstStyle/>
          <a:p>
            <a:pPr defTabSz="457200">
              <a:defRPr/>
            </a:pPr>
            <a:r>
              <a:rPr lang="fr-CA" b="1" dirty="0">
                <a:latin typeface="Arial" panose="020B0604020202020204" pitchFamily="34" charset="0"/>
                <a:cs typeface="Arial" panose="020B0604020202020204" pitchFamily="34" charset="0"/>
              </a:rPr>
              <a:t>Flamant rose</a:t>
            </a:r>
          </a:p>
        </p:txBody>
      </p:sp>
    </p:spTree>
    <p:extLst>
      <p:ext uri="{BB962C8B-B14F-4D97-AF65-F5344CB8AC3E}">
        <p14:creationId xmlns:p14="http://schemas.microsoft.com/office/powerpoint/2010/main" val="3690917343"/>
      </p:ext>
    </p:extLst>
  </p:cSld>
  <p:clrMapOvr>
    <a:masterClrMapping/>
  </p:clrMapOvr>
  <mc:AlternateContent xmlns:mc="http://schemas.openxmlformats.org/markup-compatibility/2006" xmlns:p14="http://schemas.microsoft.com/office/powerpoint/2010/main">
    <mc:Choice Requires="p14">
      <p:transition spd="slow" p14:dur="2000"/>
    </mc:Choice>
    <mc:Fallback xmlns="">
      <p:transition spd="slow"/>
    </mc:Fallback>
  </mc:AlternateContent>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nodeType="clickEffect">
                                  <p:stCondLst>
                                    <p:cond delay="0"/>
                                  </p:stCondLst>
                                  <p:childTnLst>
                                    <p:set>
                                      <p:cBhvr>
                                        <p:cTn id="6" dur="1" fill="hold">
                                          <p:stCondLst>
                                            <p:cond delay="0"/>
                                          </p:stCondLst>
                                        </p:cTn>
                                        <p:tgtEl>
                                          <p:spTgt spid="12"/>
                                        </p:tgtEl>
                                        <p:attrNameLst>
                                          <p:attrName>style.visibility</p:attrName>
                                        </p:attrNameLst>
                                      </p:cBhvr>
                                      <p:to>
                                        <p:strVal val="visible"/>
                                      </p:to>
                                    </p:set>
                                  </p:childTnLst>
                                </p:cTn>
                              </p:par>
                            </p:childTnLst>
                          </p:cTn>
                        </p:par>
                      </p:childTnLst>
                    </p:cTn>
                  </p:par>
                  <p:par>
                    <p:cTn id="7" fill="hold">
                      <p:stCondLst>
                        <p:cond delay="indefinite"/>
                      </p:stCondLst>
                      <p:childTnLst>
                        <p:par>
                          <p:cTn id="8" fill="hold">
                            <p:stCondLst>
                              <p:cond delay="0"/>
                            </p:stCondLst>
                            <p:childTnLst>
                              <p:par>
                                <p:cTn id="9" presetID="1" presetClass="entr" presetSubtype="0" fill="hold" grpId="0" nodeType="clickEffect">
                                  <p:stCondLst>
                                    <p:cond delay="0"/>
                                  </p:stCondLst>
                                  <p:childTnLst>
                                    <p:set>
                                      <p:cBhvr>
                                        <p:cTn id="10" dur="1" fill="hold">
                                          <p:stCondLst>
                                            <p:cond delay="0"/>
                                          </p:stCondLst>
                                        </p:cTn>
                                        <p:tgtEl>
                                          <p:spTgt spid="3"/>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3" grpId="0"/>
    </p:bldLst>
  </p:timing>
</p:sld>
</file>

<file path=ppt/slides/slide15.xml><?xml version="1.0" encoding="utf-8"?>
<p:sld xmlns:a="http://schemas.openxmlformats.org/drawingml/2006/main" xmlns:r="http://schemas.openxmlformats.org/officeDocument/2006/relationships" xmlns:p="http://schemas.openxmlformats.org/presentationml/2006/main" show="0">
  <p:cSld>
    <p:spTree>
      <p:nvGrpSpPr>
        <p:cNvPr id="1" name=""/>
        <p:cNvGrpSpPr/>
        <p:nvPr/>
      </p:nvGrpSpPr>
      <p:grpSpPr>
        <a:xfrm>
          <a:off x="0" y="0"/>
          <a:ext cx="0" cy="0"/>
          <a:chOff x="0" y="0"/>
          <a:chExt cx="0" cy="0"/>
        </a:xfrm>
      </p:grpSpPr>
      <p:sp>
        <p:nvSpPr>
          <p:cNvPr id="6" name="Rectangle à coins arrondis 5"/>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sp>
      <p:sp>
        <p:nvSpPr>
          <p:cNvPr id="8" name="Rectangle à coins arrondis 7"/>
          <p:cNvSpPr/>
          <p:nvPr/>
        </p:nvSpPr>
        <p:spPr>
          <a:xfrm>
            <a:off x="154042" y="376591"/>
            <a:ext cx="1354277" cy="1217932"/>
          </a:xfrm>
          <a:prstGeom prst="roundRect">
            <a:avLst>
              <a:gd name="adj" fmla="val 10000"/>
            </a:avLst>
          </a:prstGeom>
          <a:blipFill dpi="0" rotWithShape="1">
            <a:blip r:embed="rId3" cstate="print">
              <a:alphaModFix amt="92000"/>
              <a:duotone>
                <a:schemeClr val="bg2">
                  <a:shade val="45000"/>
                  <a:satMod val="135000"/>
                </a:schemeClr>
                <a:prstClr val="white"/>
              </a:duotone>
              <a:extLst>
                <a:ext uri="{BEBA8EAE-BF5A-486C-A8C5-ECC9F3942E4B}">
                  <a14:imgProps xmlns:a14="http://schemas.microsoft.com/office/drawing/2010/main">
                    <a14:imgLayer r:embed="rId4">
                      <a14:imgEffect>
                        <a14:backgroundRemoval t="0" b="100000" l="0" r="100000">
                          <a14:foregroundMark x1="59861" y1="85227" x2="81574" y2="90246"/>
                          <a14:foregroundMark x1="82171" y1="91951" x2="82171" y2="99242"/>
                          <a14:foregroundMark x1="58068" y1="91951" x2="58068" y2="99811"/>
                          <a14:foregroundMark x1="59263" y1="90246" x2="76295" y2="96970"/>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7248" r="7248"/>
            </a:stretch>
          </a:blipFill>
          <a:ln>
            <a:noFill/>
          </a:ln>
          <a:effectLst/>
        </p:spPr>
        <p:style>
          <a:lnRef idx="0">
            <a:scrgbClr r="0" g="0" b="0"/>
          </a:lnRef>
          <a:fillRef idx="1">
            <a:scrgbClr r="0" g="0" b="0"/>
          </a:fillRef>
          <a:effectRef idx="2">
            <a:scrgbClr r="0" g="0" b="0"/>
          </a:effectRef>
          <a:fontRef idx="minor">
            <a:schemeClr val="lt1">
              <a:hueOff val="0"/>
              <a:satOff val="0"/>
              <a:lumOff val="0"/>
              <a:alphaOff val="0"/>
            </a:schemeClr>
          </a:fontRef>
        </p:style>
      </p:sp>
      <p:graphicFrame>
        <p:nvGraphicFramePr>
          <p:cNvPr id="4" name="Tableau 3"/>
          <p:cNvGraphicFramePr>
            <a:graphicFrameLocks noGrp="1"/>
          </p:cNvGraphicFramePr>
          <p:nvPr>
            <p:extLst>
              <p:ext uri="{D42A27DB-BD31-4B8C-83A1-F6EECF244321}">
                <p14:modId xmlns:p14="http://schemas.microsoft.com/office/powerpoint/2010/main" val="1750448246"/>
              </p:ext>
            </p:extLst>
          </p:nvPr>
        </p:nvGraphicFramePr>
        <p:xfrm>
          <a:off x="2251129" y="3403157"/>
          <a:ext cx="5665323" cy="2824305"/>
        </p:xfrm>
        <a:graphic>
          <a:graphicData uri="http://schemas.openxmlformats.org/drawingml/2006/table">
            <a:tbl>
              <a:tblPr firstRow="1" bandRow="1">
                <a:tableStyleId>{5C22544A-7EE6-4342-B048-85BDC9FD1C3A}</a:tableStyleId>
              </a:tblPr>
              <a:tblGrid>
                <a:gridCol w="1986913"/>
                <a:gridCol w="1849788"/>
                <a:gridCol w="1828622"/>
              </a:tblGrid>
              <a:tr h="608927">
                <a:tc>
                  <a:txBody>
                    <a:bodyPr/>
                    <a:lstStyle/>
                    <a:p>
                      <a:pPr marL="0" marR="0" indent="0" algn="ctr" defTabSz="457200" rtl="0" eaLnBrk="1" fontAlgn="auto" latinLnBrk="0" hangingPunct="1">
                        <a:lnSpc>
                          <a:spcPct val="100000"/>
                        </a:lnSpc>
                        <a:spcBef>
                          <a:spcPts val="0"/>
                        </a:spcBef>
                        <a:spcAft>
                          <a:spcPts val="0"/>
                        </a:spcAft>
                        <a:buClrTx/>
                        <a:buSzTx/>
                        <a:buFontTx/>
                        <a:buNone/>
                        <a:tabLst/>
                        <a:defRPr/>
                      </a:pPr>
                      <a:r>
                        <a:rPr lang="fr-CA" sz="1800" b="1" kern="1200" dirty="0" smtClean="0">
                          <a:solidFill>
                            <a:schemeClr val="lt1"/>
                          </a:solidFill>
                          <a:latin typeface="Kristen ITC" panose="03050502040202030202" pitchFamily="66" charset="0"/>
                          <a:ea typeface="+mn-ea"/>
                          <a:cs typeface="+mn-cs"/>
                        </a:rPr>
                        <a:t>Mot-clé 1</a:t>
                      </a:r>
                    </a:p>
                  </a:txBody>
                  <a:tcPr anchor="ctr"/>
                </a:tc>
                <a:tc>
                  <a:txBody>
                    <a:bodyPr/>
                    <a:lstStyle/>
                    <a:p>
                      <a:pPr marL="0" marR="0" indent="0" algn="ctr" defTabSz="457200" rtl="0" eaLnBrk="1" fontAlgn="auto" latinLnBrk="0" hangingPunct="1">
                        <a:lnSpc>
                          <a:spcPct val="100000"/>
                        </a:lnSpc>
                        <a:spcBef>
                          <a:spcPts val="0"/>
                        </a:spcBef>
                        <a:spcAft>
                          <a:spcPts val="0"/>
                        </a:spcAft>
                        <a:buClrTx/>
                        <a:buSzTx/>
                        <a:buFontTx/>
                        <a:buNone/>
                        <a:tabLst/>
                        <a:defRPr/>
                      </a:pPr>
                      <a:r>
                        <a:rPr lang="fr-CA" sz="1800" b="1" kern="1200" dirty="0" smtClean="0">
                          <a:solidFill>
                            <a:schemeClr val="lt1"/>
                          </a:solidFill>
                          <a:latin typeface="Kristen ITC" panose="03050502040202030202" pitchFamily="66" charset="0"/>
                          <a:ea typeface="+mn-ea"/>
                          <a:cs typeface="+mn-cs"/>
                        </a:rPr>
                        <a:t>Mot-clé 2</a:t>
                      </a:r>
                    </a:p>
                  </a:txBody>
                  <a:tcPr anchor="ctr"/>
                </a:tc>
                <a:tc>
                  <a:txBody>
                    <a:bodyPr/>
                    <a:lstStyle/>
                    <a:p>
                      <a:pPr marL="0" marR="0" indent="0" algn="ctr" defTabSz="457200" rtl="0" eaLnBrk="1" fontAlgn="auto" latinLnBrk="0" hangingPunct="1">
                        <a:lnSpc>
                          <a:spcPct val="100000"/>
                        </a:lnSpc>
                        <a:spcBef>
                          <a:spcPts val="0"/>
                        </a:spcBef>
                        <a:spcAft>
                          <a:spcPts val="0"/>
                        </a:spcAft>
                        <a:buClrTx/>
                        <a:buSzTx/>
                        <a:buFontTx/>
                        <a:buNone/>
                        <a:tabLst/>
                        <a:defRPr/>
                      </a:pPr>
                      <a:r>
                        <a:rPr lang="fr-CA" sz="1800" b="1" kern="1200" dirty="0" smtClean="0">
                          <a:solidFill>
                            <a:schemeClr val="lt1"/>
                          </a:solidFill>
                          <a:latin typeface="Kristen ITC" panose="03050502040202030202" pitchFamily="66" charset="0"/>
                          <a:ea typeface="+mn-ea"/>
                          <a:cs typeface="+mn-cs"/>
                        </a:rPr>
                        <a:t>Mot-clé 3</a:t>
                      </a:r>
                    </a:p>
                  </a:txBody>
                  <a:tcPr anchor="ctr"/>
                </a:tc>
              </a:tr>
              <a:tr h="497083">
                <a:tc>
                  <a:txBody>
                    <a:bodyPr/>
                    <a:lstStyle/>
                    <a:p>
                      <a:pPr marL="0" marR="0" indent="0" algn="l" defTabSz="457200" rtl="0" eaLnBrk="1" fontAlgn="auto" latinLnBrk="0" hangingPunct="1">
                        <a:lnSpc>
                          <a:spcPct val="100000"/>
                        </a:lnSpc>
                        <a:spcBef>
                          <a:spcPts val="0"/>
                        </a:spcBef>
                        <a:spcAft>
                          <a:spcPts val="0"/>
                        </a:spcAft>
                        <a:buClrTx/>
                        <a:buSzTx/>
                        <a:buFontTx/>
                        <a:buNone/>
                        <a:tabLst/>
                        <a:defRPr/>
                      </a:pPr>
                      <a:r>
                        <a:rPr lang="fr-FR" sz="1600" b="1" dirty="0" smtClean="0">
                          <a:latin typeface="Arial" panose="020B0604020202020204" pitchFamily="34" charset="0"/>
                          <a:cs typeface="Arial" panose="020B0604020202020204" pitchFamily="34" charset="0"/>
                        </a:rPr>
                        <a:t>Meilleur</a:t>
                      </a:r>
                      <a:endParaRPr lang="fr-CA" sz="1600" b="1" dirty="0" smtClean="0">
                        <a:latin typeface="Arial" panose="020B0604020202020204" pitchFamily="34" charset="0"/>
                        <a:cs typeface="Arial" panose="020B0604020202020204" pitchFamily="34" charset="0"/>
                      </a:endParaRPr>
                    </a:p>
                  </a:txBody>
                  <a:tcPr anchor="ctr"/>
                </a:tc>
                <a:tc>
                  <a:txBody>
                    <a:bodyPr/>
                    <a:lstStyle/>
                    <a:p>
                      <a:pPr marL="0" marR="0" indent="0" algn="l" defTabSz="457200" rtl="0" eaLnBrk="1" fontAlgn="auto" latinLnBrk="0" hangingPunct="1">
                        <a:lnSpc>
                          <a:spcPct val="100000"/>
                        </a:lnSpc>
                        <a:spcBef>
                          <a:spcPts val="0"/>
                        </a:spcBef>
                        <a:spcAft>
                          <a:spcPts val="0"/>
                        </a:spcAft>
                        <a:buClrTx/>
                        <a:buSzTx/>
                        <a:buFontTx/>
                        <a:buNone/>
                        <a:tabLst/>
                        <a:defRPr/>
                      </a:pPr>
                      <a:r>
                        <a:rPr lang="fr-FR" sz="1600" b="1" dirty="0" smtClean="0">
                          <a:latin typeface="Arial" panose="020B0604020202020204" pitchFamily="34" charset="0"/>
                          <a:cs typeface="Arial" panose="020B0604020202020204" pitchFamily="34" charset="0"/>
                        </a:rPr>
                        <a:t>Livre </a:t>
                      </a:r>
                      <a:endParaRPr lang="fr-CA" sz="1600" b="1" dirty="0" smtClean="0">
                        <a:latin typeface="Arial" panose="020B0604020202020204" pitchFamily="34" charset="0"/>
                        <a:cs typeface="Arial" panose="020B0604020202020204" pitchFamily="34" charset="0"/>
                      </a:endParaRPr>
                    </a:p>
                  </a:txBody>
                  <a:tcPr anchor="ctr"/>
                </a:tc>
                <a:tc>
                  <a:txBody>
                    <a:bodyPr/>
                    <a:lstStyle/>
                    <a:p>
                      <a:pPr marL="0" marR="0" indent="0" algn="l" defTabSz="457200" rtl="0" eaLnBrk="1" fontAlgn="auto" latinLnBrk="0" hangingPunct="1">
                        <a:lnSpc>
                          <a:spcPct val="100000"/>
                        </a:lnSpc>
                        <a:spcBef>
                          <a:spcPts val="0"/>
                        </a:spcBef>
                        <a:spcAft>
                          <a:spcPts val="0"/>
                        </a:spcAft>
                        <a:buClrTx/>
                        <a:buSzTx/>
                        <a:buFontTx/>
                        <a:buNone/>
                        <a:tabLst/>
                        <a:defRPr/>
                      </a:pPr>
                      <a:r>
                        <a:rPr lang="fr-FR" sz="1600" strike="sngStrike" dirty="0" smtClean="0">
                          <a:latin typeface="Arial" panose="020B0604020202020204" pitchFamily="34" charset="0"/>
                          <a:cs typeface="Arial" panose="020B0604020202020204" pitchFamily="34" charset="0"/>
                        </a:rPr>
                        <a:t>5</a:t>
                      </a:r>
                      <a:r>
                        <a:rPr lang="fr-FR" sz="1600" strike="sngStrike" baseline="0" dirty="0" smtClean="0">
                          <a:latin typeface="Arial" panose="020B0604020202020204" pitchFamily="34" charset="0"/>
                          <a:cs typeface="Arial" panose="020B0604020202020204" pitchFamily="34" charset="0"/>
                        </a:rPr>
                        <a:t> à 17 ans</a:t>
                      </a:r>
                      <a:r>
                        <a:rPr lang="fr-FR" sz="1600" strike="noStrike" baseline="0" dirty="0" smtClean="0">
                          <a:latin typeface="Arial" panose="020B0604020202020204" pitchFamily="34" charset="0"/>
                          <a:cs typeface="Arial" panose="020B0604020202020204" pitchFamily="34" charset="0"/>
                        </a:rPr>
                        <a:t> </a:t>
                      </a:r>
                      <a:endParaRPr lang="fr-CA" sz="1600" b="1" dirty="0" smtClean="0">
                        <a:latin typeface="Arial" panose="020B0604020202020204" pitchFamily="34" charset="0"/>
                        <a:cs typeface="Arial" panose="020B0604020202020204" pitchFamily="34" charset="0"/>
                      </a:endParaRPr>
                    </a:p>
                  </a:txBody>
                  <a:tcPr anchor="ctr"/>
                </a:tc>
              </a:tr>
              <a:tr h="447553">
                <a:tc>
                  <a:txBody>
                    <a:bodyPr/>
                    <a:lstStyle/>
                    <a:p>
                      <a:pPr marL="0" marR="0" indent="0" algn="l" defTabSz="457200" rtl="0" eaLnBrk="1" fontAlgn="auto" latinLnBrk="0" hangingPunct="1">
                        <a:lnSpc>
                          <a:spcPct val="100000"/>
                        </a:lnSpc>
                        <a:spcBef>
                          <a:spcPts val="0"/>
                        </a:spcBef>
                        <a:spcAft>
                          <a:spcPts val="0"/>
                        </a:spcAft>
                        <a:buClrTx/>
                        <a:buSzTx/>
                        <a:buFontTx/>
                        <a:buNone/>
                        <a:tabLst/>
                        <a:defRPr/>
                      </a:pPr>
                      <a:endParaRPr lang="fr-CA" sz="1600" dirty="0" smtClean="0">
                        <a:latin typeface="Arial" panose="020B0604020202020204" pitchFamily="34" charset="0"/>
                        <a:cs typeface="Arial" panose="020B0604020202020204" pitchFamily="34" charset="0"/>
                      </a:endParaRPr>
                    </a:p>
                  </a:txBody>
                  <a:tcPr anchor="ctr"/>
                </a:tc>
                <a:tc>
                  <a:txBody>
                    <a:bodyPr/>
                    <a:lstStyle/>
                    <a:p>
                      <a:pPr marL="0" marR="0" indent="0" algn="l" defTabSz="457200" rtl="0" eaLnBrk="1" fontAlgn="auto" latinLnBrk="0" hangingPunct="1">
                        <a:lnSpc>
                          <a:spcPct val="100000"/>
                        </a:lnSpc>
                        <a:spcBef>
                          <a:spcPts val="0"/>
                        </a:spcBef>
                        <a:spcAft>
                          <a:spcPts val="0"/>
                        </a:spcAft>
                        <a:buClrTx/>
                        <a:buSzTx/>
                        <a:buFontTx/>
                        <a:buNone/>
                        <a:tabLst/>
                        <a:defRPr/>
                      </a:pPr>
                      <a:endParaRPr lang="fr-CA" sz="1600" dirty="0" smtClean="0">
                        <a:latin typeface="Arial" panose="020B0604020202020204" pitchFamily="34" charset="0"/>
                        <a:cs typeface="Arial" panose="020B0604020202020204" pitchFamily="34" charset="0"/>
                      </a:endParaRPr>
                    </a:p>
                  </a:txBody>
                  <a:tcPr anchor="ctr"/>
                </a:tc>
                <a:tc>
                  <a:txBody>
                    <a:bodyPr/>
                    <a:lstStyle/>
                    <a:p>
                      <a:pPr marL="0" marR="0" indent="0" algn="l" defTabSz="457200" rtl="0" eaLnBrk="1" fontAlgn="auto" latinLnBrk="0" hangingPunct="1">
                        <a:lnSpc>
                          <a:spcPct val="100000"/>
                        </a:lnSpc>
                        <a:spcBef>
                          <a:spcPts val="0"/>
                        </a:spcBef>
                        <a:spcAft>
                          <a:spcPts val="0"/>
                        </a:spcAft>
                        <a:buClrTx/>
                        <a:buSzTx/>
                        <a:buFontTx/>
                        <a:buNone/>
                        <a:tabLst/>
                        <a:defRPr/>
                      </a:pPr>
                      <a:endParaRPr lang="fr-CA" sz="1600" dirty="0" smtClean="0">
                        <a:latin typeface="Arial" panose="020B0604020202020204" pitchFamily="34" charset="0"/>
                        <a:cs typeface="Arial" panose="020B0604020202020204" pitchFamily="34" charset="0"/>
                      </a:endParaRPr>
                    </a:p>
                  </a:txBody>
                  <a:tcPr anchor="ctr"/>
                </a:tc>
              </a:tr>
              <a:tr h="417073">
                <a:tc>
                  <a:txBody>
                    <a:bodyPr/>
                    <a:lstStyle/>
                    <a:p>
                      <a:pPr marL="0" marR="0" indent="0" algn="l" defTabSz="457200" rtl="0" eaLnBrk="1" fontAlgn="auto" latinLnBrk="0" hangingPunct="1">
                        <a:lnSpc>
                          <a:spcPct val="100000"/>
                        </a:lnSpc>
                        <a:spcBef>
                          <a:spcPts val="0"/>
                        </a:spcBef>
                        <a:spcAft>
                          <a:spcPts val="0"/>
                        </a:spcAft>
                        <a:buClrTx/>
                        <a:buSzTx/>
                        <a:buFontTx/>
                        <a:buNone/>
                        <a:tabLst/>
                        <a:defRPr/>
                      </a:pPr>
                      <a:endParaRPr lang="fr-CA" sz="1600" dirty="0" smtClean="0">
                        <a:latin typeface="Arial" panose="020B0604020202020204" pitchFamily="34" charset="0"/>
                        <a:cs typeface="Arial" panose="020B0604020202020204" pitchFamily="34" charset="0"/>
                      </a:endParaRPr>
                    </a:p>
                  </a:txBody>
                  <a:tcPr anchor="ctr"/>
                </a:tc>
                <a:tc>
                  <a:txBody>
                    <a:bodyPr/>
                    <a:lstStyle/>
                    <a:p>
                      <a:pPr marL="0" marR="0" indent="0" algn="l" defTabSz="457200" rtl="0" eaLnBrk="1" fontAlgn="auto" latinLnBrk="0" hangingPunct="1">
                        <a:lnSpc>
                          <a:spcPct val="100000"/>
                        </a:lnSpc>
                        <a:spcBef>
                          <a:spcPts val="0"/>
                        </a:spcBef>
                        <a:spcAft>
                          <a:spcPts val="0"/>
                        </a:spcAft>
                        <a:buClrTx/>
                        <a:buSzTx/>
                        <a:buFontTx/>
                        <a:buNone/>
                        <a:tabLst/>
                        <a:defRPr/>
                      </a:pPr>
                      <a:endParaRPr lang="fr-CA" sz="1600" dirty="0" smtClean="0">
                        <a:latin typeface="Arial" panose="020B0604020202020204" pitchFamily="34" charset="0"/>
                        <a:cs typeface="Arial" panose="020B0604020202020204" pitchFamily="34" charset="0"/>
                      </a:endParaRPr>
                    </a:p>
                  </a:txBody>
                  <a:tcPr anchor="ctr"/>
                </a:tc>
                <a:tc>
                  <a:txBody>
                    <a:bodyPr/>
                    <a:lstStyle/>
                    <a:p>
                      <a:pPr marL="0" marR="0" indent="0" algn="l" defTabSz="457200" rtl="0" eaLnBrk="1" fontAlgn="auto" latinLnBrk="0" hangingPunct="1">
                        <a:lnSpc>
                          <a:spcPct val="100000"/>
                        </a:lnSpc>
                        <a:spcBef>
                          <a:spcPts val="0"/>
                        </a:spcBef>
                        <a:spcAft>
                          <a:spcPts val="0"/>
                        </a:spcAft>
                        <a:buClrTx/>
                        <a:buSzTx/>
                        <a:buFontTx/>
                        <a:buNone/>
                        <a:tabLst/>
                        <a:defRPr/>
                      </a:pPr>
                      <a:endParaRPr lang="fr-CA" sz="1600" dirty="0" smtClean="0">
                        <a:latin typeface="Arial" panose="020B0604020202020204" pitchFamily="34" charset="0"/>
                        <a:cs typeface="Arial" panose="020B0604020202020204" pitchFamily="34" charset="0"/>
                      </a:endParaRPr>
                    </a:p>
                  </a:txBody>
                  <a:tcPr anchor="ctr"/>
                </a:tc>
              </a:tr>
              <a:tr h="414609">
                <a:tc>
                  <a:txBody>
                    <a:bodyPr/>
                    <a:lstStyle/>
                    <a:p>
                      <a:endParaRPr lang="fr-CA" sz="1600" dirty="0">
                        <a:latin typeface="Arial" panose="020B0604020202020204" pitchFamily="34" charset="0"/>
                        <a:cs typeface="Arial" panose="020B0604020202020204" pitchFamily="34" charset="0"/>
                      </a:endParaRPr>
                    </a:p>
                  </a:txBody>
                  <a:tcPr anchor="ctr"/>
                </a:tc>
                <a:tc>
                  <a:txBody>
                    <a:bodyPr/>
                    <a:lstStyle/>
                    <a:p>
                      <a:endParaRPr lang="fr-CA" sz="1600" dirty="0">
                        <a:latin typeface="Arial" panose="020B0604020202020204" pitchFamily="34" charset="0"/>
                        <a:cs typeface="Arial" panose="020B0604020202020204" pitchFamily="34" charset="0"/>
                      </a:endParaRPr>
                    </a:p>
                  </a:txBody>
                  <a:tcPr anchor="ctr"/>
                </a:tc>
                <a:tc>
                  <a:txBody>
                    <a:bodyPr/>
                    <a:lstStyle/>
                    <a:p>
                      <a:pPr marL="0" marR="0" indent="0" algn="l" defTabSz="457200" rtl="0" eaLnBrk="1" fontAlgn="auto" latinLnBrk="0" hangingPunct="1">
                        <a:lnSpc>
                          <a:spcPct val="100000"/>
                        </a:lnSpc>
                        <a:spcBef>
                          <a:spcPts val="0"/>
                        </a:spcBef>
                        <a:spcAft>
                          <a:spcPts val="0"/>
                        </a:spcAft>
                        <a:buClrTx/>
                        <a:buSzTx/>
                        <a:buFontTx/>
                        <a:buNone/>
                        <a:tabLst/>
                        <a:defRPr/>
                      </a:pPr>
                      <a:endParaRPr lang="fr-CA" sz="1600" dirty="0" smtClean="0">
                        <a:latin typeface="Arial" panose="020B0604020202020204" pitchFamily="34" charset="0"/>
                        <a:cs typeface="Arial" panose="020B0604020202020204" pitchFamily="34" charset="0"/>
                      </a:endParaRPr>
                    </a:p>
                  </a:txBody>
                  <a:tcPr anchor="ctr"/>
                </a:tc>
              </a:tr>
              <a:tr h="439060">
                <a:tc>
                  <a:txBody>
                    <a:bodyPr/>
                    <a:lstStyle/>
                    <a:p>
                      <a:endParaRPr lang="fr-CA" sz="1600" dirty="0">
                        <a:latin typeface="Arial" panose="020B0604020202020204" pitchFamily="34" charset="0"/>
                        <a:cs typeface="Arial" panose="020B0604020202020204" pitchFamily="34" charset="0"/>
                      </a:endParaRPr>
                    </a:p>
                  </a:txBody>
                  <a:tcPr anchor="ctr"/>
                </a:tc>
                <a:tc>
                  <a:txBody>
                    <a:bodyPr/>
                    <a:lstStyle/>
                    <a:p>
                      <a:pPr marL="0" marR="0" indent="0" algn="l" defTabSz="457200" rtl="0" eaLnBrk="1" fontAlgn="auto" latinLnBrk="0" hangingPunct="1">
                        <a:lnSpc>
                          <a:spcPct val="100000"/>
                        </a:lnSpc>
                        <a:spcBef>
                          <a:spcPts val="0"/>
                        </a:spcBef>
                        <a:spcAft>
                          <a:spcPts val="0"/>
                        </a:spcAft>
                        <a:buClrTx/>
                        <a:buSzTx/>
                        <a:buFontTx/>
                        <a:buNone/>
                        <a:tabLst/>
                        <a:defRPr/>
                      </a:pPr>
                      <a:endParaRPr lang="fr-CA" sz="1600" dirty="0" smtClean="0">
                        <a:latin typeface="Arial" panose="020B0604020202020204" pitchFamily="34" charset="0"/>
                        <a:cs typeface="Arial" panose="020B0604020202020204" pitchFamily="34" charset="0"/>
                      </a:endParaRPr>
                    </a:p>
                  </a:txBody>
                  <a:tcPr anchor="ctr"/>
                </a:tc>
                <a:tc>
                  <a:txBody>
                    <a:bodyPr/>
                    <a:lstStyle/>
                    <a:p>
                      <a:pPr marL="0" marR="0" indent="0" algn="l" defTabSz="457200" rtl="0" eaLnBrk="1" fontAlgn="auto" latinLnBrk="0" hangingPunct="1">
                        <a:lnSpc>
                          <a:spcPct val="100000"/>
                        </a:lnSpc>
                        <a:spcBef>
                          <a:spcPts val="0"/>
                        </a:spcBef>
                        <a:spcAft>
                          <a:spcPts val="0"/>
                        </a:spcAft>
                        <a:buClrTx/>
                        <a:buSzTx/>
                        <a:buFontTx/>
                        <a:buNone/>
                        <a:tabLst/>
                        <a:defRPr/>
                      </a:pPr>
                      <a:endParaRPr lang="fr-CA" sz="1600" dirty="0" smtClean="0">
                        <a:latin typeface="Arial" panose="020B0604020202020204" pitchFamily="34" charset="0"/>
                        <a:cs typeface="Arial" panose="020B0604020202020204" pitchFamily="34" charset="0"/>
                      </a:endParaRPr>
                    </a:p>
                  </a:txBody>
                  <a:tcPr anchor="ctr"/>
                </a:tc>
              </a:tr>
            </a:tbl>
          </a:graphicData>
        </a:graphic>
      </p:graphicFrame>
      <p:sp>
        <p:nvSpPr>
          <p:cNvPr id="12" name="Rectangle 11"/>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9" name="Titre 1"/>
          <p:cNvSpPr>
            <a:spLocks noGrp="1"/>
          </p:cNvSpPr>
          <p:nvPr>
            <p:ph type="title"/>
          </p:nvPr>
        </p:nvSpPr>
        <p:spPr>
          <a:xfrm>
            <a:off x="1531916" y="495299"/>
            <a:ext cx="8526483" cy="1292558"/>
          </a:xfrm>
        </p:spPr>
        <p:txBody>
          <a:bodyPr>
            <a:normAutofit fontScale="90000"/>
          </a:bodyPr>
          <a:lstStyle/>
          <a:p>
            <a:pPr marL="0" indent="0"/>
            <a:r>
              <a:rPr lang="fr-FR" dirty="0" smtClean="0">
                <a:solidFill>
                  <a:srgbClr val="0070C0"/>
                </a:solidFill>
                <a:latin typeface="Kristen ITC" panose="03050502040202030202" pitchFamily="66" charset="0"/>
              </a:rPr>
              <a:t>Exercice</a:t>
            </a:r>
            <a:br>
              <a:rPr lang="fr-FR" dirty="0" smtClean="0">
                <a:solidFill>
                  <a:srgbClr val="0070C0"/>
                </a:solidFill>
                <a:latin typeface="Kristen ITC" panose="03050502040202030202" pitchFamily="66" charset="0"/>
              </a:rPr>
            </a:br>
            <a:r>
              <a:rPr lang="fr-FR" sz="3100" dirty="0" smtClean="0">
                <a:solidFill>
                  <a:srgbClr val="0070C0"/>
                </a:solidFill>
                <a:latin typeface="Kristen ITC" panose="03050502040202030202" pitchFamily="66" charset="0"/>
              </a:rPr>
              <a:t>1.</a:t>
            </a:r>
            <a:r>
              <a:rPr lang="fr-FR" sz="2200" dirty="0" smtClean="0">
                <a:solidFill>
                  <a:schemeClr val="tx1"/>
                </a:solidFill>
                <a:latin typeface="Arial" panose="020B0604020202020204" pitchFamily="34" charset="0"/>
                <a:cs typeface="Arial" panose="020B0604020202020204" pitchFamily="34" charset="0"/>
              </a:rPr>
              <a:t>Trouve les mots clés </a:t>
            </a:r>
            <a:br>
              <a:rPr lang="fr-FR" sz="2200" dirty="0" smtClean="0">
                <a:solidFill>
                  <a:schemeClr val="tx1"/>
                </a:solidFill>
                <a:latin typeface="Arial" panose="020B0604020202020204" pitchFamily="34" charset="0"/>
                <a:cs typeface="Arial" panose="020B0604020202020204" pitchFamily="34" charset="0"/>
              </a:rPr>
            </a:br>
            <a:r>
              <a:rPr lang="fr-FR" sz="3100" dirty="0" smtClean="0">
                <a:solidFill>
                  <a:srgbClr val="0070C0"/>
                </a:solidFill>
                <a:latin typeface="Kristen ITC" panose="03050502040202030202" pitchFamily="66" charset="0"/>
              </a:rPr>
              <a:t>2.</a:t>
            </a:r>
            <a:r>
              <a:rPr lang="fr-FR" sz="2200" dirty="0" smtClean="0">
                <a:solidFill>
                  <a:schemeClr val="tx1"/>
                </a:solidFill>
                <a:latin typeface="Arial" panose="020B0604020202020204" pitchFamily="34" charset="0"/>
                <a:cs typeface="Arial" panose="020B0604020202020204" pitchFamily="34" charset="0"/>
              </a:rPr>
              <a:t>Trouve des </a:t>
            </a:r>
            <a:r>
              <a:rPr lang="fr-FR" sz="2200" dirty="0">
                <a:solidFill>
                  <a:schemeClr val="tx1"/>
                </a:solidFill>
                <a:latin typeface="Arial" panose="020B0604020202020204" pitchFamily="34" charset="0"/>
                <a:cs typeface="Arial" panose="020B0604020202020204" pitchFamily="34" charset="0"/>
              </a:rPr>
              <a:t>synonymes ou des mots qui ont un sens rapproché</a:t>
            </a:r>
          </a:p>
        </p:txBody>
      </p:sp>
      <p:sp>
        <p:nvSpPr>
          <p:cNvPr id="11" name="Rectangle 3"/>
          <p:cNvSpPr txBox="1">
            <a:spLocks noChangeArrowheads="1"/>
          </p:cNvSpPr>
          <p:nvPr/>
        </p:nvSpPr>
        <p:spPr>
          <a:xfrm>
            <a:off x="1405719" y="2127941"/>
            <a:ext cx="7356144" cy="894485"/>
          </a:xfrm>
          <a:prstGeom prst="roundRect">
            <a:avLst/>
          </a:prstGeom>
          <a:ln w="19050" cap="rnd" cmpd="sng" algn="ctr">
            <a:solidFill>
              <a:schemeClr val="accent2"/>
            </a:solidFill>
            <a:prstDash val="sysDot"/>
          </a:ln>
        </p:spPr>
        <p:style>
          <a:lnRef idx="2">
            <a:schemeClr val="accent2"/>
          </a:lnRef>
          <a:fillRef idx="1">
            <a:schemeClr val="lt1"/>
          </a:fillRef>
          <a:effectRef idx="0">
            <a:schemeClr val="accent2"/>
          </a:effectRef>
          <a:fontRef idx="minor">
            <a:schemeClr val="dk1"/>
          </a:fontRef>
        </p:style>
        <p:txBody>
          <a:bodyPr vert="horz" lIns="91440" tIns="45720" rIns="91440" bIns="45720" rtlCol="0" anchor="ctr">
            <a:noAutofit/>
          </a:bodyPr>
          <a:lstStyle>
            <a:lvl1pPr marL="342900" indent="-342900" algn="l" defTabSz="457200" rtl="0" eaLnBrk="1" latinLnBrk="0" hangingPunct="1">
              <a:spcBef>
                <a:spcPts val="1000"/>
              </a:spcBef>
              <a:spcAft>
                <a:spcPts val="0"/>
              </a:spcAft>
              <a:buClr>
                <a:schemeClr val="accent1"/>
              </a:buClr>
              <a:buSzPct val="80000"/>
              <a:buFont typeface="Wingdings 3" charset="2"/>
              <a:buChar char=""/>
              <a:defRPr sz="1800" kern="1200">
                <a:solidFill>
                  <a:schemeClr val="dk1"/>
                </a:solidFill>
                <a:latin typeface="+mn-lt"/>
                <a:ea typeface="+mn-ea"/>
                <a:cs typeface="+mn-cs"/>
              </a:defRPr>
            </a:lvl1pPr>
            <a:lvl2pPr marL="742950" indent="-285750" algn="l" defTabSz="457200" rtl="0" eaLnBrk="1" latinLnBrk="0" hangingPunct="1">
              <a:spcBef>
                <a:spcPts val="1000"/>
              </a:spcBef>
              <a:spcAft>
                <a:spcPts val="0"/>
              </a:spcAft>
              <a:buClr>
                <a:schemeClr val="accent1"/>
              </a:buClr>
              <a:buSzPct val="80000"/>
              <a:buFont typeface="Wingdings 3" charset="2"/>
              <a:buChar char=""/>
              <a:defRPr sz="1600" kern="1200">
                <a:solidFill>
                  <a:schemeClr val="dk1"/>
                </a:solidFill>
                <a:latin typeface="+mn-lt"/>
                <a:ea typeface="+mn-ea"/>
                <a:cs typeface="+mn-cs"/>
              </a:defRPr>
            </a:lvl2pPr>
            <a:lvl3pPr marL="1143000" indent="-228600" algn="l" defTabSz="457200" rtl="0" eaLnBrk="1" latinLnBrk="0" hangingPunct="1">
              <a:spcBef>
                <a:spcPts val="1000"/>
              </a:spcBef>
              <a:spcAft>
                <a:spcPts val="0"/>
              </a:spcAft>
              <a:buClr>
                <a:schemeClr val="accent1"/>
              </a:buClr>
              <a:buSzPct val="80000"/>
              <a:buFont typeface="Wingdings 3" charset="2"/>
              <a:buChar char=""/>
              <a:defRPr sz="1400" kern="1200">
                <a:solidFill>
                  <a:schemeClr val="dk1"/>
                </a:solidFill>
                <a:latin typeface="+mn-lt"/>
                <a:ea typeface="+mn-ea"/>
                <a:cs typeface="+mn-cs"/>
              </a:defRPr>
            </a:lvl3pPr>
            <a:lvl4pPr marL="16002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4pPr>
            <a:lvl5pPr marL="20574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5pPr>
            <a:lvl6pPr marL="25146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6pPr>
            <a:lvl7pPr marL="29718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7pPr>
            <a:lvl8pPr marL="34290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8pPr>
            <a:lvl9pPr marL="38862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9pPr>
          </a:lstStyle>
          <a:p>
            <a:pPr marL="0" indent="0" algn="ctr">
              <a:buFont typeface="Wingdings 3" charset="2"/>
              <a:buNone/>
            </a:pPr>
            <a:r>
              <a:rPr lang="fr-FR" sz="2000" dirty="0">
                <a:solidFill>
                  <a:schemeClr val="tx1"/>
                </a:solidFill>
                <a:latin typeface="Arial" panose="020B0604020202020204" pitchFamily="34" charset="0"/>
                <a:cs typeface="Arial" panose="020B0604020202020204" pitchFamily="34" charset="0"/>
              </a:rPr>
              <a:t> </a:t>
            </a:r>
            <a:r>
              <a:rPr lang="fr-FR" sz="2000" dirty="0" smtClean="0">
                <a:solidFill>
                  <a:schemeClr val="tx1"/>
                </a:solidFill>
                <a:latin typeface="Arial" panose="020B0604020202020204" pitchFamily="34" charset="0"/>
                <a:cs typeface="Arial" panose="020B0604020202020204" pitchFamily="34" charset="0"/>
              </a:rPr>
              <a:t>  </a:t>
            </a:r>
            <a:r>
              <a:rPr lang="fr-FR" sz="2000" i="1" dirty="0" smtClean="0">
                <a:solidFill>
                  <a:schemeClr val="tx1"/>
                </a:solidFill>
                <a:latin typeface="Arial" panose="020B0604020202020204" pitchFamily="34" charset="0"/>
                <a:cs typeface="Arial" panose="020B0604020202020204" pitchFamily="34" charset="0"/>
              </a:rPr>
              <a:t>Quels sont les 100 meilleurs livres pour les 5 à 17 ans?</a:t>
            </a:r>
            <a:r>
              <a:rPr lang="fr-CA" sz="2000" dirty="0" smtClean="0">
                <a:solidFill>
                  <a:schemeClr val="tx1"/>
                </a:solidFill>
                <a:latin typeface="Arial" panose="020B0604020202020204" pitchFamily="34" charset="0"/>
                <a:cs typeface="Arial" panose="020B0604020202020204" pitchFamily="34" charset="0"/>
              </a:rPr>
              <a:t> </a:t>
            </a:r>
            <a:endParaRPr lang="fr-FR" sz="2000" b="1" dirty="0" smtClean="0">
              <a:solidFill>
                <a:schemeClr val="tx1"/>
              </a:solidFill>
              <a:latin typeface="Arial" panose="020B0604020202020204" pitchFamily="34" charset="0"/>
              <a:cs typeface="Arial" panose="020B0604020202020204" pitchFamily="34" charset="0"/>
            </a:endParaRPr>
          </a:p>
        </p:txBody>
      </p:sp>
      <p:pic>
        <p:nvPicPr>
          <p:cNvPr id="13" name="Picture 3"/>
          <p:cNvPicPr>
            <a:picLocks noChangeAspect="1" noChangeArrowheads="1"/>
          </p:cNvPicPr>
          <p:nvPr/>
        </p:nvPicPr>
        <p:blipFill rotWithShape="1">
          <a:blip r:embed="rId5">
            <a:duotone>
              <a:schemeClr val="accent5">
                <a:shade val="45000"/>
                <a:satMod val="135000"/>
              </a:schemeClr>
              <a:prstClr val="white"/>
            </a:duotone>
            <a:extLst>
              <a:ext uri="{28A0092B-C50C-407E-A947-70E740481C1C}">
                <a14:useLocalDpi xmlns:a14="http://schemas.microsoft.com/office/drawing/2010/main" val="0"/>
              </a:ext>
            </a:extLst>
          </a:blip>
          <a:srcRect l="31829" t="19542" r="34085" b="31954"/>
          <a:stretch/>
        </p:blipFill>
        <p:spPr bwMode="auto">
          <a:xfrm>
            <a:off x="1405719" y="2138579"/>
            <a:ext cx="584529" cy="88384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
        <p:nvSpPr>
          <p:cNvPr id="2" name="Rectangle 1"/>
          <p:cNvSpPr/>
          <p:nvPr/>
        </p:nvSpPr>
        <p:spPr>
          <a:xfrm>
            <a:off x="7075963" y="4090496"/>
            <a:ext cx="776175" cy="338554"/>
          </a:xfrm>
          <a:prstGeom prst="rect">
            <a:avLst/>
          </a:prstGeom>
        </p:spPr>
        <p:txBody>
          <a:bodyPr wrap="none">
            <a:spAutoFit/>
          </a:bodyPr>
          <a:lstStyle/>
          <a:p>
            <a:pPr defTabSz="457200">
              <a:defRPr/>
            </a:pPr>
            <a:r>
              <a:rPr lang="fr-FR" sz="1600" b="1" dirty="0">
                <a:latin typeface="Arial" panose="020B0604020202020204" pitchFamily="34" charset="0"/>
                <a:cs typeface="Arial" panose="020B0604020202020204" pitchFamily="34" charset="0"/>
              </a:rPr>
              <a:t>Jeune</a:t>
            </a:r>
            <a:endParaRPr lang="fr-CA" sz="1600" b="1" dirty="0">
              <a:latin typeface="Arial" panose="020B0604020202020204" pitchFamily="34" charset="0"/>
              <a:cs typeface="Arial" panose="020B0604020202020204" pitchFamily="34" charset="0"/>
            </a:endParaRPr>
          </a:p>
        </p:txBody>
      </p:sp>
      <p:grpSp>
        <p:nvGrpSpPr>
          <p:cNvPr id="3" name="Groupe 2"/>
          <p:cNvGrpSpPr/>
          <p:nvPr/>
        </p:nvGrpSpPr>
        <p:grpSpPr>
          <a:xfrm>
            <a:off x="2271932" y="4429050"/>
            <a:ext cx="5069404" cy="1829530"/>
            <a:chOff x="2271932" y="4429050"/>
            <a:chExt cx="5069404" cy="1829530"/>
          </a:xfrm>
        </p:grpSpPr>
        <p:sp>
          <p:nvSpPr>
            <p:cNvPr id="10" name="Rectangle 9"/>
            <p:cNvSpPr/>
            <p:nvPr/>
          </p:nvSpPr>
          <p:spPr>
            <a:xfrm>
              <a:off x="2271932" y="4449168"/>
              <a:ext cx="1656223" cy="893065"/>
            </a:xfrm>
            <a:prstGeom prst="rect">
              <a:avLst/>
            </a:prstGeom>
          </p:spPr>
          <p:txBody>
            <a:bodyPr wrap="none">
              <a:spAutoFit/>
            </a:bodyPr>
            <a:lstStyle/>
            <a:p>
              <a:pPr defTabSz="457200">
                <a:lnSpc>
                  <a:spcPct val="175000"/>
                </a:lnSpc>
                <a:defRPr/>
              </a:pPr>
              <a:r>
                <a:rPr lang="fr-FR" sz="1600" dirty="0" smtClean="0">
                  <a:latin typeface="Arial" panose="020B0604020202020204" pitchFamily="34" charset="0"/>
                  <a:cs typeface="Arial" panose="020B0604020202020204" pitchFamily="34" charset="0"/>
                </a:rPr>
                <a:t>Incontournable  </a:t>
              </a:r>
            </a:p>
            <a:p>
              <a:pPr defTabSz="457200">
                <a:lnSpc>
                  <a:spcPct val="175000"/>
                </a:lnSpc>
                <a:defRPr/>
              </a:pPr>
              <a:r>
                <a:rPr lang="fr-FR" sz="1600" dirty="0" smtClean="0">
                  <a:latin typeface="Arial" panose="020B0604020202020204" pitchFamily="34" charset="0"/>
                  <a:cs typeface="Arial" panose="020B0604020202020204" pitchFamily="34" charset="0"/>
                </a:rPr>
                <a:t>Populaire</a:t>
              </a:r>
            </a:p>
          </p:txBody>
        </p:sp>
        <p:sp>
          <p:nvSpPr>
            <p:cNvPr id="14" name="Rectangle 13"/>
            <p:cNvSpPr/>
            <p:nvPr/>
          </p:nvSpPr>
          <p:spPr>
            <a:xfrm>
              <a:off x="4240451" y="4442698"/>
              <a:ext cx="1686680" cy="1815882"/>
            </a:xfrm>
            <a:prstGeom prst="rect">
              <a:avLst/>
            </a:prstGeom>
          </p:spPr>
          <p:txBody>
            <a:bodyPr wrap="none">
              <a:spAutoFit/>
            </a:bodyPr>
            <a:lstStyle/>
            <a:p>
              <a:pPr defTabSz="457200">
                <a:lnSpc>
                  <a:spcPct val="175000"/>
                </a:lnSpc>
                <a:defRPr/>
              </a:pPr>
              <a:r>
                <a:rPr lang="fr-FR" sz="1600" dirty="0" smtClean="0">
                  <a:latin typeface="Arial" panose="020B0604020202020204" pitchFamily="34" charset="0"/>
                  <a:cs typeface="Arial" panose="020B0604020202020204" pitchFamily="34" charset="0"/>
                </a:rPr>
                <a:t>Littérature          </a:t>
              </a:r>
            </a:p>
            <a:p>
              <a:pPr defTabSz="457200">
                <a:lnSpc>
                  <a:spcPct val="175000"/>
                </a:lnSpc>
                <a:defRPr/>
              </a:pPr>
              <a:r>
                <a:rPr lang="fr-FR" sz="1600" dirty="0" smtClean="0">
                  <a:latin typeface="Arial" panose="020B0604020202020204" pitchFamily="34" charset="0"/>
                  <a:cs typeface="Arial" panose="020B0604020202020204" pitchFamily="34" charset="0"/>
                </a:rPr>
                <a:t>Titre  </a:t>
              </a:r>
            </a:p>
            <a:p>
              <a:pPr defTabSz="457200">
                <a:lnSpc>
                  <a:spcPct val="175000"/>
                </a:lnSpc>
                <a:defRPr/>
              </a:pPr>
              <a:r>
                <a:rPr lang="fr-FR" sz="1600" dirty="0" smtClean="0">
                  <a:latin typeface="Arial" panose="020B0604020202020204" pitchFamily="34" charset="0"/>
                  <a:cs typeface="Arial" panose="020B0604020202020204" pitchFamily="34" charset="0"/>
                </a:rPr>
                <a:t>Roman  </a:t>
              </a:r>
            </a:p>
            <a:p>
              <a:pPr defTabSz="457200">
                <a:lnSpc>
                  <a:spcPct val="175000"/>
                </a:lnSpc>
                <a:defRPr/>
              </a:pPr>
              <a:r>
                <a:rPr lang="fr-FR" sz="1600" dirty="0" smtClean="0">
                  <a:latin typeface="Arial" panose="020B0604020202020204" pitchFamily="34" charset="0"/>
                  <a:cs typeface="Arial" panose="020B0604020202020204" pitchFamily="34" charset="0"/>
                </a:rPr>
                <a:t>Documentaire</a:t>
              </a:r>
            </a:p>
          </p:txBody>
        </p:sp>
        <p:sp>
          <p:nvSpPr>
            <p:cNvPr id="15" name="Rectangle 14"/>
            <p:cNvSpPr/>
            <p:nvPr/>
          </p:nvSpPr>
          <p:spPr>
            <a:xfrm>
              <a:off x="6121130" y="4429050"/>
              <a:ext cx="1220206" cy="1815882"/>
            </a:xfrm>
            <a:prstGeom prst="rect">
              <a:avLst/>
            </a:prstGeom>
          </p:spPr>
          <p:txBody>
            <a:bodyPr wrap="none">
              <a:spAutoFit/>
            </a:bodyPr>
            <a:lstStyle/>
            <a:p>
              <a:pPr defTabSz="457200">
                <a:lnSpc>
                  <a:spcPct val="175000"/>
                </a:lnSpc>
                <a:defRPr/>
              </a:pPr>
              <a:r>
                <a:rPr lang="fr-FR" sz="1600" dirty="0" smtClean="0">
                  <a:latin typeface="Arial" panose="020B0604020202020204" pitchFamily="34" charset="0"/>
                  <a:cs typeface="Arial" panose="020B0604020202020204" pitchFamily="34" charset="0"/>
                </a:rPr>
                <a:t>Enfant</a:t>
              </a:r>
            </a:p>
            <a:p>
              <a:pPr defTabSz="457200">
                <a:lnSpc>
                  <a:spcPct val="175000"/>
                </a:lnSpc>
                <a:defRPr/>
              </a:pPr>
              <a:r>
                <a:rPr lang="fr-FR" sz="1600" dirty="0" smtClean="0">
                  <a:latin typeface="Arial" panose="020B0604020202020204" pitchFamily="34" charset="0"/>
                  <a:cs typeface="Arial" panose="020B0604020202020204" pitchFamily="34" charset="0"/>
                </a:rPr>
                <a:t>Adolescent</a:t>
              </a:r>
            </a:p>
            <a:p>
              <a:pPr defTabSz="457200">
                <a:lnSpc>
                  <a:spcPct val="175000"/>
                </a:lnSpc>
                <a:defRPr/>
              </a:pPr>
              <a:r>
                <a:rPr lang="fr-FR" sz="1600" dirty="0" smtClean="0">
                  <a:latin typeface="Arial" panose="020B0604020202020204" pitchFamily="34" charset="0"/>
                  <a:cs typeface="Arial" panose="020B0604020202020204" pitchFamily="34" charset="0"/>
                </a:rPr>
                <a:t>Primaire</a:t>
              </a:r>
            </a:p>
            <a:p>
              <a:pPr defTabSz="457200">
                <a:lnSpc>
                  <a:spcPct val="175000"/>
                </a:lnSpc>
                <a:defRPr/>
              </a:pPr>
              <a:r>
                <a:rPr lang="fr-CA" sz="1600" dirty="0" smtClean="0">
                  <a:latin typeface="Arial" panose="020B0604020202020204" pitchFamily="34" charset="0"/>
                  <a:cs typeface="Arial" panose="020B0604020202020204" pitchFamily="34" charset="0"/>
                </a:rPr>
                <a:t>Secondaire</a:t>
              </a:r>
              <a:endParaRPr lang="fr-FR" sz="1600" dirty="0" smtClean="0">
                <a:latin typeface="Arial" panose="020B0604020202020204" pitchFamily="34" charset="0"/>
                <a:cs typeface="Arial" panose="020B0604020202020204" pitchFamily="34" charset="0"/>
              </a:endParaRPr>
            </a:p>
          </p:txBody>
        </p:sp>
      </p:grpSp>
    </p:spTree>
    <p:extLst>
      <p:ext uri="{BB962C8B-B14F-4D97-AF65-F5344CB8AC3E}">
        <p14:creationId xmlns:p14="http://schemas.microsoft.com/office/powerpoint/2010/main" val="3015147551"/>
      </p:ext>
    </p:extLst>
  </p:cSld>
  <p:clrMapOvr>
    <a:masterClrMapping/>
  </p:clrMapOvr>
  <mc:AlternateContent xmlns:mc="http://schemas.openxmlformats.org/markup-compatibility/2006" xmlns:p14="http://schemas.microsoft.com/office/powerpoint/2010/main">
    <mc:Choice Requires="p14">
      <p:transition spd="slow" p14:dur="2000"/>
    </mc:Choice>
    <mc:Fallback xmlns="">
      <p:transition spd="slow"/>
    </mc:Fallback>
  </mc:AlternateContent>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nodeType="clickEffect">
                                  <p:stCondLst>
                                    <p:cond delay="0"/>
                                  </p:stCondLst>
                                  <p:childTnLst>
                                    <p:set>
                                      <p:cBhvr>
                                        <p:cTn id="6" dur="1" fill="hold">
                                          <p:stCondLst>
                                            <p:cond delay="0"/>
                                          </p:stCondLst>
                                        </p:cTn>
                                        <p:tgtEl>
                                          <p:spTgt spid="4"/>
                                        </p:tgtEl>
                                        <p:attrNameLst>
                                          <p:attrName>style.visibility</p:attrName>
                                        </p:attrNameLst>
                                      </p:cBhvr>
                                      <p:to>
                                        <p:strVal val="visible"/>
                                      </p:to>
                                    </p:set>
                                  </p:childTnLst>
                                </p:cTn>
                              </p:par>
                            </p:childTnLst>
                          </p:cTn>
                        </p:par>
                      </p:childTnLst>
                    </p:cTn>
                  </p:par>
                  <p:par>
                    <p:cTn id="7" fill="hold">
                      <p:stCondLst>
                        <p:cond delay="indefinite"/>
                      </p:stCondLst>
                      <p:childTnLst>
                        <p:par>
                          <p:cTn id="8" fill="hold">
                            <p:stCondLst>
                              <p:cond delay="0"/>
                            </p:stCondLst>
                            <p:childTnLst>
                              <p:par>
                                <p:cTn id="9" presetID="1" presetClass="entr" presetSubtype="0" fill="hold" grpId="0" nodeType="clickEffect">
                                  <p:stCondLst>
                                    <p:cond delay="0"/>
                                  </p:stCondLst>
                                  <p:childTnLst>
                                    <p:set>
                                      <p:cBhvr>
                                        <p:cTn id="10" dur="1" fill="hold">
                                          <p:stCondLst>
                                            <p:cond delay="0"/>
                                          </p:stCondLst>
                                        </p:cTn>
                                        <p:tgtEl>
                                          <p:spTgt spid="2"/>
                                        </p:tgtEl>
                                        <p:attrNameLst>
                                          <p:attrName>style.visibility</p:attrName>
                                        </p:attrNameLst>
                                      </p:cBhvr>
                                      <p:to>
                                        <p:strVal val="visible"/>
                                      </p:to>
                                    </p:set>
                                  </p:childTnLst>
                                </p:cTn>
                              </p:par>
                            </p:childTnLst>
                          </p:cTn>
                        </p:par>
                      </p:childTnLst>
                    </p:cTn>
                  </p:par>
                  <p:par>
                    <p:cTn id="11" fill="hold">
                      <p:stCondLst>
                        <p:cond delay="indefinite"/>
                      </p:stCondLst>
                      <p:childTnLst>
                        <p:par>
                          <p:cTn id="12" fill="hold">
                            <p:stCondLst>
                              <p:cond delay="0"/>
                            </p:stCondLst>
                            <p:childTnLst>
                              <p:par>
                                <p:cTn id="13" presetID="1" presetClass="entr" presetSubtype="0" fill="hold" nodeType="clickEffect">
                                  <p:stCondLst>
                                    <p:cond delay="0"/>
                                  </p:stCondLst>
                                  <p:childTnLst>
                                    <p:set>
                                      <p:cBhvr>
                                        <p:cTn id="14" dur="1" fill="hold">
                                          <p:stCondLst>
                                            <p:cond delay="0"/>
                                          </p:stCondLst>
                                        </p:cTn>
                                        <p:tgtEl>
                                          <p:spTgt spid="3"/>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2" grpId="0"/>
    </p:bldLst>
  </p:timing>
</p:sld>
</file>

<file path=ppt/slides/slide16.xml><?xml version="1.0" encoding="utf-8"?>
<p:sld xmlns:a="http://schemas.openxmlformats.org/drawingml/2006/main" xmlns:r="http://schemas.openxmlformats.org/officeDocument/2006/relationships" xmlns:p="http://schemas.openxmlformats.org/presentationml/2006/main" show="0">
  <p:cSld>
    <p:spTree>
      <p:nvGrpSpPr>
        <p:cNvPr id="1" name=""/>
        <p:cNvGrpSpPr/>
        <p:nvPr/>
      </p:nvGrpSpPr>
      <p:grpSpPr>
        <a:xfrm>
          <a:off x="0" y="0"/>
          <a:ext cx="0" cy="0"/>
          <a:chOff x="0" y="0"/>
          <a:chExt cx="0" cy="0"/>
        </a:xfrm>
      </p:grpSpPr>
      <p:graphicFrame>
        <p:nvGraphicFramePr>
          <p:cNvPr id="4" name="Tableau 3"/>
          <p:cNvGraphicFramePr>
            <a:graphicFrameLocks noGrp="1"/>
          </p:cNvGraphicFramePr>
          <p:nvPr>
            <p:extLst>
              <p:ext uri="{D42A27DB-BD31-4B8C-83A1-F6EECF244321}">
                <p14:modId xmlns:p14="http://schemas.microsoft.com/office/powerpoint/2010/main" val="30182722"/>
              </p:ext>
            </p:extLst>
          </p:nvPr>
        </p:nvGraphicFramePr>
        <p:xfrm>
          <a:off x="2395296" y="3476517"/>
          <a:ext cx="5328179" cy="1955296"/>
        </p:xfrm>
        <a:graphic>
          <a:graphicData uri="http://schemas.openxmlformats.org/drawingml/2006/table">
            <a:tbl>
              <a:tblPr firstRow="1" bandRow="1">
                <a:tableStyleId>{5C22544A-7EE6-4342-B048-85BDC9FD1C3A}</a:tableStyleId>
              </a:tblPr>
              <a:tblGrid>
                <a:gridCol w="2847405"/>
                <a:gridCol w="2480774"/>
              </a:tblGrid>
              <a:tr h="481338">
                <a:tc>
                  <a:txBody>
                    <a:bodyPr/>
                    <a:lstStyle/>
                    <a:p>
                      <a:pPr marL="0" marR="0" indent="0" algn="ctr" defTabSz="457200" rtl="0" eaLnBrk="1" fontAlgn="auto" latinLnBrk="0" hangingPunct="1">
                        <a:lnSpc>
                          <a:spcPct val="100000"/>
                        </a:lnSpc>
                        <a:spcBef>
                          <a:spcPts val="0"/>
                        </a:spcBef>
                        <a:spcAft>
                          <a:spcPts val="0"/>
                        </a:spcAft>
                        <a:buClrTx/>
                        <a:buSzTx/>
                        <a:buFontTx/>
                        <a:buNone/>
                        <a:tabLst/>
                        <a:defRPr/>
                      </a:pPr>
                      <a:r>
                        <a:rPr lang="fr-CA" sz="1800" b="1" kern="1200" dirty="0" smtClean="0">
                          <a:solidFill>
                            <a:schemeClr val="lt1"/>
                          </a:solidFill>
                          <a:latin typeface="Kristen ITC" panose="03050502040202030202" pitchFamily="66" charset="0"/>
                          <a:ea typeface="+mn-ea"/>
                          <a:cs typeface="+mn-cs"/>
                        </a:rPr>
                        <a:t>Mot-clé 1</a:t>
                      </a:r>
                    </a:p>
                  </a:txBody>
                  <a:tcPr anchor="ctr"/>
                </a:tc>
                <a:tc>
                  <a:txBody>
                    <a:bodyPr/>
                    <a:lstStyle/>
                    <a:p>
                      <a:pPr marL="0" marR="0" indent="0" algn="ctr" defTabSz="457200" rtl="0" eaLnBrk="1" fontAlgn="auto" latinLnBrk="0" hangingPunct="1">
                        <a:lnSpc>
                          <a:spcPct val="100000"/>
                        </a:lnSpc>
                        <a:spcBef>
                          <a:spcPts val="0"/>
                        </a:spcBef>
                        <a:spcAft>
                          <a:spcPts val="0"/>
                        </a:spcAft>
                        <a:buClrTx/>
                        <a:buSzTx/>
                        <a:buFontTx/>
                        <a:buNone/>
                        <a:tabLst/>
                        <a:defRPr/>
                      </a:pPr>
                      <a:r>
                        <a:rPr lang="fr-CA" sz="1800" b="1" kern="1200" dirty="0" smtClean="0">
                          <a:solidFill>
                            <a:schemeClr val="lt1"/>
                          </a:solidFill>
                          <a:latin typeface="Kristen ITC" panose="03050502040202030202" pitchFamily="66" charset="0"/>
                          <a:ea typeface="+mn-ea"/>
                          <a:cs typeface="+mn-cs"/>
                        </a:rPr>
                        <a:t>Mot-clé 2</a:t>
                      </a:r>
                    </a:p>
                  </a:txBody>
                  <a:tcPr anchor="ctr"/>
                </a:tc>
              </a:tr>
              <a:tr h="750627">
                <a:tc>
                  <a:txBody>
                    <a:bodyPr/>
                    <a:lstStyle/>
                    <a:p>
                      <a:pPr marL="0" marR="0" indent="0" algn="l" defTabSz="457200" rtl="0" eaLnBrk="1" fontAlgn="auto" latinLnBrk="0" hangingPunct="1">
                        <a:lnSpc>
                          <a:spcPct val="100000"/>
                        </a:lnSpc>
                        <a:spcBef>
                          <a:spcPts val="0"/>
                        </a:spcBef>
                        <a:spcAft>
                          <a:spcPts val="0"/>
                        </a:spcAft>
                        <a:buClrTx/>
                        <a:buSzTx/>
                        <a:buFontTx/>
                        <a:buNone/>
                        <a:tabLst/>
                        <a:defRPr/>
                      </a:pPr>
                      <a:r>
                        <a:rPr lang="fr-CA" sz="1800" b="1" dirty="0" smtClean="0">
                          <a:latin typeface="Arial" panose="020B0604020202020204" pitchFamily="34" charset="0"/>
                          <a:cs typeface="Arial" panose="020B0604020202020204" pitchFamily="34" charset="0"/>
                        </a:rPr>
                        <a:t>Montagne</a:t>
                      </a:r>
                    </a:p>
                  </a:txBody>
                  <a:tcPr anchor="ctr"/>
                </a:tc>
                <a:tc>
                  <a:txBody>
                    <a:bodyPr/>
                    <a:lstStyle/>
                    <a:p>
                      <a:pPr marL="0" marR="0" indent="0" algn="l" defTabSz="457200" rtl="0" eaLnBrk="1" fontAlgn="auto" latinLnBrk="0" hangingPunct="1">
                        <a:lnSpc>
                          <a:spcPct val="100000"/>
                        </a:lnSpc>
                        <a:spcBef>
                          <a:spcPts val="0"/>
                        </a:spcBef>
                        <a:spcAft>
                          <a:spcPts val="0"/>
                        </a:spcAft>
                        <a:buClrTx/>
                        <a:buSzTx/>
                        <a:buFontTx/>
                        <a:buNone/>
                        <a:tabLst/>
                        <a:defRPr/>
                      </a:pPr>
                      <a:r>
                        <a:rPr lang="fr-CA" sz="1800" b="1" dirty="0" smtClean="0">
                          <a:latin typeface="Arial" panose="020B0604020202020204" pitchFamily="34" charset="0"/>
                          <a:cs typeface="Arial" panose="020B0604020202020204" pitchFamily="34" charset="0"/>
                        </a:rPr>
                        <a:t>Chili</a:t>
                      </a:r>
                    </a:p>
                  </a:txBody>
                  <a:tcPr anchor="ctr"/>
                </a:tc>
              </a:tr>
              <a:tr h="723331">
                <a:tc>
                  <a:txBody>
                    <a:bodyPr/>
                    <a:lstStyle/>
                    <a:p>
                      <a:pPr marL="0" marR="0" indent="0" algn="l" defTabSz="457200" rtl="0" eaLnBrk="1" fontAlgn="auto" latinLnBrk="0" hangingPunct="1">
                        <a:lnSpc>
                          <a:spcPct val="100000"/>
                        </a:lnSpc>
                        <a:spcBef>
                          <a:spcPts val="0"/>
                        </a:spcBef>
                        <a:spcAft>
                          <a:spcPts val="0"/>
                        </a:spcAft>
                        <a:buClrTx/>
                        <a:buSzTx/>
                        <a:buFontTx/>
                        <a:buNone/>
                        <a:tabLst/>
                        <a:defRPr/>
                      </a:pPr>
                      <a:endParaRPr lang="fr-CA" sz="1800" dirty="0" smtClean="0">
                        <a:latin typeface="Arial" panose="020B0604020202020204" pitchFamily="34" charset="0"/>
                        <a:cs typeface="Arial" panose="020B0604020202020204" pitchFamily="34" charset="0"/>
                      </a:endParaRPr>
                    </a:p>
                  </a:txBody>
                  <a:tcPr anchor="ctr"/>
                </a:tc>
                <a:tc>
                  <a:txBody>
                    <a:bodyPr/>
                    <a:lstStyle/>
                    <a:p>
                      <a:endParaRPr lang="fr-CA" dirty="0">
                        <a:latin typeface="Arial" panose="020B0604020202020204" pitchFamily="34" charset="0"/>
                        <a:cs typeface="Arial" panose="020B0604020202020204" pitchFamily="34" charset="0"/>
                      </a:endParaRPr>
                    </a:p>
                  </a:txBody>
                  <a:tcPr anchor="ctr"/>
                </a:tc>
              </a:tr>
            </a:tbl>
          </a:graphicData>
        </a:graphic>
      </p:graphicFrame>
      <p:sp>
        <p:nvSpPr>
          <p:cNvPr id="7" name="Rectangle à coins arrondis 6"/>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sp>
      <p:sp>
        <p:nvSpPr>
          <p:cNvPr id="8" name="Rectangle à coins arrondis 7"/>
          <p:cNvSpPr/>
          <p:nvPr/>
        </p:nvSpPr>
        <p:spPr>
          <a:xfrm>
            <a:off x="154042" y="376591"/>
            <a:ext cx="1354277" cy="1217932"/>
          </a:xfrm>
          <a:prstGeom prst="roundRect">
            <a:avLst>
              <a:gd name="adj" fmla="val 10000"/>
            </a:avLst>
          </a:prstGeom>
          <a:blipFill dpi="0" rotWithShape="1">
            <a:blip r:embed="rId3" cstate="print">
              <a:alphaModFix amt="92000"/>
              <a:duotone>
                <a:schemeClr val="bg2">
                  <a:shade val="45000"/>
                  <a:satMod val="135000"/>
                </a:schemeClr>
                <a:prstClr val="white"/>
              </a:duotone>
              <a:extLst>
                <a:ext uri="{BEBA8EAE-BF5A-486C-A8C5-ECC9F3942E4B}">
                  <a14:imgProps xmlns:a14="http://schemas.microsoft.com/office/drawing/2010/main">
                    <a14:imgLayer r:embed="rId4">
                      <a14:imgEffect>
                        <a14:backgroundRemoval t="0" b="100000" l="0" r="100000">
                          <a14:foregroundMark x1="59861" y1="85227" x2="81574" y2="90246"/>
                          <a14:foregroundMark x1="82171" y1="91951" x2="82171" y2="99242"/>
                          <a14:foregroundMark x1="58068" y1="91951" x2="58068" y2="99811"/>
                          <a14:foregroundMark x1="59263" y1="90246" x2="76295" y2="96970"/>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7248" r="7248"/>
            </a:stretch>
          </a:blipFill>
          <a:ln>
            <a:noFill/>
          </a:ln>
          <a:effectLst/>
        </p:spPr>
        <p:style>
          <a:lnRef idx="0">
            <a:scrgbClr r="0" g="0" b="0"/>
          </a:lnRef>
          <a:fillRef idx="1">
            <a:scrgbClr r="0" g="0" b="0"/>
          </a:fillRef>
          <a:effectRef idx="2">
            <a:scrgbClr r="0" g="0" b="0"/>
          </a:effectRef>
          <a:fontRef idx="minor">
            <a:schemeClr val="lt1">
              <a:hueOff val="0"/>
              <a:satOff val="0"/>
              <a:lumOff val="0"/>
              <a:alphaOff val="0"/>
            </a:schemeClr>
          </a:fontRef>
        </p:style>
      </p:sp>
      <p:sp>
        <p:nvSpPr>
          <p:cNvPr id="13" name="Rectangle 12"/>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9" name="Titre 1"/>
          <p:cNvSpPr>
            <a:spLocks noGrp="1"/>
          </p:cNvSpPr>
          <p:nvPr>
            <p:ph type="title"/>
          </p:nvPr>
        </p:nvSpPr>
        <p:spPr>
          <a:xfrm>
            <a:off x="1531916" y="495299"/>
            <a:ext cx="8526483" cy="1292558"/>
          </a:xfrm>
        </p:spPr>
        <p:txBody>
          <a:bodyPr>
            <a:normAutofit fontScale="90000"/>
          </a:bodyPr>
          <a:lstStyle/>
          <a:p>
            <a:pPr marL="0" indent="0"/>
            <a:r>
              <a:rPr lang="fr-FR" dirty="0" smtClean="0">
                <a:solidFill>
                  <a:srgbClr val="0070C0"/>
                </a:solidFill>
                <a:latin typeface="Kristen ITC" panose="03050502040202030202" pitchFamily="66" charset="0"/>
              </a:rPr>
              <a:t>Exercice</a:t>
            </a:r>
            <a:br>
              <a:rPr lang="fr-FR" dirty="0" smtClean="0">
                <a:solidFill>
                  <a:srgbClr val="0070C0"/>
                </a:solidFill>
                <a:latin typeface="Kristen ITC" panose="03050502040202030202" pitchFamily="66" charset="0"/>
              </a:rPr>
            </a:br>
            <a:r>
              <a:rPr lang="fr-FR" sz="3100" dirty="0" smtClean="0">
                <a:solidFill>
                  <a:srgbClr val="0070C0"/>
                </a:solidFill>
                <a:latin typeface="Kristen ITC" panose="03050502040202030202" pitchFamily="66" charset="0"/>
              </a:rPr>
              <a:t>1.</a:t>
            </a:r>
            <a:r>
              <a:rPr lang="fr-FR" sz="2200" dirty="0" smtClean="0">
                <a:solidFill>
                  <a:schemeClr val="tx1"/>
                </a:solidFill>
                <a:latin typeface="Arial" panose="020B0604020202020204" pitchFamily="34" charset="0"/>
                <a:cs typeface="Arial" panose="020B0604020202020204" pitchFamily="34" charset="0"/>
              </a:rPr>
              <a:t>Trouve les mots clés </a:t>
            </a:r>
            <a:br>
              <a:rPr lang="fr-FR" sz="2200" dirty="0" smtClean="0">
                <a:solidFill>
                  <a:schemeClr val="tx1"/>
                </a:solidFill>
                <a:latin typeface="Arial" panose="020B0604020202020204" pitchFamily="34" charset="0"/>
                <a:cs typeface="Arial" panose="020B0604020202020204" pitchFamily="34" charset="0"/>
              </a:rPr>
            </a:br>
            <a:r>
              <a:rPr lang="fr-FR" sz="3100" dirty="0" smtClean="0">
                <a:solidFill>
                  <a:srgbClr val="0070C0"/>
                </a:solidFill>
                <a:latin typeface="Kristen ITC" panose="03050502040202030202" pitchFamily="66" charset="0"/>
              </a:rPr>
              <a:t>2.</a:t>
            </a:r>
            <a:r>
              <a:rPr lang="fr-FR" sz="2200" dirty="0" smtClean="0">
                <a:solidFill>
                  <a:schemeClr val="tx1"/>
                </a:solidFill>
                <a:latin typeface="Arial" panose="020B0604020202020204" pitchFamily="34" charset="0"/>
                <a:cs typeface="Arial" panose="020B0604020202020204" pitchFamily="34" charset="0"/>
              </a:rPr>
              <a:t>Trouve des </a:t>
            </a:r>
            <a:r>
              <a:rPr lang="fr-FR" sz="2200" dirty="0">
                <a:solidFill>
                  <a:schemeClr val="tx1"/>
                </a:solidFill>
                <a:latin typeface="Arial" panose="020B0604020202020204" pitchFamily="34" charset="0"/>
                <a:cs typeface="Arial" panose="020B0604020202020204" pitchFamily="34" charset="0"/>
              </a:rPr>
              <a:t>synonymes ou des mots qui ont un sens rapproché</a:t>
            </a:r>
          </a:p>
        </p:txBody>
      </p:sp>
      <p:sp>
        <p:nvSpPr>
          <p:cNvPr id="10" name="Rectangle 3"/>
          <p:cNvSpPr txBox="1">
            <a:spLocks noChangeArrowheads="1"/>
          </p:cNvSpPr>
          <p:nvPr/>
        </p:nvSpPr>
        <p:spPr>
          <a:xfrm>
            <a:off x="1610436" y="2127941"/>
            <a:ext cx="7178721" cy="894485"/>
          </a:xfrm>
          <a:prstGeom prst="roundRect">
            <a:avLst/>
          </a:prstGeom>
          <a:ln w="19050" cap="rnd" cmpd="sng" algn="ctr">
            <a:solidFill>
              <a:schemeClr val="accent2"/>
            </a:solidFill>
            <a:prstDash val="sysDot"/>
          </a:ln>
        </p:spPr>
        <p:style>
          <a:lnRef idx="2">
            <a:schemeClr val="accent2"/>
          </a:lnRef>
          <a:fillRef idx="1">
            <a:schemeClr val="lt1"/>
          </a:fillRef>
          <a:effectRef idx="0">
            <a:schemeClr val="accent2"/>
          </a:effectRef>
          <a:fontRef idx="minor">
            <a:schemeClr val="dk1"/>
          </a:fontRef>
        </p:style>
        <p:txBody>
          <a:bodyPr vert="horz" lIns="91440" tIns="45720" rIns="91440" bIns="45720" rtlCol="0" anchor="ctr">
            <a:noAutofit/>
          </a:bodyPr>
          <a:lstStyle>
            <a:lvl1pPr marL="342900" indent="-342900" algn="l" defTabSz="457200" rtl="0" eaLnBrk="1" latinLnBrk="0" hangingPunct="1">
              <a:spcBef>
                <a:spcPts val="1000"/>
              </a:spcBef>
              <a:spcAft>
                <a:spcPts val="0"/>
              </a:spcAft>
              <a:buClr>
                <a:schemeClr val="accent1"/>
              </a:buClr>
              <a:buSzPct val="80000"/>
              <a:buFont typeface="Wingdings 3" charset="2"/>
              <a:buChar char=""/>
              <a:defRPr sz="1800" kern="1200">
                <a:solidFill>
                  <a:schemeClr val="dk1"/>
                </a:solidFill>
                <a:latin typeface="+mn-lt"/>
                <a:ea typeface="+mn-ea"/>
                <a:cs typeface="+mn-cs"/>
              </a:defRPr>
            </a:lvl1pPr>
            <a:lvl2pPr marL="742950" indent="-285750" algn="l" defTabSz="457200" rtl="0" eaLnBrk="1" latinLnBrk="0" hangingPunct="1">
              <a:spcBef>
                <a:spcPts val="1000"/>
              </a:spcBef>
              <a:spcAft>
                <a:spcPts val="0"/>
              </a:spcAft>
              <a:buClr>
                <a:schemeClr val="accent1"/>
              </a:buClr>
              <a:buSzPct val="80000"/>
              <a:buFont typeface="Wingdings 3" charset="2"/>
              <a:buChar char=""/>
              <a:defRPr sz="1600" kern="1200">
                <a:solidFill>
                  <a:schemeClr val="dk1"/>
                </a:solidFill>
                <a:latin typeface="+mn-lt"/>
                <a:ea typeface="+mn-ea"/>
                <a:cs typeface="+mn-cs"/>
              </a:defRPr>
            </a:lvl2pPr>
            <a:lvl3pPr marL="1143000" indent="-228600" algn="l" defTabSz="457200" rtl="0" eaLnBrk="1" latinLnBrk="0" hangingPunct="1">
              <a:spcBef>
                <a:spcPts val="1000"/>
              </a:spcBef>
              <a:spcAft>
                <a:spcPts val="0"/>
              </a:spcAft>
              <a:buClr>
                <a:schemeClr val="accent1"/>
              </a:buClr>
              <a:buSzPct val="80000"/>
              <a:buFont typeface="Wingdings 3" charset="2"/>
              <a:buChar char=""/>
              <a:defRPr sz="1400" kern="1200">
                <a:solidFill>
                  <a:schemeClr val="dk1"/>
                </a:solidFill>
                <a:latin typeface="+mn-lt"/>
                <a:ea typeface="+mn-ea"/>
                <a:cs typeface="+mn-cs"/>
              </a:defRPr>
            </a:lvl3pPr>
            <a:lvl4pPr marL="16002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4pPr>
            <a:lvl5pPr marL="20574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5pPr>
            <a:lvl6pPr marL="25146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6pPr>
            <a:lvl7pPr marL="29718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7pPr>
            <a:lvl8pPr marL="34290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8pPr>
            <a:lvl9pPr marL="38862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9pPr>
          </a:lstStyle>
          <a:p>
            <a:pPr marL="0" indent="0" algn="ctr">
              <a:buFont typeface="Wingdings 3" charset="2"/>
              <a:buNone/>
            </a:pPr>
            <a:r>
              <a:rPr lang="fr-FR" sz="2000" dirty="0">
                <a:solidFill>
                  <a:schemeClr val="tx1"/>
                </a:solidFill>
                <a:latin typeface="Arial" panose="020B0604020202020204" pitchFamily="34" charset="0"/>
                <a:cs typeface="Arial" panose="020B0604020202020204" pitchFamily="34" charset="0"/>
              </a:rPr>
              <a:t> </a:t>
            </a:r>
            <a:r>
              <a:rPr lang="fr-FR" sz="2000" dirty="0" smtClean="0">
                <a:solidFill>
                  <a:schemeClr val="tx1"/>
                </a:solidFill>
                <a:latin typeface="Arial" panose="020B0604020202020204" pitchFamily="34" charset="0"/>
                <a:cs typeface="Arial" panose="020B0604020202020204" pitchFamily="34" charset="0"/>
              </a:rPr>
              <a:t>  </a:t>
            </a:r>
            <a:r>
              <a:rPr lang="fr-FR" sz="2000" i="1" dirty="0" smtClean="0">
                <a:solidFill>
                  <a:schemeClr val="tx1"/>
                </a:solidFill>
                <a:latin typeface="Arial" panose="020B0604020202020204" pitchFamily="34" charset="0"/>
                <a:cs typeface="Arial" panose="020B0604020202020204" pitchFamily="34" charset="0"/>
              </a:rPr>
              <a:t>Quel est le nom de la chaîne de montagnes </a:t>
            </a:r>
            <a:r>
              <a:rPr lang="fr-FR" sz="2000" i="1" dirty="0">
                <a:solidFill>
                  <a:schemeClr val="tx1"/>
                </a:solidFill>
                <a:latin typeface="Arial" panose="020B0604020202020204" pitchFamily="34" charset="0"/>
                <a:cs typeface="Arial" panose="020B0604020202020204" pitchFamily="34" charset="0"/>
              </a:rPr>
              <a:t> </a:t>
            </a:r>
            <a:r>
              <a:rPr lang="fr-FR" sz="2000" i="1" dirty="0" smtClean="0">
                <a:solidFill>
                  <a:schemeClr val="tx1"/>
                </a:solidFill>
                <a:latin typeface="Arial" panose="020B0604020202020204" pitchFamily="34" charset="0"/>
                <a:cs typeface="Arial" panose="020B0604020202020204" pitchFamily="34" charset="0"/>
              </a:rPr>
              <a:t/>
            </a:r>
            <a:br>
              <a:rPr lang="fr-FR" sz="2000" i="1" dirty="0" smtClean="0">
                <a:solidFill>
                  <a:schemeClr val="tx1"/>
                </a:solidFill>
                <a:latin typeface="Arial" panose="020B0604020202020204" pitchFamily="34" charset="0"/>
                <a:cs typeface="Arial" panose="020B0604020202020204" pitchFamily="34" charset="0"/>
              </a:rPr>
            </a:br>
            <a:r>
              <a:rPr lang="fr-FR" sz="2000" i="1" dirty="0" smtClean="0">
                <a:solidFill>
                  <a:schemeClr val="tx1"/>
                </a:solidFill>
                <a:latin typeface="Arial" panose="020B0604020202020204" pitchFamily="34" charset="0"/>
                <a:cs typeface="Arial" panose="020B0604020202020204" pitchFamily="34" charset="0"/>
              </a:rPr>
              <a:t>qu’on retrouve au Chili?</a:t>
            </a:r>
            <a:r>
              <a:rPr lang="fr-CA" sz="2000" dirty="0" smtClean="0">
                <a:solidFill>
                  <a:schemeClr val="tx1"/>
                </a:solidFill>
                <a:latin typeface="Arial" panose="020B0604020202020204" pitchFamily="34" charset="0"/>
                <a:cs typeface="Arial" panose="020B0604020202020204" pitchFamily="34" charset="0"/>
              </a:rPr>
              <a:t> </a:t>
            </a:r>
            <a:endParaRPr lang="fr-FR" sz="2000" b="1" dirty="0" smtClean="0">
              <a:solidFill>
                <a:schemeClr val="tx1"/>
              </a:solidFill>
              <a:latin typeface="Arial" panose="020B0604020202020204" pitchFamily="34" charset="0"/>
              <a:cs typeface="Arial" panose="020B0604020202020204" pitchFamily="34" charset="0"/>
            </a:endParaRPr>
          </a:p>
        </p:txBody>
      </p:sp>
      <p:pic>
        <p:nvPicPr>
          <p:cNvPr id="12" name="Picture 3"/>
          <p:cNvPicPr>
            <a:picLocks noChangeAspect="1" noChangeArrowheads="1"/>
          </p:cNvPicPr>
          <p:nvPr/>
        </p:nvPicPr>
        <p:blipFill rotWithShape="1">
          <a:blip r:embed="rId5">
            <a:duotone>
              <a:schemeClr val="accent5">
                <a:shade val="45000"/>
                <a:satMod val="135000"/>
              </a:schemeClr>
              <a:prstClr val="white"/>
            </a:duotone>
            <a:extLst>
              <a:ext uri="{28A0092B-C50C-407E-A947-70E740481C1C}">
                <a14:useLocalDpi xmlns:a14="http://schemas.microsoft.com/office/drawing/2010/main" val="0"/>
              </a:ext>
            </a:extLst>
          </a:blip>
          <a:srcRect l="31829" t="19542" r="34085" b="31954"/>
          <a:stretch/>
        </p:blipFill>
        <p:spPr bwMode="auto">
          <a:xfrm>
            <a:off x="1918663" y="2138579"/>
            <a:ext cx="584529" cy="88384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
        <p:nvSpPr>
          <p:cNvPr id="11" name="Rectangle 10"/>
          <p:cNvSpPr/>
          <p:nvPr/>
        </p:nvSpPr>
        <p:spPr>
          <a:xfrm>
            <a:off x="2392760" y="4737856"/>
            <a:ext cx="4724370" cy="577081"/>
          </a:xfrm>
          <a:prstGeom prst="rect">
            <a:avLst/>
          </a:prstGeom>
        </p:spPr>
        <p:txBody>
          <a:bodyPr wrap="none">
            <a:spAutoFit/>
          </a:bodyPr>
          <a:lstStyle/>
          <a:p>
            <a:pPr defTabSz="457200">
              <a:lnSpc>
                <a:spcPct val="175000"/>
              </a:lnSpc>
              <a:defRPr/>
            </a:pPr>
            <a:r>
              <a:rPr lang="fr-FR" dirty="0" smtClean="0">
                <a:latin typeface="Arial" panose="020B0604020202020204" pitchFamily="34" charset="0"/>
                <a:cs typeface="Arial" panose="020B0604020202020204" pitchFamily="34" charset="0"/>
              </a:rPr>
              <a:t>Chaîne montagne                République Chili</a:t>
            </a:r>
          </a:p>
        </p:txBody>
      </p:sp>
    </p:spTree>
    <p:extLst>
      <p:ext uri="{BB962C8B-B14F-4D97-AF65-F5344CB8AC3E}">
        <p14:creationId xmlns:p14="http://schemas.microsoft.com/office/powerpoint/2010/main" val="3352826022"/>
      </p:ext>
    </p:extLst>
  </p:cSld>
  <p:clrMapOvr>
    <a:masterClrMapping/>
  </p:clrMapOvr>
  <mc:AlternateContent xmlns:mc="http://schemas.openxmlformats.org/markup-compatibility/2006" xmlns:p14="http://schemas.microsoft.com/office/powerpoint/2010/main">
    <mc:Choice Requires="p14">
      <p:transition spd="slow" p14:dur="2000"/>
    </mc:Choice>
    <mc:Fallback xmlns="">
      <p:transition spd="slow"/>
    </mc:Fallback>
  </mc:AlternateContent>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nodeType="clickEffect">
                                  <p:stCondLst>
                                    <p:cond delay="0"/>
                                  </p:stCondLst>
                                  <p:childTnLst>
                                    <p:set>
                                      <p:cBhvr>
                                        <p:cTn id="6" dur="1" fill="hold">
                                          <p:stCondLst>
                                            <p:cond delay="0"/>
                                          </p:stCondLst>
                                        </p:cTn>
                                        <p:tgtEl>
                                          <p:spTgt spid="4"/>
                                        </p:tgtEl>
                                        <p:attrNameLst>
                                          <p:attrName>style.visibility</p:attrName>
                                        </p:attrNameLst>
                                      </p:cBhvr>
                                      <p:to>
                                        <p:strVal val="visible"/>
                                      </p:to>
                                    </p:set>
                                  </p:childTnLst>
                                </p:cTn>
                              </p:par>
                            </p:childTnLst>
                          </p:cTn>
                        </p:par>
                      </p:childTnLst>
                    </p:cTn>
                  </p:par>
                  <p:par>
                    <p:cTn id="7" fill="hold">
                      <p:stCondLst>
                        <p:cond delay="indefinite"/>
                      </p:stCondLst>
                      <p:childTnLst>
                        <p:par>
                          <p:cTn id="8" fill="hold">
                            <p:stCondLst>
                              <p:cond delay="0"/>
                            </p:stCondLst>
                            <p:childTnLst>
                              <p:par>
                                <p:cTn id="9" presetID="1" presetClass="entr" presetSubtype="0" fill="hold" grpId="0" nodeType="clickEffect">
                                  <p:stCondLst>
                                    <p:cond delay="0"/>
                                  </p:stCondLst>
                                  <p:childTnLst>
                                    <p:set>
                                      <p:cBhvr>
                                        <p:cTn id="10" dur="1" fill="hold">
                                          <p:stCondLst>
                                            <p:cond delay="0"/>
                                          </p:stCondLst>
                                        </p:cTn>
                                        <p:tgtEl>
                                          <p:spTgt spid="11"/>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11" grpId="0"/>
    </p:bldLst>
  </p:timing>
</p:sld>
</file>

<file path=ppt/slides/slide17.xml><?xml version="1.0" encoding="utf-8"?>
<p:sld xmlns:a="http://schemas.openxmlformats.org/drawingml/2006/main" xmlns:r="http://schemas.openxmlformats.org/officeDocument/2006/relationships" xmlns:p="http://schemas.openxmlformats.org/presentationml/2006/main" show="0">
  <p:cSld>
    <p:spTree>
      <p:nvGrpSpPr>
        <p:cNvPr id="1" name=""/>
        <p:cNvGrpSpPr/>
        <p:nvPr/>
      </p:nvGrpSpPr>
      <p:grpSpPr>
        <a:xfrm>
          <a:off x="0" y="0"/>
          <a:ext cx="0" cy="0"/>
          <a:chOff x="0" y="0"/>
          <a:chExt cx="0" cy="0"/>
        </a:xfrm>
      </p:grpSpPr>
      <p:graphicFrame>
        <p:nvGraphicFramePr>
          <p:cNvPr id="6" name="Tableau 5"/>
          <p:cNvGraphicFramePr>
            <a:graphicFrameLocks noGrp="1"/>
          </p:cNvGraphicFramePr>
          <p:nvPr>
            <p:extLst>
              <p:ext uri="{D42A27DB-BD31-4B8C-83A1-F6EECF244321}">
                <p14:modId xmlns:p14="http://schemas.microsoft.com/office/powerpoint/2010/main" val="2647107105"/>
              </p:ext>
            </p:extLst>
          </p:nvPr>
        </p:nvGraphicFramePr>
        <p:xfrm>
          <a:off x="1878649" y="3411507"/>
          <a:ext cx="6555452" cy="2088106"/>
        </p:xfrm>
        <a:graphic>
          <a:graphicData uri="http://schemas.openxmlformats.org/drawingml/2006/table">
            <a:tbl>
              <a:tblPr firstRow="1" bandRow="1">
                <a:tableStyleId>{5C22544A-7EE6-4342-B048-85BDC9FD1C3A}</a:tableStyleId>
              </a:tblPr>
              <a:tblGrid>
                <a:gridCol w="1638863"/>
                <a:gridCol w="1638863"/>
                <a:gridCol w="1638863"/>
                <a:gridCol w="1638863"/>
              </a:tblGrid>
              <a:tr h="799566">
                <a:tc>
                  <a:txBody>
                    <a:bodyPr/>
                    <a:lstStyle/>
                    <a:p>
                      <a:pPr marL="0" marR="0" indent="0" algn="ctr" defTabSz="457200" rtl="0" eaLnBrk="1" fontAlgn="auto" latinLnBrk="0" hangingPunct="1">
                        <a:lnSpc>
                          <a:spcPct val="100000"/>
                        </a:lnSpc>
                        <a:spcBef>
                          <a:spcPts val="0"/>
                        </a:spcBef>
                        <a:spcAft>
                          <a:spcPts val="0"/>
                        </a:spcAft>
                        <a:buClrTx/>
                        <a:buSzTx/>
                        <a:buFontTx/>
                        <a:buNone/>
                        <a:tabLst/>
                        <a:defRPr/>
                      </a:pPr>
                      <a:r>
                        <a:rPr lang="fr-CA" sz="1800" b="1" kern="1200" dirty="0" smtClean="0">
                          <a:solidFill>
                            <a:schemeClr val="lt1"/>
                          </a:solidFill>
                          <a:latin typeface="Kristen ITC" panose="03050502040202030202" pitchFamily="66" charset="0"/>
                          <a:ea typeface="+mn-ea"/>
                          <a:cs typeface="+mn-cs"/>
                        </a:rPr>
                        <a:t>Mot-clé 1</a:t>
                      </a:r>
                      <a:endParaRPr lang="fr-CA" sz="1800" b="1" kern="1200" dirty="0">
                        <a:solidFill>
                          <a:schemeClr val="lt1"/>
                        </a:solidFill>
                        <a:latin typeface="Kristen ITC" panose="03050502040202030202" pitchFamily="66" charset="0"/>
                        <a:ea typeface="+mn-ea"/>
                        <a:cs typeface="+mn-cs"/>
                      </a:endParaRPr>
                    </a:p>
                  </a:txBody>
                  <a:tcPr anchor="ctr"/>
                </a:tc>
                <a:tc>
                  <a:txBody>
                    <a:bodyPr/>
                    <a:lstStyle/>
                    <a:p>
                      <a:pPr marL="0" marR="0" indent="0" algn="ctr" defTabSz="457200" rtl="0" eaLnBrk="1" fontAlgn="auto" latinLnBrk="0" hangingPunct="1">
                        <a:lnSpc>
                          <a:spcPct val="100000"/>
                        </a:lnSpc>
                        <a:spcBef>
                          <a:spcPts val="0"/>
                        </a:spcBef>
                        <a:spcAft>
                          <a:spcPts val="0"/>
                        </a:spcAft>
                        <a:buClrTx/>
                        <a:buSzTx/>
                        <a:buFontTx/>
                        <a:buNone/>
                        <a:tabLst/>
                        <a:defRPr/>
                      </a:pPr>
                      <a:r>
                        <a:rPr lang="fr-CA" sz="1800" b="1" kern="1200" dirty="0" smtClean="0">
                          <a:solidFill>
                            <a:schemeClr val="lt1"/>
                          </a:solidFill>
                          <a:latin typeface="Kristen ITC" panose="03050502040202030202" pitchFamily="66" charset="0"/>
                          <a:ea typeface="+mn-ea"/>
                          <a:cs typeface="+mn-cs"/>
                        </a:rPr>
                        <a:t>Mot-clé 2</a:t>
                      </a:r>
                      <a:endParaRPr lang="fr-CA" sz="1800" b="1" kern="1200" dirty="0">
                        <a:solidFill>
                          <a:schemeClr val="lt1"/>
                        </a:solidFill>
                        <a:latin typeface="Kristen ITC" panose="03050502040202030202" pitchFamily="66" charset="0"/>
                        <a:ea typeface="+mn-ea"/>
                        <a:cs typeface="+mn-cs"/>
                      </a:endParaRPr>
                    </a:p>
                  </a:txBody>
                  <a:tcPr anchor="ctr"/>
                </a:tc>
                <a:tc>
                  <a:txBody>
                    <a:bodyPr/>
                    <a:lstStyle/>
                    <a:p>
                      <a:pPr marL="0" marR="0" indent="0" algn="ctr" defTabSz="457200" rtl="0" eaLnBrk="1" fontAlgn="auto" latinLnBrk="0" hangingPunct="1">
                        <a:lnSpc>
                          <a:spcPct val="100000"/>
                        </a:lnSpc>
                        <a:spcBef>
                          <a:spcPts val="0"/>
                        </a:spcBef>
                        <a:spcAft>
                          <a:spcPts val="0"/>
                        </a:spcAft>
                        <a:buClrTx/>
                        <a:buSzTx/>
                        <a:buFontTx/>
                        <a:buNone/>
                        <a:tabLst/>
                        <a:defRPr/>
                      </a:pPr>
                      <a:r>
                        <a:rPr lang="fr-CA" sz="1800" b="1" kern="1200" dirty="0" smtClean="0">
                          <a:solidFill>
                            <a:schemeClr val="lt1"/>
                          </a:solidFill>
                          <a:latin typeface="Kristen ITC" panose="03050502040202030202" pitchFamily="66" charset="0"/>
                          <a:ea typeface="+mn-ea"/>
                          <a:cs typeface="+mn-cs"/>
                        </a:rPr>
                        <a:t>Mot-clé 3</a:t>
                      </a:r>
                      <a:endParaRPr lang="fr-CA" sz="1800" b="1" kern="1200" dirty="0">
                        <a:solidFill>
                          <a:schemeClr val="lt1"/>
                        </a:solidFill>
                        <a:latin typeface="Kristen ITC" panose="03050502040202030202" pitchFamily="66" charset="0"/>
                        <a:ea typeface="+mn-ea"/>
                        <a:cs typeface="+mn-cs"/>
                      </a:endParaRPr>
                    </a:p>
                  </a:txBody>
                  <a:tcPr anchor="ctr"/>
                </a:tc>
                <a:tc>
                  <a:txBody>
                    <a:bodyPr/>
                    <a:lstStyle/>
                    <a:p>
                      <a:pPr marL="0" marR="0" indent="0" algn="ctr" defTabSz="457200" rtl="0" eaLnBrk="1" fontAlgn="auto" latinLnBrk="0" hangingPunct="1">
                        <a:lnSpc>
                          <a:spcPct val="100000"/>
                        </a:lnSpc>
                        <a:spcBef>
                          <a:spcPts val="0"/>
                        </a:spcBef>
                        <a:spcAft>
                          <a:spcPts val="0"/>
                        </a:spcAft>
                        <a:buClrTx/>
                        <a:buSzTx/>
                        <a:buFontTx/>
                        <a:buNone/>
                        <a:tabLst/>
                        <a:defRPr/>
                      </a:pPr>
                      <a:r>
                        <a:rPr lang="fr-CA" sz="1800" b="1" kern="1200" dirty="0" smtClean="0">
                          <a:solidFill>
                            <a:schemeClr val="lt1"/>
                          </a:solidFill>
                          <a:latin typeface="Kristen ITC" panose="03050502040202030202" pitchFamily="66" charset="0"/>
                          <a:ea typeface="+mn-ea"/>
                          <a:cs typeface="+mn-cs"/>
                        </a:rPr>
                        <a:t>Mot-clé 4</a:t>
                      </a:r>
                      <a:endParaRPr lang="fr-CA" sz="1800" b="1" kern="1200" dirty="0">
                        <a:solidFill>
                          <a:schemeClr val="lt1"/>
                        </a:solidFill>
                        <a:latin typeface="Kristen ITC" panose="03050502040202030202" pitchFamily="66" charset="0"/>
                        <a:ea typeface="+mn-ea"/>
                        <a:cs typeface="+mn-cs"/>
                      </a:endParaRPr>
                    </a:p>
                  </a:txBody>
                  <a:tcPr anchor="ctr"/>
                </a:tc>
              </a:tr>
              <a:tr h="644270">
                <a:tc>
                  <a:txBody>
                    <a:bodyPr/>
                    <a:lstStyle/>
                    <a:p>
                      <a:r>
                        <a:rPr lang="fr-CA" b="1" dirty="0" smtClean="0">
                          <a:latin typeface="Arial" panose="020B0604020202020204" pitchFamily="34" charset="0"/>
                          <a:cs typeface="Arial" panose="020B0604020202020204" pitchFamily="34" charset="0"/>
                        </a:rPr>
                        <a:t>Différence</a:t>
                      </a:r>
                      <a:endParaRPr lang="fr-CA" b="1" dirty="0">
                        <a:latin typeface="Arial" panose="020B0604020202020204" pitchFamily="34" charset="0"/>
                        <a:cs typeface="Arial" panose="020B0604020202020204" pitchFamily="34" charset="0"/>
                      </a:endParaRPr>
                    </a:p>
                  </a:txBody>
                  <a:tcPr anchor="ctr"/>
                </a:tc>
                <a:tc>
                  <a:txBody>
                    <a:bodyPr/>
                    <a:lstStyle/>
                    <a:p>
                      <a:r>
                        <a:rPr lang="fr-CA" b="1" dirty="0" smtClean="0">
                          <a:latin typeface="Arial" panose="020B0604020202020204" pitchFamily="34" charset="0"/>
                          <a:cs typeface="Arial" panose="020B0604020202020204" pitchFamily="34" charset="0"/>
                        </a:rPr>
                        <a:t>Football </a:t>
                      </a:r>
                      <a:endParaRPr lang="fr-CA" b="1" dirty="0">
                        <a:latin typeface="Arial" panose="020B0604020202020204" pitchFamily="34" charset="0"/>
                        <a:cs typeface="Arial" panose="020B0604020202020204" pitchFamily="34" charset="0"/>
                      </a:endParaRPr>
                    </a:p>
                  </a:txBody>
                  <a:tcPr anchor="ctr"/>
                </a:tc>
                <a:tc>
                  <a:txBody>
                    <a:bodyPr/>
                    <a:lstStyle/>
                    <a:p>
                      <a:r>
                        <a:rPr lang="fr-CA" b="1" dirty="0" smtClean="0">
                          <a:latin typeface="Arial" panose="020B0604020202020204" pitchFamily="34" charset="0"/>
                          <a:cs typeface="Arial" panose="020B0604020202020204" pitchFamily="34" charset="0"/>
                        </a:rPr>
                        <a:t>Américain</a:t>
                      </a:r>
                      <a:endParaRPr lang="fr-CA" b="1" dirty="0">
                        <a:latin typeface="Arial" panose="020B0604020202020204" pitchFamily="34" charset="0"/>
                        <a:cs typeface="Arial" panose="020B0604020202020204" pitchFamily="34" charset="0"/>
                      </a:endParaRPr>
                    </a:p>
                  </a:txBody>
                  <a:tcPr anchor="ctr"/>
                </a:tc>
                <a:tc>
                  <a:txBody>
                    <a:bodyPr/>
                    <a:lstStyle/>
                    <a:p>
                      <a:r>
                        <a:rPr lang="fr-CA" b="1" dirty="0" smtClean="0">
                          <a:latin typeface="Arial" panose="020B0604020202020204" pitchFamily="34" charset="0"/>
                          <a:cs typeface="Arial" panose="020B0604020202020204" pitchFamily="34" charset="0"/>
                        </a:rPr>
                        <a:t>Canadien</a:t>
                      </a:r>
                      <a:endParaRPr lang="fr-CA" b="1" dirty="0">
                        <a:latin typeface="Arial" panose="020B0604020202020204" pitchFamily="34" charset="0"/>
                        <a:cs typeface="Arial" panose="020B0604020202020204" pitchFamily="34" charset="0"/>
                      </a:endParaRPr>
                    </a:p>
                  </a:txBody>
                  <a:tcPr anchor="ctr"/>
                </a:tc>
              </a:tr>
              <a:tr h="644270">
                <a:tc>
                  <a:txBody>
                    <a:bodyPr/>
                    <a:lstStyle/>
                    <a:p>
                      <a:endParaRPr lang="fr-CA" dirty="0">
                        <a:latin typeface="Arial" panose="020B0604020202020204" pitchFamily="34" charset="0"/>
                        <a:cs typeface="Arial" panose="020B0604020202020204" pitchFamily="34" charset="0"/>
                      </a:endParaRPr>
                    </a:p>
                  </a:txBody>
                  <a:tcPr/>
                </a:tc>
                <a:tc>
                  <a:txBody>
                    <a:bodyPr/>
                    <a:lstStyle/>
                    <a:p>
                      <a:endParaRPr lang="fr-CA" dirty="0">
                        <a:latin typeface="Arial" panose="020B0604020202020204" pitchFamily="34" charset="0"/>
                        <a:cs typeface="Arial" panose="020B0604020202020204" pitchFamily="34" charset="0"/>
                      </a:endParaRPr>
                    </a:p>
                  </a:txBody>
                  <a:tcPr/>
                </a:tc>
                <a:tc>
                  <a:txBody>
                    <a:bodyPr/>
                    <a:lstStyle/>
                    <a:p>
                      <a:endParaRPr lang="fr-CA" dirty="0">
                        <a:latin typeface="Arial" panose="020B0604020202020204" pitchFamily="34" charset="0"/>
                        <a:cs typeface="Arial" panose="020B0604020202020204" pitchFamily="34" charset="0"/>
                      </a:endParaRPr>
                    </a:p>
                  </a:txBody>
                  <a:tcPr/>
                </a:tc>
                <a:tc>
                  <a:txBody>
                    <a:bodyPr/>
                    <a:lstStyle/>
                    <a:p>
                      <a:endParaRPr lang="fr-CA" dirty="0">
                        <a:latin typeface="Arial" panose="020B0604020202020204" pitchFamily="34" charset="0"/>
                        <a:cs typeface="Arial" panose="020B0604020202020204" pitchFamily="34" charset="0"/>
                      </a:endParaRPr>
                    </a:p>
                  </a:txBody>
                  <a:tcPr/>
                </a:tc>
              </a:tr>
            </a:tbl>
          </a:graphicData>
        </a:graphic>
      </p:graphicFrame>
      <p:sp>
        <p:nvSpPr>
          <p:cNvPr id="7" name="Rectangle à coins arrondis 6"/>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sp>
      <p:sp>
        <p:nvSpPr>
          <p:cNvPr id="9" name="Rectangle à coins arrondis 8"/>
          <p:cNvSpPr/>
          <p:nvPr/>
        </p:nvSpPr>
        <p:spPr>
          <a:xfrm>
            <a:off x="154042" y="376591"/>
            <a:ext cx="1354277" cy="1217932"/>
          </a:xfrm>
          <a:prstGeom prst="roundRect">
            <a:avLst>
              <a:gd name="adj" fmla="val 10000"/>
            </a:avLst>
          </a:prstGeom>
          <a:blipFill dpi="0" rotWithShape="1">
            <a:blip r:embed="rId3" cstate="print">
              <a:alphaModFix amt="92000"/>
              <a:duotone>
                <a:schemeClr val="bg2">
                  <a:shade val="45000"/>
                  <a:satMod val="135000"/>
                </a:schemeClr>
                <a:prstClr val="white"/>
              </a:duotone>
              <a:extLst>
                <a:ext uri="{BEBA8EAE-BF5A-486C-A8C5-ECC9F3942E4B}">
                  <a14:imgProps xmlns:a14="http://schemas.microsoft.com/office/drawing/2010/main">
                    <a14:imgLayer r:embed="rId4">
                      <a14:imgEffect>
                        <a14:backgroundRemoval t="0" b="100000" l="0" r="100000">
                          <a14:foregroundMark x1="59861" y1="85227" x2="81574" y2="90246"/>
                          <a14:foregroundMark x1="82171" y1="91951" x2="82171" y2="99242"/>
                          <a14:foregroundMark x1="58068" y1="91951" x2="58068" y2="99811"/>
                          <a14:foregroundMark x1="59263" y1="90246" x2="76295" y2="96970"/>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7248" r="7248"/>
            </a:stretch>
          </a:blipFill>
          <a:ln>
            <a:noFill/>
          </a:ln>
          <a:effectLst/>
        </p:spPr>
        <p:style>
          <a:lnRef idx="0">
            <a:scrgbClr r="0" g="0" b="0"/>
          </a:lnRef>
          <a:fillRef idx="1">
            <a:scrgbClr r="0" g="0" b="0"/>
          </a:fillRef>
          <a:effectRef idx="2">
            <a:scrgbClr r="0" g="0" b="0"/>
          </a:effectRef>
          <a:fontRef idx="minor">
            <a:schemeClr val="lt1">
              <a:hueOff val="0"/>
              <a:satOff val="0"/>
              <a:lumOff val="0"/>
              <a:alphaOff val="0"/>
            </a:schemeClr>
          </a:fontRef>
        </p:style>
      </p:sp>
      <p:sp>
        <p:nvSpPr>
          <p:cNvPr id="14" name="Rectangle 13"/>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11" name="Titre 1"/>
          <p:cNvSpPr>
            <a:spLocks noGrp="1"/>
          </p:cNvSpPr>
          <p:nvPr>
            <p:ph type="title"/>
          </p:nvPr>
        </p:nvSpPr>
        <p:spPr>
          <a:xfrm>
            <a:off x="1531916" y="495299"/>
            <a:ext cx="8526483" cy="1292558"/>
          </a:xfrm>
        </p:spPr>
        <p:txBody>
          <a:bodyPr>
            <a:normAutofit fontScale="90000"/>
          </a:bodyPr>
          <a:lstStyle/>
          <a:p>
            <a:pPr marL="0" indent="0"/>
            <a:r>
              <a:rPr lang="fr-FR" dirty="0" smtClean="0">
                <a:solidFill>
                  <a:srgbClr val="0070C0"/>
                </a:solidFill>
                <a:latin typeface="Kristen ITC" panose="03050502040202030202" pitchFamily="66" charset="0"/>
              </a:rPr>
              <a:t>Exercice</a:t>
            </a:r>
            <a:br>
              <a:rPr lang="fr-FR" dirty="0" smtClean="0">
                <a:solidFill>
                  <a:srgbClr val="0070C0"/>
                </a:solidFill>
                <a:latin typeface="Kristen ITC" panose="03050502040202030202" pitchFamily="66" charset="0"/>
              </a:rPr>
            </a:br>
            <a:r>
              <a:rPr lang="fr-FR" sz="3100" dirty="0" smtClean="0">
                <a:solidFill>
                  <a:srgbClr val="0070C0"/>
                </a:solidFill>
                <a:latin typeface="Kristen ITC" panose="03050502040202030202" pitchFamily="66" charset="0"/>
              </a:rPr>
              <a:t>1.</a:t>
            </a:r>
            <a:r>
              <a:rPr lang="fr-FR" sz="2200" dirty="0" smtClean="0">
                <a:solidFill>
                  <a:schemeClr val="tx1"/>
                </a:solidFill>
                <a:latin typeface="Arial" panose="020B0604020202020204" pitchFamily="34" charset="0"/>
                <a:cs typeface="Arial" panose="020B0604020202020204" pitchFamily="34" charset="0"/>
              </a:rPr>
              <a:t>Trouve les mots clés </a:t>
            </a:r>
            <a:br>
              <a:rPr lang="fr-FR" sz="2200" dirty="0" smtClean="0">
                <a:solidFill>
                  <a:schemeClr val="tx1"/>
                </a:solidFill>
                <a:latin typeface="Arial" panose="020B0604020202020204" pitchFamily="34" charset="0"/>
                <a:cs typeface="Arial" panose="020B0604020202020204" pitchFamily="34" charset="0"/>
              </a:rPr>
            </a:br>
            <a:r>
              <a:rPr lang="fr-FR" sz="3100" dirty="0" smtClean="0">
                <a:solidFill>
                  <a:srgbClr val="0070C0"/>
                </a:solidFill>
                <a:latin typeface="Kristen ITC" panose="03050502040202030202" pitchFamily="66" charset="0"/>
              </a:rPr>
              <a:t>2.</a:t>
            </a:r>
            <a:r>
              <a:rPr lang="fr-FR" sz="2200" dirty="0" smtClean="0">
                <a:solidFill>
                  <a:schemeClr val="tx1"/>
                </a:solidFill>
                <a:latin typeface="Arial" panose="020B0604020202020204" pitchFamily="34" charset="0"/>
                <a:cs typeface="Arial" panose="020B0604020202020204" pitchFamily="34" charset="0"/>
              </a:rPr>
              <a:t>Trouve des </a:t>
            </a:r>
            <a:r>
              <a:rPr lang="fr-FR" sz="2200" dirty="0">
                <a:solidFill>
                  <a:schemeClr val="tx1"/>
                </a:solidFill>
                <a:latin typeface="Arial" panose="020B0604020202020204" pitchFamily="34" charset="0"/>
                <a:cs typeface="Arial" panose="020B0604020202020204" pitchFamily="34" charset="0"/>
              </a:rPr>
              <a:t>synonymes ou des mots qui ont un sens rapproché</a:t>
            </a:r>
          </a:p>
        </p:txBody>
      </p:sp>
      <p:pic>
        <p:nvPicPr>
          <p:cNvPr id="12" name="Picture 2" descr="C:\Program Files\Microsoft Office\MEDIA\CAGCAT10\j0183168.wmf"/>
          <p:cNvPicPr>
            <a:picLocks noChangeAspect="1" noChangeArrowheads="1"/>
          </p:cNvPicPr>
          <p:nvPr/>
        </p:nvPicPr>
        <p:blipFill>
          <a:blip r:embed="rId5" cstate="print">
            <a:extLst>
              <a:ext uri="{28A0092B-C50C-407E-A947-70E740481C1C}">
                <a14:useLocalDpi xmlns:a14="http://schemas.microsoft.com/office/drawing/2010/main" val="0"/>
              </a:ext>
            </a:extLst>
          </a:blip>
          <a:srcRect/>
          <a:stretch>
            <a:fillRect/>
          </a:stretch>
        </p:blipFill>
        <p:spPr bwMode="auto">
          <a:xfrm>
            <a:off x="9588945" y="3056023"/>
            <a:ext cx="1901038" cy="1666037"/>
          </a:xfrm>
          <a:prstGeom prst="rect">
            <a:avLst/>
          </a:prstGeom>
          <a:noFill/>
          <a:extLst>
            <a:ext uri="{909E8E84-426E-40DD-AFC4-6F175D3DCCD1}">
              <a14:hiddenFill xmlns:a14="http://schemas.microsoft.com/office/drawing/2010/main">
                <a:solidFill>
                  <a:srgbClr val="FFFFFF"/>
                </a:solidFill>
              </a14:hiddenFill>
            </a:ext>
          </a:extLst>
        </p:spPr>
      </p:pic>
      <p:sp>
        <p:nvSpPr>
          <p:cNvPr id="4" name="ZoneTexte 3"/>
          <p:cNvSpPr txBox="1"/>
          <p:nvPr/>
        </p:nvSpPr>
        <p:spPr>
          <a:xfrm>
            <a:off x="2797792" y="5800299"/>
            <a:ext cx="4107975" cy="369332"/>
          </a:xfrm>
          <a:prstGeom prst="rect">
            <a:avLst/>
          </a:prstGeom>
          <a:noFill/>
        </p:spPr>
        <p:txBody>
          <a:bodyPr wrap="square" rtlCol="0">
            <a:spAutoFit/>
          </a:bodyPr>
          <a:lstStyle/>
          <a:p>
            <a:r>
              <a:rPr lang="fr-CA" dirty="0" smtClean="0">
                <a:latin typeface="Arial" panose="020B0604020202020204" pitchFamily="34" charset="0"/>
                <a:cs typeface="Arial" panose="020B0604020202020204" pitchFamily="34" charset="0"/>
              </a:rPr>
              <a:t>Possible ajout de mot clé: </a:t>
            </a:r>
            <a:r>
              <a:rPr lang="fr-CA" b="1" dirty="0" smtClean="0">
                <a:latin typeface="Arial" panose="020B0604020202020204" pitchFamily="34" charset="0"/>
                <a:cs typeface="Arial" panose="020B0604020202020204" pitchFamily="34" charset="0"/>
              </a:rPr>
              <a:t>Règlement</a:t>
            </a:r>
            <a:endParaRPr lang="fr-CA" b="1" dirty="0">
              <a:latin typeface="Arial" panose="020B0604020202020204" pitchFamily="34" charset="0"/>
              <a:cs typeface="Arial" panose="020B0604020202020204" pitchFamily="34" charset="0"/>
            </a:endParaRPr>
          </a:p>
        </p:txBody>
      </p:sp>
      <p:sp>
        <p:nvSpPr>
          <p:cNvPr id="16" name="Rectangle 3"/>
          <p:cNvSpPr txBox="1">
            <a:spLocks noChangeArrowheads="1"/>
          </p:cNvSpPr>
          <p:nvPr/>
        </p:nvSpPr>
        <p:spPr>
          <a:xfrm>
            <a:off x="1610436" y="2127941"/>
            <a:ext cx="7178721" cy="894485"/>
          </a:xfrm>
          <a:prstGeom prst="roundRect">
            <a:avLst/>
          </a:prstGeom>
          <a:ln w="19050" cap="rnd" cmpd="sng" algn="ctr">
            <a:solidFill>
              <a:schemeClr val="accent2"/>
            </a:solidFill>
            <a:prstDash val="sysDot"/>
          </a:ln>
        </p:spPr>
        <p:style>
          <a:lnRef idx="2">
            <a:schemeClr val="accent2"/>
          </a:lnRef>
          <a:fillRef idx="1">
            <a:schemeClr val="lt1"/>
          </a:fillRef>
          <a:effectRef idx="0">
            <a:schemeClr val="accent2"/>
          </a:effectRef>
          <a:fontRef idx="minor">
            <a:schemeClr val="dk1"/>
          </a:fontRef>
        </p:style>
        <p:txBody>
          <a:bodyPr vert="horz" lIns="91440" tIns="45720" rIns="91440" bIns="45720" rtlCol="0" anchor="ctr">
            <a:noAutofit/>
          </a:bodyPr>
          <a:lstStyle>
            <a:lvl1pPr marL="342900" indent="-342900" algn="l" defTabSz="457200" rtl="0" eaLnBrk="1" latinLnBrk="0" hangingPunct="1">
              <a:spcBef>
                <a:spcPts val="1000"/>
              </a:spcBef>
              <a:spcAft>
                <a:spcPts val="0"/>
              </a:spcAft>
              <a:buClr>
                <a:schemeClr val="accent1"/>
              </a:buClr>
              <a:buSzPct val="80000"/>
              <a:buFont typeface="Wingdings 3" charset="2"/>
              <a:buChar char=""/>
              <a:defRPr sz="1800" kern="1200">
                <a:solidFill>
                  <a:schemeClr val="dk1"/>
                </a:solidFill>
                <a:latin typeface="+mn-lt"/>
                <a:ea typeface="+mn-ea"/>
                <a:cs typeface="+mn-cs"/>
              </a:defRPr>
            </a:lvl1pPr>
            <a:lvl2pPr marL="742950" indent="-285750" algn="l" defTabSz="457200" rtl="0" eaLnBrk="1" latinLnBrk="0" hangingPunct="1">
              <a:spcBef>
                <a:spcPts val="1000"/>
              </a:spcBef>
              <a:spcAft>
                <a:spcPts val="0"/>
              </a:spcAft>
              <a:buClr>
                <a:schemeClr val="accent1"/>
              </a:buClr>
              <a:buSzPct val="80000"/>
              <a:buFont typeface="Wingdings 3" charset="2"/>
              <a:buChar char=""/>
              <a:defRPr sz="1600" kern="1200">
                <a:solidFill>
                  <a:schemeClr val="dk1"/>
                </a:solidFill>
                <a:latin typeface="+mn-lt"/>
                <a:ea typeface="+mn-ea"/>
                <a:cs typeface="+mn-cs"/>
              </a:defRPr>
            </a:lvl2pPr>
            <a:lvl3pPr marL="1143000" indent="-228600" algn="l" defTabSz="457200" rtl="0" eaLnBrk="1" latinLnBrk="0" hangingPunct="1">
              <a:spcBef>
                <a:spcPts val="1000"/>
              </a:spcBef>
              <a:spcAft>
                <a:spcPts val="0"/>
              </a:spcAft>
              <a:buClr>
                <a:schemeClr val="accent1"/>
              </a:buClr>
              <a:buSzPct val="80000"/>
              <a:buFont typeface="Wingdings 3" charset="2"/>
              <a:buChar char=""/>
              <a:defRPr sz="1400" kern="1200">
                <a:solidFill>
                  <a:schemeClr val="dk1"/>
                </a:solidFill>
                <a:latin typeface="+mn-lt"/>
                <a:ea typeface="+mn-ea"/>
                <a:cs typeface="+mn-cs"/>
              </a:defRPr>
            </a:lvl3pPr>
            <a:lvl4pPr marL="16002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4pPr>
            <a:lvl5pPr marL="20574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5pPr>
            <a:lvl6pPr marL="25146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6pPr>
            <a:lvl7pPr marL="29718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7pPr>
            <a:lvl8pPr marL="34290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8pPr>
            <a:lvl9pPr marL="38862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9pPr>
          </a:lstStyle>
          <a:p>
            <a:pPr marL="0" indent="0" algn="ctr">
              <a:buFont typeface="Wingdings 3" charset="2"/>
              <a:buNone/>
            </a:pPr>
            <a:r>
              <a:rPr lang="fr-FR" sz="2000" dirty="0">
                <a:solidFill>
                  <a:schemeClr val="tx1"/>
                </a:solidFill>
                <a:latin typeface="Arial" panose="020B0604020202020204" pitchFamily="34" charset="0"/>
                <a:cs typeface="Arial" panose="020B0604020202020204" pitchFamily="34" charset="0"/>
              </a:rPr>
              <a:t> </a:t>
            </a:r>
            <a:r>
              <a:rPr lang="fr-FR" sz="2000" dirty="0" smtClean="0">
                <a:solidFill>
                  <a:schemeClr val="tx1"/>
                </a:solidFill>
                <a:latin typeface="Arial" panose="020B0604020202020204" pitchFamily="34" charset="0"/>
                <a:cs typeface="Arial" panose="020B0604020202020204" pitchFamily="34" charset="0"/>
              </a:rPr>
              <a:t>  </a:t>
            </a:r>
            <a:r>
              <a:rPr lang="fr-FR" sz="2000" i="1" dirty="0" smtClean="0">
                <a:solidFill>
                  <a:schemeClr val="tx1"/>
                </a:solidFill>
                <a:latin typeface="Arial" panose="020B0604020202020204" pitchFamily="34" charset="0"/>
                <a:cs typeface="Arial" panose="020B0604020202020204" pitchFamily="34" charset="0"/>
              </a:rPr>
              <a:t>Quelles sont les différences entre le football américain </a:t>
            </a:r>
            <a:br>
              <a:rPr lang="fr-FR" sz="2000" i="1" dirty="0" smtClean="0">
                <a:solidFill>
                  <a:schemeClr val="tx1"/>
                </a:solidFill>
                <a:latin typeface="Arial" panose="020B0604020202020204" pitchFamily="34" charset="0"/>
                <a:cs typeface="Arial" panose="020B0604020202020204" pitchFamily="34" charset="0"/>
              </a:rPr>
            </a:br>
            <a:r>
              <a:rPr lang="fr-FR" sz="2000" i="1" dirty="0" smtClean="0">
                <a:solidFill>
                  <a:schemeClr val="tx1"/>
                </a:solidFill>
                <a:latin typeface="Arial" panose="020B0604020202020204" pitchFamily="34" charset="0"/>
                <a:cs typeface="Arial" panose="020B0604020202020204" pitchFamily="34" charset="0"/>
              </a:rPr>
              <a:t>et le football canadien?</a:t>
            </a:r>
            <a:r>
              <a:rPr lang="fr-CA" sz="2000" dirty="0" smtClean="0">
                <a:solidFill>
                  <a:schemeClr val="tx1"/>
                </a:solidFill>
                <a:latin typeface="Arial" panose="020B0604020202020204" pitchFamily="34" charset="0"/>
                <a:cs typeface="Arial" panose="020B0604020202020204" pitchFamily="34" charset="0"/>
              </a:rPr>
              <a:t> </a:t>
            </a:r>
            <a:endParaRPr lang="fr-FR" sz="2000" b="1" dirty="0" smtClean="0">
              <a:solidFill>
                <a:schemeClr val="tx1"/>
              </a:solidFill>
              <a:latin typeface="Arial" panose="020B0604020202020204" pitchFamily="34" charset="0"/>
              <a:cs typeface="Arial" panose="020B0604020202020204" pitchFamily="34" charset="0"/>
            </a:endParaRPr>
          </a:p>
        </p:txBody>
      </p:sp>
      <p:pic>
        <p:nvPicPr>
          <p:cNvPr id="17" name="Picture 3"/>
          <p:cNvPicPr>
            <a:picLocks noChangeAspect="1" noChangeArrowheads="1"/>
          </p:cNvPicPr>
          <p:nvPr/>
        </p:nvPicPr>
        <p:blipFill rotWithShape="1">
          <a:blip r:embed="rId6">
            <a:duotone>
              <a:schemeClr val="accent5">
                <a:shade val="45000"/>
                <a:satMod val="135000"/>
              </a:schemeClr>
              <a:prstClr val="white"/>
            </a:duotone>
            <a:extLst>
              <a:ext uri="{28A0092B-C50C-407E-A947-70E740481C1C}">
                <a14:useLocalDpi xmlns:a14="http://schemas.microsoft.com/office/drawing/2010/main" val="0"/>
              </a:ext>
            </a:extLst>
          </a:blip>
          <a:srcRect l="31829" t="19542" r="34085" b="31954"/>
          <a:stretch/>
        </p:blipFill>
        <p:spPr bwMode="auto">
          <a:xfrm>
            <a:off x="1626399" y="2138579"/>
            <a:ext cx="584529" cy="88384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
        <p:nvSpPr>
          <p:cNvPr id="15" name="Rectangle 14"/>
          <p:cNvSpPr/>
          <p:nvPr/>
        </p:nvSpPr>
        <p:spPr>
          <a:xfrm>
            <a:off x="1918663" y="4858537"/>
            <a:ext cx="5929828" cy="577081"/>
          </a:xfrm>
          <a:prstGeom prst="rect">
            <a:avLst/>
          </a:prstGeom>
        </p:spPr>
        <p:txBody>
          <a:bodyPr wrap="none">
            <a:spAutoFit/>
          </a:bodyPr>
          <a:lstStyle/>
          <a:p>
            <a:pPr defTabSz="457200">
              <a:lnSpc>
                <a:spcPct val="175000"/>
              </a:lnSpc>
              <a:defRPr/>
            </a:pPr>
            <a:r>
              <a:rPr lang="fr-FR" dirty="0" smtClean="0">
                <a:latin typeface="Arial" panose="020B0604020202020204" pitchFamily="34" charset="0"/>
                <a:cs typeface="Arial" panose="020B0604020202020204" pitchFamily="34" charset="0"/>
              </a:rPr>
              <a:t>Comparaison                              États-Unis         Canada</a:t>
            </a:r>
          </a:p>
        </p:txBody>
      </p:sp>
    </p:spTree>
    <p:extLst>
      <p:ext uri="{BB962C8B-B14F-4D97-AF65-F5344CB8AC3E}">
        <p14:creationId xmlns:p14="http://schemas.microsoft.com/office/powerpoint/2010/main" val="3975471846"/>
      </p:ext>
    </p:extLst>
  </p:cSld>
  <p:clrMapOvr>
    <a:masterClrMapping/>
  </p:clrMapOvr>
  <mc:AlternateContent xmlns:mc="http://schemas.openxmlformats.org/markup-compatibility/2006" xmlns:p14="http://schemas.microsoft.com/office/powerpoint/2010/main">
    <mc:Choice Requires="p14">
      <p:transition spd="slow" p14:dur="2000"/>
    </mc:Choice>
    <mc:Fallback xmlns="">
      <p:transition spd="slow"/>
    </mc:Fallback>
  </mc:AlternateContent>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nodeType="clickEffect">
                                  <p:stCondLst>
                                    <p:cond delay="0"/>
                                  </p:stCondLst>
                                  <p:childTnLst>
                                    <p:set>
                                      <p:cBhvr>
                                        <p:cTn id="6" dur="1" fill="hold">
                                          <p:stCondLst>
                                            <p:cond delay="0"/>
                                          </p:stCondLst>
                                        </p:cTn>
                                        <p:tgtEl>
                                          <p:spTgt spid="6"/>
                                        </p:tgtEl>
                                        <p:attrNameLst>
                                          <p:attrName>style.visibility</p:attrName>
                                        </p:attrNameLst>
                                      </p:cBhvr>
                                      <p:to>
                                        <p:strVal val="visible"/>
                                      </p:to>
                                    </p:set>
                                  </p:childTnLst>
                                </p:cTn>
                              </p:par>
                            </p:childTnLst>
                          </p:cTn>
                        </p:par>
                      </p:childTnLst>
                    </p:cTn>
                  </p:par>
                  <p:par>
                    <p:cTn id="7" fill="hold">
                      <p:stCondLst>
                        <p:cond delay="indefinite"/>
                      </p:stCondLst>
                      <p:childTnLst>
                        <p:par>
                          <p:cTn id="8" fill="hold">
                            <p:stCondLst>
                              <p:cond delay="0"/>
                            </p:stCondLst>
                            <p:childTnLst>
                              <p:par>
                                <p:cTn id="9" presetID="1" presetClass="entr" presetSubtype="0" fill="hold" grpId="0" nodeType="clickEffect">
                                  <p:stCondLst>
                                    <p:cond delay="0"/>
                                  </p:stCondLst>
                                  <p:childTnLst>
                                    <p:set>
                                      <p:cBhvr>
                                        <p:cTn id="10" dur="1" fill="hold">
                                          <p:stCondLst>
                                            <p:cond delay="0"/>
                                          </p:stCondLst>
                                        </p:cTn>
                                        <p:tgtEl>
                                          <p:spTgt spid="15"/>
                                        </p:tgtEl>
                                        <p:attrNameLst>
                                          <p:attrName>style.visibility</p:attrName>
                                        </p:attrNameLst>
                                      </p:cBhvr>
                                      <p:to>
                                        <p:strVal val="visible"/>
                                      </p:to>
                                    </p:set>
                                  </p:childTnLst>
                                </p:cTn>
                              </p:par>
                            </p:childTnLst>
                          </p:cTn>
                        </p:par>
                      </p:childTnLst>
                    </p:cTn>
                  </p:par>
                  <p:par>
                    <p:cTn id="11" fill="hold">
                      <p:stCondLst>
                        <p:cond delay="indefinite"/>
                      </p:stCondLst>
                      <p:childTnLst>
                        <p:par>
                          <p:cTn id="12" fill="hold">
                            <p:stCondLst>
                              <p:cond delay="0"/>
                            </p:stCondLst>
                            <p:childTnLst>
                              <p:par>
                                <p:cTn id="13" presetID="1" presetClass="entr" presetSubtype="0" fill="hold" grpId="0" nodeType="clickEffect">
                                  <p:stCondLst>
                                    <p:cond delay="0"/>
                                  </p:stCondLst>
                                  <p:childTnLst>
                                    <p:set>
                                      <p:cBhvr>
                                        <p:cTn id="14" dur="1" fill="hold">
                                          <p:stCondLst>
                                            <p:cond delay="0"/>
                                          </p:stCondLst>
                                        </p:cTn>
                                        <p:tgtEl>
                                          <p:spTgt spid="4"/>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4" grpId="0"/>
      <p:bldP spid="15" grpId="0"/>
    </p:bldLst>
  </p:timing>
</p:sld>
</file>

<file path=ppt/slides/slide1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7" name="Rectangle à coins arrondis 6"/>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sp>
      <p:sp>
        <p:nvSpPr>
          <p:cNvPr id="9" name="Rectangle à coins arrondis 8"/>
          <p:cNvSpPr/>
          <p:nvPr/>
        </p:nvSpPr>
        <p:spPr>
          <a:xfrm>
            <a:off x="154042" y="376591"/>
            <a:ext cx="1354277" cy="1217932"/>
          </a:xfrm>
          <a:prstGeom prst="roundRect">
            <a:avLst>
              <a:gd name="adj" fmla="val 10000"/>
            </a:avLst>
          </a:prstGeom>
          <a:blipFill dpi="0" rotWithShape="1">
            <a:blip r:embed="rId3" cstate="print">
              <a:alphaModFix amt="92000"/>
              <a:duotone>
                <a:schemeClr val="bg2">
                  <a:shade val="45000"/>
                  <a:satMod val="135000"/>
                </a:schemeClr>
                <a:prstClr val="white"/>
              </a:duotone>
              <a:extLst>
                <a:ext uri="{BEBA8EAE-BF5A-486C-A8C5-ECC9F3942E4B}">
                  <a14:imgProps xmlns:a14="http://schemas.microsoft.com/office/drawing/2010/main">
                    <a14:imgLayer r:embed="rId4">
                      <a14:imgEffect>
                        <a14:backgroundRemoval t="0" b="100000" l="0" r="100000">
                          <a14:foregroundMark x1="59861" y1="85227" x2="81574" y2="90246"/>
                          <a14:foregroundMark x1="82171" y1="91951" x2="82171" y2="99242"/>
                          <a14:foregroundMark x1="58068" y1="91951" x2="58068" y2="99811"/>
                          <a14:foregroundMark x1="59263" y1="90246" x2="76295" y2="96970"/>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7248" r="7248"/>
            </a:stretch>
          </a:blipFill>
          <a:ln>
            <a:noFill/>
          </a:ln>
          <a:effectLst/>
        </p:spPr>
        <p:style>
          <a:lnRef idx="0">
            <a:scrgbClr r="0" g="0" b="0"/>
          </a:lnRef>
          <a:fillRef idx="1">
            <a:scrgbClr r="0" g="0" b="0"/>
          </a:fillRef>
          <a:effectRef idx="2">
            <a:scrgbClr r="0" g="0" b="0"/>
          </a:effectRef>
          <a:fontRef idx="minor">
            <a:schemeClr val="lt1">
              <a:hueOff val="0"/>
              <a:satOff val="0"/>
              <a:lumOff val="0"/>
              <a:alphaOff val="0"/>
            </a:schemeClr>
          </a:fontRef>
        </p:style>
      </p:sp>
      <p:sp>
        <p:nvSpPr>
          <p:cNvPr id="11" name="Espace réservé du contenu 2"/>
          <p:cNvSpPr>
            <a:spLocks noGrp="1"/>
          </p:cNvSpPr>
          <p:nvPr>
            <p:ph idx="1"/>
          </p:nvPr>
        </p:nvSpPr>
        <p:spPr>
          <a:xfrm>
            <a:off x="921232" y="2320280"/>
            <a:ext cx="7620000" cy="3701008"/>
          </a:xfrm>
        </p:spPr>
        <p:txBody>
          <a:bodyPr>
            <a:normAutofit/>
          </a:bodyPr>
          <a:lstStyle/>
          <a:p>
            <a:pPr>
              <a:buSzPct val="150000"/>
              <a:buFont typeface="Tw Cen MT" panose="020B0602020104020603" pitchFamily="34" charset="0"/>
              <a:buChar char="?"/>
            </a:pPr>
            <a:r>
              <a:rPr lang="fr-CA" sz="2800" dirty="0" smtClean="0">
                <a:solidFill>
                  <a:schemeClr val="tx1"/>
                </a:solidFill>
                <a:latin typeface="Arial" panose="020B0604020202020204" pitchFamily="34" charset="0"/>
                <a:cs typeface="Arial" panose="020B0604020202020204" pitchFamily="34" charset="0"/>
              </a:rPr>
              <a:t>Est-ce possible de devoir retourner à ta question de départ pour la modifier?</a:t>
            </a:r>
          </a:p>
          <a:p>
            <a:pPr>
              <a:buSzPct val="150000"/>
              <a:buFont typeface="Tw Cen MT" panose="020B0602020104020603" pitchFamily="34" charset="0"/>
              <a:buChar char="?"/>
            </a:pPr>
            <a:endParaRPr lang="fr-CA" sz="2800" dirty="0">
              <a:solidFill>
                <a:schemeClr val="tx1"/>
              </a:solidFill>
              <a:latin typeface="Arial" panose="020B0604020202020204" pitchFamily="34" charset="0"/>
              <a:cs typeface="Arial" panose="020B0604020202020204" pitchFamily="34" charset="0"/>
            </a:endParaRPr>
          </a:p>
          <a:p>
            <a:pPr>
              <a:buSzPct val="150000"/>
              <a:buFont typeface="Tw Cen MT" panose="020B0602020104020603" pitchFamily="34" charset="0"/>
              <a:buChar char="?"/>
            </a:pPr>
            <a:r>
              <a:rPr lang="fr-CA" sz="2800" dirty="0" smtClean="0">
                <a:solidFill>
                  <a:schemeClr val="tx1"/>
                </a:solidFill>
                <a:latin typeface="Arial" panose="020B0604020202020204" pitchFamily="34" charset="0"/>
                <a:cs typeface="Arial" panose="020B0604020202020204" pitchFamily="34" charset="0"/>
              </a:rPr>
              <a:t>Est-ce possible de ne pas avoir choisi les bons concepts ou d’être obligé d’en ajouter?</a:t>
            </a:r>
            <a:endParaRPr lang="fr-CA" sz="2800" dirty="0">
              <a:solidFill>
                <a:schemeClr val="tx1"/>
              </a:solidFill>
              <a:latin typeface="Arial" panose="020B0604020202020204" pitchFamily="34" charset="0"/>
              <a:cs typeface="Arial" panose="020B0604020202020204" pitchFamily="34" charset="0"/>
            </a:endParaRPr>
          </a:p>
        </p:txBody>
      </p:sp>
      <p:pic>
        <p:nvPicPr>
          <p:cNvPr id="12" name="Picture 2" descr="flecha"/>
          <p:cNvPicPr>
            <a:picLocks noChangeAspect="1" noChangeArrowheads="1"/>
          </p:cNvPicPr>
          <p:nvPr/>
        </p:nvPicPr>
        <p:blipFill>
          <a:blip r:embed="rId5" cstate="print">
            <a:extLst>
              <a:ext uri="{BEBA8EAE-BF5A-486C-A8C5-ECC9F3942E4B}">
                <a14:imgProps xmlns:a14="http://schemas.microsoft.com/office/drawing/2010/main">
                  <a14:imgLayer r:embed="rId6">
                    <a14:imgEffect>
                      <a14:backgroundRemoval t="5451" b="95807" l="9752" r="92570"/>
                    </a14:imgEffect>
                  </a14:imgLayer>
                </a14:imgProps>
              </a:ext>
              <a:ext uri="{28A0092B-C50C-407E-A947-70E740481C1C}">
                <a14:useLocalDpi xmlns:a14="http://schemas.microsoft.com/office/drawing/2010/main" val="0"/>
              </a:ext>
            </a:extLst>
          </a:blip>
          <a:srcRect/>
          <a:stretch>
            <a:fillRect/>
          </a:stretch>
        </p:blipFill>
        <p:spPr bwMode="auto">
          <a:xfrm>
            <a:off x="7378824" y="535732"/>
            <a:ext cx="2688232" cy="1984365"/>
          </a:xfrm>
          <a:prstGeom prst="rect">
            <a:avLst/>
          </a:prstGeom>
          <a:noFill/>
          <a:extLst>
            <a:ext uri="{909E8E84-426E-40DD-AFC4-6F175D3DCCD1}">
              <a14:hiddenFill xmlns:a14="http://schemas.microsoft.com/office/drawing/2010/main">
                <a:solidFill>
                  <a:srgbClr val="FFFFFF"/>
                </a:solidFill>
              </a14:hiddenFill>
            </a:ext>
          </a:extLst>
        </p:spPr>
      </p:pic>
      <p:sp>
        <p:nvSpPr>
          <p:cNvPr id="13" name="ZoneTexte 12"/>
          <p:cNvSpPr txBox="1"/>
          <p:nvPr/>
        </p:nvSpPr>
        <p:spPr>
          <a:xfrm rot="14869695" flipV="1">
            <a:off x="9058554" y="947787"/>
            <a:ext cx="1934343" cy="246221"/>
          </a:xfrm>
          <a:prstGeom prst="rect">
            <a:avLst/>
          </a:prstGeom>
          <a:noFill/>
        </p:spPr>
        <p:txBody>
          <a:bodyPr wrap="square" rtlCol="0">
            <a:spAutoFit/>
          </a:bodyPr>
          <a:lstStyle/>
          <a:p>
            <a:r>
              <a:rPr lang="fr-CA" sz="1000" dirty="0" err="1">
                <a:solidFill>
                  <a:schemeClr val="tx1">
                    <a:lumMod val="65000"/>
                    <a:lumOff val="35000"/>
                  </a:schemeClr>
                </a:solidFill>
                <a:latin typeface="+mn-lt"/>
              </a:rPr>
              <a:t>Journey</a:t>
            </a:r>
            <a:r>
              <a:rPr lang="fr-CA" sz="1000" dirty="0">
                <a:solidFill>
                  <a:schemeClr val="tx1">
                    <a:lumMod val="65000"/>
                    <a:lumOff val="35000"/>
                  </a:schemeClr>
                </a:solidFill>
                <a:latin typeface="+mn-lt"/>
              </a:rPr>
              <a:t> 2 </a:t>
            </a:r>
            <a:r>
              <a:rPr lang="fr-CA" sz="1000" dirty="0" err="1" smtClean="0">
                <a:solidFill>
                  <a:schemeClr val="tx1">
                    <a:lumMod val="65000"/>
                    <a:lumOff val="35000"/>
                  </a:schemeClr>
                </a:solidFill>
                <a:latin typeface="+mn-lt"/>
              </a:rPr>
              <a:t>Sustainability</a:t>
            </a:r>
            <a:r>
              <a:rPr lang="fr-CA" sz="1000" dirty="0" smtClean="0">
                <a:solidFill>
                  <a:schemeClr val="tx1">
                    <a:lumMod val="65000"/>
                    <a:lumOff val="35000"/>
                  </a:schemeClr>
                </a:solidFill>
                <a:latin typeface="+mn-lt"/>
              </a:rPr>
              <a:t>, </a:t>
            </a:r>
            <a:r>
              <a:rPr lang="fr-CA" sz="1000" dirty="0" err="1" smtClean="0">
                <a:solidFill>
                  <a:schemeClr val="tx1">
                    <a:lumMod val="65000"/>
                    <a:lumOff val="35000"/>
                  </a:schemeClr>
                </a:solidFill>
                <a:latin typeface="+mn-lt"/>
              </a:rPr>
              <a:t>s.d</a:t>
            </a:r>
            <a:r>
              <a:rPr lang="fr-CA" sz="1000" dirty="0" smtClean="0">
                <a:solidFill>
                  <a:schemeClr val="tx1">
                    <a:lumMod val="65000"/>
                    <a:lumOff val="35000"/>
                  </a:schemeClr>
                </a:solidFill>
                <a:latin typeface="+mn-lt"/>
              </a:rPr>
              <a:t>.</a:t>
            </a:r>
            <a:endParaRPr lang="fr-CA" sz="1000" dirty="0">
              <a:solidFill>
                <a:schemeClr val="tx1">
                  <a:lumMod val="65000"/>
                  <a:lumOff val="35000"/>
                </a:schemeClr>
              </a:solidFill>
              <a:latin typeface="+mn-lt"/>
            </a:endParaRPr>
          </a:p>
        </p:txBody>
      </p:sp>
      <p:sp>
        <p:nvSpPr>
          <p:cNvPr id="18" name="Rectangle 17"/>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16" name="Titre 1"/>
          <p:cNvSpPr>
            <a:spLocks noGrp="1"/>
          </p:cNvSpPr>
          <p:nvPr>
            <p:ph type="title"/>
          </p:nvPr>
        </p:nvSpPr>
        <p:spPr>
          <a:xfrm>
            <a:off x="1519127" y="479094"/>
            <a:ext cx="7092929" cy="685800"/>
          </a:xfrm>
        </p:spPr>
        <p:txBody>
          <a:bodyPr>
            <a:noAutofit/>
          </a:bodyPr>
          <a:lstStyle/>
          <a:p>
            <a:r>
              <a:rPr lang="fr-CA" sz="3600" dirty="0" smtClean="0">
                <a:latin typeface="Kristen ITC" panose="03050502040202030202" pitchFamily="66" charset="0"/>
              </a:rPr>
              <a:t>Tout bon du premier coup?</a:t>
            </a:r>
            <a:endParaRPr lang="fr-CA" sz="3600" dirty="0"/>
          </a:p>
        </p:txBody>
      </p:sp>
    </p:spTree>
    <p:extLst>
      <p:ext uri="{BB962C8B-B14F-4D97-AF65-F5344CB8AC3E}">
        <p14:creationId xmlns:p14="http://schemas.microsoft.com/office/powerpoint/2010/main" val="2871308180"/>
      </p:ext>
    </p:extLst>
  </p:cSld>
  <p:clrMapOvr>
    <a:masterClrMapping/>
  </p:clrMapOvr>
  <p:transition spd="slow">
    <p:wheel spokes="1"/>
  </p:transition>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grpId="0" nodeType="clickEffect">
                                  <p:stCondLst>
                                    <p:cond delay="0"/>
                                  </p:stCondLst>
                                  <p:childTnLst>
                                    <p:set>
                                      <p:cBhvr>
                                        <p:cTn id="6" dur="1" fill="hold">
                                          <p:stCondLst>
                                            <p:cond delay="0"/>
                                          </p:stCondLst>
                                        </p:cTn>
                                        <p:tgtEl>
                                          <p:spTgt spid="11">
                                            <p:txEl>
                                              <p:pRg st="0" end="0"/>
                                            </p:txEl>
                                          </p:spTgt>
                                        </p:tgtEl>
                                        <p:attrNameLst>
                                          <p:attrName>style.visibility</p:attrName>
                                        </p:attrNameLst>
                                      </p:cBhvr>
                                      <p:to>
                                        <p:strVal val="visible"/>
                                      </p:to>
                                    </p:set>
                                  </p:childTnLst>
                                </p:cTn>
                              </p:par>
                            </p:childTnLst>
                          </p:cTn>
                        </p:par>
                      </p:childTnLst>
                    </p:cTn>
                  </p:par>
                  <p:par>
                    <p:cTn id="7" fill="hold">
                      <p:stCondLst>
                        <p:cond delay="indefinite"/>
                      </p:stCondLst>
                      <p:childTnLst>
                        <p:par>
                          <p:cTn id="8" fill="hold">
                            <p:stCondLst>
                              <p:cond delay="0"/>
                            </p:stCondLst>
                            <p:childTnLst>
                              <p:par>
                                <p:cTn id="9" presetID="1" presetClass="entr" presetSubtype="0" fill="hold" grpId="0" nodeType="clickEffect">
                                  <p:stCondLst>
                                    <p:cond delay="0"/>
                                  </p:stCondLst>
                                  <p:childTnLst>
                                    <p:set>
                                      <p:cBhvr>
                                        <p:cTn id="10" dur="1" fill="hold">
                                          <p:stCondLst>
                                            <p:cond delay="0"/>
                                          </p:stCondLst>
                                        </p:cTn>
                                        <p:tgtEl>
                                          <p:spTgt spid="11">
                                            <p:txEl>
                                              <p:pRg st="2" end="2"/>
                                            </p:txEl>
                                          </p:spTgt>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11" grpId="0" build="p"/>
    </p:bldLst>
  </p:timing>
</p:sld>
</file>

<file path=ppt/slides/slide1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25" name="Image 24"/>
          <p:cNvPicPr>
            <a:picLocks noChangeAspect="1"/>
          </p:cNvPicPr>
          <p:nvPr/>
        </p:nvPicPr>
        <p:blipFill>
          <a:blip r:embed="rId2">
            <a:duotone>
              <a:schemeClr val="bg2">
                <a:shade val="45000"/>
                <a:satMod val="135000"/>
              </a:schemeClr>
              <a:prstClr val="white"/>
            </a:duotone>
            <a:extLst>
              <a:ext uri="{BEBA8EAE-BF5A-486C-A8C5-ECC9F3942E4B}">
                <a14:imgProps xmlns:a14="http://schemas.microsoft.com/office/drawing/2010/main">
                  <a14:imgLayer r:embed="rId3">
                    <a14:imgEffect>
                      <a14:brightnessContrast bright="40000" contrast="40000"/>
                    </a14:imgEffect>
                  </a14:imgLayer>
                </a14:imgProps>
              </a:ext>
              <a:ext uri="{28A0092B-C50C-407E-A947-70E740481C1C}">
                <a14:useLocalDpi xmlns:a14="http://schemas.microsoft.com/office/drawing/2010/main" val="0"/>
              </a:ext>
            </a:extLst>
          </a:blip>
          <a:stretch>
            <a:fillRect/>
          </a:stretch>
        </p:blipFill>
        <p:spPr>
          <a:xfrm>
            <a:off x="926431" y="1450465"/>
            <a:ext cx="8064342" cy="4157129"/>
          </a:xfrm>
          <a:prstGeom prst="rect">
            <a:avLst/>
          </a:prstGeom>
        </p:spPr>
      </p:pic>
      <p:grpSp>
        <p:nvGrpSpPr>
          <p:cNvPr id="2" name="Groupe 1"/>
          <p:cNvGrpSpPr/>
          <p:nvPr/>
        </p:nvGrpSpPr>
        <p:grpSpPr>
          <a:xfrm>
            <a:off x="2562865" y="623455"/>
            <a:ext cx="3048000" cy="5805053"/>
            <a:chOff x="2562865" y="623455"/>
            <a:chExt cx="3048000" cy="5805053"/>
          </a:xfrm>
        </p:grpSpPr>
        <p:sp>
          <p:nvSpPr>
            <p:cNvPr id="15" name="Rectangle à coins arrondis 14"/>
            <p:cNvSpPr/>
            <p:nvPr/>
          </p:nvSpPr>
          <p:spPr>
            <a:xfrm>
              <a:off x="2562865" y="623455"/>
              <a:ext cx="3048000" cy="5805053"/>
            </a:xfrm>
            <a:prstGeom prst="roundRect">
              <a:avLst/>
            </a:prstGeom>
            <a:solidFill>
              <a:schemeClr val="bg1"/>
            </a:soli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effectLst>
              <a:outerShdw blurRad="50800" dist="38100" dir="5400000" algn="t" rotWithShape="0">
                <a:prstClr val="black">
                  <a:alpha val="40000"/>
                </a:prstClr>
              </a:outerShdw>
            </a:effectLst>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grpSp>
          <p:nvGrpSpPr>
            <p:cNvPr id="16" name="Groupe 15"/>
            <p:cNvGrpSpPr/>
            <p:nvPr/>
          </p:nvGrpSpPr>
          <p:grpSpPr>
            <a:xfrm>
              <a:off x="2915416" y="3186546"/>
              <a:ext cx="2375409" cy="3017319"/>
              <a:chOff x="2179495" y="1828799"/>
              <a:chExt cx="1759679" cy="2235200"/>
            </a:xfrm>
          </p:grpSpPr>
          <p:sp>
            <p:nvSpPr>
              <p:cNvPr id="17" name="Arrondir un rectangle avec un coin du même côté 16"/>
              <p:cNvSpPr/>
              <p:nvPr/>
            </p:nvSpPr>
            <p:spPr>
              <a:xfrm rot="10800000">
                <a:off x="2179495" y="1828799"/>
                <a:ext cx="1759679" cy="2235200"/>
              </a:xfrm>
              <a:prstGeom prst="round2SameRect">
                <a:avLst>
                  <a:gd name="adj1" fmla="val 10500"/>
                  <a:gd name="adj2" fmla="val 0"/>
                </a:avLst>
              </a:prstGeom>
              <a:ln>
                <a:solidFill>
                  <a:schemeClr val="bg1"/>
                </a:solidFill>
              </a:ln>
              <a:effectLst>
                <a:outerShdw blurRad="50800" dist="38100" dir="5400000" algn="t" rotWithShape="0">
                  <a:prstClr val="black">
                    <a:alpha val="40000"/>
                  </a:prstClr>
                </a:outerShdw>
              </a:effectLst>
            </p:spPr>
            <p:style>
              <a:lnRef idx="0">
                <a:scrgbClr r="0" g="0" b="0"/>
              </a:lnRef>
              <a:fillRef idx="3">
                <a:schemeClr val="accent3">
                  <a:hueOff val="0"/>
                  <a:satOff val="0"/>
                  <a:lumOff val="0"/>
                  <a:alphaOff val="0"/>
                </a:schemeClr>
              </a:fillRef>
              <a:effectRef idx="2">
                <a:scrgbClr r="0" g="0" b="0"/>
              </a:effectRef>
              <a:fontRef idx="minor">
                <a:schemeClr val="lt1"/>
              </a:fontRef>
            </p:style>
          </p:sp>
          <p:sp>
            <p:nvSpPr>
              <p:cNvPr id="18" name="Arrondir un rectangle avec un coin du même côté 5"/>
              <p:cNvSpPr/>
              <p:nvPr/>
            </p:nvSpPr>
            <p:spPr>
              <a:xfrm rot="21600000">
                <a:off x="2233611" y="1828799"/>
                <a:ext cx="1651447" cy="2181084"/>
              </a:xfrm>
              <a:prstGeom prst="rect">
                <a:avLst/>
              </a:prstGeom>
            </p:spPr>
            <p:style>
              <a:lnRef idx="0">
                <a:scrgbClr r="0" g="0" b="0"/>
              </a:lnRef>
              <a:fillRef idx="0">
                <a:scrgbClr r="0" g="0" b="0"/>
              </a:fillRef>
              <a:effectRef idx="0">
                <a:scrgbClr r="0" g="0" b="0"/>
              </a:effectRef>
              <a:fontRef idx="minor">
                <a:schemeClr val="lt1"/>
              </a:fontRef>
            </p:style>
            <p:txBody>
              <a:bodyPr spcFirstLastPara="0" vert="horz" wrap="square" lIns="113792" tIns="113792" rIns="113792" bIns="113792" numCol="1" spcCol="1270" anchor="ctr" anchorCtr="0">
                <a:noAutofit/>
              </a:bodyPr>
              <a:lstStyle/>
              <a:p>
                <a:pPr lvl="0" algn="ctr" defTabSz="711200">
                  <a:lnSpc>
                    <a:spcPct val="90000"/>
                  </a:lnSpc>
                  <a:spcBef>
                    <a:spcPct val="0"/>
                  </a:spcBef>
                  <a:spcAft>
                    <a:spcPct val="35000"/>
                  </a:spcAft>
                </a:pPr>
                <a:r>
                  <a:rPr lang="fr-FR" sz="2000" kern="1200" noProof="0" dirty="0" smtClean="0">
                    <a:latin typeface="Kristen ITC" panose="03050502040202030202" pitchFamily="66" charset="0"/>
                  </a:rPr>
                  <a:t>Élaborer une stratégie de recherche efficace</a:t>
                </a:r>
                <a:endParaRPr lang="fr-FR" sz="2000" kern="1200" noProof="0" dirty="0">
                  <a:latin typeface="Kristen ITC" panose="03050502040202030202" pitchFamily="66" charset="0"/>
                </a:endParaRPr>
              </a:p>
            </p:txBody>
          </p:sp>
        </p:grpSp>
        <p:sp>
          <p:nvSpPr>
            <p:cNvPr id="24" name="Rectangle à coins arrondis 23"/>
            <p:cNvSpPr/>
            <p:nvPr/>
          </p:nvSpPr>
          <p:spPr>
            <a:xfrm>
              <a:off x="3045683" y="982963"/>
              <a:ext cx="2114873" cy="1876368"/>
            </a:xfrm>
            <a:prstGeom prst="roundRect">
              <a:avLst>
                <a:gd name="adj" fmla="val 10000"/>
              </a:avLst>
            </a:prstGeom>
            <a:blipFill>
              <a:blip r:embed="rId4" cstate="print">
                <a:extLst>
                  <a:ext uri="{BEBA8EAE-BF5A-486C-A8C5-ECC9F3942E4B}">
                    <a14:imgProps xmlns:a14="http://schemas.microsoft.com/office/drawing/2010/main">
                      <a14:imgLayer r:embed="rId5">
                        <a14:imgEffect>
                          <a14:backgroundRemoval t="0" b="100000" l="0" r="100000">
                            <a14:foregroundMark x1="49500" y1="96830" x2="66250" y2="96830"/>
                            <a14:foregroundMark x1="49250" y1="96254" x2="49000" y2="88473"/>
                            <a14:foregroundMark x1="49000" y1="88473" x2="62500" y2="88473"/>
                            <a14:foregroundMark x1="62250" y1="89049" x2="65250" y2="96542"/>
                          </a14:backgroundRemoval>
                        </a14:imgEffect>
                        <a14:imgEffect>
                          <a14:sharpenSoften amount="50000"/>
                        </a14:imgEffect>
                      </a14:imgLayer>
                    </a14:imgProps>
                  </a:ext>
                  <a:ext uri="{28A0092B-C50C-407E-A947-70E740481C1C}">
                    <a14:useLocalDpi xmlns:a14="http://schemas.microsoft.com/office/drawing/2010/main" val="0"/>
                  </a:ext>
                </a:extLst>
              </a:blip>
              <a:srcRect/>
              <a:stretch>
                <a:fillRect l="-1000" r="-1000"/>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grpSp>
      <p:sp>
        <p:nvSpPr>
          <p:cNvPr id="14" name="Rectangle 13"/>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Tree>
    <p:extLst>
      <p:ext uri="{BB962C8B-B14F-4D97-AF65-F5344CB8AC3E}">
        <p14:creationId xmlns:p14="http://schemas.microsoft.com/office/powerpoint/2010/main" val="3435868239"/>
      </p:ext>
    </p:extLst>
  </p:cSld>
  <p:clrMapOvr>
    <a:masterClrMapping/>
  </p:clrMapOvr>
  <mc:AlternateContent xmlns:mc="http://schemas.openxmlformats.org/markup-compatibility/2006" xmlns:p14="http://schemas.microsoft.com/office/powerpoint/2010/main">
    <mc:Choice Requires="p14">
      <p:transition spd="slow" p14:dur="1200">
        <p14:prism/>
      </p:transition>
    </mc:Choice>
    <mc:Fallback xmlns="">
      <p:transition spd="slow">
        <p:fade/>
      </p:transition>
    </mc:Fallback>
  </mc:AlternateContent>
  <p:timing>
    <p:tnLst>
      <p:par>
        <p:cTn id="1" dur="indefinite" restart="never" nodeType="tmRoot">
          <p:childTnLst>
            <p:seq concurrent="1" nextAc="seek">
              <p:cTn id="2" dur="indefinite" nodeType="mainSeq">
                <p:childTnLst>
                  <p:par>
                    <p:cTn id="3" fill="hold">
                      <p:stCondLst>
                        <p:cond delay="indefinite"/>
                        <p:cond evt="onBegin" delay="0">
                          <p:tn val="2"/>
                        </p:cond>
                      </p:stCondLst>
                      <p:childTnLst>
                        <p:par>
                          <p:cTn id="4" fill="hold">
                            <p:stCondLst>
                              <p:cond delay="0"/>
                            </p:stCondLst>
                            <p:childTnLst>
                              <p:par>
                                <p:cTn id="5" presetID="53" presetClass="entr" presetSubtype="16" fill="hold" nodeType="afterEffect">
                                  <p:stCondLst>
                                    <p:cond delay="0"/>
                                  </p:stCondLst>
                                  <p:childTnLst>
                                    <p:set>
                                      <p:cBhvr>
                                        <p:cTn id="6" dur="1" fill="hold">
                                          <p:stCondLst>
                                            <p:cond delay="0"/>
                                          </p:stCondLst>
                                        </p:cTn>
                                        <p:tgtEl>
                                          <p:spTgt spid="2"/>
                                        </p:tgtEl>
                                        <p:attrNameLst>
                                          <p:attrName>style.visibility</p:attrName>
                                        </p:attrNameLst>
                                      </p:cBhvr>
                                      <p:to>
                                        <p:strVal val="visible"/>
                                      </p:to>
                                    </p:set>
                                    <p:anim calcmode="lin" valueType="num">
                                      <p:cBhvr>
                                        <p:cTn id="7" dur="500" fill="hold"/>
                                        <p:tgtEl>
                                          <p:spTgt spid="2"/>
                                        </p:tgtEl>
                                        <p:attrNameLst>
                                          <p:attrName>ppt_w</p:attrName>
                                        </p:attrNameLst>
                                      </p:cBhvr>
                                      <p:tavLst>
                                        <p:tav tm="0">
                                          <p:val>
                                            <p:fltVal val="0"/>
                                          </p:val>
                                        </p:tav>
                                        <p:tav tm="100000">
                                          <p:val>
                                            <p:strVal val="#ppt_w"/>
                                          </p:val>
                                        </p:tav>
                                      </p:tavLst>
                                    </p:anim>
                                    <p:anim calcmode="lin" valueType="num">
                                      <p:cBhvr>
                                        <p:cTn id="8" dur="500" fill="hold"/>
                                        <p:tgtEl>
                                          <p:spTgt spid="2"/>
                                        </p:tgtEl>
                                        <p:attrNameLst>
                                          <p:attrName>ppt_h</p:attrName>
                                        </p:attrNameLst>
                                      </p:cBhvr>
                                      <p:tavLst>
                                        <p:tav tm="0">
                                          <p:val>
                                            <p:fltVal val="0"/>
                                          </p:val>
                                        </p:tav>
                                        <p:tav tm="100000">
                                          <p:val>
                                            <p:strVal val="#ppt_h"/>
                                          </p:val>
                                        </p:tav>
                                      </p:tavLst>
                                    </p:anim>
                                    <p:animEffect transition="in" filter="fade">
                                      <p:cBhvr>
                                        <p:cTn id="9" dur="500"/>
                                        <p:tgtEl>
                                          <p:spTgt spid="2"/>
                                        </p:tgtEl>
                                      </p:cBhvr>
                                    </p:animEffec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aphicFrame>
        <p:nvGraphicFramePr>
          <p:cNvPr id="4" name="Diagram 10"/>
          <p:cNvGraphicFramePr/>
          <p:nvPr>
            <p:extLst>
              <p:ext uri="{D42A27DB-BD31-4B8C-83A1-F6EECF244321}">
                <p14:modId xmlns:p14="http://schemas.microsoft.com/office/powerpoint/2010/main" val="3219984420"/>
              </p:ext>
            </p:extLst>
          </p:nvPr>
        </p:nvGraphicFramePr>
        <p:xfrm>
          <a:off x="1146395" y="1375952"/>
          <a:ext cx="8054318" cy="4064000"/>
        </p:xfrm>
        <a:graphic>
          <a:graphicData uri="http://schemas.openxmlformats.org/drawingml/2006/diagram">
            <dgm:relIds xmlns:dgm="http://schemas.openxmlformats.org/drawingml/2006/diagram" xmlns:r="http://schemas.openxmlformats.org/officeDocument/2006/relationships" r:dm="rId2" r:lo="rId3" r:qs="rId4" r:cs="rId5"/>
          </a:graphicData>
        </a:graphic>
      </p:graphicFrame>
      <p:sp>
        <p:nvSpPr>
          <p:cNvPr id="10" name="Rectangle 9"/>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Tree>
    <p:extLst>
      <p:ext uri="{BB962C8B-B14F-4D97-AF65-F5344CB8AC3E}">
        <p14:creationId xmlns:p14="http://schemas.microsoft.com/office/powerpoint/2010/main" val="1450568556"/>
      </p:ext>
    </p:extLst>
  </p:cSld>
  <p:clrMapOvr>
    <a:masterClrMapping/>
  </p:clrMapOvr>
  <mc:AlternateContent xmlns:mc="http://schemas.openxmlformats.org/markup-compatibility/2006" xmlns:p14="http://schemas.microsoft.com/office/powerpoint/2010/main">
    <mc:Choice Requires="p14">
      <p:transition p14:dur="0"/>
    </mc:Choice>
    <mc:Fallback xmlns="">
      <p:transition/>
    </mc:Fallback>
  </mc:AlternateContent>
  <p:timing>
    <p:tnLst>
      <p:par>
        <p:cTn id="1" dur="indefinite" restart="never" nodeType="tmRoot">
          <p:childTnLst>
            <p:seq concurrent="1" nextAc="seek">
              <p:cTn id="2" dur="indefinite" nodeType="mainSeq">
                <p:childTnLst>
                  <p:par>
                    <p:cTn id="3" fill="hold">
                      <p:stCondLst>
                        <p:cond delay="indefinite"/>
                        <p:cond evt="onBegin" delay="0">
                          <p:tn val="2"/>
                        </p:cond>
                      </p:stCondLst>
                      <p:childTnLst>
                        <p:par>
                          <p:cTn id="4" fill="hold">
                            <p:stCondLst>
                              <p:cond delay="0"/>
                            </p:stCondLst>
                            <p:childTnLst>
                              <p:par>
                                <p:cTn id="5" presetID="50" presetClass="entr" presetSubtype="0" decel="100000" fill="hold" grpId="0" nodeType="afterEffect">
                                  <p:stCondLst>
                                    <p:cond delay="0"/>
                                  </p:stCondLst>
                                  <p:childTnLst>
                                    <p:set>
                                      <p:cBhvr>
                                        <p:cTn id="6" dur="1" fill="hold">
                                          <p:stCondLst>
                                            <p:cond delay="0"/>
                                          </p:stCondLst>
                                        </p:cTn>
                                        <p:tgtEl>
                                          <p:spTgt spid="4">
                                            <p:graphicEl>
                                              <a:dgm id="{ACBF4AF3-FAB8-444C-81AB-52C89640E279}"/>
                                            </p:graphicEl>
                                          </p:spTgt>
                                        </p:tgtEl>
                                        <p:attrNameLst>
                                          <p:attrName>style.visibility</p:attrName>
                                        </p:attrNameLst>
                                      </p:cBhvr>
                                      <p:to>
                                        <p:strVal val="visible"/>
                                      </p:to>
                                    </p:set>
                                    <p:anim calcmode="lin" valueType="num">
                                      <p:cBhvr>
                                        <p:cTn id="7" dur="1000" fill="hold"/>
                                        <p:tgtEl>
                                          <p:spTgt spid="4">
                                            <p:graphicEl>
                                              <a:dgm id="{ACBF4AF3-FAB8-444C-81AB-52C89640E279}"/>
                                            </p:graphicEl>
                                          </p:spTgt>
                                        </p:tgtEl>
                                        <p:attrNameLst>
                                          <p:attrName>ppt_w</p:attrName>
                                        </p:attrNameLst>
                                      </p:cBhvr>
                                      <p:tavLst>
                                        <p:tav tm="0">
                                          <p:val>
                                            <p:strVal val="#ppt_w+.3"/>
                                          </p:val>
                                        </p:tav>
                                        <p:tav tm="100000">
                                          <p:val>
                                            <p:strVal val="#ppt_w"/>
                                          </p:val>
                                        </p:tav>
                                      </p:tavLst>
                                    </p:anim>
                                    <p:anim calcmode="lin" valueType="num">
                                      <p:cBhvr>
                                        <p:cTn id="8" dur="1000" fill="hold"/>
                                        <p:tgtEl>
                                          <p:spTgt spid="4">
                                            <p:graphicEl>
                                              <a:dgm id="{ACBF4AF3-FAB8-444C-81AB-52C89640E279}"/>
                                            </p:graphicEl>
                                          </p:spTgt>
                                        </p:tgtEl>
                                        <p:attrNameLst>
                                          <p:attrName>ppt_h</p:attrName>
                                        </p:attrNameLst>
                                      </p:cBhvr>
                                      <p:tavLst>
                                        <p:tav tm="0">
                                          <p:val>
                                            <p:strVal val="#ppt_h"/>
                                          </p:val>
                                        </p:tav>
                                        <p:tav tm="100000">
                                          <p:val>
                                            <p:strVal val="#ppt_h"/>
                                          </p:val>
                                        </p:tav>
                                      </p:tavLst>
                                    </p:anim>
                                    <p:animEffect transition="in" filter="fade">
                                      <p:cBhvr>
                                        <p:cTn id="9" dur="1000"/>
                                        <p:tgtEl>
                                          <p:spTgt spid="4">
                                            <p:graphicEl>
                                              <a:dgm id="{ACBF4AF3-FAB8-444C-81AB-52C89640E279}"/>
                                            </p:graphicEl>
                                          </p:spTgt>
                                        </p:tgtEl>
                                      </p:cBhvr>
                                    </p:animEffect>
                                  </p:childTnLst>
                                </p:cTn>
                              </p:par>
                            </p:childTnLst>
                          </p:cTn>
                        </p:par>
                        <p:par>
                          <p:cTn id="10" fill="hold">
                            <p:stCondLst>
                              <p:cond delay="1000"/>
                            </p:stCondLst>
                            <p:childTnLst>
                              <p:par>
                                <p:cTn id="11" presetID="42" presetClass="entr" presetSubtype="0" fill="hold" grpId="0" nodeType="afterEffect">
                                  <p:stCondLst>
                                    <p:cond delay="0"/>
                                  </p:stCondLst>
                                  <p:childTnLst>
                                    <p:set>
                                      <p:cBhvr>
                                        <p:cTn id="12" dur="1" fill="hold">
                                          <p:stCondLst>
                                            <p:cond delay="0"/>
                                          </p:stCondLst>
                                        </p:cTn>
                                        <p:tgtEl>
                                          <p:spTgt spid="4">
                                            <p:graphicEl>
                                              <a:dgm id="{C43EB61A-2E04-409F-8F87-79F190ED3CE0}"/>
                                            </p:graphicEl>
                                          </p:spTgt>
                                        </p:tgtEl>
                                        <p:attrNameLst>
                                          <p:attrName>style.visibility</p:attrName>
                                        </p:attrNameLst>
                                      </p:cBhvr>
                                      <p:to>
                                        <p:strVal val="visible"/>
                                      </p:to>
                                    </p:set>
                                    <p:animEffect transition="in" filter="fade">
                                      <p:cBhvr>
                                        <p:cTn id="13" dur="1000"/>
                                        <p:tgtEl>
                                          <p:spTgt spid="4">
                                            <p:graphicEl>
                                              <a:dgm id="{C43EB61A-2E04-409F-8F87-79F190ED3CE0}"/>
                                            </p:graphicEl>
                                          </p:spTgt>
                                        </p:tgtEl>
                                      </p:cBhvr>
                                    </p:animEffect>
                                    <p:anim calcmode="lin" valueType="num">
                                      <p:cBhvr>
                                        <p:cTn id="14" dur="1000" fill="hold"/>
                                        <p:tgtEl>
                                          <p:spTgt spid="4">
                                            <p:graphicEl>
                                              <a:dgm id="{C43EB61A-2E04-409F-8F87-79F190ED3CE0}"/>
                                            </p:graphicEl>
                                          </p:spTgt>
                                        </p:tgtEl>
                                        <p:attrNameLst>
                                          <p:attrName>ppt_x</p:attrName>
                                        </p:attrNameLst>
                                      </p:cBhvr>
                                      <p:tavLst>
                                        <p:tav tm="0">
                                          <p:val>
                                            <p:strVal val="#ppt_x"/>
                                          </p:val>
                                        </p:tav>
                                        <p:tav tm="100000">
                                          <p:val>
                                            <p:strVal val="#ppt_x"/>
                                          </p:val>
                                        </p:tav>
                                      </p:tavLst>
                                    </p:anim>
                                    <p:anim calcmode="lin" valueType="num">
                                      <p:cBhvr>
                                        <p:cTn id="15" dur="1000" fill="hold"/>
                                        <p:tgtEl>
                                          <p:spTgt spid="4">
                                            <p:graphicEl>
                                              <a:dgm id="{C43EB61A-2E04-409F-8F87-79F190ED3CE0}"/>
                                            </p:graphicEl>
                                          </p:spTgt>
                                        </p:tgtEl>
                                        <p:attrNameLst>
                                          <p:attrName>ppt_y</p:attrName>
                                        </p:attrNameLst>
                                      </p:cBhvr>
                                      <p:tavLst>
                                        <p:tav tm="0">
                                          <p:val>
                                            <p:strVal val="#ppt_y+.1"/>
                                          </p:val>
                                        </p:tav>
                                        <p:tav tm="100000">
                                          <p:val>
                                            <p:strVal val="#ppt_y"/>
                                          </p:val>
                                        </p:tav>
                                      </p:tavLst>
                                    </p:anim>
                                  </p:childTnLst>
                                </p:cTn>
                              </p:par>
                              <p:par>
                                <p:cTn id="16" presetID="12" presetClass="entr" presetSubtype="1" fill="hold" grpId="0" nodeType="withEffect">
                                  <p:stCondLst>
                                    <p:cond delay="0"/>
                                  </p:stCondLst>
                                  <p:childTnLst>
                                    <p:set>
                                      <p:cBhvr>
                                        <p:cTn id="17" dur="1" fill="hold">
                                          <p:stCondLst>
                                            <p:cond delay="0"/>
                                          </p:stCondLst>
                                        </p:cTn>
                                        <p:tgtEl>
                                          <p:spTgt spid="4">
                                            <p:graphicEl>
                                              <a:dgm id="{2572025E-E8B8-4F94-94D0-DC22D7F762FB}"/>
                                            </p:graphicEl>
                                          </p:spTgt>
                                        </p:tgtEl>
                                        <p:attrNameLst>
                                          <p:attrName>style.visibility</p:attrName>
                                        </p:attrNameLst>
                                      </p:cBhvr>
                                      <p:to>
                                        <p:strVal val="visible"/>
                                      </p:to>
                                    </p:set>
                                    <p:animEffect transition="in" filter="slide(fromTop)">
                                      <p:cBhvr>
                                        <p:cTn id="18" dur="1000"/>
                                        <p:tgtEl>
                                          <p:spTgt spid="4">
                                            <p:graphicEl>
                                              <a:dgm id="{2572025E-E8B8-4F94-94D0-DC22D7F762FB}"/>
                                            </p:graphicEl>
                                          </p:spTgt>
                                        </p:tgtEl>
                                      </p:cBhvr>
                                    </p:animEffect>
                                  </p:childTnLst>
                                </p:cTn>
                              </p:par>
                            </p:childTnLst>
                          </p:cTn>
                        </p:par>
                        <p:par>
                          <p:cTn id="19" fill="hold">
                            <p:stCondLst>
                              <p:cond delay="2000"/>
                            </p:stCondLst>
                            <p:childTnLst>
                              <p:par>
                                <p:cTn id="20" presetID="42" presetClass="entr" presetSubtype="0" fill="hold" grpId="0" nodeType="afterEffect">
                                  <p:stCondLst>
                                    <p:cond delay="1000"/>
                                  </p:stCondLst>
                                  <p:childTnLst>
                                    <p:set>
                                      <p:cBhvr>
                                        <p:cTn id="21" dur="1" fill="hold">
                                          <p:stCondLst>
                                            <p:cond delay="0"/>
                                          </p:stCondLst>
                                        </p:cTn>
                                        <p:tgtEl>
                                          <p:spTgt spid="4">
                                            <p:graphicEl>
                                              <a:dgm id="{BF646D7A-C7D0-4489-A68F-61F32B7DB0C6}"/>
                                            </p:graphicEl>
                                          </p:spTgt>
                                        </p:tgtEl>
                                        <p:attrNameLst>
                                          <p:attrName>style.visibility</p:attrName>
                                        </p:attrNameLst>
                                      </p:cBhvr>
                                      <p:to>
                                        <p:strVal val="visible"/>
                                      </p:to>
                                    </p:set>
                                    <p:animEffect transition="in" filter="fade">
                                      <p:cBhvr>
                                        <p:cTn id="22" dur="1000"/>
                                        <p:tgtEl>
                                          <p:spTgt spid="4">
                                            <p:graphicEl>
                                              <a:dgm id="{BF646D7A-C7D0-4489-A68F-61F32B7DB0C6}"/>
                                            </p:graphicEl>
                                          </p:spTgt>
                                        </p:tgtEl>
                                      </p:cBhvr>
                                    </p:animEffect>
                                    <p:anim calcmode="lin" valueType="num">
                                      <p:cBhvr>
                                        <p:cTn id="23" dur="1000" fill="hold"/>
                                        <p:tgtEl>
                                          <p:spTgt spid="4">
                                            <p:graphicEl>
                                              <a:dgm id="{BF646D7A-C7D0-4489-A68F-61F32B7DB0C6}"/>
                                            </p:graphicEl>
                                          </p:spTgt>
                                        </p:tgtEl>
                                        <p:attrNameLst>
                                          <p:attrName>ppt_x</p:attrName>
                                        </p:attrNameLst>
                                      </p:cBhvr>
                                      <p:tavLst>
                                        <p:tav tm="0">
                                          <p:val>
                                            <p:strVal val="#ppt_x"/>
                                          </p:val>
                                        </p:tav>
                                        <p:tav tm="100000">
                                          <p:val>
                                            <p:strVal val="#ppt_x"/>
                                          </p:val>
                                        </p:tav>
                                      </p:tavLst>
                                    </p:anim>
                                    <p:anim calcmode="lin" valueType="num">
                                      <p:cBhvr>
                                        <p:cTn id="24" dur="1000" fill="hold"/>
                                        <p:tgtEl>
                                          <p:spTgt spid="4">
                                            <p:graphicEl>
                                              <a:dgm id="{BF646D7A-C7D0-4489-A68F-61F32B7DB0C6}"/>
                                            </p:graphicEl>
                                          </p:spTgt>
                                        </p:tgtEl>
                                        <p:attrNameLst>
                                          <p:attrName>ppt_y</p:attrName>
                                        </p:attrNameLst>
                                      </p:cBhvr>
                                      <p:tavLst>
                                        <p:tav tm="0">
                                          <p:val>
                                            <p:strVal val="#ppt_y+.1"/>
                                          </p:val>
                                        </p:tav>
                                        <p:tav tm="100000">
                                          <p:val>
                                            <p:strVal val="#ppt_y"/>
                                          </p:val>
                                        </p:tav>
                                      </p:tavLst>
                                    </p:anim>
                                  </p:childTnLst>
                                </p:cTn>
                              </p:par>
                              <p:par>
                                <p:cTn id="25" presetID="12" presetClass="entr" presetSubtype="1" fill="hold" grpId="0" nodeType="withEffect">
                                  <p:stCondLst>
                                    <p:cond delay="1000"/>
                                  </p:stCondLst>
                                  <p:childTnLst>
                                    <p:set>
                                      <p:cBhvr>
                                        <p:cTn id="26" dur="1" fill="hold">
                                          <p:stCondLst>
                                            <p:cond delay="0"/>
                                          </p:stCondLst>
                                        </p:cTn>
                                        <p:tgtEl>
                                          <p:spTgt spid="4">
                                            <p:graphicEl>
                                              <a:dgm id="{E4B0666F-2CF1-4C21-A251-46E6EBFF7C1D}"/>
                                            </p:graphicEl>
                                          </p:spTgt>
                                        </p:tgtEl>
                                        <p:attrNameLst>
                                          <p:attrName>style.visibility</p:attrName>
                                        </p:attrNameLst>
                                      </p:cBhvr>
                                      <p:to>
                                        <p:strVal val="visible"/>
                                      </p:to>
                                    </p:set>
                                    <p:animEffect transition="in" filter="slide(fromTop)">
                                      <p:cBhvr>
                                        <p:cTn id="27" dur="1000"/>
                                        <p:tgtEl>
                                          <p:spTgt spid="4">
                                            <p:graphicEl>
                                              <a:dgm id="{E4B0666F-2CF1-4C21-A251-46E6EBFF7C1D}"/>
                                            </p:graphicEl>
                                          </p:spTgt>
                                        </p:tgtEl>
                                      </p:cBhvr>
                                    </p:animEffect>
                                  </p:childTnLst>
                                </p:cTn>
                              </p:par>
                            </p:childTnLst>
                          </p:cTn>
                        </p:par>
                        <p:par>
                          <p:cTn id="28" fill="hold">
                            <p:stCondLst>
                              <p:cond delay="4000"/>
                            </p:stCondLst>
                            <p:childTnLst>
                              <p:par>
                                <p:cTn id="29" presetID="42" presetClass="entr" presetSubtype="0" fill="hold" grpId="0" nodeType="afterEffect">
                                  <p:stCondLst>
                                    <p:cond delay="1500"/>
                                  </p:stCondLst>
                                  <p:childTnLst>
                                    <p:set>
                                      <p:cBhvr>
                                        <p:cTn id="30" dur="1" fill="hold">
                                          <p:stCondLst>
                                            <p:cond delay="0"/>
                                          </p:stCondLst>
                                        </p:cTn>
                                        <p:tgtEl>
                                          <p:spTgt spid="4">
                                            <p:graphicEl>
                                              <a:dgm id="{41BC1ABA-1F87-4B1E-94EC-41724CD12655}"/>
                                            </p:graphicEl>
                                          </p:spTgt>
                                        </p:tgtEl>
                                        <p:attrNameLst>
                                          <p:attrName>style.visibility</p:attrName>
                                        </p:attrNameLst>
                                      </p:cBhvr>
                                      <p:to>
                                        <p:strVal val="visible"/>
                                      </p:to>
                                    </p:set>
                                    <p:animEffect transition="in" filter="fade">
                                      <p:cBhvr>
                                        <p:cTn id="31" dur="1000"/>
                                        <p:tgtEl>
                                          <p:spTgt spid="4">
                                            <p:graphicEl>
                                              <a:dgm id="{41BC1ABA-1F87-4B1E-94EC-41724CD12655}"/>
                                            </p:graphicEl>
                                          </p:spTgt>
                                        </p:tgtEl>
                                      </p:cBhvr>
                                    </p:animEffect>
                                    <p:anim calcmode="lin" valueType="num">
                                      <p:cBhvr>
                                        <p:cTn id="32" dur="1000" fill="hold"/>
                                        <p:tgtEl>
                                          <p:spTgt spid="4">
                                            <p:graphicEl>
                                              <a:dgm id="{41BC1ABA-1F87-4B1E-94EC-41724CD12655}"/>
                                            </p:graphicEl>
                                          </p:spTgt>
                                        </p:tgtEl>
                                        <p:attrNameLst>
                                          <p:attrName>ppt_x</p:attrName>
                                        </p:attrNameLst>
                                      </p:cBhvr>
                                      <p:tavLst>
                                        <p:tav tm="0">
                                          <p:val>
                                            <p:strVal val="#ppt_x"/>
                                          </p:val>
                                        </p:tav>
                                        <p:tav tm="100000">
                                          <p:val>
                                            <p:strVal val="#ppt_x"/>
                                          </p:val>
                                        </p:tav>
                                      </p:tavLst>
                                    </p:anim>
                                    <p:anim calcmode="lin" valueType="num">
                                      <p:cBhvr>
                                        <p:cTn id="33" dur="1000" fill="hold"/>
                                        <p:tgtEl>
                                          <p:spTgt spid="4">
                                            <p:graphicEl>
                                              <a:dgm id="{41BC1ABA-1F87-4B1E-94EC-41724CD12655}"/>
                                            </p:graphicEl>
                                          </p:spTgt>
                                        </p:tgtEl>
                                        <p:attrNameLst>
                                          <p:attrName>ppt_y</p:attrName>
                                        </p:attrNameLst>
                                      </p:cBhvr>
                                      <p:tavLst>
                                        <p:tav tm="0">
                                          <p:val>
                                            <p:strVal val="#ppt_y+.1"/>
                                          </p:val>
                                        </p:tav>
                                        <p:tav tm="100000">
                                          <p:val>
                                            <p:strVal val="#ppt_y"/>
                                          </p:val>
                                        </p:tav>
                                      </p:tavLst>
                                    </p:anim>
                                  </p:childTnLst>
                                </p:cTn>
                              </p:par>
                              <p:par>
                                <p:cTn id="34" presetID="12" presetClass="entr" presetSubtype="1" fill="hold" grpId="0" nodeType="withEffect">
                                  <p:stCondLst>
                                    <p:cond delay="1500"/>
                                  </p:stCondLst>
                                  <p:childTnLst>
                                    <p:set>
                                      <p:cBhvr>
                                        <p:cTn id="35" dur="1" fill="hold">
                                          <p:stCondLst>
                                            <p:cond delay="0"/>
                                          </p:stCondLst>
                                        </p:cTn>
                                        <p:tgtEl>
                                          <p:spTgt spid="4">
                                            <p:graphicEl>
                                              <a:dgm id="{5284ED54-4761-44DA-8086-D5FD397A1C95}"/>
                                            </p:graphicEl>
                                          </p:spTgt>
                                        </p:tgtEl>
                                        <p:attrNameLst>
                                          <p:attrName>style.visibility</p:attrName>
                                        </p:attrNameLst>
                                      </p:cBhvr>
                                      <p:to>
                                        <p:strVal val="visible"/>
                                      </p:to>
                                    </p:set>
                                    <p:animEffect transition="in" filter="slide(fromTop)">
                                      <p:cBhvr>
                                        <p:cTn id="36" dur="1000"/>
                                        <p:tgtEl>
                                          <p:spTgt spid="4">
                                            <p:graphicEl>
                                              <a:dgm id="{5284ED54-4761-44DA-8086-D5FD397A1C95}"/>
                                            </p:graphicEl>
                                          </p:spTgt>
                                        </p:tgtEl>
                                      </p:cBhvr>
                                    </p:animEffect>
                                  </p:childTnLst>
                                </p:cTn>
                              </p:par>
                            </p:childTnLst>
                          </p:cTn>
                        </p:par>
                        <p:par>
                          <p:cTn id="37" fill="hold">
                            <p:stCondLst>
                              <p:cond delay="6500"/>
                            </p:stCondLst>
                            <p:childTnLst>
                              <p:par>
                                <p:cTn id="38" presetID="42" presetClass="entr" presetSubtype="0" fill="hold" grpId="0" nodeType="afterEffect">
                                  <p:stCondLst>
                                    <p:cond delay="1250"/>
                                  </p:stCondLst>
                                  <p:childTnLst>
                                    <p:set>
                                      <p:cBhvr>
                                        <p:cTn id="39" dur="1" fill="hold">
                                          <p:stCondLst>
                                            <p:cond delay="0"/>
                                          </p:stCondLst>
                                        </p:cTn>
                                        <p:tgtEl>
                                          <p:spTgt spid="4">
                                            <p:graphicEl>
                                              <a:dgm id="{D88C7409-AB93-4FE3-A61D-F51EE8A4B008}"/>
                                            </p:graphicEl>
                                          </p:spTgt>
                                        </p:tgtEl>
                                        <p:attrNameLst>
                                          <p:attrName>style.visibility</p:attrName>
                                        </p:attrNameLst>
                                      </p:cBhvr>
                                      <p:to>
                                        <p:strVal val="visible"/>
                                      </p:to>
                                    </p:set>
                                    <p:animEffect transition="in" filter="fade">
                                      <p:cBhvr>
                                        <p:cTn id="40" dur="1000"/>
                                        <p:tgtEl>
                                          <p:spTgt spid="4">
                                            <p:graphicEl>
                                              <a:dgm id="{D88C7409-AB93-4FE3-A61D-F51EE8A4B008}"/>
                                            </p:graphicEl>
                                          </p:spTgt>
                                        </p:tgtEl>
                                      </p:cBhvr>
                                    </p:animEffect>
                                    <p:anim calcmode="lin" valueType="num">
                                      <p:cBhvr>
                                        <p:cTn id="41" dur="1000" fill="hold"/>
                                        <p:tgtEl>
                                          <p:spTgt spid="4">
                                            <p:graphicEl>
                                              <a:dgm id="{D88C7409-AB93-4FE3-A61D-F51EE8A4B008}"/>
                                            </p:graphicEl>
                                          </p:spTgt>
                                        </p:tgtEl>
                                        <p:attrNameLst>
                                          <p:attrName>ppt_x</p:attrName>
                                        </p:attrNameLst>
                                      </p:cBhvr>
                                      <p:tavLst>
                                        <p:tav tm="0">
                                          <p:val>
                                            <p:strVal val="#ppt_x"/>
                                          </p:val>
                                        </p:tav>
                                        <p:tav tm="100000">
                                          <p:val>
                                            <p:strVal val="#ppt_x"/>
                                          </p:val>
                                        </p:tav>
                                      </p:tavLst>
                                    </p:anim>
                                    <p:anim calcmode="lin" valueType="num">
                                      <p:cBhvr>
                                        <p:cTn id="42" dur="1000" fill="hold"/>
                                        <p:tgtEl>
                                          <p:spTgt spid="4">
                                            <p:graphicEl>
                                              <a:dgm id="{D88C7409-AB93-4FE3-A61D-F51EE8A4B008}"/>
                                            </p:graphicEl>
                                          </p:spTgt>
                                        </p:tgtEl>
                                        <p:attrNameLst>
                                          <p:attrName>ppt_y</p:attrName>
                                        </p:attrNameLst>
                                      </p:cBhvr>
                                      <p:tavLst>
                                        <p:tav tm="0">
                                          <p:val>
                                            <p:strVal val="#ppt_y+.1"/>
                                          </p:val>
                                        </p:tav>
                                        <p:tav tm="100000">
                                          <p:val>
                                            <p:strVal val="#ppt_y"/>
                                          </p:val>
                                        </p:tav>
                                      </p:tavLst>
                                    </p:anim>
                                  </p:childTnLst>
                                </p:cTn>
                              </p:par>
                              <p:par>
                                <p:cTn id="43" presetID="12" presetClass="entr" presetSubtype="1" fill="hold" grpId="0" nodeType="withEffect">
                                  <p:stCondLst>
                                    <p:cond delay="1250"/>
                                  </p:stCondLst>
                                  <p:childTnLst>
                                    <p:set>
                                      <p:cBhvr>
                                        <p:cTn id="44" dur="1" fill="hold">
                                          <p:stCondLst>
                                            <p:cond delay="0"/>
                                          </p:stCondLst>
                                        </p:cTn>
                                        <p:tgtEl>
                                          <p:spTgt spid="4">
                                            <p:graphicEl>
                                              <a:dgm id="{87B5BDBA-3C7A-41F1-8C33-F13937A84B36}"/>
                                            </p:graphicEl>
                                          </p:spTgt>
                                        </p:tgtEl>
                                        <p:attrNameLst>
                                          <p:attrName>style.visibility</p:attrName>
                                        </p:attrNameLst>
                                      </p:cBhvr>
                                      <p:to>
                                        <p:strVal val="visible"/>
                                      </p:to>
                                    </p:set>
                                    <p:animEffect transition="in" filter="slide(fromTop)">
                                      <p:cBhvr>
                                        <p:cTn id="45" dur="1000"/>
                                        <p:tgtEl>
                                          <p:spTgt spid="4">
                                            <p:graphicEl>
                                              <a:dgm id="{87B5BDBA-3C7A-41F1-8C33-F13937A84B36}"/>
                                            </p:graphicEl>
                                          </p:spTgt>
                                        </p:tgtEl>
                                      </p:cBhvr>
                                    </p:animEffec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Graphic spid="4" grpId="0" uiExpand="1">
        <p:bldSub>
          <a:bldDgm bld="one"/>
        </p:bldSub>
      </p:bldGraphic>
    </p:bldLst>
  </p:timing>
</p:sld>
</file>

<file path=ppt/slides/slide2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11" name="Rectangle à coins arrondis 10"/>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sp>
      <p:sp>
        <p:nvSpPr>
          <p:cNvPr id="6" name="Rectangle 5"/>
          <p:cNvSpPr/>
          <p:nvPr/>
        </p:nvSpPr>
        <p:spPr>
          <a:xfrm>
            <a:off x="1298481" y="3885576"/>
            <a:ext cx="8036824" cy="461665"/>
          </a:xfrm>
          <a:prstGeom prst="rect">
            <a:avLst/>
          </a:prstGeom>
        </p:spPr>
        <p:txBody>
          <a:bodyPr wrap="square">
            <a:spAutoFit/>
          </a:bodyPr>
          <a:lstStyle/>
          <a:p>
            <a:r>
              <a:rPr lang="fr-FR" sz="2400" b="1" dirty="0" smtClean="0">
                <a:latin typeface="Eras Medium ITC" pitchFamily="34" charset="0"/>
              </a:rPr>
              <a:t>             </a:t>
            </a:r>
            <a:endParaRPr lang="fr-FR" sz="2000" b="1" dirty="0" smtClean="0">
              <a:latin typeface="Eras Medium ITC" pitchFamily="34" charset="0"/>
            </a:endParaRPr>
          </a:p>
        </p:txBody>
      </p:sp>
      <p:sp>
        <p:nvSpPr>
          <p:cNvPr id="14" name="Rectangle à coins arrondis 13"/>
          <p:cNvSpPr/>
          <p:nvPr/>
        </p:nvSpPr>
        <p:spPr>
          <a:xfrm>
            <a:off x="88231" y="350219"/>
            <a:ext cx="1420088" cy="1154099"/>
          </a:xfrm>
          <a:prstGeom prst="roundRect">
            <a:avLst>
              <a:gd name="adj" fmla="val 10000"/>
            </a:avLst>
          </a:prstGeom>
          <a:blipFill>
            <a:blip r:embed="rId3" cstate="print">
              <a:duotone>
                <a:schemeClr val="bg2">
                  <a:shade val="45000"/>
                  <a:satMod val="135000"/>
                </a:schemeClr>
                <a:prstClr val="white"/>
              </a:duotone>
              <a:extLst>
                <a:ext uri="{BEBA8EAE-BF5A-486C-A8C5-ECC9F3942E4B}">
                  <a14:imgProps xmlns:a14="http://schemas.microsoft.com/office/drawing/2010/main">
                    <a14:imgLayer r:embed="rId4">
                      <a14:imgEffect>
                        <a14:backgroundRemoval t="0" b="100000" l="0" r="100000">
                          <a14:foregroundMark x1="49500" y1="96830" x2="66250" y2="96830"/>
                          <a14:foregroundMark x1="49250" y1="96254" x2="49000" y2="88473"/>
                          <a14:foregroundMark x1="49000" y1="88473" x2="62500" y2="88473"/>
                          <a14:foregroundMark x1="62250" y1="89049" x2="65250" y2="96542"/>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1000" r="-1000"/>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sp>
        <p:nvSpPr>
          <p:cNvPr id="13" name="Titre 1"/>
          <p:cNvSpPr txBox="1">
            <a:spLocks/>
          </p:cNvSpPr>
          <p:nvPr/>
        </p:nvSpPr>
        <p:spPr>
          <a:xfrm>
            <a:off x="1548123" y="514350"/>
            <a:ext cx="8352189" cy="1200150"/>
          </a:xfrm>
          <a:prstGeom prst="rect">
            <a:avLst/>
          </a:prstGeom>
        </p:spPr>
        <p:txBody>
          <a:bodyPr vert="horz" lIns="91440" tIns="45720" rIns="91440" bIns="45720" rtlCol="0" anchor="t">
            <a:normAutofit/>
          </a:bodyPr>
          <a:lstStyle>
            <a:lvl1pPr algn="l" defTabSz="457200" rtl="0" eaLnBrk="1" latinLnBrk="0" hangingPunct="1">
              <a:spcBef>
                <a:spcPct val="0"/>
              </a:spcBef>
              <a:buNone/>
              <a:defRPr sz="3600" kern="1200">
                <a:solidFill>
                  <a:schemeClr val="accent1"/>
                </a:solidFill>
                <a:latin typeface="+mj-lt"/>
                <a:ea typeface="+mj-ea"/>
                <a:cs typeface="+mj-cs"/>
              </a:defRPr>
            </a:lvl1pPr>
            <a:lvl2pPr eaLnBrk="1" hangingPunct="1">
              <a:defRPr>
                <a:solidFill>
                  <a:schemeClr val="tx2"/>
                </a:solidFill>
              </a:defRPr>
            </a:lvl2pPr>
            <a:lvl3pPr eaLnBrk="1" hangingPunct="1">
              <a:defRPr>
                <a:solidFill>
                  <a:schemeClr val="tx2"/>
                </a:solidFill>
              </a:defRPr>
            </a:lvl3pPr>
            <a:lvl4pPr eaLnBrk="1" hangingPunct="1">
              <a:defRPr>
                <a:solidFill>
                  <a:schemeClr val="tx2"/>
                </a:solidFill>
              </a:defRPr>
            </a:lvl4pPr>
            <a:lvl5pPr eaLnBrk="1" hangingPunct="1">
              <a:defRPr>
                <a:solidFill>
                  <a:schemeClr val="tx2"/>
                </a:solidFill>
              </a:defRPr>
            </a:lvl5pPr>
            <a:lvl6pPr eaLnBrk="1" hangingPunct="1">
              <a:defRPr>
                <a:solidFill>
                  <a:schemeClr val="tx2"/>
                </a:solidFill>
              </a:defRPr>
            </a:lvl6pPr>
            <a:lvl7pPr eaLnBrk="1" hangingPunct="1">
              <a:defRPr>
                <a:solidFill>
                  <a:schemeClr val="tx2"/>
                </a:solidFill>
              </a:defRPr>
            </a:lvl7pPr>
            <a:lvl8pPr eaLnBrk="1" hangingPunct="1">
              <a:defRPr>
                <a:solidFill>
                  <a:schemeClr val="tx2"/>
                </a:solidFill>
              </a:defRPr>
            </a:lvl8pPr>
            <a:lvl9pPr eaLnBrk="1" hangingPunct="1">
              <a:defRPr>
                <a:solidFill>
                  <a:schemeClr val="tx2"/>
                </a:solidFill>
              </a:defRPr>
            </a:lvl9pPr>
          </a:lstStyle>
          <a:p>
            <a:r>
              <a:rPr lang="fr-CA" dirty="0" smtClean="0">
                <a:latin typeface="Kristen ITC" panose="03050502040202030202" pitchFamily="66" charset="0"/>
              </a:rPr>
              <a:t>Construire l’équation de recherche 							</a:t>
            </a:r>
            <a:r>
              <a:rPr lang="fr-CA" sz="2000" dirty="0" smtClean="0">
                <a:latin typeface="Kristen ITC" panose="03050502040202030202" pitchFamily="66" charset="0"/>
              </a:rPr>
              <a:t>(requête)</a:t>
            </a:r>
            <a:endParaRPr lang="fr-CA" sz="2000" dirty="0"/>
          </a:p>
        </p:txBody>
      </p:sp>
      <p:sp>
        <p:nvSpPr>
          <p:cNvPr id="22" name="Rectangle 21"/>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graphicFrame>
        <p:nvGraphicFramePr>
          <p:cNvPr id="7" name="Diagramme 6"/>
          <p:cNvGraphicFramePr/>
          <p:nvPr>
            <p:extLst>
              <p:ext uri="{D42A27DB-BD31-4B8C-83A1-F6EECF244321}">
                <p14:modId xmlns:p14="http://schemas.microsoft.com/office/powerpoint/2010/main" val="3143266538"/>
              </p:ext>
            </p:extLst>
          </p:nvPr>
        </p:nvGraphicFramePr>
        <p:xfrm>
          <a:off x="1649873" y="2515557"/>
          <a:ext cx="8128000" cy="4136133"/>
        </p:xfrm>
        <a:graphic>
          <a:graphicData uri="http://schemas.openxmlformats.org/drawingml/2006/diagram">
            <dgm:relIds xmlns:dgm="http://schemas.openxmlformats.org/drawingml/2006/diagram" xmlns:r="http://schemas.openxmlformats.org/officeDocument/2006/relationships" r:dm="rId5" r:lo="rId6" r:qs="rId7" r:cs="rId8"/>
          </a:graphicData>
        </a:graphic>
      </p:graphicFrame>
      <p:sp>
        <p:nvSpPr>
          <p:cNvPr id="8" name="Rectangle 7"/>
          <p:cNvSpPr/>
          <p:nvPr/>
        </p:nvSpPr>
        <p:spPr>
          <a:xfrm>
            <a:off x="3227314" y="1825406"/>
            <a:ext cx="4179157" cy="461665"/>
          </a:xfrm>
          <a:prstGeom prst="rect">
            <a:avLst/>
          </a:prstGeom>
        </p:spPr>
        <p:txBody>
          <a:bodyPr wrap="none">
            <a:spAutoFit/>
          </a:bodyPr>
          <a:lstStyle/>
          <a:p>
            <a:pPr algn="ctr">
              <a:spcBef>
                <a:spcPts val="600"/>
              </a:spcBef>
              <a:spcAft>
                <a:spcPts val="600"/>
              </a:spcAft>
              <a:buClr>
                <a:schemeClr val="accent1"/>
              </a:buClr>
            </a:pPr>
            <a:r>
              <a:rPr lang="fr-FR" sz="2400" dirty="0">
                <a:latin typeface="Arial" panose="020B0604020202020204" pitchFamily="34" charset="0"/>
                <a:cs typeface="Arial" panose="020B0604020202020204" pitchFamily="34" charset="0"/>
              </a:rPr>
              <a:t>Tu peux avoir besoin de ceci:</a:t>
            </a:r>
          </a:p>
        </p:txBody>
      </p:sp>
      <p:sp>
        <p:nvSpPr>
          <p:cNvPr id="3" name="Rectangle 2"/>
          <p:cNvSpPr/>
          <p:nvPr/>
        </p:nvSpPr>
        <p:spPr>
          <a:xfrm>
            <a:off x="838427" y="1934031"/>
            <a:ext cx="3611088" cy="4733604"/>
          </a:xfrm>
          <a:prstGeom prst="rect">
            <a:avLst/>
          </a:prstGeom>
        </p:spPr>
        <p:txBody>
          <a:bodyPr wrap="square">
            <a:spAutoFit/>
          </a:bodyPr>
          <a:lstStyle/>
          <a:p>
            <a:pPr>
              <a:lnSpc>
                <a:spcPct val="320000"/>
              </a:lnSpc>
              <a:spcBef>
                <a:spcPts val="600"/>
              </a:spcBef>
              <a:spcAft>
                <a:spcPts val="600"/>
              </a:spcAft>
            </a:pPr>
            <a:r>
              <a:rPr lang="fr-FR" sz="2800" b="1" dirty="0" smtClean="0">
                <a:solidFill>
                  <a:srgbClr val="FFC000"/>
                </a:solidFill>
                <a:latin typeface="Arial" panose="020B0604020202020204" pitchFamily="34" charset="0"/>
                <a:cs typeface="Arial" panose="020B0604020202020204" pitchFamily="34" charset="0"/>
              </a:rPr>
              <a:t>   	       </a:t>
            </a:r>
            <a:r>
              <a:rPr lang="fr-FR" sz="3200" b="1" dirty="0" smtClean="0">
                <a:solidFill>
                  <a:srgbClr val="FFC000"/>
                </a:solidFill>
                <a:latin typeface="Arial" panose="020B0604020202020204" pitchFamily="34" charset="0"/>
                <a:cs typeface="Arial" panose="020B0604020202020204" pitchFamily="34" charset="0"/>
              </a:rPr>
              <a:t>*</a:t>
            </a:r>
            <a:endParaRPr lang="fr-FR" sz="3200" b="1" dirty="0">
              <a:solidFill>
                <a:srgbClr val="FFC000"/>
              </a:solidFill>
              <a:latin typeface="Arial" panose="020B0604020202020204" pitchFamily="34" charset="0"/>
              <a:cs typeface="Arial" panose="020B0604020202020204" pitchFamily="34" charset="0"/>
            </a:endParaRPr>
          </a:p>
          <a:p>
            <a:pPr>
              <a:lnSpc>
                <a:spcPct val="320000"/>
              </a:lnSpc>
              <a:spcBef>
                <a:spcPts val="600"/>
              </a:spcBef>
              <a:spcAft>
                <a:spcPts val="600"/>
              </a:spcAft>
              <a:buClr>
                <a:schemeClr val="accent1"/>
              </a:buClr>
            </a:pPr>
            <a:r>
              <a:rPr lang="fr-FR" sz="2800" b="1" dirty="0" smtClean="0">
                <a:solidFill>
                  <a:srgbClr val="FFC000"/>
                </a:solidFill>
                <a:latin typeface="Arial" panose="020B0604020202020204" pitchFamily="34" charset="0"/>
                <a:cs typeface="Arial" panose="020B0604020202020204" pitchFamily="34" charset="0"/>
              </a:rPr>
              <a:t>  ET </a:t>
            </a:r>
            <a:r>
              <a:rPr lang="fr-FR" sz="2800" b="1" dirty="0">
                <a:solidFill>
                  <a:srgbClr val="FFC000"/>
                </a:solidFill>
                <a:latin typeface="Arial" panose="020B0604020202020204" pitchFamily="34" charset="0"/>
                <a:cs typeface="Arial" panose="020B0604020202020204" pitchFamily="34" charset="0"/>
              </a:rPr>
              <a:t>OU SAUF</a:t>
            </a:r>
          </a:p>
          <a:p>
            <a:pPr>
              <a:lnSpc>
                <a:spcPct val="320000"/>
              </a:lnSpc>
              <a:spcBef>
                <a:spcPts val="600"/>
              </a:spcBef>
              <a:spcAft>
                <a:spcPts val="600"/>
              </a:spcAft>
            </a:pPr>
            <a:r>
              <a:rPr lang="fr-FR" sz="2800" b="1" dirty="0" smtClean="0">
                <a:solidFill>
                  <a:srgbClr val="FFC000"/>
                </a:solidFill>
                <a:latin typeface="Tw Cen MT"/>
                <a:cs typeface="Arial" panose="020B0604020202020204" pitchFamily="34" charset="0"/>
              </a:rPr>
              <a:t>	    "</a:t>
            </a:r>
            <a:r>
              <a:rPr lang="fr-FR" sz="2800" b="1" dirty="0">
                <a:solidFill>
                  <a:srgbClr val="FFC000"/>
                </a:solidFill>
                <a:latin typeface="Arial" panose="020B0604020202020204" pitchFamily="34" charset="0"/>
                <a:cs typeface="Arial" panose="020B0604020202020204" pitchFamily="34" charset="0"/>
              </a:rPr>
              <a:t> </a:t>
            </a:r>
            <a:r>
              <a:rPr lang="fr-FR" sz="2800" b="1" dirty="0">
                <a:latin typeface="Arial" panose="020B0604020202020204" pitchFamily="34" charset="0"/>
                <a:cs typeface="Arial" panose="020B0604020202020204" pitchFamily="34" charset="0"/>
              </a:rPr>
              <a:t>.</a:t>
            </a:r>
            <a:r>
              <a:rPr lang="fr-FR" sz="2800" b="1" dirty="0">
                <a:latin typeface="Tw Cen MT"/>
                <a:cs typeface="Arial" panose="020B0604020202020204" pitchFamily="34" charset="0"/>
              </a:rPr>
              <a:t>..</a:t>
            </a:r>
            <a:r>
              <a:rPr lang="fr-FR" sz="2800" b="1" dirty="0">
                <a:solidFill>
                  <a:srgbClr val="FFC000"/>
                </a:solidFill>
                <a:latin typeface="Arial" panose="020B0604020202020204" pitchFamily="34" charset="0"/>
                <a:cs typeface="Arial" panose="020B0604020202020204" pitchFamily="34" charset="0"/>
              </a:rPr>
              <a:t> </a:t>
            </a:r>
            <a:r>
              <a:rPr lang="fr-FR" sz="2800" b="1" dirty="0">
                <a:solidFill>
                  <a:srgbClr val="FFC000"/>
                </a:solidFill>
                <a:latin typeface="Tw Cen MT"/>
                <a:cs typeface="Arial" panose="020B0604020202020204" pitchFamily="34" charset="0"/>
              </a:rPr>
              <a:t>"</a:t>
            </a:r>
            <a:endParaRPr lang="fr-CA" sz="2800" dirty="0"/>
          </a:p>
        </p:txBody>
      </p:sp>
      <p:sp>
        <p:nvSpPr>
          <p:cNvPr id="10" name="Ellipse 9"/>
          <p:cNvSpPr/>
          <p:nvPr/>
        </p:nvSpPr>
        <p:spPr>
          <a:xfrm>
            <a:off x="1965273" y="2524834"/>
            <a:ext cx="1273116" cy="1265206"/>
          </a:xfrm>
          <a:prstGeom prst="ellipse">
            <a:avLst/>
          </a:prstGeom>
          <a:noFill/>
          <a:ln>
            <a:solidFill>
              <a:srgbClr val="2A7CD6"/>
            </a:solidFill>
            <a:prstDash val="sysDash"/>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sp>
        <p:nvSpPr>
          <p:cNvPr id="15" name="Ellipse 14"/>
          <p:cNvSpPr/>
          <p:nvPr/>
        </p:nvSpPr>
        <p:spPr>
          <a:xfrm>
            <a:off x="879370" y="3942440"/>
            <a:ext cx="2587163" cy="1265206"/>
          </a:xfrm>
          <a:prstGeom prst="ellipse">
            <a:avLst/>
          </a:prstGeom>
          <a:noFill/>
          <a:ln>
            <a:solidFill>
              <a:srgbClr val="2A7CD6"/>
            </a:solidFill>
            <a:prstDash val="sysDash"/>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sp>
        <p:nvSpPr>
          <p:cNvPr id="16" name="Ellipse 15"/>
          <p:cNvSpPr/>
          <p:nvPr/>
        </p:nvSpPr>
        <p:spPr>
          <a:xfrm>
            <a:off x="1978921" y="5396094"/>
            <a:ext cx="1273116" cy="1265206"/>
          </a:xfrm>
          <a:prstGeom prst="ellipse">
            <a:avLst/>
          </a:prstGeom>
          <a:noFill/>
          <a:ln>
            <a:solidFill>
              <a:srgbClr val="2A7CD6"/>
            </a:solidFill>
            <a:prstDash val="sysDash"/>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spTree>
    <p:extLst>
      <p:ext uri="{BB962C8B-B14F-4D97-AF65-F5344CB8AC3E}">
        <p14:creationId xmlns:p14="http://schemas.microsoft.com/office/powerpoint/2010/main" val="2182611547"/>
      </p:ext>
    </p:extLst>
  </p:cSld>
  <p:clrMapOvr>
    <a:masterClrMapping/>
  </p:clrMapOvr>
  <mc:AlternateContent xmlns:mc="http://schemas.openxmlformats.org/markup-compatibility/2006" xmlns:p14="http://schemas.microsoft.com/office/powerpoint/2010/main">
    <mc:Choice Requires="p14">
      <p:transition spd="slow" p14:dur="2000"/>
    </mc:Choice>
    <mc:Fallback xmlns:mv="urn:schemas-microsoft-com:mac:vml" xmlns="">
      <p:transition spd="slow"/>
    </mc:Fallback>
  </mc:AlternateContent>
  <p:timing>
    <p:tnLst>
      <p:par>
        <p:cTn id="1" dur="indefinite" restart="never" nodeType="tmRoot">
          <p:childTnLst>
            <p:seq concurrent="1" nextAc="seek">
              <p:cTn id="2" dur="indefinite" nodeType="mainSeq">
                <p:childTnLst>
                  <p:par>
                    <p:cTn id="3" fill="hold">
                      <p:stCondLst>
                        <p:cond delay="indefinite"/>
                        <p:cond evt="onBegin" delay="0">
                          <p:tn val="2"/>
                        </p:cond>
                      </p:stCondLst>
                      <p:childTnLst>
                        <p:par>
                          <p:cTn id="4" fill="hold">
                            <p:stCondLst>
                              <p:cond delay="0"/>
                            </p:stCondLst>
                            <p:childTnLst>
                              <p:par>
                                <p:cTn id="5" presetID="6" presetClass="entr" presetSubtype="16" fill="hold" grpId="0" nodeType="afterEffect">
                                  <p:stCondLst>
                                    <p:cond delay="0"/>
                                  </p:stCondLst>
                                  <p:childTnLst>
                                    <p:set>
                                      <p:cBhvr>
                                        <p:cTn id="6" dur="1" fill="hold">
                                          <p:stCondLst>
                                            <p:cond delay="0"/>
                                          </p:stCondLst>
                                        </p:cTn>
                                        <p:tgtEl>
                                          <p:spTgt spid="3"/>
                                        </p:tgtEl>
                                        <p:attrNameLst>
                                          <p:attrName>style.visibility</p:attrName>
                                        </p:attrNameLst>
                                      </p:cBhvr>
                                      <p:to>
                                        <p:strVal val="visible"/>
                                      </p:to>
                                    </p:set>
                                    <p:animEffect transition="in" filter="circle(in)">
                                      <p:cBhvr>
                                        <p:cTn id="7" dur="2000"/>
                                        <p:tgtEl>
                                          <p:spTgt spid="3"/>
                                        </p:tgtEl>
                                      </p:cBhvr>
                                    </p:animEffec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3" grpId="0"/>
    </p:bldLst>
  </p:timing>
</p:sld>
</file>

<file path=ppt/slides/slide2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11" name="Rectangle à coins arrondis 10"/>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sp>
      <p:sp>
        <p:nvSpPr>
          <p:cNvPr id="91139" name="Rectangle 3"/>
          <p:cNvSpPr>
            <a:spLocks noGrp="1" noChangeArrowheads="1"/>
          </p:cNvSpPr>
          <p:nvPr>
            <p:ph idx="1"/>
          </p:nvPr>
        </p:nvSpPr>
        <p:spPr>
          <a:xfrm>
            <a:off x="598886" y="1787856"/>
            <a:ext cx="8886308" cy="1755266"/>
          </a:xfrm>
        </p:spPr>
        <p:txBody>
          <a:bodyPr>
            <a:noAutofit/>
          </a:bodyPr>
          <a:lstStyle/>
          <a:p>
            <a:pPr algn="just">
              <a:buFont typeface="Wingdings" panose="05000000000000000000" pitchFamily="2" charset="2"/>
              <a:buChar char="§"/>
            </a:pPr>
            <a:r>
              <a:rPr lang="fr-CA" sz="2400" dirty="0" smtClean="0">
                <a:solidFill>
                  <a:schemeClr val="tx1"/>
                </a:solidFill>
                <a:latin typeface="Arial" panose="020B0604020202020204" pitchFamily="34" charset="0"/>
                <a:cs typeface="Arial" panose="020B0604020202020204" pitchFamily="34" charset="0"/>
              </a:rPr>
              <a:t>Pourquoi? </a:t>
            </a:r>
          </a:p>
          <a:p>
            <a:pPr lvl="1" algn="just">
              <a:spcBef>
                <a:spcPts val="0"/>
              </a:spcBef>
              <a:buFont typeface="Wingdings" panose="05000000000000000000" pitchFamily="2" charset="2"/>
              <a:buChar char="ü"/>
            </a:pPr>
            <a:r>
              <a:rPr lang="fr-CA" sz="2000" dirty="0" smtClean="0">
                <a:solidFill>
                  <a:schemeClr val="tx1"/>
                </a:solidFill>
                <a:latin typeface="Arial" panose="020B0604020202020204" pitchFamily="34" charset="0"/>
                <a:cs typeface="Arial" panose="020B0604020202020204" pitchFamily="34" charset="0"/>
              </a:rPr>
              <a:t>autre </a:t>
            </a:r>
            <a:r>
              <a:rPr lang="fr-CA" sz="2000" dirty="0">
                <a:solidFill>
                  <a:schemeClr val="tx1"/>
                </a:solidFill>
                <a:latin typeface="Arial" panose="020B0604020202020204" pitchFamily="34" charset="0"/>
                <a:cs typeface="Arial" panose="020B0604020202020204" pitchFamily="34" charset="0"/>
              </a:rPr>
              <a:t>forme </a:t>
            </a:r>
            <a:r>
              <a:rPr lang="fr-CA" sz="2000" dirty="0" smtClean="0">
                <a:solidFill>
                  <a:schemeClr val="tx1"/>
                </a:solidFill>
                <a:latin typeface="Arial" panose="020B0604020202020204" pitchFamily="34" charset="0"/>
                <a:cs typeface="Arial" panose="020B0604020202020204" pitchFamily="34" charset="0"/>
              </a:rPr>
              <a:t>(</a:t>
            </a:r>
            <a:r>
              <a:rPr lang="fr-CA" sz="2000" dirty="0">
                <a:solidFill>
                  <a:schemeClr val="tx1"/>
                </a:solidFill>
                <a:latin typeface="Arial" panose="020B0604020202020204" pitchFamily="34" charset="0"/>
                <a:cs typeface="Arial" panose="020B0604020202020204" pitchFamily="34" charset="0"/>
              </a:rPr>
              <a:t>féminin, pluriels, etc.) </a:t>
            </a:r>
          </a:p>
          <a:p>
            <a:pPr lvl="1" algn="just">
              <a:spcBef>
                <a:spcPts val="0"/>
              </a:spcBef>
              <a:buFont typeface="Wingdings" panose="05000000000000000000" pitchFamily="2" charset="2"/>
              <a:buChar char="ü"/>
            </a:pPr>
            <a:r>
              <a:rPr lang="fr-CA" sz="2000" dirty="0" smtClean="0">
                <a:solidFill>
                  <a:schemeClr val="tx1"/>
                </a:solidFill>
                <a:latin typeface="Arial" panose="020B0604020202020204" pitchFamily="34" charset="0"/>
                <a:cs typeface="Arial" panose="020B0604020202020204" pitchFamily="34" charset="0"/>
              </a:rPr>
              <a:t>mot de </a:t>
            </a:r>
            <a:r>
              <a:rPr lang="fr-CA" sz="2000" dirty="0">
                <a:solidFill>
                  <a:schemeClr val="tx1"/>
                </a:solidFill>
                <a:latin typeface="Arial" panose="020B0604020202020204" pitchFamily="34" charset="0"/>
                <a:cs typeface="Arial" panose="020B0604020202020204" pitchFamily="34" charset="0"/>
              </a:rPr>
              <a:t>la même </a:t>
            </a:r>
            <a:r>
              <a:rPr lang="fr-CA" sz="2000" dirty="0" smtClean="0">
                <a:solidFill>
                  <a:schemeClr val="tx1"/>
                </a:solidFill>
                <a:latin typeface="Arial" panose="020B0604020202020204" pitchFamily="34" charset="0"/>
                <a:cs typeface="Arial" panose="020B0604020202020204" pitchFamily="34" charset="0"/>
              </a:rPr>
              <a:t>famille</a:t>
            </a:r>
            <a:endParaRPr lang="fr-CA" sz="2000" dirty="0">
              <a:solidFill>
                <a:schemeClr val="tx1"/>
              </a:solidFill>
              <a:latin typeface="Arial" panose="020B0604020202020204" pitchFamily="34" charset="0"/>
              <a:cs typeface="Arial" panose="020B0604020202020204" pitchFamily="34" charset="0"/>
            </a:endParaRPr>
          </a:p>
          <a:p>
            <a:pPr algn="just">
              <a:buFont typeface="Wingdings" panose="05000000000000000000" pitchFamily="2" charset="2"/>
              <a:buChar char="§"/>
            </a:pPr>
            <a:r>
              <a:rPr lang="fr-CA" sz="2400" dirty="0" smtClean="0">
                <a:solidFill>
                  <a:schemeClr val="tx1"/>
                </a:solidFill>
                <a:latin typeface="Arial" panose="020B0604020202020204" pitchFamily="34" charset="0"/>
                <a:cs typeface="Arial" panose="020B0604020202020204" pitchFamily="34" charset="0"/>
              </a:rPr>
              <a:t>Représentée </a:t>
            </a:r>
            <a:r>
              <a:rPr lang="fr-CA" sz="2400" dirty="0">
                <a:solidFill>
                  <a:schemeClr val="tx1"/>
                </a:solidFill>
                <a:latin typeface="Arial" panose="020B0604020202020204" pitchFamily="34" charset="0"/>
                <a:cs typeface="Arial" panose="020B0604020202020204" pitchFamily="34" charset="0"/>
              </a:rPr>
              <a:t>par l’astérisque </a:t>
            </a:r>
            <a:r>
              <a:rPr lang="fr-CA" sz="2800" dirty="0" smtClean="0">
                <a:solidFill>
                  <a:srgbClr val="FFC000"/>
                </a:solidFill>
                <a:latin typeface="Arial" panose="020B0604020202020204" pitchFamily="34" charset="0"/>
                <a:cs typeface="Arial" panose="020B0604020202020204" pitchFamily="34" charset="0"/>
              </a:rPr>
              <a:t>*</a:t>
            </a:r>
            <a:endParaRPr lang="fr-CA" sz="2800" dirty="0">
              <a:solidFill>
                <a:srgbClr val="FFC000"/>
              </a:solidFill>
              <a:latin typeface="Arial" panose="020B0604020202020204" pitchFamily="34" charset="0"/>
              <a:cs typeface="Arial" panose="020B0604020202020204" pitchFamily="34" charset="0"/>
            </a:endParaRPr>
          </a:p>
          <a:p>
            <a:pPr marL="400050" lvl="1" indent="0" algn="ctr">
              <a:buNone/>
            </a:pPr>
            <a:r>
              <a:rPr lang="fr-CA" sz="1800" dirty="0">
                <a:solidFill>
                  <a:schemeClr val="tx1"/>
                </a:solidFill>
                <a:latin typeface="Kristen ITC" panose="03050502040202030202" pitchFamily="66" charset="0"/>
              </a:rPr>
              <a:t> </a:t>
            </a:r>
            <a:endParaRPr lang="fr-FR" sz="1800" b="1" dirty="0" smtClean="0">
              <a:solidFill>
                <a:schemeClr val="tx1"/>
              </a:solidFill>
              <a:latin typeface="Kristen ITC" panose="03050502040202030202" pitchFamily="66" charset="0"/>
            </a:endParaRPr>
          </a:p>
          <a:p>
            <a:pPr marL="400050" lvl="1" indent="0" algn="ctr">
              <a:buNone/>
            </a:pPr>
            <a:endParaRPr lang="fr-FR" sz="1800" b="1" dirty="0" smtClean="0">
              <a:solidFill>
                <a:schemeClr val="tx1"/>
              </a:solidFill>
              <a:latin typeface="Kristen ITC" panose="03050502040202030202" pitchFamily="66" charset="0"/>
            </a:endParaRPr>
          </a:p>
        </p:txBody>
      </p:sp>
      <p:sp>
        <p:nvSpPr>
          <p:cNvPr id="6" name="Rectangle 5"/>
          <p:cNvSpPr/>
          <p:nvPr/>
        </p:nvSpPr>
        <p:spPr>
          <a:xfrm>
            <a:off x="1298481" y="3885576"/>
            <a:ext cx="8036824" cy="461665"/>
          </a:xfrm>
          <a:prstGeom prst="rect">
            <a:avLst/>
          </a:prstGeom>
        </p:spPr>
        <p:txBody>
          <a:bodyPr wrap="square">
            <a:spAutoFit/>
          </a:bodyPr>
          <a:lstStyle/>
          <a:p>
            <a:r>
              <a:rPr lang="fr-FR" sz="2400" b="1" dirty="0" smtClean="0">
                <a:latin typeface="Eras Medium ITC" pitchFamily="34" charset="0"/>
              </a:rPr>
              <a:t>             </a:t>
            </a:r>
            <a:endParaRPr lang="fr-FR" sz="2000" b="1" dirty="0" smtClean="0">
              <a:latin typeface="Eras Medium ITC" pitchFamily="34" charset="0"/>
            </a:endParaRPr>
          </a:p>
        </p:txBody>
      </p:sp>
      <p:sp>
        <p:nvSpPr>
          <p:cNvPr id="2" name="ZoneTexte 1"/>
          <p:cNvSpPr txBox="1"/>
          <p:nvPr/>
        </p:nvSpPr>
        <p:spPr>
          <a:xfrm>
            <a:off x="887102" y="5444109"/>
            <a:ext cx="10264988" cy="1015663"/>
          </a:xfrm>
          <a:prstGeom prst="rect">
            <a:avLst/>
          </a:prstGeom>
          <a:noFill/>
        </p:spPr>
        <p:txBody>
          <a:bodyPr wrap="square" rtlCol="0">
            <a:spAutoFit/>
          </a:bodyPr>
          <a:lstStyle/>
          <a:p>
            <a:pPr>
              <a:lnSpc>
                <a:spcPct val="150000"/>
              </a:lnSpc>
              <a:buClr>
                <a:schemeClr val="accent1"/>
              </a:buClr>
            </a:pPr>
            <a:r>
              <a:rPr lang="fr-FR" sz="2000" dirty="0" smtClean="0">
                <a:latin typeface="Arial" panose="020B0604020202020204" pitchFamily="34" charset="0"/>
                <a:cs typeface="Arial" panose="020B0604020202020204" pitchFamily="34" charset="0"/>
              </a:rPr>
              <a:t>Ex:  </a:t>
            </a:r>
            <a:r>
              <a:rPr lang="fr-FR" sz="2000" b="1" i="1" dirty="0" err="1" smtClean="0">
                <a:latin typeface="Arial" panose="020B0604020202020204" pitchFamily="34" charset="0"/>
                <a:cs typeface="Arial" panose="020B0604020202020204" pitchFamily="34" charset="0"/>
              </a:rPr>
              <a:t>Egypt</a:t>
            </a:r>
            <a:r>
              <a:rPr lang="fr-FR" sz="2000" b="1" i="1" dirty="0">
                <a:latin typeface="Arial" panose="020B0604020202020204" pitchFamily="34" charset="0"/>
                <a:cs typeface="Arial" panose="020B0604020202020204" pitchFamily="34" charset="0"/>
              </a:rPr>
              <a:t>*  </a:t>
            </a:r>
            <a:r>
              <a:rPr lang="fr-FR" sz="2000" dirty="0">
                <a:latin typeface="Arial" panose="020B0604020202020204" pitchFamily="34" charset="0"/>
                <a:cs typeface="Arial" panose="020B0604020202020204" pitchFamily="34" charset="0"/>
              </a:rPr>
              <a:t>te </a:t>
            </a:r>
            <a:r>
              <a:rPr lang="fr-FR" sz="2000" dirty="0" smtClean="0">
                <a:latin typeface="Arial" panose="020B0604020202020204" pitchFamily="34" charset="0"/>
                <a:cs typeface="Arial" panose="020B0604020202020204" pitchFamily="34" charset="0"/>
              </a:rPr>
              <a:t>permet de </a:t>
            </a:r>
            <a:r>
              <a:rPr lang="fr-FR" sz="2000" dirty="0">
                <a:latin typeface="Arial" panose="020B0604020202020204" pitchFamily="34" charset="0"/>
                <a:cs typeface="Arial" panose="020B0604020202020204" pitchFamily="34" charset="0"/>
              </a:rPr>
              <a:t>trouver :  </a:t>
            </a:r>
            <a:r>
              <a:rPr lang="fr-FR" sz="2000" dirty="0" smtClean="0">
                <a:latin typeface="Arial" panose="020B0604020202020204" pitchFamily="34" charset="0"/>
                <a:cs typeface="Arial" panose="020B0604020202020204" pitchFamily="34" charset="0"/>
              </a:rPr>
              <a:t/>
            </a:r>
            <a:br>
              <a:rPr lang="fr-FR" sz="2000" dirty="0" smtClean="0">
                <a:latin typeface="Arial" panose="020B0604020202020204" pitchFamily="34" charset="0"/>
                <a:cs typeface="Arial" panose="020B0604020202020204" pitchFamily="34" charset="0"/>
              </a:rPr>
            </a:br>
            <a:r>
              <a:rPr lang="fr-FR" sz="2000" b="1" dirty="0" smtClean="0">
                <a:latin typeface="Arial" panose="020B0604020202020204" pitchFamily="34" charset="0"/>
                <a:cs typeface="Arial" panose="020B0604020202020204" pitchFamily="34" charset="0"/>
              </a:rPr>
              <a:t>égyptologie</a:t>
            </a:r>
            <a:r>
              <a:rPr lang="fr-FR" sz="2000" b="1" dirty="0">
                <a:latin typeface="Arial" panose="020B0604020202020204" pitchFamily="34" charset="0"/>
                <a:cs typeface="Arial" panose="020B0604020202020204" pitchFamily="34" charset="0"/>
              </a:rPr>
              <a:t>, </a:t>
            </a:r>
            <a:r>
              <a:rPr lang="fr-FR" sz="2000" b="1" dirty="0" smtClean="0">
                <a:latin typeface="Arial" panose="020B0604020202020204" pitchFamily="34" charset="0"/>
                <a:cs typeface="Arial" panose="020B0604020202020204" pitchFamily="34" charset="0"/>
              </a:rPr>
              <a:t>égyptologue, égyptien</a:t>
            </a:r>
            <a:r>
              <a:rPr lang="fr-FR" sz="2000" b="1" dirty="0">
                <a:latin typeface="Arial" panose="020B0604020202020204" pitchFamily="34" charset="0"/>
                <a:cs typeface="Arial" panose="020B0604020202020204" pitchFamily="34" charset="0"/>
              </a:rPr>
              <a:t>, égyptiens, </a:t>
            </a:r>
            <a:r>
              <a:rPr lang="fr-FR" sz="2000" b="1" dirty="0" smtClean="0">
                <a:latin typeface="Arial" panose="020B0604020202020204" pitchFamily="34" charset="0"/>
                <a:cs typeface="Arial" panose="020B0604020202020204" pitchFamily="34" charset="0"/>
              </a:rPr>
              <a:t>égyptienne…</a:t>
            </a:r>
            <a:endParaRPr lang="fr-CA" sz="2000" dirty="0">
              <a:latin typeface="Arial" panose="020B0604020202020204" pitchFamily="34" charset="0"/>
              <a:cs typeface="Arial" panose="020B0604020202020204" pitchFamily="34" charset="0"/>
            </a:endParaRPr>
          </a:p>
        </p:txBody>
      </p:sp>
      <p:sp>
        <p:nvSpPr>
          <p:cNvPr id="14" name="Rectangle à coins arrondis 13"/>
          <p:cNvSpPr/>
          <p:nvPr/>
        </p:nvSpPr>
        <p:spPr>
          <a:xfrm>
            <a:off x="88231" y="350219"/>
            <a:ext cx="1420088" cy="1154099"/>
          </a:xfrm>
          <a:prstGeom prst="roundRect">
            <a:avLst>
              <a:gd name="adj" fmla="val 10000"/>
            </a:avLst>
          </a:prstGeom>
          <a:blipFill>
            <a:blip r:embed="rId3" cstate="print">
              <a:duotone>
                <a:schemeClr val="bg2">
                  <a:shade val="45000"/>
                  <a:satMod val="135000"/>
                </a:schemeClr>
                <a:prstClr val="white"/>
              </a:duotone>
              <a:extLst>
                <a:ext uri="{BEBA8EAE-BF5A-486C-A8C5-ECC9F3942E4B}">
                  <a14:imgProps xmlns:a14="http://schemas.microsoft.com/office/drawing/2010/main">
                    <a14:imgLayer r:embed="rId4">
                      <a14:imgEffect>
                        <a14:backgroundRemoval t="0" b="100000" l="0" r="100000">
                          <a14:foregroundMark x1="49500" y1="96830" x2="66250" y2="96830"/>
                          <a14:foregroundMark x1="49250" y1="96254" x2="49000" y2="88473"/>
                          <a14:foregroundMark x1="49000" y1="88473" x2="62500" y2="88473"/>
                          <a14:foregroundMark x1="62250" y1="89049" x2="65250" y2="96542"/>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1000" r="-1000"/>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sp>
        <p:nvSpPr>
          <p:cNvPr id="13" name="Titre 1"/>
          <p:cNvSpPr txBox="1">
            <a:spLocks/>
          </p:cNvSpPr>
          <p:nvPr/>
        </p:nvSpPr>
        <p:spPr>
          <a:xfrm>
            <a:off x="1534475" y="487054"/>
            <a:ext cx="5551839" cy="685800"/>
          </a:xfrm>
          <a:prstGeom prst="rect">
            <a:avLst/>
          </a:prstGeom>
        </p:spPr>
        <p:txBody>
          <a:bodyPr vert="horz" lIns="91440" tIns="45720" rIns="91440" bIns="45720" rtlCol="0" anchor="t">
            <a:normAutofit/>
          </a:bodyPr>
          <a:lstStyle>
            <a:lvl1pPr algn="l" defTabSz="457200" rtl="0" eaLnBrk="1" latinLnBrk="0" hangingPunct="1">
              <a:spcBef>
                <a:spcPct val="0"/>
              </a:spcBef>
              <a:buNone/>
              <a:defRPr sz="3600" kern="1200">
                <a:solidFill>
                  <a:schemeClr val="accent1"/>
                </a:solidFill>
                <a:latin typeface="+mj-lt"/>
                <a:ea typeface="+mj-ea"/>
                <a:cs typeface="+mj-cs"/>
              </a:defRPr>
            </a:lvl1pPr>
            <a:lvl2pPr eaLnBrk="1" hangingPunct="1">
              <a:defRPr>
                <a:solidFill>
                  <a:schemeClr val="tx2"/>
                </a:solidFill>
              </a:defRPr>
            </a:lvl2pPr>
            <a:lvl3pPr eaLnBrk="1" hangingPunct="1">
              <a:defRPr>
                <a:solidFill>
                  <a:schemeClr val="tx2"/>
                </a:solidFill>
              </a:defRPr>
            </a:lvl3pPr>
            <a:lvl4pPr eaLnBrk="1" hangingPunct="1">
              <a:defRPr>
                <a:solidFill>
                  <a:schemeClr val="tx2"/>
                </a:solidFill>
              </a:defRPr>
            </a:lvl4pPr>
            <a:lvl5pPr eaLnBrk="1" hangingPunct="1">
              <a:defRPr>
                <a:solidFill>
                  <a:schemeClr val="tx2"/>
                </a:solidFill>
              </a:defRPr>
            </a:lvl5pPr>
            <a:lvl6pPr eaLnBrk="1" hangingPunct="1">
              <a:defRPr>
                <a:solidFill>
                  <a:schemeClr val="tx2"/>
                </a:solidFill>
              </a:defRPr>
            </a:lvl6pPr>
            <a:lvl7pPr eaLnBrk="1" hangingPunct="1">
              <a:defRPr>
                <a:solidFill>
                  <a:schemeClr val="tx2"/>
                </a:solidFill>
              </a:defRPr>
            </a:lvl7pPr>
            <a:lvl8pPr eaLnBrk="1" hangingPunct="1">
              <a:defRPr>
                <a:solidFill>
                  <a:schemeClr val="tx2"/>
                </a:solidFill>
              </a:defRPr>
            </a:lvl8pPr>
            <a:lvl9pPr eaLnBrk="1" hangingPunct="1">
              <a:defRPr>
                <a:solidFill>
                  <a:schemeClr val="tx2"/>
                </a:solidFill>
              </a:defRPr>
            </a:lvl9pPr>
          </a:lstStyle>
          <a:p>
            <a:r>
              <a:rPr lang="fr-CA" dirty="0">
                <a:latin typeface="Kristen ITC" panose="03050502040202030202" pitchFamily="66" charset="0"/>
              </a:rPr>
              <a:t>L</a:t>
            </a:r>
            <a:r>
              <a:rPr lang="fr-CA" dirty="0" smtClean="0">
                <a:latin typeface="Kristen ITC" panose="03050502040202030202" pitchFamily="66" charset="0"/>
              </a:rPr>
              <a:t>a troncature</a:t>
            </a:r>
            <a:endParaRPr lang="fr-CA" dirty="0"/>
          </a:p>
        </p:txBody>
      </p:sp>
      <p:graphicFrame>
        <p:nvGraphicFramePr>
          <p:cNvPr id="16" name="Tableau 15"/>
          <p:cNvGraphicFramePr>
            <a:graphicFrameLocks noGrp="1"/>
          </p:cNvGraphicFramePr>
          <p:nvPr>
            <p:extLst>
              <p:ext uri="{D42A27DB-BD31-4B8C-83A1-F6EECF244321}">
                <p14:modId xmlns:p14="http://schemas.microsoft.com/office/powerpoint/2010/main" val="45212463"/>
              </p:ext>
            </p:extLst>
          </p:nvPr>
        </p:nvGraphicFramePr>
        <p:xfrm>
          <a:off x="1672092" y="3611072"/>
          <a:ext cx="6694748" cy="1472337"/>
        </p:xfrm>
        <a:graphic>
          <a:graphicData uri="http://schemas.openxmlformats.org/drawingml/2006/table">
            <a:tbl>
              <a:tblPr firstRow="1" bandRow="1">
                <a:tableStyleId>{5C22544A-7EE6-4342-B048-85BDC9FD1C3A}</a:tableStyleId>
              </a:tblPr>
              <a:tblGrid>
                <a:gridCol w="2837456"/>
                <a:gridCol w="1695828"/>
                <a:gridCol w="2161464"/>
              </a:tblGrid>
              <a:tr h="583613">
                <a:tc>
                  <a:txBody>
                    <a:bodyPr/>
                    <a:lstStyle/>
                    <a:p>
                      <a:pPr marL="0" marR="0" indent="0" algn="ctr" defTabSz="457200" rtl="0" eaLnBrk="1" fontAlgn="auto" latinLnBrk="0" hangingPunct="1">
                        <a:lnSpc>
                          <a:spcPct val="100000"/>
                        </a:lnSpc>
                        <a:spcBef>
                          <a:spcPts val="0"/>
                        </a:spcBef>
                        <a:spcAft>
                          <a:spcPts val="0"/>
                        </a:spcAft>
                        <a:buClrTx/>
                        <a:buSzTx/>
                        <a:buFontTx/>
                        <a:buNone/>
                        <a:tabLst/>
                        <a:defRPr/>
                      </a:pPr>
                      <a:r>
                        <a:rPr lang="fr-CA" sz="1800" b="1" kern="1200" dirty="0" smtClean="0">
                          <a:solidFill>
                            <a:schemeClr val="lt1"/>
                          </a:solidFill>
                          <a:latin typeface="Kristen ITC" panose="03050502040202030202" pitchFamily="66" charset="0"/>
                          <a:ea typeface="+mn-ea"/>
                          <a:cs typeface="+mn-cs"/>
                        </a:rPr>
                        <a:t>Mot-clé 1</a:t>
                      </a:r>
                      <a:endParaRPr lang="fr-CA" sz="1800" b="1" kern="1200" dirty="0">
                        <a:solidFill>
                          <a:schemeClr val="lt1"/>
                        </a:solidFill>
                        <a:latin typeface="Kristen ITC" panose="03050502040202030202" pitchFamily="66" charset="0"/>
                        <a:ea typeface="+mn-ea"/>
                        <a:cs typeface="+mn-cs"/>
                      </a:endParaRPr>
                    </a:p>
                  </a:txBody>
                  <a:tcPr anchor="ctr"/>
                </a:tc>
                <a:tc>
                  <a:txBody>
                    <a:bodyPr/>
                    <a:lstStyle/>
                    <a:p>
                      <a:pPr marL="0" marR="0" indent="0" algn="ctr" defTabSz="457200" rtl="0" eaLnBrk="1" fontAlgn="auto" latinLnBrk="0" hangingPunct="1">
                        <a:lnSpc>
                          <a:spcPct val="100000"/>
                        </a:lnSpc>
                        <a:spcBef>
                          <a:spcPts val="0"/>
                        </a:spcBef>
                        <a:spcAft>
                          <a:spcPts val="0"/>
                        </a:spcAft>
                        <a:buClrTx/>
                        <a:buSzTx/>
                        <a:buFontTx/>
                        <a:buNone/>
                        <a:tabLst/>
                        <a:defRPr/>
                      </a:pPr>
                      <a:r>
                        <a:rPr lang="fr-CA" sz="1800" b="1" kern="1200" dirty="0" smtClean="0">
                          <a:solidFill>
                            <a:schemeClr val="lt1"/>
                          </a:solidFill>
                          <a:latin typeface="Kristen ITC" panose="03050502040202030202" pitchFamily="66" charset="0"/>
                          <a:ea typeface="+mn-ea"/>
                          <a:cs typeface="+mn-cs"/>
                        </a:rPr>
                        <a:t>Mot-clé 2</a:t>
                      </a:r>
                      <a:endParaRPr lang="fr-CA" sz="1800" b="1" kern="1200" dirty="0">
                        <a:solidFill>
                          <a:schemeClr val="lt1"/>
                        </a:solidFill>
                        <a:latin typeface="Kristen ITC" panose="03050502040202030202" pitchFamily="66" charset="0"/>
                        <a:ea typeface="+mn-ea"/>
                        <a:cs typeface="+mn-cs"/>
                      </a:endParaRPr>
                    </a:p>
                  </a:txBody>
                  <a:tcPr anchor="ctr"/>
                </a:tc>
                <a:tc>
                  <a:txBody>
                    <a:bodyPr/>
                    <a:lstStyle/>
                    <a:p>
                      <a:pPr marL="0" marR="0" indent="0" algn="ctr" defTabSz="457200" rtl="0" eaLnBrk="1" fontAlgn="auto" latinLnBrk="0" hangingPunct="1">
                        <a:lnSpc>
                          <a:spcPct val="100000"/>
                        </a:lnSpc>
                        <a:spcBef>
                          <a:spcPts val="0"/>
                        </a:spcBef>
                        <a:spcAft>
                          <a:spcPts val="0"/>
                        </a:spcAft>
                        <a:buClrTx/>
                        <a:buSzTx/>
                        <a:buFontTx/>
                        <a:buNone/>
                        <a:tabLst/>
                        <a:defRPr/>
                      </a:pPr>
                      <a:r>
                        <a:rPr lang="fr-CA" sz="1800" b="1" kern="1200" dirty="0" smtClean="0">
                          <a:solidFill>
                            <a:schemeClr val="lt1"/>
                          </a:solidFill>
                          <a:latin typeface="Kristen ITC" panose="03050502040202030202" pitchFamily="66" charset="0"/>
                          <a:ea typeface="+mn-ea"/>
                          <a:cs typeface="+mn-cs"/>
                        </a:rPr>
                        <a:t>Mot-clé 3</a:t>
                      </a:r>
                      <a:endParaRPr lang="fr-CA" sz="1800" b="1" kern="1200" dirty="0">
                        <a:solidFill>
                          <a:schemeClr val="lt1"/>
                        </a:solidFill>
                        <a:latin typeface="Kristen ITC" panose="03050502040202030202" pitchFamily="66" charset="0"/>
                        <a:ea typeface="+mn-ea"/>
                        <a:cs typeface="+mn-cs"/>
                      </a:endParaRPr>
                    </a:p>
                  </a:txBody>
                  <a:tcPr anchor="ctr"/>
                </a:tc>
              </a:tr>
              <a:tr h="444362">
                <a:tc>
                  <a:txBody>
                    <a:bodyPr/>
                    <a:lstStyle/>
                    <a:p>
                      <a:r>
                        <a:rPr lang="fr-CA" dirty="0" err="1" smtClean="0">
                          <a:latin typeface="Arial" panose="020B0604020202020204" pitchFamily="34" charset="0"/>
                          <a:cs typeface="Arial" panose="020B0604020202020204" pitchFamily="34" charset="0"/>
                        </a:rPr>
                        <a:t>Chaîn</a:t>
                      </a:r>
                      <a:r>
                        <a:rPr lang="fr-CA" dirty="0" smtClean="0">
                          <a:latin typeface="Arial" panose="020B0604020202020204" pitchFamily="34" charset="0"/>
                          <a:cs typeface="Arial" panose="020B0604020202020204" pitchFamily="34" charset="0"/>
                        </a:rPr>
                        <a:t>* alimentaire*</a:t>
                      </a:r>
                      <a:endParaRPr lang="fr-CA" dirty="0">
                        <a:latin typeface="Arial" panose="020B0604020202020204" pitchFamily="34" charset="0"/>
                        <a:cs typeface="Arial" panose="020B0604020202020204" pitchFamily="34" charset="0"/>
                      </a:endParaRPr>
                    </a:p>
                  </a:txBody>
                  <a:tcPr/>
                </a:tc>
                <a:tc>
                  <a:txBody>
                    <a:bodyPr/>
                    <a:lstStyle/>
                    <a:p>
                      <a:r>
                        <a:rPr lang="fr-CA" dirty="0" smtClean="0">
                          <a:latin typeface="Arial" panose="020B0604020202020204" pitchFamily="34" charset="0"/>
                          <a:cs typeface="Arial" panose="020B0604020202020204" pitchFamily="34" charset="0"/>
                        </a:rPr>
                        <a:t>Ours blanc*</a:t>
                      </a:r>
                      <a:endParaRPr lang="fr-CA" dirty="0">
                        <a:latin typeface="Arial" panose="020B0604020202020204" pitchFamily="34" charset="0"/>
                        <a:cs typeface="Arial" panose="020B0604020202020204" pitchFamily="34" charset="0"/>
                      </a:endParaRPr>
                    </a:p>
                  </a:txBody>
                  <a:tcPr/>
                </a:tc>
                <a:tc>
                  <a:txBody>
                    <a:bodyPr/>
                    <a:lstStyle/>
                    <a:p>
                      <a:r>
                        <a:rPr lang="fr-CA" dirty="0" smtClean="0">
                          <a:latin typeface="Arial" panose="020B0604020202020204" pitchFamily="34" charset="0"/>
                          <a:cs typeface="Arial" panose="020B0604020202020204" pitchFamily="34" charset="0"/>
                        </a:rPr>
                        <a:t>Nord </a:t>
                      </a:r>
                      <a:r>
                        <a:rPr lang="fr-CA" dirty="0" err="1" smtClean="0">
                          <a:latin typeface="Arial" panose="020B0604020202020204" pitchFamily="34" charset="0"/>
                          <a:cs typeface="Arial" panose="020B0604020202020204" pitchFamily="34" charset="0"/>
                        </a:rPr>
                        <a:t>Canad</a:t>
                      </a:r>
                      <a:r>
                        <a:rPr lang="fr-CA" dirty="0" smtClean="0">
                          <a:latin typeface="Arial" panose="020B0604020202020204" pitchFamily="34" charset="0"/>
                          <a:cs typeface="Arial" panose="020B0604020202020204" pitchFamily="34" charset="0"/>
                        </a:rPr>
                        <a:t>*</a:t>
                      </a:r>
                      <a:endParaRPr lang="fr-CA" dirty="0">
                        <a:latin typeface="Arial" panose="020B0604020202020204" pitchFamily="34" charset="0"/>
                        <a:cs typeface="Arial" panose="020B0604020202020204" pitchFamily="34" charset="0"/>
                      </a:endParaRPr>
                    </a:p>
                  </a:txBody>
                  <a:tcPr/>
                </a:tc>
              </a:tr>
              <a:tr h="444362">
                <a:tc>
                  <a:txBody>
                    <a:bodyPr/>
                    <a:lstStyle/>
                    <a:p>
                      <a:r>
                        <a:rPr lang="fr-CA" dirty="0" smtClean="0">
                          <a:latin typeface="Arial" panose="020B0604020202020204" pitchFamily="34" charset="0"/>
                          <a:cs typeface="Arial" panose="020B0604020202020204" pitchFamily="34" charset="0"/>
                        </a:rPr>
                        <a:t>Pyramide* alimentaire*</a:t>
                      </a:r>
                      <a:endParaRPr lang="fr-CA" dirty="0">
                        <a:latin typeface="Arial" panose="020B0604020202020204" pitchFamily="34" charset="0"/>
                        <a:cs typeface="Arial" panose="020B0604020202020204" pitchFamily="34" charset="0"/>
                      </a:endParaRPr>
                    </a:p>
                  </a:txBody>
                  <a:tcPr/>
                </a:tc>
                <a:tc>
                  <a:txBody>
                    <a:bodyPr/>
                    <a:lstStyle/>
                    <a:p>
                      <a:r>
                        <a:rPr lang="fr-CA" dirty="0" smtClean="0">
                          <a:solidFill>
                            <a:schemeClr val="tx1"/>
                          </a:solidFill>
                          <a:latin typeface="Arial" panose="020B0604020202020204" pitchFamily="34" charset="0"/>
                          <a:cs typeface="Arial" panose="020B0604020202020204" pitchFamily="34" charset="0"/>
                        </a:rPr>
                        <a:t>Ours polaire*</a:t>
                      </a:r>
                      <a:endParaRPr lang="fr-CA" dirty="0">
                        <a:solidFill>
                          <a:schemeClr val="tx1"/>
                        </a:solidFill>
                        <a:latin typeface="Arial" panose="020B0604020202020204" pitchFamily="34" charset="0"/>
                        <a:cs typeface="Arial" panose="020B0604020202020204" pitchFamily="34" charset="0"/>
                      </a:endParaRPr>
                    </a:p>
                  </a:txBody>
                  <a:tcPr/>
                </a:tc>
                <a:tc>
                  <a:txBody>
                    <a:bodyPr/>
                    <a:lstStyle/>
                    <a:p>
                      <a:r>
                        <a:rPr lang="fr-CA" dirty="0" err="1" smtClean="0">
                          <a:latin typeface="Arial" panose="020B0604020202020204" pitchFamily="34" charset="0"/>
                          <a:cs typeface="Arial" panose="020B0604020202020204" pitchFamily="34" charset="0"/>
                        </a:rPr>
                        <a:t>Canad</a:t>
                      </a:r>
                      <a:r>
                        <a:rPr lang="fr-CA" dirty="0" smtClean="0">
                          <a:latin typeface="Arial" panose="020B0604020202020204" pitchFamily="34" charset="0"/>
                          <a:cs typeface="Arial" panose="020B0604020202020204" pitchFamily="34" charset="0"/>
                        </a:rPr>
                        <a:t>*</a:t>
                      </a:r>
                      <a:endParaRPr lang="fr-CA" dirty="0">
                        <a:latin typeface="Arial" panose="020B0604020202020204" pitchFamily="34" charset="0"/>
                        <a:cs typeface="Arial" panose="020B0604020202020204" pitchFamily="34" charset="0"/>
                      </a:endParaRPr>
                    </a:p>
                  </a:txBody>
                  <a:tcPr/>
                </a:tc>
              </a:tr>
            </a:tbl>
          </a:graphicData>
        </a:graphic>
      </p:graphicFrame>
      <p:sp>
        <p:nvSpPr>
          <p:cNvPr id="20" name="Rectangle 19"/>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Tree>
    <p:extLst>
      <p:ext uri="{BB962C8B-B14F-4D97-AF65-F5344CB8AC3E}">
        <p14:creationId xmlns:p14="http://schemas.microsoft.com/office/powerpoint/2010/main" val="2523214342"/>
      </p:ext>
    </p:extLst>
  </p:cSld>
  <p:clrMapOvr>
    <a:masterClrMapping/>
  </p:clrMapOvr>
  <mc:AlternateContent xmlns:mc="http://schemas.openxmlformats.org/markup-compatibility/2006" xmlns:p14="http://schemas.microsoft.com/office/powerpoint/2010/main">
    <mc:Choice Requires="p14">
      <p:transition spd="slow" p14:dur="2000"/>
    </mc:Choice>
    <mc:Fallback xmlns:mv="urn:schemas-microsoft-com:mac:vml" xmlns="">
      <p:transition spd="slow"/>
    </mc:Fallback>
  </mc:AlternateContent>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nodeType="clickEffect">
                                  <p:stCondLst>
                                    <p:cond delay="0"/>
                                  </p:stCondLst>
                                  <p:childTnLst>
                                    <p:set>
                                      <p:cBhvr>
                                        <p:cTn id="6" dur="1" fill="hold">
                                          <p:stCondLst>
                                            <p:cond delay="0"/>
                                          </p:stCondLst>
                                        </p:cTn>
                                        <p:tgtEl>
                                          <p:spTgt spid="16"/>
                                        </p:tgtEl>
                                        <p:attrNameLst>
                                          <p:attrName>style.visibility</p:attrName>
                                        </p:attrNameLst>
                                      </p:cBhvr>
                                      <p:to>
                                        <p:strVal val="visible"/>
                                      </p:to>
                                    </p:set>
                                  </p:childTnLst>
                                </p:cTn>
                              </p:par>
                            </p:childTnLst>
                          </p:cTn>
                        </p:par>
                      </p:childTnLst>
                    </p:cTn>
                  </p:par>
                  <p:par>
                    <p:cTn id="7" fill="hold">
                      <p:stCondLst>
                        <p:cond delay="indefinite"/>
                      </p:stCondLst>
                      <p:childTnLst>
                        <p:par>
                          <p:cTn id="8" fill="hold">
                            <p:stCondLst>
                              <p:cond delay="0"/>
                            </p:stCondLst>
                            <p:childTnLst>
                              <p:par>
                                <p:cTn id="9" presetID="1" presetClass="entr" presetSubtype="0" fill="hold" grpId="0" nodeType="clickEffect">
                                  <p:stCondLst>
                                    <p:cond delay="0"/>
                                  </p:stCondLst>
                                  <p:childTnLst>
                                    <p:set>
                                      <p:cBhvr>
                                        <p:cTn id="10" dur="1" fill="hold">
                                          <p:stCondLst>
                                            <p:cond delay="0"/>
                                          </p:stCondLst>
                                        </p:cTn>
                                        <p:tgtEl>
                                          <p:spTgt spid="2"/>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2" grpId="0"/>
    </p:bldLst>
  </p:timing>
</p:sld>
</file>

<file path=ppt/slides/slide2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91139" name="Rectangle 3"/>
          <p:cNvSpPr>
            <a:spLocks noGrp="1" noChangeArrowheads="1"/>
          </p:cNvSpPr>
          <p:nvPr>
            <p:ph idx="1"/>
          </p:nvPr>
        </p:nvSpPr>
        <p:spPr>
          <a:xfrm>
            <a:off x="886608" y="1928126"/>
            <a:ext cx="5354799" cy="2043378"/>
          </a:xfrm>
        </p:spPr>
        <p:txBody>
          <a:bodyPr>
            <a:normAutofit/>
          </a:bodyPr>
          <a:lstStyle/>
          <a:p>
            <a:pPr>
              <a:buFont typeface="Wingdings" panose="05000000000000000000" pitchFamily="2" charset="2"/>
              <a:buChar char="Ø"/>
            </a:pPr>
            <a:r>
              <a:rPr lang="fr-CA" sz="2800" noProof="1">
                <a:solidFill>
                  <a:schemeClr val="tx1"/>
                </a:solidFill>
                <a:latin typeface="Arial" panose="020B0604020202020204" pitchFamily="34" charset="0"/>
                <a:cs typeface="Arial" panose="020B0604020202020204" pitchFamily="34" charset="0"/>
              </a:rPr>
              <a:t>Tu peux t’en servir dans le catalogue en ligne de la bibliothèque (Regard)</a:t>
            </a:r>
          </a:p>
          <a:p>
            <a:endParaRPr lang="fr-CA" noProof="1">
              <a:latin typeface="Kristen ITC" panose="03050502040202030202" pitchFamily="66" charset="0"/>
            </a:endParaRPr>
          </a:p>
          <a:p>
            <a:endParaRPr lang="fr-CA" noProof="1">
              <a:latin typeface="Kristen ITC" panose="03050502040202030202" pitchFamily="66" charset="0"/>
            </a:endParaRPr>
          </a:p>
          <a:p>
            <a:endParaRPr lang="fr-CA" noProof="1">
              <a:latin typeface="Kristen ITC" panose="03050502040202030202" pitchFamily="66" charset="0"/>
            </a:endParaRPr>
          </a:p>
          <a:p>
            <a:endParaRPr lang="fr-CA" noProof="1">
              <a:latin typeface="Kristen ITC" panose="03050502040202030202" pitchFamily="66" charset="0"/>
            </a:endParaRPr>
          </a:p>
          <a:p>
            <a:endParaRPr lang="fr-FR" noProof="1">
              <a:latin typeface="Kristen ITC" panose="03050502040202030202" pitchFamily="66" charset="0"/>
            </a:endParaRPr>
          </a:p>
        </p:txBody>
      </p:sp>
      <p:pic>
        <p:nvPicPr>
          <p:cNvPr id="9" name="Picture 2"/>
          <p:cNvPicPr>
            <a:picLocks noChangeAspect="1" noChangeArrowheads="1"/>
          </p:cNvPicPr>
          <p:nvPr/>
        </p:nvPicPr>
        <p:blipFill rotWithShape="1">
          <a:blip r:embed="rId3">
            <a:extLst>
              <a:ext uri="{28A0092B-C50C-407E-A947-70E740481C1C}">
                <a14:useLocalDpi xmlns:a14="http://schemas.microsoft.com/office/drawing/2010/main" val="0"/>
              </a:ext>
            </a:extLst>
          </a:blip>
          <a:srcRect l="13421" t="12177" r="68997" b="70816"/>
          <a:stretch/>
        </p:blipFill>
        <p:spPr bwMode="auto">
          <a:xfrm>
            <a:off x="6481383" y="2132842"/>
            <a:ext cx="2143617" cy="129586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
        <p:nvSpPr>
          <p:cNvPr id="2" name="ZoneTexte 1"/>
          <p:cNvSpPr txBox="1"/>
          <p:nvPr/>
        </p:nvSpPr>
        <p:spPr>
          <a:xfrm>
            <a:off x="573206" y="4035015"/>
            <a:ext cx="8960392" cy="2277547"/>
          </a:xfrm>
          <a:prstGeom prst="rect">
            <a:avLst/>
          </a:prstGeom>
          <a:noFill/>
        </p:spPr>
        <p:txBody>
          <a:bodyPr wrap="square" rtlCol="0">
            <a:spAutoFit/>
          </a:bodyPr>
          <a:lstStyle/>
          <a:p>
            <a:pPr>
              <a:lnSpc>
                <a:spcPct val="150000"/>
              </a:lnSpc>
            </a:pPr>
            <a:r>
              <a:rPr lang="fr-CA" sz="2800" dirty="0" smtClean="0">
                <a:solidFill>
                  <a:srgbClr val="FF0000"/>
                </a:solidFill>
                <a:latin typeface="Arial" panose="020B0604020202020204" pitchFamily="34" charset="0"/>
                <a:cs typeface="Arial" panose="020B0604020202020204" pitchFamily="34" charset="0"/>
              </a:rPr>
              <a:t>Attention! </a:t>
            </a:r>
          </a:p>
          <a:p>
            <a:pPr algn="ctr">
              <a:buClr>
                <a:schemeClr val="accent3"/>
              </a:buClr>
            </a:pPr>
            <a:r>
              <a:rPr lang="fr-CA" sz="2400" i="1" dirty="0" smtClean="0">
                <a:latin typeface="Arial" panose="020B0604020202020204" pitchFamily="34" charset="0"/>
                <a:cs typeface="Arial" panose="020B0604020202020204" pitchFamily="34" charset="0"/>
              </a:rPr>
              <a:t>Les </a:t>
            </a:r>
            <a:r>
              <a:rPr lang="fr-CA" sz="2400" i="1" dirty="0">
                <a:latin typeface="Arial" panose="020B0604020202020204" pitchFamily="34" charset="0"/>
                <a:cs typeface="Arial" panose="020B0604020202020204" pitchFamily="34" charset="0"/>
              </a:rPr>
              <a:t>moteurs de recherche populaires, dont Google, </a:t>
            </a:r>
            <a:r>
              <a:rPr lang="fr-CA" sz="2400" i="1" dirty="0" smtClean="0">
                <a:latin typeface="Arial" panose="020B0604020202020204" pitchFamily="34" charset="0"/>
                <a:cs typeface="Arial" panose="020B0604020202020204" pitchFamily="34" charset="0"/>
              </a:rPr>
              <a:t/>
            </a:r>
            <a:br>
              <a:rPr lang="fr-CA" sz="2400" i="1" dirty="0" smtClean="0">
                <a:latin typeface="Arial" panose="020B0604020202020204" pitchFamily="34" charset="0"/>
                <a:cs typeface="Arial" panose="020B0604020202020204" pitchFamily="34" charset="0"/>
              </a:rPr>
            </a:br>
            <a:r>
              <a:rPr lang="fr-CA" sz="2400" i="1" dirty="0" smtClean="0">
                <a:latin typeface="Arial" panose="020B0604020202020204" pitchFamily="34" charset="0"/>
                <a:cs typeface="Arial" panose="020B0604020202020204" pitchFamily="34" charset="0"/>
              </a:rPr>
              <a:t>n’acceptent pas </a:t>
            </a:r>
            <a:r>
              <a:rPr lang="fr-CA" sz="2400" i="1" dirty="0">
                <a:latin typeface="Arial" panose="020B0604020202020204" pitchFamily="34" charset="0"/>
                <a:cs typeface="Arial" panose="020B0604020202020204" pitchFamily="34" charset="0"/>
              </a:rPr>
              <a:t>la </a:t>
            </a:r>
            <a:r>
              <a:rPr lang="fr-CA" sz="2400" i="1" dirty="0" smtClean="0">
                <a:latin typeface="Arial" panose="020B0604020202020204" pitchFamily="34" charset="0"/>
                <a:cs typeface="Arial" panose="020B0604020202020204" pitchFamily="34" charset="0"/>
              </a:rPr>
              <a:t>troncature. Il </a:t>
            </a:r>
            <a:r>
              <a:rPr lang="fr-CA" sz="2400" i="1" dirty="0">
                <a:latin typeface="Arial" panose="020B0604020202020204" pitchFamily="34" charset="0"/>
                <a:cs typeface="Arial" panose="020B0604020202020204" pitchFamily="34" charset="0"/>
              </a:rPr>
              <a:t>se peut qu’ils utilisent </a:t>
            </a:r>
            <a:r>
              <a:rPr lang="fr-CA" sz="2400" i="1" dirty="0" smtClean="0">
                <a:latin typeface="Arial" panose="020B0604020202020204" pitchFamily="34" charset="0"/>
                <a:cs typeface="Arial" panose="020B0604020202020204" pitchFamily="34" charset="0"/>
              </a:rPr>
              <a:t/>
            </a:r>
            <a:br>
              <a:rPr lang="fr-CA" sz="2400" i="1" dirty="0" smtClean="0">
                <a:latin typeface="Arial" panose="020B0604020202020204" pitchFamily="34" charset="0"/>
                <a:cs typeface="Arial" panose="020B0604020202020204" pitchFamily="34" charset="0"/>
              </a:rPr>
            </a:br>
            <a:r>
              <a:rPr lang="fr-CA" sz="2400" i="1" dirty="0" smtClean="0">
                <a:latin typeface="Arial" panose="020B0604020202020204" pitchFamily="34" charset="0"/>
                <a:cs typeface="Arial" panose="020B0604020202020204" pitchFamily="34" charset="0"/>
              </a:rPr>
              <a:t>le symbole </a:t>
            </a:r>
            <a:r>
              <a:rPr lang="fr-CA" sz="2400" i="1" dirty="0" smtClean="0">
                <a:solidFill>
                  <a:srgbClr val="FF6600"/>
                </a:solidFill>
                <a:latin typeface="Arial" panose="020B0604020202020204" pitchFamily="34" charset="0"/>
                <a:cs typeface="Arial" panose="020B0604020202020204" pitchFamily="34" charset="0"/>
              </a:rPr>
              <a:t>*  </a:t>
            </a:r>
            <a:r>
              <a:rPr lang="fr-CA" sz="2400" i="1" dirty="0" smtClean="0">
                <a:latin typeface="Arial" panose="020B0604020202020204" pitchFamily="34" charset="0"/>
                <a:cs typeface="Arial" panose="020B0604020202020204" pitchFamily="34" charset="0"/>
              </a:rPr>
              <a:t>pour </a:t>
            </a:r>
            <a:r>
              <a:rPr lang="fr-CA" sz="2400" i="1" dirty="0">
                <a:latin typeface="Arial" panose="020B0604020202020204" pitchFamily="34" charset="0"/>
                <a:cs typeface="Arial" panose="020B0604020202020204" pitchFamily="34" charset="0"/>
              </a:rPr>
              <a:t>un autre usage.</a:t>
            </a:r>
          </a:p>
          <a:p>
            <a:pPr marL="457200" indent="-457200">
              <a:buFont typeface="Wingdings" panose="05000000000000000000" pitchFamily="2" charset="2"/>
              <a:buChar char="§"/>
            </a:pPr>
            <a:endParaRPr lang="fr-CA" sz="2800" dirty="0">
              <a:latin typeface="Kristen ITC" panose="03050502040202030202" pitchFamily="66" charset="0"/>
            </a:endParaRPr>
          </a:p>
        </p:txBody>
      </p:sp>
      <p:sp>
        <p:nvSpPr>
          <p:cNvPr id="12" name="Rectangle 11"/>
          <p:cNvSpPr/>
          <p:nvPr/>
        </p:nvSpPr>
        <p:spPr>
          <a:xfrm>
            <a:off x="6481383" y="3446134"/>
            <a:ext cx="1721869" cy="276999"/>
          </a:xfrm>
          <a:prstGeom prst="rect">
            <a:avLst/>
          </a:prstGeom>
        </p:spPr>
        <p:txBody>
          <a:bodyPr wrap="square">
            <a:spAutoFit/>
          </a:bodyPr>
          <a:lstStyle/>
          <a:p>
            <a:r>
              <a:rPr lang="fr-CA" sz="1200" dirty="0" smtClean="0">
                <a:solidFill>
                  <a:schemeClr val="bg1">
                    <a:lumMod val="65000"/>
                  </a:schemeClr>
                </a:solidFill>
              </a:rPr>
              <a:t>Société GRICS, 2013</a:t>
            </a:r>
            <a:endParaRPr lang="fr-CA" sz="1200" dirty="0">
              <a:solidFill>
                <a:schemeClr val="bg1">
                  <a:lumMod val="65000"/>
                </a:schemeClr>
              </a:solidFill>
            </a:endParaRPr>
          </a:p>
        </p:txBody>
      </p:sp>
      <p:sp>
        <p:nvSpPr>
          <p:cNvPr id="15" name="Rectangle à coins arrondis 14"/>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sp>
      <p:sp>
        <p:nvSpPr>
          <p:cNvPr id="16" name="Rectangle à coins arrondis 15"/>
          <p:cNvSpPr/>
          <p:nvPr/>
        </p:nvSpPr>
        <p:spPr>
          <a:xfrm>
            <a:off x="88231" y="350219"/>
            <a:ext cx="1420088" cy="1154099"/>
          </a:xfrm>
          <a:prstGeom prst="roundRect">
            <a:avLst>
              <a:gd name="adj" fmla="val 10000"/>
            </a:avLst>
          </a:prstGeom>
          <a:blipFill>
            <a:blip r:embed="rId4" cstate="print">
              <a:duotone>
                <a:schemeClr val="bg2">
                  <a:shade val="45000"/>
                  <a:satMod val="135000"/>
                </a:schemeClr>
                <a:prstClr val="white"/>
              </a:duotone>
              <a:extLst>
                <a:ext uri="{BEBA8EAE-BF5A-486C-A8C5-ECC9F3942E4B}">
                  <a14:imgProps xmlns:a14="http://schemas.microsoft.com/office/drawing/2010/main">
                    <a14:imgLayer r:embed="rId5">
                      <a14:imgEffect>
                        <a14:backgroundRemoval t="0" b="100000" l="0" r="100000">
                          <a14:foregroundMark x1="49500" y1="96830" x2="66250" y2="96830"/>
                          <a14:foregroundMark x1="49250" y1="96254" x2="49000" y2="88473"/>
                          <a14:foregroundMark x1="49000" y1="88473" x2="62500" y2="88473"/>
                          <a14:foregroundMark x1="62250" y1="89049" x2="65250" y2="96542"/>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1000" r="-1000"/>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sp>
        <p:nvSpPr>
          <p:cNvPr id="21" name="Rectangle 20"/>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18" name="Titre 1"/>
          <p:cNvSpPr txBox="1">
            <a:spLocks/>
          </p:cNvSpPr>
          <p:nvPr/>
        </p:nvSpPr>
        <p:spPr>
          <a:xfrm>
            <a:off x="1534475" y="487054"/>
            <a:ext cx="5551839" cy="685800"/>
          </a:xfrm>
          <a:prstGeom prst="rect">
            <a:avLst/>
          </a:prstGeom>
        </p:spPr>
        <p:txBody>
          <a:bodyPr vert="horz" lIns="91440" tIns="45720" rIns="91440" bIns="45720" rtlCol="0" anchor="t">
            <a:normAutofit/>
          </a:bodyPr>
          <a:lstStyle>
            <a:lvl1pPr algn="l" defTabSz="457200" rtl="0" eaLnBrk="1" latinLnBrk="0" hangingPunct="1">
              <a:spcBef>
                <a:spcPct val="0"/>
              </a:spcBef>
              <a:buNone/>
              <a:defRPr sz="3600" kern="1200">
                <a:solidFill>
                  <a:schemeClr val="accent1"/>
                </a:solidFill>
                <a:latin typeface="+mj-lt"/>
                <a:ea typeface="+mj-ea"/>
                <a:cs typeface="+mj-cs"/>
              </a:defRPr>
            </a:lvl1pPr>
            <a:lvl2pPr eaLnBrk="1" hangingPunct="1">
              <a:defRPr>
                <a:solidFill>
                  <a:schemeClr val="tx2"/>
                </a:solidFill>
              </a:defRPr>
            </a:lvl2pPr>
            <a:lvl3pPr eaLnBrk="1" hangingPunct="1">
              <a:defRPr>
                <a:solidFill>
                  <a:schemeClr val="tx2"/>
                </a:solidFill>
              </a:defRPr>
            </a:lvl3pPr>
            <a:lvl4pPr eaLnBrk="1" hangingPunct="1">
              <a:defRPr>
                <a:solidFill>
                  <a:schemeClr val="tx2"/>
                </a:solidFill>
              </a:defRPr>
            </a:lvl4pPr>
            <a:lvl5pPr eaLnBrk="1" hangingPunct="1">
              <a:defRPr>
                <a:solidFill>
                  <a:schemeClr val="tx2"/>
                </a:solidFill>
              </a:defRPr>
            </a:lvl5pPr>
            <a:lvl6pPr eaLnBrk="1" hangingPunct="1">
              <a:defRPr>
                <a:solidFill>
                  <a:schemeClr val="tx2"/>
                </a:solidFill>
              </a:defRPr>
            </a:lvl6pPr>
            <a:lvl7pPr eaLnBrk="1" hangingPunct="1">
              <a:defRPr>
                <a:solidFill>
                  <a:schemeClr val="tx2"/>
                </a:solidFill>
              </a:defRPr>
            </a:lvl7pPr>
            <a:lvl8pPr eaLnBrk="1" hangingPunct="1">
              <a:defRPr>
                <a:solidFill>
                  <a:schemeClr val="tx2"/>
                </a:solidFill>
              </a:defRPr>
            </a:lvl8pPr>
            <a:lvl9pPr eaLnBrk="1" hangingPunct="1">
              <a:defRPr>
                <a:solidFill>
                  <a:schemeClr val="tx2"/>
                </a:solidFill>
              </a:defRPr>
            </a:lvl9pPr>
          </a:lstStyle>
          <a:p>
            <a:r>
              <a:rPr lang="fr-CA" dirty="0" smtClean="0">
                <a:latin typeface="Kristen ITC" panose="03050502040202030202" pitchFamily="66" charset="0"/>
              </a:rPr>
              <a:t>Utiliser la troncature</a:t>
            </a:r>
            <a:endParaRPr lang="fr-CA" dirty="0"/>
          </a:p>
        </p:txBody>
      </p:sp>
    </p:spTree>
    <p:extLst>
      <p:ext uri="{BB962C8B-B14F-4D97-AF65-F5344CB8AC3E}">
        <p14:creationId xmlns:p14="http://schemas.microsoft.com/office/powerpoint/2010/main" val="2380814241"/>
      </p:ext>
    </p:extLst>
  </p:cSld>
  <p:clrMapOvr>
    <a:masterClrMapping/>
  </p:clrMapOvr>
  <mc:AlternateContent xmlns:mc="http://schemas.openxmlformats.org/markup-compatibility/2006" xmlns:p14="http://schemas.microsoft.com/office/powerpoint/2010/main">
    <mc:Choice Requires="p14">
      <p:transition spd="slow" p14:dur="2000"/>
    </mc:Choice>
    <mc:Fallback xmlns:mv="urn:schemas-microsoft-com:mac:vml" xmlns="">
      <p:transition spd="slow"/>
    </mc:Fallback>
  </mc:AlternateContent>
  <p:timing>
    <p:tnLst>
      <p:par>
        <p:cTn id="1" dur="indefinite" restart="never" nodeType="tmRoot"/>
      </p:par>
    </p:tnLst>
  </p:timing>
</p:sld>
</file>

<file path=ppt/slides/slide2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91139" name="Rectangle 3"/>
          <p:cNvSpPr>
            <a:spLocks noGrp="1" noChangeArrowheads="1"/>
          </p:cNvSpPr>
          <p:nvPr>
            <p:ph idx="1"/>
          </p:nvPr>
        </p:nvSpPr>
        <p:spPr>
          <a:xfrm>
            <a:off x="507332" y="2136589"/>
            <a:ext cx="8118054" cy="2326229"/>
          </a:xfrm>
        </p:spPr>
        <p:txBody>
          <a:bodyPr>
            <a:noAutofit/>
          </a:bodyPr>
          <a:lstStyle/>
          <a:p>
            <a:pPr>
              <a:lnSpc>
                <a:spcPct val="150000"/>
              </a:lnSpc>
              <a:buFont typeface="Wingdings" panose="05000000000000000000" pitchFamily="2" charset="2"/>
              <a:buChar char="§"/>
            </a:pPr>
            <a:r>
              <a:rPr lang="fr-FR" sz="2400" dirty="0" err="1" smtClean="0">
                <a:solidFill>
                  <a:schemeClr val="tx1"/>
                </a:solidFill>
                <a:latin typeface="Arial" panose="020B0604020202020204" pitchFamily="34" charset="0"/>
                <a:cs typeface="Arial" panose="020B0604020202020204" pitchFamily="34" charset="0"/>
              </a:rPr>
              <a:t>pharmac</a:t>
            </a:r>
            <a:r>
              <a:rPr lang="fr-FR" sz="2400" dirty="0">
                <a:solidFill>
                  <a:schemeClr val="tx1"/>
                </a:solidFill>
                <a:latin typeface="Arial" panose="020B0604020202020204" pitchFamily="34" charset="0"/>
                <a:cs typeface="Arial" panose="020B0604020202020204" pitchFamily="34" charset="0"/>
              </a:rPr>
              <a:t>*  </a:t>
            </a:r>
            <a:r>
              <a:rPr lang="fr-FR" sz="2400" b="1" dirty="0" smtClean="0">
                <a:solidFill>
                  <a:schemeClr val="tx1"/>
                </a:solidFill>
                <a:latin typeface="Arial" panose="020B0604020202020204" pitchFamily="34" charset="0"/>
                <a:cs typeface="Arial" panose="020B0604020202020204" pitchFamily="34" charset="0"/>
              </a:rPr>
              <a:t>:</a:t>
            </a:r>
            <a:endParaRPr lang="fr-FR" sz="2800" b="1" dirty="0">
              <a:solidFill>
                <a:schemeClr val="tx1"/>
              </a:solidFill>
              <a:latin typeface="Arial" panose="020B0604020202020204" pitchFamily="34" charset="0"/>
              <a:cs typeface="Arial" panose="020B0604020202020204" pitchFamily="34" charset="0"/>
            </a:endParaRPr>
          </a:p>
          <a:p>
            <a:pPr>
              <a:lnSpc>
                <a:spcPct val="150000"/>
              </a:lnSpc>
              <a:buFont typeface="Wingdings" panose="05000000000000000000" pitchFamily="2" charset="2"/>
              <a:buChar char="§"/>
            </a:pPr>
            <a:endParaRPr lang="fr-FR" sz="2400" dirty="0" smtClean="0">
              <a:solidFill>
                <a:schemeClr val="tx1"/>
              </a:solidFill>
              <a:latin typeface="Arial" panose="020B0604020202020204" pitchFamily="34" charset="0"/>
              <a:cs typeface="Arial" panose="020B0604020202020204" pitchFamily="34" charset="0"/>
            </a:endParaRPr>
          </a:p>
          <a:p>
            <a:pPr>
              <a:lnSpc>
                <a:spcPct val="150000"/>
              </a:lnSpc>
              <a:buFont typeface="Wingdings" panose="05000000000000000000" pitchFamily="2" charset="2"/>
              <a:buChar char="§"/>
            </a:pPr>
            <a:r>
              <a:rPr lang="fr-FR" sz="2400" dirty="0" smtClean="0">
                <a:solidFill>
                  <a:schemeClr val="tx1"/>
                </a:solidFill>
                <a:latin typeface="Arial" panose="020B0604020202020204" pitchFamily="34" charset="0"/>
                <a:cs typeface="Arial" panose="020B0604020202020204" pitchFamily="34" charset="0"/>
              </a:rPr>
              <a:t>chat</a:t>
            </a:r>
            <a:r>
              <a:rPr lang="fr-FR" sz="2400" dirty="0">
                <a:solidFill>
                  <a:schemeClr val="tx1"/>
                </a:solidFill>
                <a:latin typeface="Arial" panose="020B0604020202020204" pitchFamily="34" charset="0"/>
                <a:cs typeface="Arial" panose="020B0604020202020204" pitchFamily="34" charset="0"/>
              </a:rPr>
              <a:t>* </a:t>
            </a:r>
            <a:r>
              <a:rPr lang="fr-FR" sz="2400" b="1" dirty="0" smtClean="0">
                <a:solidFill>
                  <a:schemeClr val="tx1"/>
                </a:solidFill>
                <a:latin typeface="Arial" panose="020B0604020202020204" pitchFamily="34" charset="0"/>
                <a:cs typeface="Arial" panose="020B0604020202020204" pitchFamily="34" charset="0"/>
              </a:rPr>
              <a:t>:</a:t>
            </a:r>
            <a:endParaRPr lang="fr-CA" sz="2000" noProof="1">
              <a:solidFill>
                <a:schemeClr val="tx1"/>
              </a:solidFill>
              <a:latin typeface="Arial" panose="020B0604020202020204" pitchFamily="34" charset="0"/>
              <a:cs typeface="Arial" panose="020B0604020202020204" pitchFamily="34" charset="0"/>
            </a:endParaRPr>
          </a:p>
          <a:p>
            <a:endParaRPr lang="fr-CA" sz="2000" noProof="1">
              <a:solidFill>
                <a:schemeClr val="tx1"/>
              </a:solidFill>
              <a:latin typeface="Arial" panose="020B0604020202020204" pitchFamily="34" charset="0"/>
              <a:cs typeface="Arial" panose="020B0604020202020204" pitchFamily="34" charset="0"/>
            </a:endParaRPr>
          </a:p>
          <a:p>
            <a:endParaRPr lang="fr-CA" noProof="1">
              <a:latin typeface="Kristen ITC" panose="03050502040202030202" pitchFamily="66" charset="0"/>
            </a:endParaRPr>
          </a:p>
          <a:p>
            <a:endParaRPr lang="fr-CA" noProof="1">
              <a:latin typeface="Kristen ITC" panose="03050502040202030202" pitchFamily="66" charset="0"/>
            </a:endParaRPr>
          </a:p>
          <a:p>
            <a:endParaRPr lang="fr-FR" noProof="1">
              <a:latin typeface="Kristen ITC" panose="03050502040202030202" pitchFamily="66" charset="0"/>
            </a:endParaRPr>
          </a:p>
        </p:txBody>
      </p:sp>
      <p:sp>
        <p:nvSpPr>
          <p:cNvPr id="10" name="ZoneTexte 9"/>
          <p:cNvSpPr txBox="1"/>
          <p:nvPr/>
        </p:nvSpPr>
        <p:spPr>
          <a:xfrm>
            <a:off x="2731818" y="2215784"/>
            <a:ext cx="5515328" cy="646331"/>
          </a:xfrm>
          <a:prstGeom prst="rect">
            <a:avLst/>
          </a:prstGeom>
          <a:noFill/>
        </p:spPr>
        <p:txBody>
          <a:bodyPr wrap="square" rtlCol="0">
            <a:spAutoFit/>
          </a:bodyPr>
          <a:lstStyle/>
          <a:p>
            <a:pPr marL="0" lvl="1"/>
            <a:r>
              <a:rPr lang="fr-FR" b="1" dirty="0" smtClean="0">
                <a:latin typeface="Arial" panose="020B0604020202020204" pitchFamily="34" charset="0"/>
                <a:cs typeface="Arial" panose="020B0604020202020204" pitchFamily="34" charset="0"/>
              </a:rPr>
              <a:t>pharmacie(s), pharmacien(s), pharmacienne(s), pharmaceutique(s), pharmacologie</a:t>
            </a:r>
            <a:endParaRPr lang="fr-FR" b="1" dirty="0">
              <a:latin typeface="Arial" panose="020B0604020202020204" pitchFamily="34" charset="0"/>
              <a:cs typeface="Arial" panose="020B0604020202020204" pitchFamily="34" charset="0"/>
            </a:endParaRPr>
          </a:p>
        </p:txBody>
      </p:sp>
      <p:sp>
        <p:nvSpPr>
          <p:cNvPr id="11" name="ZoneTexte 10"/>
          <p:cNvSpPr txBox="1"/>
          <p:nvPr/>
        </p:nvSpPr>
        <p:spPr>
          <a:xfrm>
            <a:off x="1921558" y="3518450"/>
            <a:ext cx="5505837" cy="646331"/>
          </a:xfrm>
          <a:prstGeom prst="rect">
            <a:avLst/>
          </a:prstGeom>
          <a:noFill/>
        </p:spPr>
        <p:txBody>
          <a:bodyPr wrap="square" rtlCol="0">
            <a:spAutoFit/>
          </a:bodyPr>
          <a:lstStyle/>
          <a:p>
            <a:pPr marL="177800" lvl="1"/>
            <a:r>
              <a:rPr lang="fr-FR" b="1" dirty="0" smtClean="0">
                <a:latin typeface="Arial" panose="020B0604020202020204" pitchFamily="34" charset="0"/>
                <a:cs typeface="Arial" panose="020B0604020202020204" pitchFamily="34" charset="0"/>
              </a:rPr>
              <a:t>chats</a:t>
            </a:r>
            <a:r>
              <a:rPr lang="fr-FR" b="1" dirty="0">
                <a:latin typeface="Arial" panose="020B0604020202020204" pitchFamily="34" charset="0"/>
                <a:cs typeface="Arial" panose="020B0604020202020204" pitchFamily="34" charset="0"/>
              </a:rPr>
              <a:t>, chatte(s), chaton(s</a:t>
            </a:r>
            <a:r>
              <a:rPr lang="fr-FR" b="1" dirty="0" smtClean="0">
                <a:latin typeface="Arial" panose="020B0604020202020204" pitchFamily="34" charset="0"/>
                <a:cs typeface="Arial" panose="020B0604020202020204" pitchFamily="34" charset="0"/>
              </a:rPr>
              <a:t>), chatterie(s), château, etc.</a:t>
            </a:r>
            <a:endParaRPr lang="fr-FR" sz="1600" b="1" dirty="0">
              <a:latin typeface="Arial" panose="020B0604020202020204" pitchFamily="34" charset="0"/>
              <a:cs typeface="Arial" panose="020B0604020202020204" pitchFamily="34" charset="0"/>
            </a:endParaRPr>
          </a:p>
        </p:txBody>
      </p:sp>
      <p:sp>
        <p:nvSpPr>
          <p:cNvPr id="12" name="ZoneTexte 11"/>
          <p:cNvSpPr txBox="1"/>
          <p:nvPr/>
        </p:nvSpPr>
        <p:spPr>
          <a:xfrm>
            <a:off x="4301350" y="6253391"/>
            <a:ext cx="2376264" cy="400110"/>
          </a:xfrm>
          <a:prstGeom prst="rect">
            <a:avLst/>
          </a:prstGeom>
          <a:noFill/>
        </p:spPr>
        <p:txBody>
          <a:bodyPr wrap="square" rtlCol="0">
            <a:spAutoFit/>
          </a:bodyPr>
          <a:lstStyle/>
          <a:p>
            <a:pPr marL="0" lvl="2"/>
            <a:r>
              <a:rPr lang="fr-FR" sz="2000" b="1" dirty="0" smtClean="0">
                <a:latin typeface="Arial" panose="020B0604020202020204" pitchFamily="34" charset="0"/>
                <a:cs typeface="Arial" panose="020B0604020202020204" pitchFamily="34" charset="0"/>
              </a:rPr>
              <a:t>ado*</a:t>
            </a:r>
            <a:endParaRPr lang="fr-CA" sz="2000" b="1" dirty="0">
              <a:latin typeface="Arial" panose="020B0604020202020204" pitchFamily="34" charset="0"/>
              <a:cs typeface="Arial" panose="020B0604020202020204" pitchFamily="34" charset="0"/>
            </a:endParaRPr>
          </a:p>
        </p:txBody>
      </p:sp>
      <p:sp>
        <p:nvSpPr>
          <p:cNvPr id="3" name="ZoneTexte 2"/>
          <p:cNvSpPr txBox="1"/>
          <p:nvPr/>
        </p:nvSpPr>
        <p:spPr>
          <a:xfrm>
            <a:off x="8077200" y="2298898"/>
            <a:ext cx="2906973" cy="2554545"/>
          </a:xfrm>
          <a:prstGeom prst="rect">
            <a:avLst/>
          </a:prstGeom>
          <a:solidFill>
            <a:schemeClr val="tx2">
              <a:lumMod val="20000"/>
              <a:lumOff val="80000"/>
            </a:schemeClr>
          </a:solidFill>
          <a:ln w="15875">
            <a:noFill/>
          </a:ln>
        </p:spPr>
        <p:txBody>
          <a:bodyPr wrap="square" rtlCol="0">
            <a:spAutoFit/>
          </a:bodyPr>
          <a:lstStyle/>
          <a:p>
            <a:pPr algn="ctr"/>
            <a:r>
              <a:rPr lang="fr-FR" sz="2000" dirty="0" smtClean="0">
                <a:latin typeface="Arial" panose="020B0604020202020204" pitchFamily="34" charset="0"/>
                <a:cs typeface="Arial" panose="020B0604020202020204" pitchFamily="34" charset="0"/>
              </a:rPr>
              <a:t>Attention!</a:t>
            </a:r>
          </a:p>
          <a:p>
            <a:r>
              <a:rPr lang="fr-FR" sz="2000" dirty="0" smtClean="0">
                <a:latin typeface="Arial" panose="020B0604020202020204" pitchFamily="34" charset="0"/>
                <a:cs typeface="Arial" panose="020B0604020202020204" pitchFamily="34" charset="0"/>
              </a:rPr>
              <a:t>Certains </a:t>
            </a:r>
            <a:r>
              <a:rPr lang="fr-FR" sz="2000" dirty="0">
                <a:latin typeface="Arial" panose="020B0604020202020204" pitchFamily="34" charset="0"/>
                <a:cs typeface="Arial" panose="020B0604020202020204" pitchFamily="34" charset="0"/>
              </a:rPr>
              <a:t>termes peuvent donner des résultats erronés </a:t>
            </a:r>
            <a:br>
              <a:rPr lang="fr-FR" sz="2000" dirty="0">
                <a:latin typeface="Arial" panose="020B0604020202020204" pitchFamily="34" charset="0"/>
                <a:cs typeface="Arial" panose="020B0604020202020204" pitchFamily="34" charset="0"/>
              </a:rPr>
            </a:br>
            <a:r>
              <a:rPr lang="fr-FR" sz="2000" dirty="0">
                <a:latin typeface="Arial" panose="020B0604020202020204" pitchFamily="34" charset="0"/>
                <a:cs typeface="Arial" panose="020B0604020202020204" pitchFamily="34" charset="0"/>
              </a:rPr>
              <a:t>Ex:  « chat » comme dans « chatter </a:t>
            </a:r>
            <a:r>
              <a:rPr lang="fr-FR" sz="2000" dirty="0" smtClean="0">
                <a:latin typeface="Arial" panose="020B0604020202020204" pitchFamily="34" charset="0"/>
                <a:cs typeface="Arial" panose="020B0604020202020204" pitchFamily="34" charset="0"/>
              </a:rPr>
              <a:t>».</a:t>
            </a:r>
            <a:br>
              <a:rPr lang="fr-FR" sz="2000" dirty="0" smtClean="0">
                <a:latin typeface="Arial" panose="020B0604020202020204" pitchFamily="34" charset="0"/>
                <a:cs typeface="Arial" panose="020B0604020202020204" pitchFamily="34" charset="0"/>
              </a:rPr>
            </a:br>
            <a:r>
              <a:rPr lang="fr-FR" sz="2000" dirty="0" smtClean="0">
                <a:latin typeface="Arial" panose="020B0604020202020204" pitchFamily="34" charset="0"/>
                <a:cs typeface="Arial" panose="020B0604020202020204" pitchFamily="34" charset="0"/>
              </a:rPr>
              <a:t>Pour </a:t>
            </a:r>
            <a:r>
              <a:rPr lang="fr-FR" sz="2000" dirty="0">
                <a:latin typeface="Arial" panose="020B0604020202020204" pitchFamily="34" charset="0"/>
                <a:cs typeface="Arial" panose="020B0604020202020204" pitchFamily="34" charset="0"/>
              </a:rPr>
              <a:t>contourner :  </a:t>
            </a:r>
            <a:endParaRPr lang="fr-FR" sz="2000" dirty="0" smtClean="0">
              <a:latin typeface="Arial" panose="020B0604020202020204" pitchFamily="34" charset="0"/>
              <a:cs typeface="Arial" panose="020B0604020202020204" pitchFamily="34" charset="0"/>
            </a:endParaRPr>
          </a:p>
          <a:p>
            <a:r>
              <a:rPr lang="fr-FR" sz="2000" dirty="0" smtClean="0">
                <a:latin typeface="Arial" panose="020B0604020202020204" pitchFamily="34" charset="0"/>
                <a:cs typeface="Arial" panose="020B0604020202020204" pitchFamily="34" charset="0"/>
              </a:rPr>
              <a:t>chat </a:t>
            </a:r>
            <a:r>
              <a:rPr lang="fr-FR" sz="2000" dirty="0">
                <a:latin typeface="Arial" panose="020B0604020202020204" pitchFamily="34" charset="0"/>
                <a:cs typeface="Arial" panose="020B0604020202020204" pitchFamily="34" charset="0"/>
              </a:rPr>
              <a:t>+ animal</a:t>
            </a:r>
            <a:endParaRPr lang="fr-CA" sz="2000" dirty="0">
              <a:latin typeface="Arial" panose="020B0604020202020204" pitchFamily="34" charset="0"/>
              <a:cs typeface="Arial" panose="020B0604020202020204" pitchFamily="34" charset="0"/>
            </a:endParaRPr>
          </a:p>
        </p:txBody>
      </p:sp>
      <p:sp>
        <p:nvSpPr>
          <p:cNvPr id="15" name="Rectangle à coins arrondis 14"/>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sp>
      <p:sp>
        <p:nvSpPr>
          <p:cNvPr id="16" name="Rectangle à coins arrondis 15"/>
          <p:cNvSpPr/>
          <p:nvPr/>
        </p:nvSpPr>
        <p:spPr>
          <a:xfrm>
            <a:off x="88231" y="350219"/>
            <a:ext cx="1420088" cy="1154099"/>
          </a:xfrm>
          <a:prstGeom prst="roundRect">
            <a:avLst>
              <a:gd name="adj" fmla="val 10000"/>
            </a:avLst>
          </a:prstGeom>
          <a:blipFill>
            <a:blip r:embed="rId3" cstate="print">
              <a:duotone>
                <a:schemeClr val="bg2">
                  <a:shade val="45000"/>
                  <a:satMod val="135000"/>
                </a:schemeClr>
                <a:prstClr val="white"/>
              </a:duotone>
              <a:extLst>
                <a:ext uri="{BEBA8EAE-BF5A-486C-A8C5-ECC9F3942E4B}">
                  <a14:imgProps xmlns:a14="http://schemas.microsoft.com/office/drawing/2010/main">
                    <a14:imgLayer r:embed="rId4">
                      <a14:imgEffect>
                        <a14:backgroundRemoval t="0" b="100000" l="0" r="100000">
                          <a14:foregroundMark x1="49500" y1="96830" x2="66250" y2="96830"/>
                          <a14:foregroundMark x1="49250" y1="96254" x2="49000" y2="88473"/>
                          <a14:foregroundMark x1="49000" y1="88473" x2="62500" y2="88473"/>
                          <a14:foregroundMark x1="62250" y1="89049" x2="65250" y2="96542"/>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1000" r="-1000"/>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sp>
        <p:nvSpPr>
          <p:cNvPr id="17" name="Titre 1"/>
          <p:cNvSpPr txBox="1">
            <a:spLocks/>
          </p:cNvSpPr>
          <p:nvPr/>
        </p:nvSpPr>
        <p:spPr>
          <a:xfrm>
            <a:off x="1630011" y="514350"/>
            <a:ext cx="7718942" cy="1289050"/>
          </a:xfrm>
          <a:prstGeom prst="rect">
            <a:avLst/>
          </a:prstGeom>
        </p:spPr>
        <p:txBody>
          <a:bodyPr vert="horz" lIns="91440" tIns="45720" rIns="91440" bIns="45720" rtlCol="0" anchor="t">
            <a:normAutofit/>
          </a:bodyPr>
          <a:lstStyle>
            <a:lvl1pPr algn="l" defTabSz="457200" rtl="0" eaLnBrk="1" latinLnBrk="0" hangingPunct="1">
              <a:spcBef>
                <a:spcPct val="0"/>
              </a:spcBef>
              <a:buNone/>
              <a:defRPr sz="3600" kern="1200">
                <a:solidFill>
                  <a:schemeClr val="accent1"/>
                </a:solidFill>
                <a:latin typeface="+mj-lt"/>
                <a:ea typeface="+mj-ea"/>
                <a:cs typeface="+mj-cs"/>
              </a:defRPr>
            </a:lvl1pPr>
            <a:lvl2pPr eaLnBrk="1" hangingPunct="1">
              <a:defRPr>
                <a:solidFill>
                  <a:schemeClr val="tx2"/>
                </a:solidFill>
              </a:defRPr>
            </a:lvl2pPr>
            <a:lvl3pPr eaLnBrk="1" hangingPunct="1">
              <a:defRPr>
                <a:solidFill>
                  <a:schemeClr val="tx2"/>
                </a:solidFill>
              </a:defRPr>
            </a:lvl3pPr>
            <a:lvl4pPr eaLnBrk="1" hangingPunct="1">
              <a:defRPr>
                <a:solidFill>
                  <a:schemeClr val="tx2"/>
                </a:solidFill>
              </a:defRPr>
            </a:lvl4pPr>
            <a:lvl5pPr eaLnBrk="1" hangingPunct="1">
              <a:defRPr>
                <a:solidFill>
                  <a:schemeClr val="tx2"/>
                </a:solidFill>
              </a:defRPr>
            </a:lvl5pPr>
            <a:lvl6pPr eaLnBrk="1" hangingPunct="1">
              <a:defRPr>
                <a:solidFill>
                  <a:schemeClr val="tx2"/>
                </a:solidFill>
              </a:defRPr>
            </a:lvl6pPr>
            <a:lvl7pPr eaLnBrk="1" hangingPunct="1">
              <a:defRPr>
                <a:solidFill>
                  <a:schemeClr val="tx2"/>
                </a:solidFill>
              </a:defRPr>
            </a:lvl7pPr>
            <a:lvl8pPr eaLnBrk="1" hangingPunct="1">
              <a:defRPr>
                <a:solidFill>
                  <a:schemeClr val="tx2"/>
                </a:solidFill>
              </a:defRPr>
            </a:lvl8pPr>
            <a:lvl9pPr eaLnBrk="1" hangingPunct="1">
              <a:defRPr>
                <a:solidFill>
                  <a:schemeClr val="tx2"/>
                </a:solidFill>
              </a:defRPr>
            </a:lvl9pPr>
          </a:lstStyle>
          <a:p>
            <a:pPr marL="68580"/>
            <a:r>
              <a:rPr lang="fr-CA" dirty="0" smtClean="0">
                <a:latin typeface="Kristen ITC" panose="03050502040202030202" pitchFamily="66" charset="0"/>
              </a:rPr>
              <a:t>Exercice</a:t>
            </a:r>
            <a:br>
              <a:rPr lang="fr-CA" dirty="0" smtClean="0">
                <a:latin typeface="Kristen ITC" panose="03050502040202030202" pitchFamily="66" charset="0"/>
              </a:rPr>
            </a:br>
            <a:r>
              <a:rPr lang="fr-FR" sz="2000" dirty="0">
                <a:solidFill>
                  <a:schemeClr val="tx1"/>
                </a:solidFill>
                <a:latin typeface="Arial" panose="020B0604020202020204" pitchFamily="34" charset="0"/>
                <a:cs typeface="Arial" panose="020B0604020202020204" pitchFamily="34" charset="0"/>
              </a:rPr>
              <a:t>Le mot tronqué suivant permettra de trouver quels autres mots?</a:t>
            </a:r>
          </a:p>
        </p:txBody>
      </p:sp>
      <p:sp>
        <p:nvSpPr>
          <p:cNvPr id="23" name="Rectangle 22"/>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2" name="Rectangle 1"/>
          <p:cNvSpPr/>
          <p:nvPr/>
        </p:nvSpPr>
        <p:spPr>
          <a:xfrm>
            <a:off x="579343" y="4873694"/>
            <a:ext cx="8457061" cy="1131848"/>
          </a:xfrm>
          <a:prstGeom prst="rect">
            <a:avLst/>
          </a:prstGeom>
        </p:spPr>
        <p:txBody>
          <a:bodyPr wrap="square">
            <a:spAutoFit/>
          </a:bodyPr>
          <a:lstStyle/>
          <a:p>
            <a:pPr marL="0" lvl="1" algn="ctr">
              <a:lnSpc>
                <a:spcPct val="150000"/>
              </a:lnSpc>
              <a:spcBef>
                <a:spcPts val="0"/>
              </a:spcBef>
              <a:buClr>
                <a:schemeClr val="accent1"/>
              </a:buClr>
              <a:buSzPct val="95000"/>
            </a:pPr>
            <a:r>
              <a:rPr lang="fr-FR" sz="2400" dirty="0">
                <a:latin typeface="Arial" panose="020B0604020202020204" pitchFamily="34" charset="0"/>
                <a:cs typeface="Arial" panose="020B0604020202020204" pitchFamily="34" charset="0"/>
              </a:rPr>
              <a:t>Je cherche le mot à tronquer pour trouver les mots suivants: </a:t>
            </a:r>
            <a:r>
              <a:rPr lang="fr-FR" sz="2400" dirty="0" smtClean="0">
                <a:latin typeface="Arial" panose="020B0604020202020204" pitchFamily="34" charset="0"/>
                <a:cs typeface="Arial" panose="020B0604020202020204" pitchFamily="34" charset="0"/>
              </a:rPr>
              <a:t/>
            </a:r>
            <a:br>
              <a:rPr lang="fr-FR" sz="2400" dirty="0" smtClean="0">
                <a:latin typeface="Arial" panose="020B0604020202020204" pitchFamily="34" charset="0"/>
                <a:cs typeface="Arial" panose="020B0604020202020204" pitchFamily="34" charset="0"/>
              </a:rPr>
            </a:br>
            <a:r>
              <a:rPr lang="fr-FR" sz="2400" dirty="0" smtClean="0">
                <a:latin typeface="Arial" panose="020B0604020202020204" pitchFamily="34" charset="0"/>
                <a:cs typeface="Arial" panose="020B0604020202020204" pitchFamily="34" charset="0"/>
              </a:rPr>
              <a:t>ado(s</a:t>
            </a:r>
            <a:r>
              <a:rPr lang="fr-FR" sz="2400" dirty="0">
                <a:latin typeface="Arial" panose="020B0604020202020204" pitchFamily="34" charset="0"/>
                <a:cs typeface="Arial" panose="020B0604020202020204" pitchFamily="34" charset="0"/>
              </a:rPr>
              <a:t>),adolescent(s), adolescent(e), adolescence</a:t>
            </a:r>
          </a:p>
        </p:txBody>
      </p:sp>
    </p:spTree>
    <p:extLst>
      <p:ext uri="{BB962C8B-B14F-4D97-AF65-F5344CB8AC3E}">
        <p14:creationId xmlns:p14="http://schemas.microsoft.com/office/powerpoint/2010/main" val="3324687754"/>
      </p:ext>
    </p:extLst>
  </p:cSld>
  <p:clrMapOvr>
    <a:masterClrMapping/>
  </p:clrMapOvr>
  <mc:AlternateContent xmlns:mc="http://schemas.openxmlformats.org/markup-compatibility/2006" xmlns:p14="http://schemas.microsoft.com/office/powerpoint/2010/main">
    <mc:Choice Requires="p14">
      <p:transition spd="slow" p14:dur="2000"/>
    </mc:Choice>
    <mc:Fallback xmlns:mv="urn:schemas-microsoft-com:mac:vml" xmlns="">
      <p:transition spd="slow"/>
    </mc:Fallback>
  </mc:AlternateContent>
  <p:timing>
    <p:tnLst>
      <p:par>
        <p:cTn id="1" dur="indefinite" restart="never" nodeType="tmRoot">
          <p:childTnLst>
            <p:seq concurrent="1" nextAc="seek">
              <p:cTn id="2" dur="indefinite" nodeType="mainSeq">
                <p:childTnLst>
                  <p:par>
                    <p:cTn id="3" fill="hold">
                      <p:stCondLst>
                        <p:cond delay="indefinite"/>
                        <p:cond evt="onBegin" delay="0">
                          <p:tn val="2"/>
                        </p:cond>
                      </p:stCondLst>
                      <p:childTnLst>
                        <p:par>
                          <p:cTn id="4" fill="hold">
                            <p:stCondLst>
                              <p:cond delay="0"/>
                            </p:stCondLst>
                            <p:childTnLst>
                              <p:par>
                                <p:cTn id="5" presetID="1" presetClass="entr" presetSubtype="0" fill="hold" nodeType="withEffect">
                                  <p:stCondLst>
                                    <p:cond delay="0"/>
                                  </p:stCondLst>
                                  <p:childTnLst>
                                    <p:set>
                                      <p:cBhvr>
                                        <p:cTn id="6" dur="1" fill="hold">
                                          <p:stCondLst>
                                            <p:cond delay="0"/>
                                          </p:stCondLst>
                                        </p:cTn>
                                        <p:tgtEl>
                                          <p:spTgt spid="91139">
                                            <p:txEl>
                                              <p:pRg st="0" end="0"/>
                                            </p:txEl>
                                          </p:spTgt>
                                        </p:tgtEl>
                                        <p:attrNameLst>
                                          <p:attrName>style.visibility</p:attrName>
                                        </p:attrNameLst>
                                      </p:cBhvr>
                                      <p:to>
                                        <p:strVal val="visible"/>
                                      </p:to>
                                    </p:set>
                                  </p:childTnLst>
                                </p:cTn>
                              </p:par>
                              <p:par>
                                <p:cTn id="7" presetID="1" presetClass="entr" presetSubtype="0" fill="hold" nodeType="withEffect">
                                  <p:stCondLst>
                                    <p:cond delay="0"/>
                                  </p:stCondLst>
                                  <p:childTnLst>
                                    <p:set>
                                      <p:cBhvr>
                                        <p:cTn id="8" dur="1" fill="hold">
                                          <p:stCondLst>
                                            <p:cond delay="0"/>
                                          </p:stCondLst>
                                        </p:cTn>
                                        <p:tgtEl>
                                          <p:spTgt spid="91139">
                                            <p:txEl>
                                              <p:pRg st="2" end="2"/>
                                            </p:txEl>
                                          </p:spTgt>
                                        </p:tgtEl>
                                        <p:attrNameLst>
                                          <p:attrName>style.visibility</p:attrName>
                                        </p:attrNameLst>
                                      </p:cBhvr>
                                      <p:to>
                                        <p:strVal val="visible"/>
                                      </p:to>
                                    </p:set>
                                  </p:childTnLst>
                                </p:cTn>
                              </p:par>
                            </p:childTnLst>
                          </p:cTn>
                        </p:par>
                      </p:childTnLst>
                    </p:cTn>
                  </p:par>
                  <p:par>
                    <p:cTn id="9" fill="hold">
                      <p:stCondLst>
                        <p:cond delay="indefinite"/>
                      </p:stCondLst>
                      <p:childTnLst>
                        <p:par>
                          <p:cTn id="10" fill="hold">
                            <p:stCondLst>
                              <p:cond delay="0"/>
                            </p:stCondLst>
                            <p:childTnLst>
                              <p:par>
                                <p:cTn id="11" presetID="1" presetClass="entr" presetSubtype="0" fill="hold" nodeType="clickEffect">
                                  <p:stCondLst>
                                    <p:cond delay="0"/>
                                  </p:stCondLst>
                                  <p:childTnLst>
                                    <p:set>
                                      <p:cBhvr>
                                        <p:cTn id="12" dur="1" fill="hold">
                                          <p:stCondLst>
                                            <p:cond delay="0"/>
                                          </p:stCondLst>
                                        </p:cTn>
                                        <p:tgtEl>
                                          <p:spTgt spid="10">
                                            <p:txEl>
                                              <p:pRg st="0" end="0"/>
                                            </p:txEl>
                                          </p:spTgt>
                                        </p:tgtEl>
                                        <p:attrNameLst>
                                          <p:attrName>style.visibility</p:attrName>
                                        </p:attrNameLst>
                                      </p:cBhvr>
                                      <p:to>
                                        <p:strVal val="visible"/>
                                      </p:to>
                                    </p:set>
                                  </p:childTnLst>
                                </p:cTn>
                              </p:par>
                            </p:childTnLst>
                          </p:cTn>
                        </p:par>
                      </p:childTnLst>
                    </p:cTn>
                  </p:par>
                  <p:par>
                    <p:cTn id="13" fill="hold">
                      <p:stCondLst>
                        <p:cond delay="indefinite"/>
                      </p:stCondLst>
                      <p:childTnLst>
                        <p:par>
                          <p:cTn id="14" fill="hold">
                            <p:stCondLst>
                              <p:cond delay="0"/>
                            </p:stCondLst>
                            <p:childTnLst>
                              <p:par>
                                <p:cTn id="15" presetID="1" presetClass="entr" presetSubtype="0" fill="hold" grpId="0" nodeType="clickEffect">
                                  <p:stCondLst>
                                    <p:cond delay="0"/>
                                  </p:stCondLst>
                                  <p:childTnLst>
                                    <p:set>
                                      <p:cBhvr>
                                        <p:cTn id="16" dur="1" fill="hold">
                                          <p:stCondLst>
                                            <p:cond delay="0"/>
                                          </p:stCondLst>
                                        </p:cTn>
                                        <p:tgtEl>
                                          <p:spTgt spid="11"/>
                                        </p:tgtEl>
                                        <p:attrNameLst>
                                          <p:attrName>style.visibility</p:attrName>
                                        </p:attrNameLst>
                                      </p:cBhvr>
                                      <p:to>
                                        <p:strVal val="visible"/>
                                      </p:to>
                                    </p:set>
                                  </p:childTnLst>
                                </p:cTn>
                              </p:par>
                            </p:childTnLst>
                          </p:cTn>
                        </p:par>
                      </p:childTnLst>
                    </p:cTn>
                  </p:par>
                  <p:par>
                    <p:cTn id="17" fill="hold">
                      <p:stCondLst>
                        <p:cond delay="indefinite"/>
                      </p:stCondLst>
                      <p:childTnLst>
                        <p:par>
                          <p:cTn id="18" fill="hold">
                            <p:stCondLst>
                              <p:cond delay="0"/>
                            </p:stCondLst>
                            <p:childTnLst>
                              <p:par>
                                <p:cTn id="19" presetID="1" presetClass="entr" presetSubtype="0" fill="hold" grpId="0" nodeType="clickEffect">
                                  <p:stCondLst>
                                    <p:cond delay="0"/>
                                  </p:stCondLst>
                                  <p:childTnLst>
                                    <p:set>
                                      <p:cBhvr>
                                        <p:cTn id="20" dur="1" fill="hold">
                                          <p:stCondLst>
                                            <p:cond delay="0"/>
                                          </p:stCondLst>
                                        </p:cTn>
                                        <p:tgtEl>
                                          <p:spTgt spid="3"/>
                                        </p:tgtEl>
                                        <p:attrNameLst>
                                          <p:attrName>style.visibility</p:attrName>
                                        </p:attrNameLst>
                                      </p:cBhvr>
                                      <p:to>
                                        <p:strVal val="visible"/>
                                      </p:to>
                                    </p:set>
                                  </p:childTnLst>
                                </p:cTn>
                              </p:par>
                            </p:childTnLst>
                          </p:cTn>
                        </p:par>
                      </p:childTnLst>
                    </p:cTn>
                  </p:par>
                  <p:par>
                    <p:cTn id="21" fill="hold">
                      <p:stCondLst>
                        <p:cond delay="indefinite"/>
                      </p:stCondLst>
                      <p:childTnLst>
                        <p:par>
                          <p:cTn id="22" fill="hold">
                            <p:stCondLst>
                              <p:cond delay="0"/>
                            </p:stCondLst>
                            <p:childTnLst>
                              <p:par>
                                <p:cTn id="23" presetID="1" presetClass="entr" presetSubtype="0" fill="hold" grpId="0" nodeType="clickEffect">
                                  <p:stCondLst>
                                    <p:cond delay="0"/>
                                  </p:stCondLst>
                                  <p:childTnLst>
                                    <p:set>
                                      <p:cBhvr>
                                        <p:cTn id="24" dur="1" fill="hold">
                                          <p:stCondLst>
                                            <p:cond delay="0"/>
                                          </p:stCondLst>
                                        </p:cTn>
                                        <p:tgtEl>
                                          <p:spTgt spid="2"/>
                                        </p:tgtEl>
                                        <p:attrNameLst>
                                          <p:attrName>style.visibility</p:attrName>
                                        </p:attrNameLst>
                                      </p:cBhvr>
                                      <p:to>
                                        <p:strVal val="visible"/>
                                      </p:to>
                                    </p:set>
                                  </p:childTnLst>
                                </p:cTn>
                              </p:par>
                            </p:childTnLst>
                          </p:cTn>
                        </p:par>
                      </p:childTnLst>
                    </p:cTn>
                  </p:par>
                  <p:par>
                    <p:cTn id="25" fill="hold">
                      <p:stCondLst>
                        <p:cond delay="indefinite"/>
                      </p:stCondLst>
                      <p:childTnLst>
                        <p:par>
                          <p:cTn id="26" fill="hold">
                            <p:stCondLst>
                              <p:cond delay="0"/>
                            </p:stCondLst>
                            <p:childTnLst>
                              <p:par>
                                <p:cTn id="27" presetID="1" presetClass="entr" presetSubtype="0" fill="hold" grpId="0" nodeType="clickEffect">
                                  <p:stCondLst>
                                    <p:cond delay="0"/>
                                  </p:stCondLst>
                                  <p:childTnLst>
                                    <p:set>
                                      <p:cBhvr>
                                        <p:cTn id="28" dur="1" fill="hold">
                                          <p:stCondLst>
                                            <p:cond delay="0"/>
                                          </p:stCondLst>
                                        </p:cTn>
                                        <p:tgtEl>
                                          <p:spTgt spid="12"/>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11" grpId="0"/>
      <p:bldP spid="12" grpId="0"/>
      <p:bldP spid="3" grpId="0" animBg="1"/>
      <p:bldP spid="2" grpId="0"/>
    </p:bldLst>
  </p:timing>
</p:sld>
</file>

<file path=ppt/slides/slide2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aphicFrame>
        <p:nvGraphicFramePr>
          <p:cNvPr id="14" name="Tableau 13"/>
          <p:cNvGraphicFramePr>
            <a:graphicFrameLocks noGrp="1"/>
          </p:cNvGraphicFramePr>
          <p:nvPr>
            <p:extLst>
              <p:ext uri="{D42A27DB-BD31-4B8C-83A1-F6EECF244321}">
                <p14:modId xmlns:p14="http://schemas.microsoft.com/office/powerpoint/2010/main" val="3914179982"/>
              </p:ext>
            </p:extLst>
          </p:nvPr>
        </p:nvGraphicFramePr>
        <p:xfrm>
          <a:off x="1387763" y="2507715"/>
          <a:ext cx="7606112" cy="3771791"/>
        </p:xfrm>
        <a:graphic>
          <a:graphicData uri="http://schemas.openxmlformats.org/drawingml/2006/table">
            <a:tbl>
              <a:tblPr firstRow="1" bandRow="1">
                <a:tableStyleId>{5C22544A-7EE6-4342-B048-85BDC9FD1C3A}</a:tableStyleId>
              </a:tblPr>
              <a:tblGrid>
                <a:gridCol w="2283485"/>
                <a:gridCol w="2770495"/>
                <a:gridCol w="2552132"/>
              </a:tblGrid>
              <a:tr h="370840">
                <a:tc>
                  <a:txBody>
                    <a:bodyPr/>
                    <a:lstStyle/>
                    <a:p>
                      <a:pPr marL="0" marR="0" indent="0" algn="ctr" defTabSz="457200" rtl="0" eaLnBrk="1" fontAlgn="auto" latinLnBrk="0" hangingPunct="1">
                        <a:lnSpc>
                          <a:spcPct val="100000"/>
                        </a:lnSpc>
                        <a:spcBef>
                          <a:spcPts val="0"/>
                        </a:spcBef>
                        <a:spcAft>
                          <a:spcPts val="0"/>
                        </a:spcAft>
                        <a:buClrTx/>
                        <a:buSzTx/>
                        <a:buFontTx/>
                        <a:buNone/>
                        <a:tabLst/>
                        <a:defRPr/>
                      </a:pPr>
                      <a:r>
                        <a:rPr lang="fr-CA" sz="2000" b="1" dirty="0" smtClean="0">
                          <a:latin typeface="Kristen ITC" panose="03050502040202030202" pitchFamily="66" charset="0"/>
                          <a:cs typeface="Arial" panose="020B0604020202020204" pitchFamily="34" charset="0"/>
                        </a:rPr>
                        <a:t>ET (+)</a:t>
                      </a:r>
                      <a:endParaRPr lang="fr-CA" sz="2000" dirty="0" smtClean="0">
                        <a:latin typeface="Kristen ITC" panose="03050502040202030202" pitchFamily="66" charset="0"/>
                        <a:cs typeface="Arial" panose="020B0604020202020204" pitchFamily="34" charset="0"/>
                      </a:endParaRPr>
                    </a:p>
                  </a:txBody>
                  <a:tcPr anchor="ctr"/>
                </a:tc>
                <a:tc>
                  <a:txBody>
                    <a:bodyPr/>
                    <a:lstStyle/>
                    <a:p>
                      <a:pPr marL="0" marR="0" indent="0" algn="ctr" defTabSz="457200" rtl="0" eaLnBrk="1" fontAlgn="auto" latinLnBrk="0" hangingPunct="1">
                        <a:lnSpc>
                          <a:spcPct val="100000"/>
                        </a:lnSpc>
                        <a:spcBef>
                          <a:spcPts val="0"/>
                        </a:spcBef>
                        <a:spcAft>
                          <a:spcPts val="0"/>
                        </a:spcAft>
                        <a:buClrTx/>
                        <a:buSzTx/>
                        <a:buFontTx/>
                        <a:buNone/>
                        <a:tabLst/>
                        <a:defRPr/>
                      </a:pPr>
                      <a:r>
                        <a:rPr lang="fr-CA" sz="2000" b="1" dirty="0" smtClean="0">
                          <a:latin typeface="Kristen ITC" panose="03050502040202030202" pitchFamily="66" charset="0"/>
                          <a:cs typeface="Arial" panose="020B0604020202020204" pitchFamily="34" charset="0"/>
                        </a:rPr>
                        <a:t>OU (/)</a:t>
                      </a:r>
                      <a:endParaRPr lang="fr-CA" sz="2000" dirty="0" smtClean="0">
                        <a:latin typeface="Kristen ITC" panose="03050502040202030202" pitchFamily="66" charset="0"/>
                        <a:cs typeface="Arial" panose="020B0604020202020204" pitchFamily="34" charset="0"/>
                      </a:endParaRPr>
                    </a:p>
                  </a:txBody>
                  <a:tcPr anchor="ctr"/>
                </a:tc>
                <a:tc>
                  <a:txBody>
                    <a:bodyPr/>
                    <a:lstStyle/>
                    <a:p>
                      <a:pPr marL="0" marR="0" indent="0" algn="ctr" defTabSz="457200" rtl="0" eaLnBrk="1" fontAlgn="auto" latinLnBrk="0" hangingPunct="1">
                        <a:lnSpc>
                          <a:spcPct val="100000"/>
                        </a:lnSpc>
                        <a:spcBef>
                          <a:spcPts val="0"/>
                        </a:spcBef>
                        <a:spcAft>
                          <a:spcPts val="0"/>
                        </a:spcAft>
                        <a:buClrTx/>
                        <a:buSzTx/>
                        <a:buFontTx/>
                        <a:buNone/>
                        <a:tabLst/>
                        <a:defRPr/>
                      </a:pPr>
                      <a:r>
                        <a:rPr lang="fr-CA" sz="2000" b="1" dirty="0" smtClean="0">
                          <a:latin typeface="Kristen ITC" panose="03050502040202030202" pitchFamily="66" charset="0"/>
                          <a:cs typeface="Arial" panose="020B0604020202020204" pitchFamily="34" charset="0"/>
                        </a:rPr>
                        <a:t>SAUF (-)</a:t>
                      </a:r>
                      <a:endParaRPr lang="fr-CA" sz="2000" dirty="0" smtClean="0">
                        <a:latin typeface="Kristen ITC" panose="03050502040202030202" pitchFamily="66" charset="0"/>
                        <a:cs typeface="Arial" panose="020B0604020202020204" pitchFamily="34" charset="0"/>
                      </a:endParaRPr>
                    </a:p>
                  </a:txBody>
                  <a:tcPr anchor="ctr"/>
                </a:tc>
              </a:tr>
              <a:tr h="1547228">
                <a:tc>
                  <a:txBody>
                    <a:bodyPr/>
                    <a:lstStyle/>
                    <a:p>
                      <a:endParaRPr lang="fr-CA" sz="2000" dirty="0">
                        <a:latin typeface="Arial" panose="020B0604020202020204" pitchFamily="34" charset="0"/>
                        <a:cs typeface="Arial" panose="020B0604020202020204" pitchFamily="34" charset="0"/>
                      </a:endParaRPr>
                    </a:p>
                  </a:txBody>
                  <a:tcPr/>
                </a:tc>
                <a:tc>
                  <a:txBody>
                    <a:bodyPr/>
                    <a:lstStyle/>
                    <a:p>
                      <a:pPr marL="0" marR="0" indent="0" algn="l" defTabSz="457200" rtl="0" eaLnBrk="1" fontAlgn="auto" latinLnBrk="0" hangingPunct="1">
                        <a:lnSpc>
                          <a:spcPct val="100000"/>
                        </a:lnSpc>
                        <a:spcBef>
                          <a:spcPts val="0"/>
                        </a:spcBef>
                        <a:spcAft>
                          <a:spcPts val="0"/>
                        </a:spcAft>
                        <a:buClrTx/>
                        <a:buSzTx/>
                        <a:buFontTx/>
                        <a:buNone/>
                        <a:tabLst/>
                        <a:defRPr/>
                      </a:pPr>
                      <a:endParaRPr lang="fr-CA" sz="2000" dirty="0" smtClean="0">
                        <a:latin typeface="Arial" panose="020B0604020202020204" pitchFamily="34" charset="0"/>
                        <a:cs typeface="Arial" panose="020B0604020202020204" pitchFamily="34" charset="0"/>
                      </a:endParaRPr>
                    </a:p>
                  </a:txBody>
                  <a:tcPr/>
                </a:tc>
                <a:tc>
                  <a:txBody>
                    <a:bodyPr/>
                    <a:lstStyle/>
                    <a:p>
                      <a:pPr marL="0" marR="0" indent="0" algn="l" defTabSz="457200" rtl="0" eaLnBrk="1" fontAlgn="auto" latinLnBrk="0" hangingPunct="1">
                        <a:lnSpc>
                          <a:spcPct val="100000"/>
                        </a:lnSpc>
                        <a:spcBef>
                          <a:spcPts val="0"/>
                        </a:spcBef>
                        <a:spcAft>
                          <a:spcPts val="0"/>
                        </a:spcAft>
                        <a:buClrTx/>
                        <a:buSzTx/>
                        <a:buFontTx/>
                        <a:buNone/>
                        <a:tabLst/>
                        <a:defRPr/>
                      </a:pPr>
                      <a:endParaRPr lang="fr-CA" sz="2000" dirty="0" smtClean="0">
                        <a:latin typeface="Arial" panose="020B0604020202020204" pitchFamily="34" charset="0"/>
                        <a:cs typeface="Arial" panose="020B0604020202020204" pitchFamily="34" charset="0"/>
                      </a:endParaRPr>
                    </a:p>
                  </a:txBody>
                  <a:tcPr/>
                </a:tc>
              </a:tr>
              <a:tr h="724268">
                <a:tc>
                  <a:txBody>
                    <a:bodyPr/>
                    <a:lstStyle/>
                    <a:p>
                      <a:endParaRPr lang="fr-CA" sz="2000" dirty="0">
                        <a:latin typeface="Arial" panose="020B0604020202020204" pitchFamily="34" charset="0"/>
                        <a:cs typeface="Arial" panose="020B0604020202020204" pitchFamily="34" charset="0"/>
                      </a:endParaRPr>
                    </a:p>
                  </a:txBody>
                  <a:tcPr/>
                </a:tc>
                <a:tc>
                  <a:txBody>
                    <a:bodyPr/>
                    <a:lstStyle/>
                    <a:p>
                      <a:endParaRPr lang="fr-CA" sz="2000" dirty="0">
                        <a:latin typeface="Arial" panose="020B0604020202020204" pitchFamily="34" charset="0"/>
                        <a:cs typeface="Arial" panose="020B0604020202020204" pitchFamily="34" charset="0"/>
                      </a:endParaRPr>
                    </a:p>
                  </a:txBody>
                  <a:tcPr/>
                </a:tc>
                <a:tc>
                  <a:txBody>
                    <a:bodyPr/>
                    <a:lstStyle/>
                    <a:p>
                      <a:endParaRPr lang="fr-CA" sz="2000" dirty="0">
                        <a:latin typeface="Arial" panose="020B0604020202020204" pitchFamily="34" charset="0"/>
                        <a:cs typeface="Arial" panose="020B0604020202020204" pitchFamily="34" charset="0"/>
                      </a:endParaRPr>
                    </a:p>
                  </a:txBody>
                  <a:tcPr/>
                </a:tc>
              </a:tr>
              <a:tr h="1104055">
                <a:tc>
                  <a:txBody>
                    <a:bodyPr/>
                    <a:lstStyle/>
                    <a:p>
                      <a:endParaRPr lang="fr-CA" sz="2000" dirty="0">
                        <a:latin typeface="Arial" panose="020B0604020202020204" pitchFamily="34" charset="0"/>
                        <a:cs typeface="Arial" panose="020B0604020202020204" pitchFamily="34" charset="0"/>
                      </a:endParaRPr>
                    </a:p>
                  </a:txBody>
                  <a:tcPr/>
                </a:tc>
                <a:tc>
                  <a:txBody>
                    <a:bodyPr/>
                    <a:lstStyle/>
                    <a:p>
                      <a:endParaRPr lang="fr-CA" sz="2000" dirty="0">
                        <a:latin typeface="Arial" panose="020B0604020202020204" pitchFamily="34" charset="0"/>
                        <a:cs typeface="Arial" panose="020B0604020202020204" pitchFamily="34" charset="0"/>
                      </a:endParaRPr>
                    </a:p>
                  </a:txBody>
                  <a:tcPr/>
                </a:tc>
                <a:tc>
                  <a:txBody>
                    <a:bodyPr/>
                    <a:lstStyle/>
                    <a:p>
                      <a:endParaRPr lang="fr-CA" sz="2000" dirty="0">
                        <a:latin typeface="Arial" panose="020B0604020202020204" pitchFamily="34" charset="0"/>
                        <a:cs typeface="Arial" panose="020B0604020202020204" pitchFamily="34" charset="0"/>
                      </a:endParaRPr>
                    </a:p>
                  </a:txBody>
                  <a:tcPr/>
                </a:tc>
              </a:tr>
            </a:tbl>
          </a:graphicData>
        </a:graphic>
      </p:graphicFrame>
      <p:sp>
        <p:nvSpPr>
          <p:cNvPr id="3" name="Espace réservé du contenu 2"/>
          <p:cNvSpPr>
            <a:spLocks noGrp="1"/>
          </p:cNvSpPr>
          <p:nvPr>
            <p:ph idx="1"/>
          </p:nvPr>
        </p:nvSpPr>
        <p:spPr>
          <a:xfrm>
            <a:off x="409434" y="1331225"/>
            <a:ext cx="9294124" cy="1139020"/>
          </a:xfrm>
        </p:spPr>
        <p:txBody>
          <a:bodyPr>
            <a:normAutofit/>
          </a:bodyPr>
          <a:lstStyle/>
          <a:p>
            <a:pPr marL="0" indent="0" algn="ctr">
              <a:buNone/>
            </a:pPr>
            <a:r>
              <a:rPr lang="fr-CA" sz="2800" dirty="0" smtClean="0">
                <a:latin typeface="Kristen ITC" panose="03050502040202030202" pitchFamily="66" charset="0"/>
              </a:rPr>
              <a:t>	</a:t>
            </a:r>
            <a:br>
              <a:rPr lang="fr-CA" sz="2800" dirty="0" smtClean="0">
                <a:latin typeface="Kristen ITC" panose="03050502040202030202" pitchFamily="66" charset="0"/>
              </a:rPr>
            </a:br>
            <a:r>
              <a:rPr lang="fr-CA" sz="2800" i="1" dirty="0" smtClean="0">
                <a:latin typeface="Arial" panose="020B0604020202020204" pitchFamily="34" charset="0"/>
                <a:cs typeface="Arial" panose="020B0604020202020204" pitchFamily="34" charset="0"/>
              </a:rPr>
              <a:t>Avantage: augmente la rapidité de la recherche</a:t>
            </a:r>
          </a:p>
        </p:txBody>
      </p:sp>
      <p:sp>
        <p:nvSpPr>
          <p:cNvPr id="11" name="Rectangle à coins arrondis 10"/>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sp>
      <p:sp>
        <p:nvSpPr>
          <p:cNvPr id="12" name="Rectangle à coins arrondis 11"/>
          <p:cNvSpPr/>
          <p:nvPr/>
        </p:nvSpPr>
        <p:spPr>
          <a:xfrm>
            <a:off x="88231" y="350219"/>
            <a:ext cx="1420088" cy="1154099"/>
          </a:xfrm>
          <a:prstGeom prst="roundRect">
            <a:avLst>
              <a:gd name="adj" fmla="val 10000"/>
            </a:avLst>
          </a:prstGeom>
          <a:blipFill>
            <a:blip r:embed="rId3" cstate="print">
              <a:duotone>
                <a:schemeClr val="bg2">
                  <a:shade val="45000"/>
                  <a:satMod val="135000"/>
                </a:schemeClr>
                <a:prstClr val="white"/>
              </a:duotone>
              <a:extLst>
                <a:ext uri="{BEBA8EAE-BF5A-486C-A8C5-ECC9F3942E4B}">
                  <a14:imgProps xmlns:a14="http://schemas.microsoft.com/office/drawing/2010/main">
                    <a14:imgLayer r:embed="rId4">
                      <a14:imgEffect>
                        <a14:backgroundRemoval t="0" b="100000" l="0" r="100000">
                          <a14:foregroundMark x1="49500" y1="96830" x2="66250" y2="96830"/>
                          <a14:foregroundMark x1="49250" y1="96254" x2="49000" y2="88473"/>
                          <a14:foregroundMark x1="49000" y1="88473" x2="62500" y2="88473"/>
                          <a14:foregroundMark x1="62250" y1="89049" x2="65250" y2="96542"/>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1000" r="-1000"/>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sp>
        <p:nvSpPr>
          <p:cNvPr id="13" name="Titre 1"/>
          <p:cNvSpPr txBox="1">
            <a:spLocks/>
          </p:cNvSpPr>
          <p:nvPr/>
        </p:nvSpPr>
        <p:spPr>
          <a:xfrm>
            <a:off x="1520827" y="500702"/>
            <a:ext cx="8599839" cy="685800"/>
          </a:xfrm>
          <a:prstGeom prst="rect">
            <a:avLst/>
          </a:prstGeom>
        </p:spPr>
        <p:txBody>
          <a:bodyPr vert="horz" lIns="91440" tIns="45720" rIns="91440" bIns="45720" rtlCol="0" anchor="t">
            <a:normAutofit/>
          </a:bodyPr>
          <a:lstStyle>
            <a:lvl1pPr algn="l" defTabSz="457200" rtl="0" eaLnBrk="1" latinLnBrk="0" hangingPunct="1">
              <a:spcBef>
                <a:spcPct val="0"/>
              </a:spcBef>
              <a:buNone/>
              <a:defRPr sz="3600" kern="1200">
                <a:solidFill>
                  <a:schemeClr val="accent1"/>
                </a:solidFill>
                <a:latin typeface="+mj-lt"/>
                <a:ea typeface="+mj-ea"/>
                <a:cs typeface="+mj-cs"/>
              </a:defRPr>
            </a:lvl1pPr>
            <a:lvl2pPr eaLnBrk="1" hangingPunct="1">
              <a:defRPr>
                <a:solidFill>
                  <a:schemeClr val="tx2"/>
                </a:solidFill>
              </a:defRPr>
            </a:lvl2pPr>
            <a:lvl3pPr eaLnBrk="1" hangingPunct="1">
              <a:defRPr>
                <a:solidFill>
                  <a:schemeClr val="tx2"/>
                </a:solidFill>
              </a:defRPr>
            </a:lvl3pPr>
            <a:lvl4pPr eaLnBrk="1" hangingPunct="1">
              <a:defRPr>
                <a:solidFill>
                  <a:schemeClr val="tx2"/>
                </a:solidFill>
              </a:defRPr>
            </a:lvl4pPr>
            <a:lvl5pPr eaLnBrk="1" hangingPunct="1">
              <a:defRPr>
                <a:solidFill>
                  <a:schemeClr val="tx2"/>
                </a:solidFill>
              </a:defRPr>
            </a:lvl5pPr>
            <a:lvl6pPr eaLnBrk="1" hangingPunct="1">
              <a:defRPr>
                <a:solidFill>
                  <a:schemeClr val="tx2"/>
                </a:solidFill>
              </a:defRPr>
            </a:lvl6pPr>
            <a:lvl7pPr eaLnBrk="1" hangingPunct="1">
              <a:defRPr>
                <a:solidFill>
                  <a:schemeClr val="tx2"/>
                </a:solidFill>
              </a:defRPr>
            </a:lvl7pPr>
            <a:lvl8pPr eaLnBrk="1" hangingPunct="1">
              <a:defRPr>
                <a:solidFill>
                  <a:schemeClr val="tx2"/>
                </a:solidFill>
              </a:defRPr>
            </a:lvl8pPr>
            <a:lvl9pPr eaLnBrk="1" hangingPunct="1">
              <a:defRPr>
                <a:solidFill>
                  <a:schemeClr val="tx2"/>
                </a:solidFill>
              </a:defRPr>
            </a:lvl9pPr>
          </a:lstStyle>
          <a:p>
            <a:r>
              <a:rPr lang="fr-CA" dirty="0" smtClean="0">
                <a:latin typeface="Kristen ITC" panose="03050502040202030202" pitchFamily="66" charset="0"/>
              </a:rPr>
              <a:t>Les opérateurs booléens </a:t>
            </a:r>
            <a:r>
              <a:rPr lang="fr-CA" sz="2000" dirty="0" smtClean="0">
                <a:latin typeface="Kristen ITC" panose="03050502040202030202" pitchFamily="66" charset="0"/>
              </a:rPr>
              <a:t>(opérateurs logiques)</a:t>
            </a:r>
            <a:endParaRPr lang="fr-CA" sz="2000" dirty="0"/>
          </a:p>
        </p:txBody>
      </p:sp>
      <p:sp>
        <p:nvSpPr>
          <p:cNvPr id="17" name="Rectangle 16"/>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grpSp>
        <p:nvGrpSpPr>
          <p:cNvPr id="19" name="Groupe 18"/>
          <p:cNvGrpSpPr/>
          <p:nvPr/>
        </p:nvGrpSpPr>
        <p:grpSpPr>
          <a:xfrm>
            <a:off x="1392193" y="2912950"/>
            <a:ext cx="2347742" cy="3477875"/>
            <a:chOff x="1392193" y="2912950"/>
            <a:chExt cx="2347742" cy="3477875"/>
          </a:xfrm>
        </p:grpSpPr>
        <p:sp>
          <p:nvSpPr>
            <p:cNvPr id="18" name="Rectangle 17"/>
            <p:cNvSpPr/>
            <p:nvPr/>
          </p:nvSpPr>
          <p:spPr>
            <a:xfrm>
              <a:off x="1392193" y="2912950"/>
              <a:ext cx="2347742" cy="3477875"/>
            </a:xfrm>
            <a:prstGeom prst="rect">
              <a:avLst/>
            </a:prstGeom>
          </p:spPr>
          <p:txBody>
            <a:bodyPr wrap="square">
              <a:spAutoFit/>
            </a:bodyPr>
            <a:lstStyle/>
            <a:p>
              <a:pPr defTabSz="457200">
                <a:defRPr/>
              </a:pPr>
              <a:r>
                <a:rPr lang="fr-CA" sz="2000" dirty="0">
                  <a:latin typeface="Arial" panose="020B0604020202020204" pitchFamily="34" charset="0"/>
                  <a:cs typeface="Arial" panose="020B0604020202020204" pitchFamily="34" charset="0"/>
                </a:rPr>
                <a:t>Pages contenant </a:t>
              </a:r>
              <a:r>
                <a:rPr lang="fr-CA" sz="2000" dirty="0" smtClean="0">
                  <a:latin typeface="Arial" panose="020B0604020202020204" pitchFamily="34" charset="0"/>
                  <a:cs typeface="Arial" panose="020B0604020202020204" pitchFamily="34" charset="0"/>
                </a:rPr>
                <a:t/>
              </a:r>
              <a:br>
                <a:rPr lang="fr-CA" sz="2000" dirty="0" smtClean="0">
                  <a:latin typeface="Arial" panose="020B0604020202020204" pitchFamily="34" charset="0"/>
                  <a:cs typeface="Arial" panose="020B0604020202020204" pitchFamily="34" charset="0"/>
                </a:rPr>
              </a:br>
              <a:r>
                <a:rPr lang="fr-CA" sz="2000" dirty="0" smtClean="0">
                  <a:latin typeface="Arial" panose="020B0604020202020204" pitchFamily="34" charset="0"/>
                  <a:cs typeface="Arial" panose="020B0604020202020204" pitchFamily="34" charset="0"/>
                </a:rPr>
                <a:t>les </a:t>
              </a:r>
              <a:r>
                <a:rPr lang="fr-CA" sz="2000" u="sng" dirty="0">
                  <a:latin typeface="Arial" panose="020B0604020202020204" pitchFamily="34" charset="0"/>
                  <a:cs typeface="Arial" panose="020B0604020202020204" pitchFamily="34" charset="0"/>
                </a:rPr>
                <a:t>deux</a:t>
              </a:r>
              <a:r>
                <a:rPr lang="fr-CA" sz="2000" dirty="0">
                  <a:latin typeface="Arial" panose="020B0604020202020204" pitchFamily="34" charset="0"/>
                  <a:cs typeface="Arial" panose="020B0604020202020204" pitchFamily="34" charset="0"/>
                </a:rPr>
                <a:t> </a:t>
              </a:r>
              <a:r>
                <a:rPr lang="fr-CA" sz="2000" dirty="0" smtClean="0">
                  <a:latin typeface="Arial" panose="020B0604020202020204" pitchFamily="34" charset="0"/>
                  <a:cs typeface="Arial" panose="020B0604020202020204" pitchFamily="34" charset="0"/>
                </a:rPr>
                <a:t>mots</a:t>
              </a:r>
            </a:p>
            <a:p>
              <a:pPr defTabSz="457200">
                <a:defRPr/>
              </a:pPr>
              <a:endParaRPr lang="fr-CA" dirty="0">
                <a:latin typeface="Arial" panose="020B0604020202020204" pitchFamily="34" charset="0"/>
                <a:cs typeface="Arial" panose="020B0604020202020204" pitchFamily="34" charset="0"/>
              </a:endParaRPr>
            </a:p>
            <a:p>
              <a:pPr defTabSz="457200">
                <a:defRPr/>
              </a:pPr>
              <a:endParaRPr lang="fr-CA" dirty="0" smtClean="0">
                <a:latin typeface="Arial" panose="020B0604020202020204" pitchFamily="34" charset="0"/>
                <a:cs typeface="Arial" panose="020B0604020202020204" pitchFamily="34" charset="0"/>
              </a:endParaRPr>
            </a:p>
            <a:p>
              <a:pPr defTabSz="457200">
                <a:defRPr/>
              </a:pPr>
              <a:endParaRPr lang="fr-CA" dirty="0" smtClean="0">
                <a:latin typeface="Arial" panose="020B0604020202020204" pitchFamily="34" charset="0"/>
                <a:cs typeface="Arial" panose="020B0604020202020204" pitchFamily="34" charset="0"/>
              </a:endParaRPr>
            </a:p>
            <a:p>
              <a:pPr defTabSz="457200">
                <a:defRPr/>
              </a:pPr>
              <a:endParaRPr lang="fr-CA" dirty="0">
                <a:latin typeface="Arial" panose="020B0604020202020204" pitchFamily="34" charset="0"/>
                <a:cs typeface="Arial" panose="020B0604020202020204" pitchFamily="34" charset="0"/>
              </a:endParaRPr>
            </a:p>
            <a:p>
              <a:pPr defTabSz="457200">
                <a:defRPr/>
              </a:pPr>
              <a:endParaRPr lang="fr-CA" dirty="0" smtClean="0">
                <a:latin typeface="Arial" panose="020B0604020202020204" pitchFamily="34" charset="0"/>
                <a:cs typeface="Arial" panose="020B0604020202020204" pitchFamily="34" charset="0"/>
              </a:endParaRPr>
            </a:p>
            <a:p>
              <a:pPr defTabSz="457200">
                <a:defRPr/>
              </a:pPr>
              <a:endParaRPr lang="fr-CA" dirty="0">
                <a:latin typeface="Arial" panose="020B0604020202020204" pitchFamily="34" charset="0"/>
                <a:cs typeface="Arial" panose="020B0604020202020204" pitchFamily="34" charset="0"/>
              </a:endParaRPr>
            </a:p>
            <a:p>
              <a:pPr defTabSz="457200">
                <a:defRPr/>
              </a:pPr>
              <a:r>
                <a:rPr lang="fr-CA" dirty="0" smtClean="0">
                  <a:latin typeface="Arial" panose="020B0604020202020204" pitchFamily="34" charset="0"/>
                  <a:cs typeface="Arial" panose="020B0604020202020204" pitchFamily="34" charset="0"/>
                </a:rPr>
                <a:t/>
              </a:r>
              <a:br>
                <a:rPr lang="fr-CA" dirty="0" smtClean="0">
                  <a:latin typeface="Arial" panose="020B0604020202020204" pitchFamily="34" charset="0"/>
                  <a:cs typeface="Arial" panose="020B0604020202020204" pitchFamily="34" charset="0"/>
                </a:rPr>
              </a:br>
              <a:r>
                <a:rPr lang="fr-CA" dirty="0" smtClean="0">
                  <a:latin typeface="Arial" panose="020B0604020202020204" pitchFamily="34" charset="0"/>
                  <a:cs typeface="Arial" panose="020B0604020202020204" pitchFamily="34" charset="0"/>
                </a:rPr>
                <a:t>Intersection</a:t>
              </a:r>
            </a:p>
            <a:p>
              <a:pPr defTabSz="457200">
                <a:defRPr/>
              </a:pPr>
              <a:r>
                <a:rPr lang="fr-CA" dirty="0">
                  <a:latin typeface="Arial" panose="020B0604020202020204" pitchFamily="34" charset="0"/>
                  <a:cs typeface="Arial" panose="020B0604020202020204" pitchFamily="34" charset="0"/>
                </a:rPr>
                <a:t>Terme 1 ET Terme 2</a:t>
              </a:r>
            </a:p>
            <a:p>
              <a:pPr defTabSz="457200">
                <a:defRPr/>
              </a:pPr>
              <a:endParaRPr lang="fr-CA" dirty="0">
                <a:latin typeface="Arial" panose="020B0604020202020204" pitchFamily="34" charset="0"/>
                <a:cs typeface="Arial" panose="020B0604020202020204" pitchFamily="34" charset="0"/>
              </a:endParaRPr>
            </a:p>
          </p:txBody>
        </p:sp>
        <p:pic>
          <p:nvPicPr>
            <p:cNvPr id="6" name="Picture 2"/>
            <p:cNvPicPr>
              <a:picLocks noChangeAspect="1" noChangeArrowheads="1"/>
            </p:cNvPicPr>
            <p:nvPr/>
          </p:nvPicPr>
          <p:blipFill>
            <a:blip r:embed="rId5">
              <a:extLst>
                <a:ext uri="{28A0092B-C50C-407E-A947-70E740481C1C}">
                  <a14:useLocalDpi xmlns:a14="http://schemas.microsoft.com/office/drawing/2010/main" val="0"/>
                </a:ext>
              </a:extLst>
            </a:blip>
            <a:srcRect/>
            <a:stretch>
              <a:fillRect/>
            </a:stretch>
          </p:blipFill>
          <p:spPr bwMode="auto">
            <a:xfrm>
              <a:off x="1883392" y="4472437"/>
              <a:ext cx="1118476" cy="675306"/>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grpSp>
      <p:grpSp>
        <p:nvGrpSpPr>
          <p:cNvPr id="21" name="Groupe 20"/>
          <p:cNvGrpSpPr/>
          <p:nvPr/>
        </p:nvGrpSpPr>
        <p:grpSpPr>
          <a:xfrm>
            <a:off x="3704605" y="2913772"/>
            <a:ext cx="2778082" cy="3477875"/>
            <a:chOff x="3704605" y="2913772"/>
            <a:chExt cx="2778082" cy="3477875"/>
          </a:xfrm>
        </p:grpSpPr>
        <p:sp>
          <p:nvSpPr>
            <p:cNvPr id="20" name="Rectangle 19"/>
            <p:cNvSpPr/>
            <p:nvPr/>
          </p:nvSpPr>
          <p:spPr>
            <a:xfrm>
              <a:off x="3704605" y="2913772"/>
              <a:ext cx="2778082" cy="3477875"/>
            </a:xfrm>
            <a:prstGeom prst="rect">
              <a:avLst/>
            </a:prstGeom>
          </p:spPr>
          <p:txBody>
            <a:bodyPr wrap="square">
              <a:spAutoFit/>
            </a:bodyPr>
            <a:lstStyle/>
            <a:p>
              <a:pPr defTabSz="457200">
                <a:defRPr/>
              </a:pPr>
              <a:r>
                <a:rPr lang="fr-CA" sz="2000" dirty="0">
                  <a:latin typeface="Arial" panose="020B0604020202020204" pitchFamily="34" charset="0"/>
                  <a:cs typeface="Arial" panose="020B0604020202020204" pitchFamily="34" charset="0"/>
                </a:rPr>
                <a:t>Pages contenant </a:t>
              </a:r>
              <a:r>
                <a:rPr lang="fr-CA" sz="2000" dirty="0" smtClean="0">
                  <a:latin typeface="Arial" panose="020B0604020202020204" pitchFamily="34" charset="0"/>
                  <a:cs typeface="Arial" panose="020B0604020202020204" pitchFamily="34" charset="0"/>
                </a:rPr>
                <a:t/>
              </a:r>
              <a:br>
                <a:rPr lang="fr-CA" sz="2000" dirty="0" smtClean="0">
                  <a:latin typeface="Arial" panose="020B0604020202020204" pitchFamily="34" charset="0"/>
                  <a:cs typeface="Arial" panose="020B0604020202020204" pitchFamily="34" charset="0"/>
                </a:rPr>
              </a:br>
              <a:r>
                <a:rPr lang="fr-CA" sz="2000" dirty="0" smtClean="0">
                  <a:latin typeface="Arial" panose="020B0604020202020204" pitchFamily="34" charset="0"/>
                  <a:cs typeface="Arial" panose="020B0604020202020204" pitchFamily="34" charset="0"/>
                </a:rPr>
                <a:t>l’un </a:t>
              </a:r>
              <a:r>
                <a:rPr lang="fr-CA" sz="2000" u="sng" dirty="0">
                  <a:latin typeface="Arial" panose="020B0604020202020204" pitchFamily="34" charset="0"/>
                  <a:cs typeface="Arial" panose="020B0604020202020204" pitchFamily="34" charset="0"/>
                </a:rPr>
                <a:t>ou</a:t>
              </a:r>
              <a:r>
                <a:rPr lang="fr-CA" sz="2000" dirty="0">
                  <a:latin typeface="Arial" panose="020B0604020202020204" pitchFamily="34" charset="0"/>
                  <a:cs typeface="Arial" panose="020B0604020202020204" pitchFamily="34" charset="0"/>
                </a:rPr>
                <a:t> l’autre</a:t>
              </a:r>
            </a:p>
            <a:p>
              <a:pPr fontAlgn="t"/>
              <a:r>
                <a:rPr lang="fr-CA" sz="2000" dirty="0">
                  <a:latin typeface="Arial" panose="020B0604020202020204" pitchFamily="34" charset="0"/>
                  <a:cs typeface="Arial" panose="020B0604020202020204" pitchFamily="34" charset="0"/>
                </a:rPr>
                <a:t>des mots </a:t>
              </a:r>
              <a:br>
                <a:rPr lang="fr-CA" sz="2000" dirty="0">
                  <a:latin typeface="Arial" panose="020B0604020202020204" pitchFamily="34" charset="0"/>
                  <a:cs typeface="Arial" panose="020B0604020202020204" pitchFamily="34" charset="0"/>
                </a:rPr>
              </a:br>
              <a:r>
                <a:rPr lang="fr-CA" sz="2000" b="1" dirty="0">
                  <a:latin typeface="Arial" panose="020B0604020202020204" pitchFamily="34" charset="0"/>
                  <a:cs typeface="Arial" panose="020B0604020202020204" pitchFamily="34" charset="0"/>
                </a:rPr>
                <a:t>ou</a:t>
              </a:r>
              <a:r>
                <a:rPr lang="fr-CA" sz="2000" dirty="0">
                  <a:latin typeface="Arial" panose="020B0604020202020204" pitchFamily="34" charset="0"/>
                  <a:cs typeface="Arial" panose="020B0604020202020204" pitchFamily="34" charset="0"/>
                </a:rPr>
                <a:t> les </a:t>
              </a:r>
              <a:r>
                <a:rPr lang="fr-CA" sz="2000" dirty="0" smtClean="0">
                  <a:latin typeface="Arial" panose="020B0604020202020204" pitchFamily="34" charset="0"/>
                  <a:cs typeface="Arial" panose="020B0604020202020204" pitchFamily="34" charset="0"/>
                </a:rPr>
                <a:t>deux</a:t>
              </a:r>
              <a:br>
                <a:rPr lang="fr-CA" sz="2000" dirty="0" smtClean="0">
                  <a:latin typeface="Arial" panose="020B0604020202020204" pitchFamily="34" charset="0"/>
                  <a:cs typeface="Arial" panose="020B0604020202020204" pitchFamily="34" charset="0"/>
                </a:rPr>
              </a:br>
              <a:endParaRPr lang="fr-CA" sz="1400" dirty="0" smtClean="0">
                <a:latin typeface="Arial" panose="020B0604020202020204" pitchFamily="34" charset="0"/>
                <a:cs typeface="Arial" panose="020B0604020202020204" pitchFamily="34" charset="0"/>
              </a:endParaRPr>
            </a:p>
            <a:p>
              <a:pPr defTabSz="457200">
                <a:defRPr/>
              </a:pPr>
              <a:endParaRPr lang="fr-CA" dirty="0">
                <a:latin typeface="Arial" panose="020B0604020202020204" pitchFamily="34" charset="0"/>
                <a:cs typeface="Arial" panose="020B0604020202020204" pitchFamily="34" charset="0"/>
              </a:endParaRPr>
            </a:p>
            <a:p>
              <a:pPr defTabSz="457200">
                <a:defRPr/>
              </a:pPr>
              <a:endParaRPr lang="fr-CA" dirty="0" smtClean="0">
                <a:latin typeface="Arial" panose="020B0604020202020204" pitchFamily="34" charset="0"/>
                <a:cs typeface="Arial" panose="020B0604020202020204" pitchFamily="34" charset="0"/>
              </a:endParaRPr>
            </a:p>
            <a:p>
              <a:pPr defTabSz="457200">
                <a:defRPr/>
              </a:pPr>
              <a:endParaRPr lang="fr-CA" dirty="0">
                <a:latin typeface="Arial" panose="020B0604020202020204" pitchFamily="34" charset="0"/>
                <a:cs typeface="Arial" panose="020B0604020202020204" pitchFamily="34" charset="0"/>
              </a:endParaRPr>
            </a:p>
            <a:p>
              <a:pPr defTabSz="457200">
                <a:defRPr/>
              </a:pPr>
              <a:r>
                <a:rPr lang="fr-CA" dirty="0" smtClean="0">
                  <a:latin typeface="Arial" panose="020B0604020202020204" pitchFamily="34" charset="0"/>
                  <a:cs typeface="Arial" panose="020B0604020202020204" pitchFamily="34" charset="0"/>
                </a:rPr>
                <a:t/>
              </a:r>
              <a:br>
                <a:rPr lang="fr-CA" dirty="0" smtClean="0">
                  <a:latin typeface="Arial" panose="020B0604020202020204" pitchFamily="34" charset="0"/>
                  <a:cs typeface="Arial" panose="020B0604020202020204" pitchFamily="34" charset="0"/>
                </a:rPr>
              </a:br>
              <a:r>
                <a:rPr lang="fr-CA" dirty="0" smtClean="0">
                  <a:latin typeface="Arial" panose="020B0604020202020204" pitchFamily="34" charset="0"/>
                  <a:cs typeface="Arial" panose="020B0604020202020204" pitchFamily="34" charset="0"/>
                </a:rPr>
                <a:t>Inclusion</a:t>
              </a:r>
            </a:p>
            <a:p>
              <a:pPr defTabSz="457200">
                <a:defRPr/>
              </a:pPr>
              <a:r>
                <a:rPr lang="fr-CA" dirty="0">
                  <a:latin typeface="Arial" panose="020B0604020202020204" pitchFamily="34" charset="0"/>
                  <a:cs typeface="Arial" panose="020B0604020202020204" pitchFamily="34" charset="0"/>
                </a:rPr>
                <a:t>Terme 1 </a:t>
              </a:r>
              <a:r>
                <a:rPr lang="fr-CA" dirty="0" smtClean="0">
                  <a:latin typeface="Arial" panose="020B0604020202020204" pitchFamily="34" charset="0"/>
                  <a:cs typeface="Arial" panose="020B0604020202020204" pitchFamily="34" charset="0"/>
                </a:rPr>
                <a:t>OU/ET </a:t>
              </a:r>
              <a:r>
                <a:rPr lang="fr-CA" dirty="0">
                  <a:latin typeface="Arial" panose="020B0604020202020204" pitchFamily="34" charset="0"/>
                  <a:cs typeface="Arial" panose="020B0604020202020204" pitchFamily="34" charset="0"/>
                </a:rPr>
                <a:t>Terme 2</a:t>
              </a:r>
            </a:p>
            <a:p>
              <a:pPr defTabSz="457200">
                <a:defRPr/>
              </a:pPr>
              <a:endParaRPr lang="fr-CA" dirty="0">
                <a:latin typeface="Arial" panose="020B0604020202020204" pitchFamily="34" charset="0"/>
                <a:cs typeface="Arial" panose="020B0604020202020204" pitchFamily="34" charset="0"/>
              </a:endParaRPr>
            </a:p>
          </p:txBody>
        </p:sp>
        <p:pic>
          <p:nvPicPr>
            <p:cNvPr id="7" name="Picture 3"/>
            <p:cNvPicPr>
              <a:picLocks noChangeAspect="1" noChangeArrowheads="1"/>
            </p:cNvPicPr>
            <p:nvPr/>
          </p:nvPicPr>
          <p:blipFill>
            <a:blip r:embed="rId6">
              <a:extLst>
                <a:ext uri="{28A0092B-C50C-407E-A947-70E740481C1C}">
                  <a14:useLocalDpi xmlns:a14="http://schemas.microsoft.com/office/drawing/2010/main" val="0"/>
                </a:ext>
              </a:extLst>
            </a:blip>
            <a:srcRect/>
            <a:stretch>
              <a:fillRect/>
            </a:stretch>
          </p:blipFill>
          <p:spPr bwMode="auto">
            <a:xfrm>
              <a:off x="4557163" y="4474419"/>
              <a:ext cx="1052069" cy="673324"/>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grpSp>
      <p:grpSp>
        <p:nvGrpSpPr>
          <p:cNvPr id="24" name="Groupe 23"/>
          <p:cNvGrpSpPr/>
          <p:nvPr/>
        </p:nvGrpSpPr>
        <p:grpSpPr>
          <a:xfrm>
            <a:off x="6440881" y="2913772"/>
            <a:ext cx="2675830" cy="3477875"/>
            <a:chOff x="6045089" y="2913772"/>
            <a:chExt cx="2675830" cy="3477875"/>
          </a:xfrm>
        </p:grpSpPr>
        <p:sp>
          <p:nvSpPr>
            <p:cNvPr id="22" name="Rectangle 21"/>
            <p:cNvSpPr/>
            <p:nvPr/>
          </p:nvSpPr>
          <p:spPr>
            <a:xfrm>
              <a:off x="6045089" y="2913772"/>
              <a:ext cx="2675830" cy="3477875"/>
            </a:xfrm>
            <a:prstGeom prst="rect">
              <a:avLst/>
            </a:prstGeom>
          </p:spPr>
          <p:txBody>
            <a:bodyPr wrap="square">
              <a:spAutoFit/>
            </a:bodyPr>
            <a:lstStyle/>
            <a:p>
              <a:pPr defTabSz="457200">
                <a:defRPr/>
              </a:pPr>
              <a:r>
                <a:rPr lang="fr-CA" sz="2000" dirty="0">
                  <a:latin typeface="Arial" panose="020B0604020202020204" pitchFamily="34" charset="0"/>
                  <a:cs typeface="Arial" panose="020B0604020202020204" pitchFamily="34" charset="0"/>
                </a:rPr>
                <a:t>Pages </a:t>
              </a:r>
              <a:r>
                <a:rPr lang="fr-CA" sz="2000" u="sng" dirty="0">
                  <a:latin typeface="Arial" panose="020B0604020202020204" pitchFamily="34" charset="0"/>
                  <a:cs typeface="Arial" panose="020B0604020202020204" pitchFamily="34" charset="0"/>
                </a:rPr>
                <a:t>ne</a:t>
              </a:r>
              <a:r>
                <a:rPr lang="fr-CA" sz="2000" dirty="0">
                  <a:latin typeface="Arial" panose="020B0604020202020204" pitchFamily="34" charset="0"/>
                  <a:cs typeface="Arial" panose="020B0604020202020204" pitchFamily="34" charset="0"/>
                </a:rPr>
                <a:t> contenant </a:t>
              </a:r>
              <a:r>
                <a:rPr lang="fr-CA" sz="2000" u="sng" dirty="0">
                  <a:latin typeface="Arial" panose="020B0604020202020204" pitchFamily="34" charset="0"/>
                  <a:cs typeface="Arial" panose="020B0604020202020204" pitchFamily="34" charset="0"/>
                </a:rPr>
                <a:t>pas</a:t>
              </a:r>
              <a:r>
                <a:rPr lang="fr-CA" sz="2000" dirty="0">
                  <a:latin typeface="Arial" panose="020B0604020202020204" pitchFamily="34" charset="0"/>
                  <a:cs typeface="Arial" panose="020B0604020202020204" pitchFamily="34" charset="0"/>
                </a:rPr>
                <a:t> </a:t>
              </a:r>
              <a:r>
                <a:rPr lang="fr-CA" sz="2000" dirty="0" smtClean="0">
                  <a:latin typeface="Arial" panose="020B0604020202020204" pitchFamily="34" charset="0"/>
                  <a:cs typeface="Arial" panose="020B0604020202020204" pitchFamily="34" charset="0"/>
                </a:rPr>
                <a:t>un </a:t>
              </a:r>
              <a:r>
                <a:rPr lang="fr-CA" sz="2000" dirty="0">
                  <a:latin typeface="Arial" panose="020B0604020202020204" pitchFamily="34" charset="0"/>
                  <a:cs typeface="Arial" panose="020B0604020202020204" pitchFamily="34" charset="0"/>
                </a:rPr>
                <a:t>mot</a:t>
              </a:r>
            </a:p>
            <a:p>
              <a:pPr fontAlgn="t"/>
              <a:endParaRPr lang="fr-CA" sz="2000" dirty="0" smtClean="0">
                <a:latin typeface="Arial" panose="020B0604020202020204" pitchFamily="34" charset="0"/>
                <a:cs typeface="Arial" panose="020B0604020202020204" pitchFamily="34" charset="0"/>
              </a:endParaRPr>
            </a:p>
            <a:p>
              <a:pPr fontAlgn="t"/>
              <a:r>
                <a:rPr lang="fr-CA" sz="2000" dirty="0" smtClean="0">
                  <a:latin typeface="Arial" panose="020B0604020202020204" pitchFamily="34" charset="0"/>
                  <a:cs typeface="Arial" panose="020B0604020202020204" pitchFamily="34" charset="0"/>
                </a:rPr>
                <a:t/>
              </a:r>
              <a:br>
                <a:rPr lang="fr-CA" sz="2000" dirty="0" smtClean="0">
                  <a:latin typeface="Arial" panose="020B0604020202020204" pitchFamily="34" charset="0"/>
                  <a:cs typeface="Arial" panose="020B0604020202020204" pitchFamily="34" charset="0"/>
                </a:rPr>
              </a:br>
              <a:endParaRPr lang="fr-CA" sz="1400" dirty="0" smtClean="0">
                <a:latin typeface="Arial" panose="020B0604020202020204" pitchFamily="34" charset="0"/>
                <a:cs typeface="Arial" panose="020B0604020202020204" pitchFamily="34" charset="0"/>
              </a:endParaRPr>
            </a:p>
            <a:p>
              <a:pPr defTabSz="457200">
                <a:defRPr/>
              </a:pPr>
              <a:endParaRPr lang="fr-CA" dirty="0">
                <a:latin typeface="Arial" panose="020B0604020202020204" pitchFamily="34" charset="0"/>
                <a:cs typeface="Arial" panose="020B0604020202020204" pitchFamily="34" charset="0"/>
              </a:endParaRPr>
            </a:p>
            <a:p>
              <a:pPr defTabSz="457200">
                <a:defRPr/>
              </a:pPr>
              <a:endParaRPr lang="fr-CA" dirty="0" smtClean="0">
                <a:latin typeface="Arial" panose="020B0604020202020204" pitchFamily="34" charset="0"/>
                <a:cs typeface="Arial" panose="020B0604020202020204" pitchFamily="34" charset="0"/>
              </a:endParaRPr>
            </a:p>
            <a:p>
              <a:pPr defTabSz="457200">
                <a:defRPr/>
              </a:pPr>
              <a:endParaRPr lang="fr-CA" dirty="0">
                <a:latin typeface="Arial" panose="020B0604020202020204" pitchFamily="34" charset="0"/>
                <a:cs typeface="Arial" panose="020B0604020202020204" pitchFamily="34" charset="0"/>
              </a:endParaRPr>
            </a:p>
            <a:p>
              <a:pPr defTabSz="457200">
                <a:defRPr/>
              </a:pPr>
              <a:r>
                <a:rPr lang="fr-CA" dirty="0" smtClean="0">
                  <a:latin typeface="Arial" panose="020B0604020202020204" pitchFamily="34" charset="0"/>
                  <a:cs typeface="Arial" panose="020B0604020202020204" pitchFamily="34" charset="0"/>
                </a:rPr>
                <a:t/>
              </a:r>
              <a:br>
                <a:rPr lang="fr-CA" dirty="0" smtClean="0">
                  <a:latin typeface="Arial" panose="020B0604020202020204" pitchFamily="34" charset="0"/>
                  <a:cs typeface="Arial" panose="020B0604020202020204" pitchFamily="34" charset="0"/>
                </a:rPr>
              </a:br>
              <a:r>
                <a:rPr lang="fr-CA" dirty="0" smtClean="0">
                  <a:latin typeface="Arial" panose="020B0604020202020204" pitchFamily="34" charset="0"/>
                  <a:cs typeface="Arial" panose="020B0604020202020204" pitchFamily="34" charset="0"/>
                </a:rPr>
                <a:t>Exclusion</a:t>
              </a:r>
            </a:p>
            <a:p>
              <a:pPr defTabSz="457200">
                <a:defRPr/>
              </a:pPr>
              <a:r>
                <a:rPr lang="fr-CA" dirty="0">
                  <a:latin typeface="Arial" panose="020B0604020202020204" pitchFamily="34" charset="0"/>
                  <a:cs typeface="Arial" panose="020B0604020202020204" pitchFamily="34" charset="0"/>
                </a:rPr>
                <a:t>Terme 1 </a:t>
              </a:r>
              <a:r>
                <a:rPr lang="fr-CA" dirty="0" smtClean="0">
                  <a:latin typeface="Arial" panose="020B0604020202020204" pitchFamily="34" charset="0"/>
                  <a:cs typeface="Arial" panose="020B0604020202020204" pitchFamily="34" charset="0"/>
                </a:rPr>
                <a:t>SANS </a:t>
              </a:r>
              <a:r>
                <a:rPr lang="fr-CA" dirty="0">
                  <a:latin typeface="Arial" panose="020B0604020202020204" pitchFamily="34" charset="0"/>
                  <a:cs typeface="Arial" panose="020B0604020202020204" pitchFamily="34" charset="0"/>
                </a:rPr>
                <a:t>Terme 2</a:t>
              </a:r>
            </a:p>
            <a:p>
              <a:pPr defTabSz="457200">
                <a:defRPr/>
              </a:pPr>
              <a:endParaRPr lang="fr-CA" dirty="0">
                <a:latin typeface="Arial" panose="020B0604020202020204" pitchFamily="34" charset="0"/>
                <a:cs typeface="Arial" panose="020B0604020202020204" pitchFamily="34" charset="0"/>
              </a:endParaRPr>
            </a:p>
          </p:txBody>
        </p:sp>
        <p:pic>
          <p:nvPicPr>
            <p:cNvPr id="8" name="Picture 4"/>
            <p:cNvPicPr>
              <a:picLocks noChangeAspect="1" noChangeArrowheads="1"/>
            </p:cNvPicPr>
            <p:nvPr/>
          </p:nvPicPr>
          <p:blipFill>
            <a:blip r:embed="rId7">
              <a:extLst>
                <a:ext uri="{28A0092B-C50C-407E-A947-70E740481C1C}">
                  <a14:useLocalDpi xmlns:a14="http://schemas.microsoft.com/office/drawing/2010/main" val="0"/>
                </a:ext>
              </a:extLst>
            </a:blip>
            <a:srcRect/>
            <a:stretch>
              <a:fillRect/>
            </a:stretch>
          </p:blipFill>
          <p:spPr bwMode="auto">
            <a:xfrm>
              <a:off x="6719128" y="4470499"/>
              <a:ext cx="1075632" cy="688404"/>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grpSp>
    </p:spTree>
    <p:extLst>
      <p:ext uri="{BB962C8B-B14F-4D97-AF65-F5344CB8AC3E}">
        <p14:creationId xmlns:p14="http://schemas.microsoft.com/office/powerpoint/2010/main" val="1927457160"/>
      </p:ext>
    </p:extLst>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nodeType="clickEffect">
                                  <p:stCondLst>
                                    <p:cond delay="0"/>
                                  </p:stCondLst>
                                  <p:childTnLst>
                                    <p:set>
                                      <p:cBhvr>
                                        <p:cTn id="6" dur="1" fill="hold">
                                          <p:stCondLst>
                                            <p:cond delay="0"/>
                                          </p:stCondLst>
                                        </p:cTn>
                                        <p:tgtEl>
                                          <p:spTgt spid="19"/>
                                        </p:tgtEl>
                                        <p:attrNameLst>
                                          <p:attrName>style.visibility</p:attrName>
                                        </p:attrNameLst>
                                      </p:cBhvr>
                                      <p:to>
                                        <p:strVal val="visible"/>
                                      </p:to>
                                    </p:set>
                                  </p:childTnLst>
                                </p:cTn>
                              </p:par>
                            </p:childTnLst>
                          </p:cTn>
                        </p:par>
                      </p:childTnLst>
                    </p:cTn>
                  </p:par>
                  <p:par>
                    <p:cTn id="7" fill="hold">
                      <p:stCondLst>
                        <p:cond delay="indefinite"/>
                      </p:stCondLst>
                      <p:childTnLst>
                        <p:par>
                          <p:cTn id="8" fill="hold">
                            <p:stCondLst>
                              <p:cond delay="0"/>
                            </p:stCondLst>
                            <p:childTnLst>
                              <p:par>
                                <p:cTn id="9" presetID="1" presetClass="entr" presetSubtype="0" fill="hold" nodeType="clickEffect">
                                  <p:stCondLst>
                                    <p:cond delay="0"/>
                                  </p:stCondLst>
                                  <p:childTnLst>
                                    <p:set>
                                      <p:cBhvr>
                                        <p:cTn id="10" dur="1" fill="hold">
                                          <p:stCondLst>
                                            <p:cond delay="0"/>
                                          </p:stCondLst>
                                        </p:cTn>
                                        <p:tgtEl>
                                          <p:spTgt spid="24"/>
                                        </p:tgtEl>
                                        <p:attrNameLst>
                                          <p:attrName>style.visibility</p:attrName>
                                        </p:attrNameLst>
                                      </p:cBhvr>
                                      <p:to>
                                        <p:strVal val="visible"/>
                                      </p:to>
                                    </p:set>
                                  </p:childTnLst>
                                </p:cTn>
                              </p:par>
                            </p:childTnLst>
                          </p:cTn>
                        </p:par>
                      </p:childTnLst>
                    </p:cTn>
                  </p:par>
                  <p:par>
                    <p:cTn id="11" fill="hold">
                      <p:stCondLst>
                        <p:cond delay="indefinite"/>
                      </p:stCondLst>
                      <p:childTnLst>
                        <p:par>
                          <p:cTn id="12" fill="hold">
                            <p:stCondLst>
                              <p:cond delay="0"/>
                            </p:stCondLst>
                            <p:childTnLst>
                              <p:par>
                                <p:cTn id="13" presetID="1" presetClass="entr" presetSubtype="0" fill="hold" nodeType="clickEffect">
                                  <p:stCondLst>
                                    <p:cond delay="0"/>
                                  </p:stCondLst>
                                  <p:childTnLst>
                                    <p:set>
                                      <p:cBhvr>
                                        <p:cTn id="14" dur="1" fill="hold">
                                          <p:stCondLst>
                                            <p:cond delay="0"/>
                                          </p:stCondLst>
                                        </p:cTn>
                                        <p:tgtEl>
                                          <p:spTgt spid="21"/>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2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aphicFrame>
        <p:nvGraphicFramePr>
          <p:cNvPr id="3" name="Tableau 2"/>
          <p:cNvGraphicFramePr>
            <a:graphicFrameLocks noGrp="1"/>
          </p:cNvGraphicFramePr>
          <p:nvPr>
            <p:custDataLst>
              <p:tags r:id="rId1"/>
            </p:custDataLst>
            <p:extLst>
              <p:ext uri="{D42A27DB-BD31-4B8C-83A1-F6EECF244321}">
                <p14:modId xmlns:p14="http://schemas.microsoft.com/office/powerpoint/2010/main" val="1711817042"/>
              </p:ext>
            </p:extLst>
          </p:nvPr>
        </p:nvGraphicFramePr>
        <p:xfrm>
          <a:off x="798275" y="2214156"/>
          <a:ext cx="8285106" cy="3388603"/>
        </p:xfrm>
        <a:graphic>
          <a:graphicData uri="http://schemas.openxmlformats.org/drawingml/2006/table">
            <a:tbl>
              <a:tblPr firstRow="1" bandRow="1">
                <a:tableStyleId>{5C22544A-7EE6-4342-B048-85BDC9FD1C3A}</a:tableStyleId>
              </a:tblPr>
              <a:tblGrid>
                <a:gridCol w="532263"/>
                <a:gridCol w="2664443"/>
                <a:gridCol w="709865"/>
                <a:gridCol w="1735938"/>
                <a:gridCol w="770597"/>
                <a:gridCol w="1872000"/>
              </a:tblGrid>
              <a:tr h="553963">
                <a:tc rowSpan="2">
                  <a:txBody>
                    <a:bodyPr/>
                    <a:lstStyle/>
                    <a:p>
                      <a:pPr algn="ctr"/>
                      <a:r>
                        <a:rPr lang="fr-CA" sz="1800" b="1" kern="1200" dirty="0" smtClean="0">
                          <a:solidFill>
                            <a:schemeClr val="lt1"/>
                          </a:solidFill>
                          <a:latin typeface="Kristen ITC" panose="03050502040202030202" pitchFamily="66" charset="0"/>
                          <a:ea typeface="+mn-ea"/>
                          <a:cs typeface="+mn-cs"/>
                        </a:rPr>
                        <a:t>Synonymes</a:t>
                      </a:r>
                      <a:endParaRPr lang="fr-CA" sz="1800" b="1" kern="1200" dirty="0">
                        <a:solidFill>
                          <a:schemeClr val="lt1"/>
                        </a:solidFill>
                        <a:latin typeface="Kristen ITC" panose="03050502040202030202" pitchFamily="66" charset="0"/>
                        <a:ea typeface="+mn-ea"/>
                        <a:cs typeface="+mn-cs"/>
                      </a:endParaRPr>
                    </a:p>
                  </a:txBody>
                  <a:tcPr marL="121920" marR="121920" vert="vert270"/>
                </a:tc>
                <a:tc>
                  <a:txBody>
                    <a:bodyPr/>
                    <a:lstStyle/>
                    <a:p>
                      <a:pPr algn="ctr"/>
                      <a:r>
                        <a:rPr lang="fr-CA" sz="1800" b="1" kern="1200" dirty="0" smtClean="0">
                          <a:solidFill>
                            <a:schemeClr val="lt1"/>
                          </a:solidFill>
                          <a:latin typeface="Kristen ITC" panose="03050502040202030202" pitchFamily="66" charset="0"/>
                          <a:ea typeface="+mn-ea"/>
                          <a:cs typeface="+mn-cs"/>
                        </a:rPr>
                        <a:t>Mot-clé 1</a:t>
                      </a:r>
                      <a:endParaRPr lang="fr-CA" sz="1800" b="1" kern="1200" dirty="0">
                        <a:solidFill>
                          <a:schemeClr val="lt1"/>
                        </a:solidFill>
                        <a:latin typeface="Kristen ITC" panose="03050502040202030202" pitchFamily="66" charset="0"/>
                        <a:ea typeface="+mn-ea"/>
                        <a:cs typeface="+mn-cs"/>
                      </a:endParaRPr>
                    </a:p>
                  </a:txBody>
                  <a:tcPr marL="121920" marR="121920" anchor="ctr"/>
                </a:tc>
                <a:tc>
                  <a:txBody>
                    <a:bodyPr/>
                    <a:lstStyle/>
                    <a:p>
                      <a:pPr algn="ctr"/>
                      <a:r>
                        <a:rPr lang="fr-CA" sz="1800" b="1" kern="1200" dirty="0" smtClean="0">
                          <a:solidFill>
                            <a:schemeClr val="lt1"/>
                          </a:solidFill>
                          <a:latin typeface="Kristen ITC" panose="03050502040202030202" pitchFamily="66" charset="0"/>
                          <a:ea typeface="+mn-ea"/>
                          <a:cs typeface="+mn-cs"/>
                        </a:rPr>
                        <a:t>et</a:t>
                      </a:r>
                      <a:endParaRPr lang="fr-CA" sz="1800" b="1" kern="1200" dirty="0">
                        <a:solidFill>
                          <a:schemeClr val="lt1"/>
                        </a:solidFill>
                        <a:latin typeface="Kristen ITC" panose="03050502040202030202" pitchFamily="66" charset="0"/>
                        <a:ea typeface="+mn-ea"/>
                        <a:cs typeface="+mn-cs"/>
                      </a:endParaRPr>
                    </a:p>
                  </a:txBody>
                  <a:tcPr marL="121920" marR="121920" anchor="ctr"/>
                </a:tc>
                <a:tc>
                  <a:txBody>
                    <a:bodyPr/>
                    <a:lstStyle/>
                    <a:p>
                      <a:pPr algn="ctr"/>
                      <a:r>
                        <a:rPr lang="fr-CA" sz="1800" b="1" kern="1200" dirty="0" smtClean="0">
                          <a:solidFill>
                            <a:schemeClr val="lt1"/>
                          </a:solidFill>
                          <a:latin typeface="Kristen ITC" panose="03050502040202030202" pitchFamily="66" charset="0"/>
                          <a:ea typeface="+mn-ea"/>
                          <a:cs typeface="+mn-cs"/>
                        </a:rPr>
                        <a:t>Mot-clé 2</a:t>
                      </a:r>
                      <a:endParaRPr lang="fr-CA" sz="1800" b="1" kern="1200" dirty="0">
                        <a:solidFill>
                          <a:schemeClr val="lt1"/>
                        </a:solidFill>
                        <a:latin typeface="Kristen ITC" panose="03050502040202030202" pitchFamily="66" charset="0"/>
                        <a:ea typeface="+mn-ea"/>
                        <a:cs typeface="+mn-cs"/>
                      </a:endParaRPr>
                    </a:p>
                  </a:txBody>
                  <a:tcPr marL="121920" marR="121920" anchor="ctr"/>
                </a:tc>
                <a:tc>
                  <a:txBody>
                    <a:bodyPr/>
                    <a:lstStyle/>
                    <a:p>
                      <a:pPr algn="ctr"/>
                      <a:r>
                        <a:rPr lang="fr-CA" sz="1800" b="1" kern="1200" dirty="0" smtClean="0">
                          <a:solidFill>
                            <a:schemeClr val="lt1"/>
                          </a:solidFill>
                          <a:latin typeface="Kristen ITC" panose="03050502040202030202" pitchFamily="66" charset="0"/>
                          <a:ea typeface="+mn-ea"/>
                          <a:cs typeface="+mn-cs"/>
                        </a:rPr>
                        <a:t>et</a:t>
                      </a:r>
                      <a:endParaRPr lang="fr-CA" sz="1800" b="1" kern="1200" dirty="0">
                        <a:solidFill>
                          <a:schemeClr val="lt1"/>
                        </a:solidFill>
                        <a:latin typeface="Kristen ITC" panose="03050502040202030202" pitchFamily="66" charset="0"/>
                        <a:ea typeface="+mn-ea"/>
                        <a:cs typeface="+mn-cs"/>
                      </a:endParaRPr>
                    </a:p>
                  </a:txBody>
                  <a:tcPr marL="121920" marR="121920" anchor="ctr"/>
                </a:tc>
                <a:tc>
                  <a:txBody>
                    <a:bodyPr/>
                    <a:lstStyle/>
                    <a:p>
                      <a:pPr algn="ctr"/>
                      <a:r>
                        <a:rPr lang="fr-CA" sz="1800" b="1" kern="1200" dirty="0" smtClean="0">
                          <a:solidFill>
                            <a:schemeClr val="lt1"/>
                          </a:solidFill>
                          <a:latin typeface="Kristen ITC" panose="03050502040202030202" pitchFamily="66" charset="0"/>
                          <a:ea typeface="+mn-ea"/>
                          <a:cs typeface="+mn-cs"/>
                        </a:rPr>
                        <a:t>Mot-clé</a:t>
                      </a:r>
                      <a:r>
                        <a:rPr lang="fr-CA" sz="1800" b="0" dirty="0" smtClean="0">
                          <a:solidFill>
                            <a:schemeClr val="tx1"/>
                          </a:solidFill>
                          <a:latin typeface="Arial" panose="020B0604020202020204" pitchFamily="34" charset="0"/>
                          <a:cs typeface="Arial" panose="020B0604020202020204" pitchFamily="34" charset="0"/>
                        </a:rPr>
                        <a:t> </a:t>
                      </a:r>
                      <a:r>
                        <a:rPr lang="fr-CA" sz="1800" b="1" kern="1200" dirty="0" smtClean="0">
                          <a:solidFill>
                            <a:schemeClr val="lt1"/>
                          </a:solidFill>
                          <a:latin typeface="Kristen ITC" panose="03050502040202030202" pitchFamily="66" charset="0"/>
                          <a:ea typeface="+mn-ea"/>
                          <a:cs typeface="+mn-cs"/>
                        </a:rPr>
                        <a:t>3</a:t>
                      </a:r>
                      <a:endParaRPr lang="fr-CA" sz="1800" b="1" kern="1200" dirty="0">
                        <a:solidFill>
                          <a:schemeClr val="lt1"/>
                        </a:solidFill>
                        <a:latin typeface="Kristen ITC" panose="03050502040202030202" pitchFamily="66" charset="0"/>
                        <a:ea typeface="+mn-ea"/>
                        <a:cs typeface="+mn-cs"/>
                      </a:endParaRPr>
                    </a:p>
                  </a:txBody>
                  <a:tcPr marL="121920" marR="121920" anchor="ctr"/>
                </a:tc>
              </a:tr>
              <a:tr h="2512837">
                <a:tc vMerge="1">
                  <a:txBody>
                    <a:bodyPr/>
                    <a:lstStyle/>
                    <a:p>
                      <a:endParaRPr lang="fr-CA" sz="1400" b="1" dirty="0">
                        <a:solidFill>
                          <a:schemeClr val="tx1"/>
                        </a:solidFill>
                        <a:latin typeface="Eras Medium ITC" pitchFamily="34" charset="0"/>
                      </a:endParaRPr>
                    </a:p>
                  </a:txBody>
                  <a:tcPr/>
                </a:tc>
                <a:tc>
                  <a:txBody>
                    <a:bodyPr/>
                    <a:lstStyle/>
                    <a:p>
                      <a:r>
                        <a:rPr lang="fr-CA" sz="1800" dirty="0" smtClean="0">
                          <a:solidFill>
                            <a:schemeClr val="tx1"/>
                          </a:solidFill>
                          <a:latin typeface="Arial" panose="020B0604020202020204" pitchFamily="34" charset="0"/>
                          <a:cs typeface="Arial" panose="020B0604020202020204" pitchFamily="34" charset="0"/>
                        </a:rPr>
                        <a:t>chaîne</a:t>
                      </a:r>
                      <a:r>
                        <a:rPr lang="fr-CA" sz="1800" baseline="0" dirty="0" smtClean="0">
                          <a:solidFill>
                            <a:schemeClr val="tx1"/>
                          </a:solidFill>
                          <a:latin typeface="Arial" panose="020B0604020202020204" pitchFamily="34" charset="0"/>
                          <a:cs typeface="Arial" panose="020B0604020202020204" pitchFamily="34" charset="0"/>
                        </a:rPr>
                        <a:t> </a:t>
                      </a:r>
                      <a:r>
                        <a:rPr lang="fr-CA" sz="1800" dirty="0" smtClean="0">
                          <a:solidFill>
                            <a:schemeClr val="tx1"/>
                          </a:solidFill>
                          <a:latin typeface="Arial" panose="020B0604020202020204" pitchFamily="34" charset="0"/>
                          <a:cs typeface="Arial" panose="020B0604020202020204" pitchFamily="34" charset="0"/>
                        </a:rPr>
                        <a:t>alimentaire</a:t>
                      </a:r>
                      <a:endParaRPr lang="fr-CA" sz="1800" b="1" dirty="0" smtClean="0">
                        <a:solidFill>
                          <a:schemeClr val="tx1"/>
                        </a:solidFill>
                        <a:latin typeface="Arial" panose="020B0604020202020204" pitchFamily="34" charset="0"/>
                        <a:cs typeface="Arial" panose="020B0604020202020204" pitchFamily="34" charset="0"/>
                      </a:endParaRPr>
                    </a:p>
                    <a:p>
                      <a:r>
                        <a:rPr lang="fr-CA" sz="1800" b="1" dirty="0" smtClean="0">
                          <a:solidFill>
                            <a:schemeClr val="tx1"/>
                          </a:solidFill>
                          <a:latin typeface="Arial" panose="020B0604020202020204" pitchFamily="34" charset="0"/>
                          <a:cs typeface="Arial" panose="020B0604020202020204" pitchFamily="34" charset="0"/>
                        </a:rPr>
                        <a:t>OU /OR</a:t>
                      </a:r>
                    </a:p>
                    <a:p>
                      <a:r>
                        <a:rPr lang="fr-CA" sz="1800" dirty="0" smtClean="0">
                          <a:solidFill>
                            <a:schemeClr val="tx1"/>
                          </a:solidFill>
                          <a:latin typeface="Arial" panose="020B0604020202020204" pitchFamily="34" charset="0"/>
                          <a:cs typeface="Arial" panose="020B0604020202020204" pitchFamily="34" charset="0"/>
                        </a:rPr>
                        <a:t>pyramide</a:t>
                      </a:r>
                      <a:r>
                        <a:rPr lang="fr-CA" sz="1800" b="1" kern="1200" dirty="0" smtClean="0">
                          <a:solidFill>
                            <a:srgbClr val="FF0000"/>
                          </a:solidFill>
                          <a:latin typeface="Arial" panose="020B0604020202020204" pitchFamily="34" charset="0"/>
                          <a:ea typeface="+mn-ea"/>
                          <a:cs typeface="Arial" panose="020B0604020202020204" pitchFamily="34" charset="0"/>
                        </a:rPr>
                        <a:t> </a:t>
                      </a:r>
                      <a:r>
                        <a:rPr lang="fr-CA" sz="1800" dirty="0" smtClean="0">
                          <a:solidFill>
                            <a:schemeClr val="tx1"/>
                          </a:solidFill>
                          <a:latin typeface="Arial" panose="020B0604020202020204" pitchFamily="34" charset="0"/>
                          <a:cs typeface="Arial" panose="020B0604020202020204" pitchFamily="34" charset="0"/>
                        </a:rPr>
                        <a:t>alimentaire</a:t>
                      </a:r>
                      <a:endParaRPr lang="fr-CA" sz="1800" baseline="0" dirty="0" smtClean="0">
                        <a:solidFill>
                          <a:schemeClr val="tx1"/>
                        </a:solidFill>
                        <a:latin typeface="Arial" panose="020B0604020202020204" pitchFamily="34" charset="0"/>
                        <a:cs typeface="Arial" panose="020B0604020202020204" pitchFamily="34" charset="0"/>
                      </a:endParaRPr>
                    </a:p>
                    <a:p>
                      <a:r>
                        <a:rPr lang="fr-CA" sz="1800" b="1" baseline="0" dirty="0" smtClean="0">
                          <a:solidFill>
                            <a:schemeClr val="tx1"/>
                          </a:solidFill>
                          <a:latin typeface="Arial" panose="020B0604020202020204" pitchFamily="34" charset="0"/>
                          <a:cs typeface="Arial" panose="020B0604020202020204" pitchFamily="34" charset="0"/>
                        </a:rPr>
                        <a:t>OU /OR</a:t>
                      </a:r>
                    </a:p>
                    <a:p>
                      <a:r>
                        <a:rPr lang="fr-CA" sz="1800" baseline="0" dirty="0" smtClean="0">
                          <a:solidFill>
                            <a:schemeClr val="tx1"/>
                          </a:solidFill>
                          <a:latin typeface="Arial" panose="020B0604020202020204" pitchFamily="34" charset="0"/>
                          <a:cs typeface="Arial" panose="020B0604020202020204" pitchFamily="34" charset="0"/>
                        </a:rPr>
                        <a:t>réseau</a:t>
                      </a:r>
                      <a:r>
                        <a:rPr lang="fr-CA" sz="1800" b="1" baseline="0" dirty="0" smtClean="0">
                          <a:solidFill>
                            <a:srgbClr val="FF0000"/>
                          </a:solidFill>
                          <a:latin typeface="Arial" panose="020B0604020202020204" pitchFamily="34" charset="0"/>
                          <a:cs typeface="Arial" panose="020B0604020202020204" pitchFamily="34" charset="0"/>
                        </a:rPr>
                        <a:t> </a:t>
                      </a:r>
                      <a:r>
                        <a:rPr lang="fr-CA" sz="1800" baseline="0" dirty="0" smtClean="0">
                          <a:solidFill>
                            <a:schemeClr val="tx1"/>
                          </a:solidFill>
                          <a:latin typeface="Arial" panose="020B0604020202020204" pitchFamily="34" charset="0"/>
                          <a:cs typeface="Arial" panose="020B0604020202020204" pitchFamily="34" charset="0"/>
                        </a:rPr>
                        <a:t>alimentaire</a:t>
                      </a:r>
                    </a:p>
                    <a:p>
                      <a:r>
                        <a:rPr lang="fr-CA" sz="1800" b="1" baseline="0" dirty="0" smtClean="0">
                          <a:solidFill>
                            <a:schemeClr val="tx1"/>
                          </a:solidFill>
                          <a:latin typeface="Arial" panose="020B0604020202020204" pitchFamily="34" charset="0"/>
                          <a:cs typeface="Arial" panose="020B0604020202020204" pitchFamily="34" charset="0"/>
                        </a:rPr>
                        <a:t>OU/OR</a:t>
                      </a:r>
                    </a:p>
                    <a:p>
                      <a:r>
                        <a:rPr lang="fr-CA" sz="1800" b="0" dirty="0" smtClean="0">
                          <a:solidFill>
                            <a:schemeClr val="tx1"/>
                          </a:solidFill>
                          <a:latin typeface="Arial" panose="020B0604020202020204" pitchFamily="34" charset="0"/>
                          <a:cs typeface="Arial" panose="020B0604020202020204" pitchFamily="34" charset="0"/>
                        </a:rPr>
                        <a:t>Chaîne trophique</a:t>
                      </a:r>
                    </a:p>
                    <a:p>
                      <a:endParaRPr lang="fr-CA" sz="1800" b="1" dirty="0">
                        <a:solidFill>
                          <a:schemeClr val="tx1"/>
                        </a:solidFill>
                        <a:latin typeface="Arial" panose="020B0604020202020204" pitchFamily="34" charset="0"/>
                        <a:cs typeface="Arial" panose="020B0604020202020204" pitchFamily="34" charset="0"/>
                      </a:endParaRPr>
                    </a:p>
                  </a:txBody>
                  <a:tcPr marL="121920" marR="121920"/>
                </a:tc>
                <a:tc>
                  <a:txBody>
                    <a:bodyPr/>
                    <a:lstStyle/>
                    <a:p>
                      <a:r>
                        <a:rPr lang="fr-CA" sz="1600" b="1" kern="1200" dirty="0" smtClean="0">
                          <a:solidFill>
                            <a:schemeClr val="tx1"/>
                          </a:solidFill>
                          <a:latin typeface="Arial" panose="020B0604020202020204" pitchFamily="34" charset="0"/>
                          <a:ea typeface="+mn-ea"/>
                          <a:cs typeface="Arial" panose="020B0604020202020204" pitchFamily="34" charset="0"/>
                        </a:rPr>
                        <a:t>ET/</a:t>
                      </a:r>
                    </a:p>
                    <a:p>
                      <a:r>
                        <a:rPr lang="fr-CA" sz="1600" b="1" kern="1200" dirty="0" smtClean="0">
                          <a:solidFill>
                            <a:schemeClr val="tx1"/>
                          </a:solidFill>
                          <a:latin typeface="Arial" panose="020B0604020202020204" pitchFamily="34" charset="0"/>
                          <a:ea typeface="+mn-ea"/>
                          <a:cs typeface="Arial" panose="020B0604020202020204" pitchFamily="34" charset="0"/>
                        </a:rPr>
                        <a:t>AND</a:t>
                      </a:r>
                      <a:endParaRPr lang="fr-CA" sz="1600" b="1" kern="1200" dirty="0">
                        <a:solidFill>
                          <a:schemeClr val="tx1"/>
                        </a:solidFill>
                        <a:latin typeface="Arial" panose="020B0604020202020204" pitchFamily="34" charset="0"/>
                        <a:ea typeface="+mn-ea"/>
                        <a:cs typeface="Arial" panose="020B0604020202020204" pitchFamily="34" charset="0"/>
                      </a:endParaRPr>
                    </a:p>
                  </a:txBody>
                  <a:tcPr marL="121920" marR="121920"/>
                </a:tc>
                <a:tc>
                  <a:txBody>
                    <a:bodyPr/>
                    <a:lstStyle/>
                    <a:p>
                      <a:r>
                        <a:rPr lang="fr-CA" sz="1800" b="0" dirty="0" smtClean="0">
                          <a:solidFill>
                            <a:schemeClr val="tx1"/>
                          </a:solidFill>
                          <a:latin typeface="Arial" panose="020B0604020202020204" pitchFamily="34" charset="0"/>
                          <a:cs typeface="Arial" panose="020B0604020202020204" pitchFamily="34" charset="0"/>
                        </a:rPr>
                        <a:t>ours blanc </a:t>
                      </a:r>
                    </a:p>
                    <a:p>
                      <a:r>
                        <a:rPr lang="fr-CA" sz="1800" b="1" dirty="0" smtClean="0">
                          <a:solidFill>
                            <a:schemeClr val="tx1"/>
                          </a:solidFill>
                          <a:latin typeface="Arial" panose="020B0604020202020204" pitchFamily="34" charset="0"/>
                          <a:cs typeface="Arial" panose="020B0604020202020204" pitchFamily="34" charset="0"/>
                        </a:rPr>
                        <a:t>OU/OR</a:t>
                      </a:r>
                    </a:p>
                    <a:p>
                      <a:r>
                        <a:rPr lang="fr-CA" sz="1800" b="0" dirty="0" smtClean="0">
                          <a:solidFill>
                            <a:schemeClr val="tx1"/>
                          </a:solidFill>
                          <a:latin typeface="Arial" panose="020B0604020202020204" pitchFamily="34" charset="0"/>
                          <a:cs typeface="Arial" panose="020B0604020202020204" pitchFamily="34" charset="0"/>
                        </a:rPr>
                        <a:t>ours polaire</a:t>
                      </a:r>
                    </a:p>
                  </a:txBody>
                  <a:tcPr marL="121920" marR="121920"/>
                </a:tc>
                <a:tc>
                  <a:txBody>
                    <a:bodyPr/>
                    <a:lstStyle/>
                    <a:p>
                      <a:r>
                        <a:rPr lang="fr-CA" sz="1600" b="1" kern="1200" dirty="0" smtClean="0">
                          <a:solidFill>
                            <a:schemeClr val="tx1"/>
                          </a:solidFill>
                          <a:latin typeface="Arial" panose="020B0604020202020204" pitchFamily="34" charset="0"/>
                          <a:ea typeface="+mn-ea"/>
                          <a:cs typeface="Arial" panose="020B0604020202020204" pitchFamily="34" charset="0"/>
                        </a:rPr>
                        <a:t>ET/</a:t>
                      </a:r>
                    </a:p>
                    <a:p>
                      <a:r>
                        <a:rPr lang="fr-CA" sz="1600" b="1" kern="1200" dirty="0" smtClean="0">
                          <a:solidFill>
                            <a:schemeClr val="tx1"/>
                          </a:solidFill>
                          <a:latin typeface="Arial" panose="020B0604020202020204" pitchFamily="34" charset="0"/>
                          <a:ea typeface="+mn-ea"/>
                          <a:cs typeface="Arial" panose="020B0604020202020204" pitchFamily="34" charset="0"/>
                        </a:rPr>
                        <a:t>AND</a:t>
                      </a:r>
                    </a:p>
                    <a:p>
                      <a:endParaRPr lang="fr-CA" sz="1800" b="0" dirty="0">
                        <a:solidFill>
                          <a:schemeClr val="tx1"/>
                        </a:solidFill>
                        <a:latin typeface="Arial" panose="020B0604020202020204" pitchFamily="34" charset="0"/>
                        <a:cs typeface="Arial" panose="020B0604020202020204" pitchFamily="34" charset="0"/>
                      </a:endParaRPr>
                    </a:p>
                  </a:txBody>
                  <a:tcPr marL="121920" marR="121920"/>
                </a:tc>
                <a:tc>
                  <a:txBody>
                    <a:bodyPr/>
                    <a:lstStyle/>
                    <a:p>
                      <a:r>
                        <a:rPr lang="fr-CA" sz="1800" b="0" dirty="0" smtClean="0">
                          <a:solidFill>
                            <a:schemeClr val="tx1"/>
                          </a:solidFill>
                          <a:latin typeface="Arial" panose="020B0604020202020204" pitchFamily="34" charset="0"/>
                          <a:cs typeface="Arial" panose="020B0604020202020204" pitchFamily="34" charset="0"/>
                        </a:rPr>
                        <a:t>Nord canadien</a:t>
                      </a:r>
                      <a:endParaRPr lang="fr-CA" sz="1800" b="1" kern="1200" dirty="0" smtClean="0">
                        <a:solidFill>
                          <a:schemeClr val="tx1"/>
                        </a:solidFill>
                        <a:latin typeface="Arial" panose="020B0604020202020204" pitchFamily="34" charset="0"/>
                        <a:ea typeface="+mn-ea"/>
                        <a:cs typeface="Arial" panose="020B0604020202020204" pitchFamily="34" charset="0"/>
                      </a:endParaRPr>
                    </a:p>
                    <a:p>
                      <a:pPr marL="0" marR="0" indent="0" algn="l" defTabSz="914400" rtl="0" eaLnBrk="1" fontAlgn="auto" latinLnBrk="0" hangingPunct="1">
                        <a:lnSpc>
                          <a:spcPct val="100000"/>
                        </a:lnSpc>
                        <a:spcBef>
                          <a:spcPts val="0"/>
                        </a:spcBef>
                        <a:spcAft>
                          <a:spcPts val="0"/>
                        </a:spcAft>
                        <a:buClrTx/>
                        <a:buSzTx/>
                        <a:buFontTx/>
                        <a:buNone/>
                        <a:tabLst/>
                        <a:defRPr/>
                      </a:pPr>
                      <a:r>
                        <a:rPr lang="fr-CA" sz="1800" b="1" kern="1200" dirty="0" smtClean="0">
                          <a:solidFill>
                            <a:schemeClr val="tx1"/>
                          </a:solidFill>
                          <a:latin typeface="Arial" panose="020B0604020202020204" pitchFamily="34" charset="0"/>
                          <a:ea typeface="+mn-ea"/>
                          <a:cs typeface="Arial" panose="020B0604020202020204" pitchFamily="34" charset="0"/>
                        </a:rPr>
                        <a:t>OU/OR</a:t>
                      </a:r>
                    </a:p>
                    <a:p>
                      <a:pPr marL="0" marR="0" indent="0" algn="l" defTabSz="914400" rtl="0" eaLnBrk="1" fontAlgn="auto" latinLnBrk="0" hangingPunct="1">
                        <a:lnSpc>
                          <a:spcPct val="100000"/>
                        </a:lnSpc>
                        <a:spcBef>
                          <a:spcPts val="0"/>
                        </a:spcBef>
                        <a:spcAft>
                          <a:spcPts val="0"/>
                        </a:spcAft>
                        <a:buClrTx/>
                        <a:buSzTx/>
                        <a:buFontTx/>
                        <a:buNone/>
                        <a:tabLst/>
                        <a:defRPr/>
                      </a:pPr>
                      <a:r>
                        <a:rPr lang="fr-FR" sz="1800" dirty="0" smtClean="0">
                          <a:latin typeface="Arial" panose="020B0604020202020204" pitchFamily="34" charset="0"/>
                          <a:cs typeface="Arial" panose="020B0604020202020204" pitchFamily="34" charset="0"/>
                        </a:rPr>
                        <a:t>nord Canada</a:t>
                      </a:r>
                      <a:endParaRPr lang="fr-CA" sz="1800" dirty="0" smtClean="0">
                        <a:latin typeface="Arial" panose="020B0604020202020204" pitchFamily="34" charset="0"/>
                        <a:cs typeface="Arial" panose="020B0604020202020204" pitchFamily="34" charset="0"/>
                      </a:endParaRPr>
                    </a:p>
                    <a:p>
                      <a:pPr marL="0" marR="0" indent="0" algn="l" defTabSz="914400" rtl="0" eaLnBrk="1" fontAlgn="auto" latinLnBrk="0" hangingPunct="1">
                        <a:lnSpc>
                          <a:spcPct val="100000"/>
                        </a:lnSpc>
                        <a:spcBef>
                          <a:spcPts val="0"/>
                        </a:spcBef>
                        <a:spcAft>
                          <a:spcPts val="0"/>
                        </a:spcAft>
                        <a:buClrTx/>
                        <a:buSzTx/>
                        <a:buFontTx/>
                        <a:buNone/>
                        <a:tabLst/>
                        <a:defRPr/>
                      </a:pPr>
                      <a:r>
                        <a:rPr lang="fr-CA" sz="1800" b="1" kern="1200" dirty="0" smtClean="0">
                          <a:solidFill>
                            <a:schemeClr val="tx1"/>
                          </a:solidFill>
                          <a:latin typeface="Arial" panose="020B0604020202020204" pitchFamily="34" charset="0"/>
                          <a:ea typeface="+mn-ea"/>
                          <a:cs typeface="Arial" panose="020B0604020202020204" pitchFamily="34" charset="0"/>
                        </a:rPr>
                        <a:t>OU/OR</a:t>
                      </a:r>
                    </a:p>
                    <a:p>
                      <a:pPr marL="0" marR="0" indent="0" algn="l" defTabSz="914400" rtl="0" eaLnBrk="1" fontAlgn="auto" latinLnBrk="0" hangingPunct="1">
                        <a:lnSpc>
                          <a:spcPct val="100000"/>
                        </a:lnSpc>
                        <a:spcBef>
                          <a:spcPts val="0"/>
                        </a:spcBef>
                        <a:spcAft>
                          <a:spcPts val="0"/>
                        </a:spcAft>
                        <a:buClrTx/>
                        <a:buSzTx/>
                        <a:buFontTx/>
                        <a:buNone/>
                        <a:tabLst/>
                        <a:defRPr/>
                      </a:pPr>
                      <a:r>
                        <a:rPr lang="fr-FR" sz="1800" dirty="0" smtClean="0">
                          <a:latin typeface="Arial" panose="020B0604020202020204" pitchFamily="34" charset="0"/>
                          <a:cs typeface="Arial" panose="020B0604020202020204" pitchFamily="34" charset="0"/>
                        </a:rPr>
                        <a:t>Canada</a:t>
                      </a:r>
                    </a:p>
                    <a:p>
                      <a:pPr marL="0" marR="0" indent="0" algn="l" defTabSz="914400" rtl="0" eaLnBrk="1" fontAlgn="auto" latinLnBrk="0" hangingPunct="1">
                        <a:lnSpc>
                          <a:spcPct val="100000"/>
                        </a:lnSpc>
                        <a:spcBef>
                          <a:spcPts val="0"/>
                        </a:spcBef>
                        <a:spcAft>
                          <a:spcPts val="0"/>
                        </a:spcAft>
                        <a:buClrTx/>
                        <a:buSzTx/>
                        <a:buFontTx/>
                        <a:buNone/>
                        <a:tabLst/>
                        <a:defRPr/>
                      </a:pPr>
                      <a:r>
                        <a:rPr lang="fr-CA" sz="1800" b="1" kern="1200" dirty="0" smtClean="0">
                          <a:solidFill>
                            <a:schemeClr val="tx1"/>
                          </a:solidFill>
                          <a:latin typeface="Arial" panose="020B0604020202020204" pitchFamily="34" charset="0"/>
                          <a:ea typeface="+mn-ea"/>
                          <a:cs typeface="Arial" panose="020B0604020202020204" pitchFamily="34" charset="0"/>
                        </a:rPr>
                        <a:t>OU/OR</a:t>
                      </a:r>
                    </a:p>
                    <a:p>
                      <a:pPr marL="0" marR="0" indent="0" algn="l" defTabSz="914400" rtl="0" eaLnBrk="1" fontAlgn="auto" latinLnBrk="0" hangingPunct="1">
                        <a:lnSpc>
                          <a:spcPct val="100000"/>
                        </a:lnSpc>
                        <a:spcBef>
                          <a:spcPts val="0"/>
                        </a:spcBef>
                        <a:spcAft>
                          <a:spcPts val="0"/>
                        </a:spcAft>
                        <a:buClrTx/>
                        <a:buSzTx/>
                        <a:buFontTx/>
                        <a:buNone/>
                        <a:tabLst/>
                        <a:defRPr/>
                      </a:pPr>
                      <a:r>
                        <a:rPr lang="fr-FR" sz="1800" dirty="0" smtClean="0">
                          <a:latin typeface="Arial" panose="020B0604020202020204" pitchFamily="34" charset="0"/>
                          <a:cs typeface="Arial" panose="020B0604020202020204" pitchFamily="34" charset="0"/>
                        </a:rPr>
                        <a:t>canadien</a:t>
                      </a:r>
                      <a:endParaRPr lang="fr-CA" sz="1800" dirty="0" smtClean="0">
                        <a:latin typeface="Arial" panose="020B0604020202020204" pitchFamily="34" charset="0"/>
                        <a:cs typeface="Arial" panose="020B0604020202020204" pitchFamily="34" charset="0"/>
                      </a:endParaRPr>
                    </a:p>
                    <a:p>
                      <a:pPr marL="0" marR="0" indent="0" algn="l" defTabSz="914400" rtl="0" eaLnBrk="1" fontAlgn="auto" latinLnBrk="0" hangingPunct="1">
                        <a:lnSpc>
                          <a:spcPct val="100000"/>
                        </a:lnSpc>
                        <a:spcBef>
                          <a:spcPts val="0"/>
                        </a:spcBef>
                        <a:spcAft>
                          <a:spcPts val="0"/>
                        </a:spcAft>
                        <a:buClrTx/>
                        <a:buSzTx/>
                        <a:buFontTx/>
                        <a:buNone/>
                        <a:tabLst/>
                        <a:defRPr/>
                      </a:pPr>
                      <a:endParaRPr lang="fr-CA" sz="1800" b="1" kern="1200" dirty="0" smtClean="0">
                        <a:solidFill>
                          <a:schemeClr val="tx1"/>
                        </a:solidFill>
                        <a:latin typeface="Arial" panose="020B0604020202020204" pitchFamily="34" charset="0"/>
                        <a:ea typeface="+mn-ea"/>
                        <a:cs typeface="Arial" panose="020B0604020202020204" pitchFamily="34" charset="0"/>
                      </a:endParaRPr>
                    </a:p>
                    <a:p>
                      <a:pPr marL="0" marR="0" indent="0" algn="l" defTabSz="914400" rtl="0" eaLnBrk="1" fontAlgn="auto" latinLnBrk="0" hangingPunct="1">
                        <a:lnSpc>
                          <a:spcPct val="100000"/>
                        </a:lnSpc>
                        <a:spcBef>
                          <a:spcPts val="0"/>
                        </a:spcBef>
                        <a:spcAft>
                          <a:spcPts val="0"/>
                        </a:spcAft>
                        <a:buClrTx/>
                        <a:buSzTx/>
                        <a:buFontTx/>
                        <a:buNone/>
                        <a:tabLst/>
                        <a:defRPr/>
                      </a:pPr>
                      <a:endParaRPr lang="fr-CA" sz="1800" dirty="0" smtClean="0">
                        <a:latin typeface="Arial" panose="020B0604020202020204" pitchFamily="34" charset="0"/>
                        <a:cs typeface="Arial" panose="020B0604020202020204" pitchFamily="34" charset="0"/>
                      </a:endParaRPr>
                    </a:p>
                    <a:p>
                      <a:endParaRPr lang="fr-CA" sz="1800" b="1" kern="1200" dirty="0" smtClean="0">
                        <a:solidFill>
                          <a:schemeClr val="tx1"/>
                        </a:solidFill>
                        <a:latin typeface="Arial" panose="020B0604020202020204" pitchFamily="34" charset="0"/>
                        <a:ea typeface="+mn-ea"/>
                        <a:cs typeface="Arial" panose="020B0604020202020204" pitchFamily="34" charset="0"/>
                      </a:endParaRPr>
                    </a:p>
                  </a:txBody>
                  <a:tcPr marL="121920" marR="121920"/>
                </a:tc>
              </a:tr>
            </a:tbl>
          </a:graphicData>
        </a:graphic>
      </p:graphicFrame>
      <p:sp>
        <p:nvSpPr>
          <p:cNvPr id="10" name="ZoneTexte 9"/>
          <p:cNvSpPr txBox="1"/>
          <p:nvPr/>
        </p:nvSpPr>
        <p:spPr>
          <a:xfrm>
            <a:off x="12336693" y="1844824"/>
            <a:ext cx="1248139" cy="369332"/>
          </a:xfrm>
          <a:prstGeom prst="rect">
            <a:avLst/>
          </a:prstGeom>
          <a:noFill/>
        </p:spPr>
        <p:txBody>
          <a:bodyPr wrap="square" rtlCol="0">
            <a:spAutoFit/>
          </a:bodyPr>
          <a:lstStyle/>
          <a:p>
            <a:endParaRPr lang="fr-CA" dirty="0"/>
          </a:p>
        </p:txBody>
      </p:sp>
      <p:sp>
        <p:nvSpPr>
          <p:cNvPr id="11" name="Rectangle à coins arrondis 10"/>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sp>
        <p:nvSpPr>
          <p:cNvPr id="9" name="Rectangle à coins arrondis 8"/>
          <p:cNvSpPr/>
          <p:nvPr/>
        </p:nvSpPr>
        <p:spPr>
          <a:xfrm>
            <a:off x="88231" y="350219"/>
            <a:ext cx="1420088" cy="1154099"/>
          </a:xfrm>
          <a:prstGeom prst="roundRect">
            <a:avLst>
              <a:gd name="adj" fmla="val 10000"/>
            </a:avLst>
          </a:prstGeom>
          <a:blipFill>
            <a:blip r:embed="rId5" cstate="print">
              <a:duotone>
                <a:schemeClr val="bg2">
                  <a:shade val="45000"/>
                  <a:satMod val="135000"/>
                </a:schemeClr>
                <a:prstClr val="white"/>
              </a:duotone>
              <a:extLst>
                <a:ext uri="{BEBA8EAE-BF5A-486C-A8C5-ECC9F3942E4B}">
                  <a14:imgProps xmlns:a14="http://schemas.microsoft.com/office/drawing/2010/main">
                    <a14:imgLayer r:embed="rId6">
                      <a14:imgEffect>
                        <a14:backgroundRemoval t="0" b="100000" l="0" r="100000">
                          <a14:foregroundMark x1="49500" y1="96830" x2="66250" y2="96830"/>
                          <a14:foregroundMark x1="49250" y1="96254" x2="49000" y2="88473"/>
                          <a14:foregroundMark x1="49000" y1="88473" x2="62500" y2="88473"/>
                          <a14:foregroundMark x1="62250" y1="89049" x2="65250" y2="96542"/>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1000" r="-1000"/>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sp>
        <p:nvSpPr>
          <p:cNvPr id="15" name="Rectangle 14"/>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23554" name="Rectangle 2"/>
          <p:cNvSpPr>
            <a:spLocks noGrp="1" noChangeArrowheads="1"/>
          </p:cNvSpPr>
          <p:nvPr>
            <p:ph type="title"/>
            <p:custDataLst>
              <p:tags r:id="rId2"/>
            </p:custDataLst>
          </p:nvPr>
        </p:nvSpPr>
        <p:spPr>
          <a:xfrm>
            <a:off x="1527282" y="498081"/>
            <a:ext cx="8678263" cy="1217932"/>
          </a:xfrm>
        </p:spPr>
        <p:txBody>
          <a:bodyPr>
            <a:noAutofit/>
          </a:bodyPr>
          <a:lstStyle/>
          <a:p>
            <a:pPr lvl="3" algn="l">
              <a:spcBef>
                <a:spcPts val="0"/>
              </a:spcBef>
              <a:spcAft>
                <a:spcPts val="0"/>
              </a:spcAft>
            </a:pPr>
            <a:r>
              <a:rPr lang="fr-FR" sz="3600" dirty="0" smtClean="0">
                <a:solidFill>
                  <a:srgbClr val="0070C0"/>
                </a:solidFill>
                <a:latin typeface="Kristen ITC" panose="03050502040202030202" pitchFamily="66" charset="0"/>
                <a:ea typeface="+mj-ea"/>
                <a:cs typeface="+mj-cs"/>
              </a:rPr>
              <a:t>Relier </a:t>
            </a:r>
            <a:r>
              <a:rPr lang="fr-FR" sz="3600" dirty="0">
                <a:solidFill>
                  <a:srgbClr val="0070C0"/>
                </a:solidFill>
                <a:latin typeface="Kristen ITC" panose="03050502040202030202" pitchFamily="66" charset="0"/>
                <a:ea typeface="+mj-ea"/>
                <a:cs typeface="+mj-cs"/>
              </a:rPr>
              <a:t>les </a:t>
            </a:r>
            <a:r>
              <a:rPr lang="fr-FR" sz="3600" dirty="0" smtClean="0">
                <a:solidFill>
                  <a:srgbClr val="0070C0"/>
                </a:solidFill>
                <a:latin typeface="Kristen ITC" panose="03050502040202030202" pitchFamily="66" charset="0"/>
                <a:ea typeface="+mj-ea"/>
                <a:cs typeface="+mj-cs"/>
              </a:rPr>
              <a:t>mots-clés avec les 	opérateurs booléens </a:t>
            </a:r>
            <a:r>
              <a:rPr lang="fr-FR" sz="3600" dirty="0">
                <a:solidFill>
                  <a:srgbClr val="0070C0"/>
                </a:solidFill>
                <a:latin typeface="Kristen ITC" panose="03050502040202030202" pitchFamily="66" charset="0"/>
                <a:ea typeface="+mj-ea"/>
                <a:cs typeface="+mj-cs"/>
              </a:rPr>
              <a:t/>
            </a:r>
            <a:br>
              <a:rPr lang="fr-FR" sz="3600" dirty="0">
                <a:solidFill>
                  <a:srgbClr val="0070C0"/>
                </a:solidFill>
                <a:latin typeface="Kristen ITC" panose="03050502040202030202" pitchFamily="66" charset="0"/>
                <a:ea typeface="+mj-ea"/>
                <a:cs typeface="+mj-cs"/>
              </a:rPr>
            </a:br>
            <a:endParaRPr lang="fr-FR" sz="3600" dirty="0">
              <a:solidFill>
                <a:srgbClr val="0070C0"/>
              </a:solidFill>
              <a:latin typeface="Kristen ITC" panose="03050502040202030202" pitchFamily="66" charset="0"/>
              <a:ea typeface="+mj-ea"/>
              <a:cs typeface="+mj-cs"/>
            </a:endParaRPr>
          </a:p>
        </p:txBody>
      </p:sp>
    </p:spTree>
    <p:extLst>
      <p:ext uri="{BB962C8B-B14F-4D97-AF65-F5344CB8AC3E}">
        <p14:creationId xmlns:p14="http://schemas.microsoft.com/office/powerpoint/2010/main" val="1528262745"/>
      </p:ext>
    </p:extLst>
  </p:cSld>
  <p:clrMapOvr>
    <a:masterClrMapping/>
  </p:clrMapOvr>
  <mc:AlternateContent xmlns:mc="http://schemas.openxmlformats.org/markup-compatibility/2006" xmlns:p14="http://schemas.microsoft.com/office/powerpoint/2010/main">
    <mc:Choice Requires="p14">
      <p:transition spd="slow" p14:dur="2000"/>
    </mc:Choice>
    <mc:Fallback xmlns="">
      <p:transition spd="slow"/>
    </mc:Fallback>
  </mc:AlternateContent>
  <p:timing>
    <p:tnLst>
      <p:par>
        <p:cTn id="1" dur="indefinite" restart="never" nodeType="tmRoot"/>
      </p:par>
    </p:tnLst>
  </p:timing>
</p:sld>
</file>

<file path=ppt/slides/slide2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4" name="Rectangle à coins arrondis 3"/>
          <p:cNvSpPr/>
          <p:nvPr/>
        </p:nvSpPr>
        <p:spPr>
          <a:xfrm>
            <a:off x="-1" y="2887125"/>
            <a:ext cx="9791699" cy="1302807"/>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sp>
      <p:sp>
        <p:nvSpPr>
          <p:cNvPr id="6" name="Titre 1"/>
          <p:cNvSpPr txBox="1">
            <a:spLocks/>
          </p:cNvSpPr>
          <p:nvPr/>
        </p:nvSpPr>
        <p:spPr>
          <a:xfrm>
            <a:off x="1363024" y="3195627"/>
            <a:ext cx="8599839" cy="838311"/>
          </a:xfrm>
          <a:prstGeom prst="rect">
            <a:avLst/>
          </a:prstGeom>
        </p:spPr>
        <p:txBody>
          <a:bodyPr vert="horz" lIns="91440" tIns="45720" rIns="91440" bIns="45720" rtlCol="0" anchor="t">
            <a:noAutofit/>
          </a:bodyPr>
          <a:lstStyle>
            <a:lvl1pPr algn="l" defTabSz="457200" rtl="0" eaLnBrk="1" latinLnBrk="0" hangingPunct="1">
              <a:spcBef>
                <a:spcPct val="0"/>
              </a:spcBef>
              <a:buNone/>
              <a:defRPr sz="3600" kern="1200">
                <a:solidFill>
                  <a:schemeClr val="accent1"/>
                </a:solidFill>
                <a:latin typeface="+mj-lt"/>
                <a:ea typeface="+mj-ea"/>
                <a:cs typeface="+mj-cs"/>
              </a:defRPr>
            </a:lvl1pPr>
            <a:lvl2pPr eaLnBrk="1" hangingPunct="1">
              <a:defRPr>
                <a:solidFill>
                  <a:schemeClr val="tx2"/>
                </a:solidFill>
              </a:defRPr>
            </a:lvl2pPr>
            <a:lvl3pPr eaLnBrk="1" hangingPunct="1">
              <a:defRPr>
                <a:solidFill>
                  <a:schemeClr val="tx2"/>
                </a:solidFill>
              </a:defRPr>
            </a:lvl3pPr>
            <a:lvl4pPr eaLnBrk="1" hangingPunct="1">
              <a:defRPr>
                <a:solidFill>
                  <a:schemeClr val="tx2"/>
                </a:solidFill>
              </a:defRPr>
            </a:lvl4pPr>
            <a:lvl5pPr eaLnBrk="1" hangingPunct="1">
              <a:defRPr>
                <a:solidFill>
                  <a:schemeClr val="tx2"/>
                </a:solidFill>
              </a:defRPr>
            </a:lvl5pPr>
            <a:lvl6pPr eaLnBrk="1" hangingPunct="1">
              <a:defRPr>
                <a:solidFill>
                  <a:schemeClr val="tx2"/>
                </a:solidFill>
              </a:defRPr>
            </a:lvl6pPr>
            <a:lvl7pPr eaLnBrk="1" hangingPunct="1">
              <a:defRPr>
                <a:solidFill>
                  <a:schemeClr val="tx2"/>
                </a:solidFill>
              </a:defRPr>
            </a:lvl7pPr>
            <a:lvl8pPr eaLnBrk="1" hangingPunct="1">
              <a:defRPr>
                <a:solidFill>
                  <a:schemeClr val="tx2"/>
                </a:solidFill>
              </a:defRPr>
            </a:lvl8pPr>
            <a:lvl9pPr eaLnBrk="1" hangingPunct="1">
              <a:defRPr>
                <a:solidFill>
                  <a:schemeClr val="tx2"/>
                </a:solidFill>
              </a:defRPr>
            </a:lvl9pPr>
          </a:lstStyle>
          <a:p>
            <a:r>
              <a:rPr lang="fr-CA" dirty="0" smtClean="0">
                <a:latin typeface="Kristen ITC" panose="03050502040202030202" pitchFamily="66" charset="0"/>
              </a:rPr>
              <a:t>Exemples d’utilisation des opérateurs</a:t>
            </a:r>
            <a:endParaRPr lang="fr-CA" sz="2000" dirty="0">
              <a:solidFill>
                <a:schemeClr val="tx1"/>
              </a:solidFill>
            </a:endParaRPr>
          </a:p>
        </p:txBody>
      </p:sp>
      <p:sp>
        <p:nvSpPr>
          <p:cNvPr id="8" name="Rectangle à coins arrondis 7"/>
          <p:cNvSpPr/>
          <p:nvPr/>
        </p:nvSpPr>
        <p:spPr>
          <a:xfrm>
            <a:off x="88230" y="350219"/>
            <a:ext cx="2864519" cy="2327981"/>
          </a:xfrm>
          <a:prstGeom prst="roundRect">
            <a:avLst>
              <a:gd name="adj" fmla="val 10000"/>
            </a:avLst>
          </a:prstGeom>
          <a:blipFill>
            <a:blip r:embed="rId2" cstate="print">
              <a:duotone>
                <a:schemeClr val="bg2">
                  <a:shade val="45000"/>
                  <a:satMod val="135000"/>
                </a:schemeClr>
                <a:prstClr val="white"/>
              </a:duotone>
              <a:extLst>
                <a:ext uri="{BEBA8EAE-BF5A-486C-A8C5-ECC9F3942E4B}">
                  <a14:imgProps xmlns:a14="http://schemas.microsoft.com/office/drawing/2010/main">
                    <a14:imgLayer r:embed="rId3">
                      <a14:imgEffect>
                        <a14:backgroundRemoval t="0" b="100000" l="0" r="100000">
                          <a14:foregroundMark x1="49500" y1="96830" x2="66250" y2="96830"/>
                          <a14:foregroundMark x1="49250" y1="96254" x2="49000" y2="88473"/>
                          <a14:foregroundMark x1="49000" y1="88473" x2="62500" y2="88473"/>
                          <a14:foregroundMark x1="62250" y1="89049" x2="65250" y2="96542"/>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1000" r="-1000"/>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sp>
        <p:nvSpPr>
          <p:cNvPr id="12" name="Rectangle 11"/>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Tree>
    <p:extLst>
      <p:ext uri="{BB962C8B-B14F-4D97-AF65-F5344CB8AC3E}">
        <p14:creationId xmlns:p14="http://schemas.microsoft.com/office/powerpoint/2010/main" val="616965503"/>
      </p:ext>
    </p:extLst>
  </p:cSld>
  <p:clrMapOvr>
    <a:masterClrMapping/>
  </p:clrMapOvr>
  <p:timing>
    <p:tnLst>
      <p:par>
        <p:cTn id="1" dur="indefinite" restart="never" nodeType="tmRoot"/>
      </p:par>
    </p:tnLst>
  </p:timing>
</p:sld>
</file>

<file path=ppt/slides/slide2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pSp>
        <p:nvGrpSpPr>
          <p:cNvPr id="2" name="Groupe 1"/>
          <p:cNvGrpSpPr/>
          <p:nvPr/>
        </p:nvGrpSpPr>
        <p:grpSpPr>
          <a:xfrm>
            <a:off x="1400871" y="950017"/>
            <a:ext cx="7810755" cy="1143000"/>
            <a:chOff x="1565469" y="101945"/>
            <a:chExt cx="7810755" cy="1143000"/>
          </a:xfrm>
        </p:grpSpPr>
        <p:sp>
          <p:nvSpPr>
            <p:cNvPr id="33" name="Rectangle à coins arrondis 32"/>
            <p:cNvSpPr/>
            <p:nvPr>
              <p:custDataLst>
                <p:tags r:id="rId31"/>
              </p:custDataLst>
            </p:nvPr>
          </p:nvSpPr>
          <p:spPr>
            <a:xfrm>
              <a:off x="1565469" y="313405"/>
              <a:ext cx="7810755" cy="720080"/>
            </a:xfrm>
            <a:prstGeom prst="roundRect">
              <a:avLst/>
            </a:prstGeom>
            <a:solidFill>
              <a:srgbClr val="00B0F0"/>
            </a:solidFill>
            <a:ln>
              <a:solidFill>
                <a:schemeClr val="tx2"/>
              </a:solidFill>
            </a:ln>
          </p:spPr>
          <p:style>
            <a:lnRef idx="1">
              <a:schemeClr val="accent3"/>
            </a:lnRef>
            <a:fillRef idx="2">
              <a:schemeClr val="accent3"/>
            </a:fillRef>
            <a:effectRef idx="1">
              <a:schemeClr val="accent3"/>
            </a:effectRef>
            <a:fontRef idx="minor">
              <a:schemeClr val="dk1"/>
            </a:fontRef>
          </p:style>
          <p:txBody>
            <a:bodyPr rtlCol="0" anchor="ctr"/>
            <a:lstStyle/>
            <a:p>
              <a:pPr algn="ctr"/>
              <a:endParaRPr lang="fr-CA"/>
            </a:p>
          </p:txBody>
        </p:sp>
        <p:sp>
          <p:nvSpPr>
            <p:cNvPr id="35" name="Titre 1"/>
            <p:cNvSpPr txBox="1">
              <a:spLocks/>
            </p:cNvSpPr>
            <p:nvPr>
              <p:custDataLst>
                <p:tags r:id="rId32"/>
              </p:custDataLst>
            </p:nvPr>
          </p:nvSpPr>
          <p:spPr>
            <a:xfrm>
              <a:off x="1671240" y="101945"/>
              <a:ext cx="4190702" cy="1143000"/>
            </a:xfrm>
            <a:prstGeom prst="rect">
              <a:avLst/>
            </a:prstGeom>
          </p:spPr>
          <p:txBody>
            <a:bodyPr vert="horz" lIns="91440" tIns="45720" rIns="91440" bIns="45720" rtlCol="0" anchor="ctr">
              <a:normAutofit/>
            </a:bodyPr>
            <a:lstStyle>
              <a:lvl1pPr algn="ctr" defTabSz="914400" rtl="0" eaLnBrk="1" latinLnBrk="0" hangingPunct="1">
                <a:spcBef>
                  <a:spcPct val="0"/>
                </a:spcBef>
                <a:buNone/>
                <a:defRPr sz="4400" kern="1200">
                  <a:solidFill>
                    <a:schemeClr val="tx1"/>
                  </a:solidFill>
                  <a:latin typeface="+mj-lt"/>
                  <a:ea typeface="+mj-ea"/>
                  <a:cs typeface="+mj-cs"/>
                </a:defRPr>
              </a:lvl1pPr>
            </a:lstStyle>
            <a:p>
              <a:pPr algn="l"/>
              <a:r>
                <a:rPr lang="fr-CA" sz="2800" dirty="0" smtClean="0">
                  <a:latin typeface="Kristen ITC" panose="03050502040202030202" pitchFamily="66" charset="0"/>
                </a:rPr>
                <a:t>Ours</a:t>
              </a:r>
              <a:endParaRPr lang="fr-CA" sz="2800" dirty="0">
                <a:latin typeface="Kristen ITC" panose="03050502040202030202" pitchFamily="66" charset="0"/>
              </a:endParaRPr>
            </a:p>
          </p:txBody>
        </p:sp>
      </p:grpSp>
      <p:pic>
        <p:nvPicPr>
          <p:cNvPr id="3" name="Image 2"/>
          <p:cNvPicPr>
            <a:picLocks noChangeAspect="1"/>
          </p:cNvPicPr>
          <p:nvPr>
            <p:custDataLst>
              <p:tags r:id="rId1"/>
            </p:custDataLst>
          </p:nvPr>
        </p:nvPicPr>
        <p:blipFill>
          <a:blip r:embed="rId34" cstate="print">
            <a:extLst>
              <a:ext uri="{28A0092B-C50C-407E-A947-70E740481C1C}">
                <a14:useLocalDpi xmlns:a14="http://schemas.microsoft.com/office/drawing/2010/main" val="0"/>
              </a:ext>
            </a:extLst>
          </a:blip>
          <a:stretch>
            <a:fillRect/>
          </a:stretch>
        </p:blipFill>
        <p:spPr>
          <a:xfrm>
            <a:off x="145087" y="1910518"/>
            <a:ext cx="2938005" cy="1469003"/>
          </a:xfrm>
          <a:prstGeom prst="rect">
            <a:avLst/>
          </a:prstGeom>
        </p:spPr>
      </p:pic>
      <p:pic>
        <p:nvPicPr>
          <p:cNvPr id="4" name="Image 3"/>
          <p:cNvPicPr>
            <a:picLocks noChangeAspect="1"/>
          </p:cNvPicPr>
          <p:nvPr>
            <p:custDataLst>
              <p:tags r:id="rId2"/>
            </p:custDataLst>
          </p:nvPr>
        </p:nvPicPr>
        <p:blipFill>
          <a:blip r:embed="rId35" cstate="print">
            <a:extLst>
              <a:ext uri="{28A0092B-C50C-407E-A947-70E740481C1C}">
                <a14:useLocalDpi xmlns:a14="http://schemas.microsoft.com/office/drawing/2010/main" val="0"/>
              </a:ext>
            </a:extLst>
          </a:blip>
          <a:stretch>
            <a:fillRect/>
          </a:stretch>
        </p:blipFill>
        <p:spPr>
          <a:xfrm>
            <a:off x="9334498" y="2695444"/>
            <a:ext cx="2737372" cy="1368152"/>
          </a:xfrm>
          <a:prstGeom prst="rect">
            <a:avLst/>
          </a:prstGeom>
        </p:spPr>
      </p:pic>
      <p:pic>
        <p:nvPicPr>
          <p:cNvPr id="5" name="Image 4"/>
          <p:cNvPicPr>
            <a:picLocks noChangeAspect="1"/>
          </p:cNvPicPr>
          <p:nvPr>
            <p:custDataLst>
              <p:tags r:id="rId3"/>
            </p:custDataLst>
          </p:nvPr>
        </p:nvPicPr>
        <p:blipFill>
          <a:blip r:embed="rId36" cstate="print">
            <a:extLst>
              <a:ext uri="{28A0092B-C50C-407E-A947-70E740481C1C}">
                <a14:useLocalDpi xmlns:a14="http://schemas.microsoft.com/office/drawing/2010/main" val="0"/>
              </a:ext>
            </a:extLst>
          </a:blip>
          <a:stretch>
            <a:fillRect/>
          </a:stretch>
        </p:blipFill>
        <p:spPr>
          <a:xfrm>
            <a:off x="10164362" y="3864825"/>
            <a:ext cx="1425325" cy="1151520"/>
          </a:xfrm>
          <a:prstGeom prst="rect">
            <a:avLst/>
          </a:prstGeom>
        </p:spPr>
      </p:pic>
      <p:pic>
        <p:nvPicPr>
          <p:cNvPr id="6" name="Image 5"/>
          <p:cNvPicPr>
            <a:picLocks noChangeAspect="1"/>
          </p:cNvPicPr>
          <p:nvPr>
            <p:custDataLst>
              <p:tags r:id="rId4"/>
            </p:custDataLst>
          </p:nvPr>
        </p:nvPicPr>
        <p:blipFill>
          <a:blip r:embed="rId37" cstate="print">
            <a:extLst>
              <a:ext uri="{28A0092B-C50C-407E-A947-70E740481C1C}">
                <a14:useLocalDpi xmlns:a14="http://schemas.microsoft.com/office/drawing/2010/main" val="0"/>
              </a:ext>
            </a:extLst>
          </a:blip>
          <a:stretch>
            <a:fillRect/>
          </a:stretch>
        </p:blipFill>
        <p:spPr>
          <a:xfrm>
            <a:off x="6251444" y="3571163"/>
            <a:ext cx="1698243" cy="1785537"/>
          </a:xfrm>
          <a:prstGeom prst="rect">
            <a:avLst/>
          </a:prstGeom>
        </p:spPr>
      </p:pic>
      <p:pic>
        <p:nvPicPr>
          <p:cNvPr id="9" name="Image 8"/>
          <p:cNvPicPr>
            <a:picLocks noChangeAspect="1"/>
          </p:cNvPicPr>
          <p:nvPr>
            <p:custDataLst>
              <p:tags r:id="rId5"/>
            </p:custDataLst>
          </p:nvPr>
        </p:nvPicPr>
        <p:blipFill>
          <a:blip r:embed="rId38" cstate="print">
            <a:extLst>
              <a:ext uri="{28A0092B-C50C-407E-A947-70E740481C1C}">
                <a14:useLocalDpi xmlns:a14="http://schemas.microsoft.com/office/drawing/2010/main" val="0"/>
              </a:ext>
            </a:extLst>
          </a:blip>
          <a:stretch>
            <a:fillRect/>
          </a:stretch>
        </p:blipFill>
        <p:spPr>
          <a:xfrm>
            <a:off x="2782243" y="1694418"/>
            <a:ext cx="1901943" cy="950600"/>
          </a:xfrm>
          <a:prstGeom prst="rect">
            <a:avLst/>
          </a:prstGeom>
        </p:spPr>
      </p:pic>
      <p:pic>
        <p:nvPicPr>
          <p:cNvPr id="10" name="Image 9"/>
          <p:cNvPicPr>
            <a:picLocks noChangeAspect="1"/>
          </p:cNvPicPr>
          <p:nvPr>
            <p:custDataLst>
              <p:tags r:id="rId6"/>
            </p:custDataLst>
          </p:nvPr>
        </p:nvPicPr>
        <p:blipFill>
          <a:blip r:embed="rId39" cstate="print">
            <a:extLst>
              <a:ext uri="{28A0092B-C50C-407E-A947-70E740481C1C}">
                <a14:useLocalDpi xmlns:a14="http://schemas.microsoft.com/office/drawing/2010/main" val="0"/>
              </a:ext>
            </a:extLst>
          </a:blip>
          <a:stretch>
            <a:fillRect/>
          </a:stretch>
        </p:blipFill>
        <p:spPr>
          <a:xfrm>
            <a:off x="7733511" y="1937197"/>
            <a:ext cx="2303040" cy="1151520"/>
          </a:xfrm>
          <a:prstGeom prst="rect">
            <a:avLst/>
          </a:prstGeom>
        </p:spPr>
      </p:pic>
      <p:pic>
        <p:nvPicPr>
          <p:cNvPr id="11" name="Image 10"/>
          <p:cNvPicPr>
            <a:picLocks noChangeAspect="1"/>
          </p:cNvPicPr>
          <p:nvPr>
            <p:custDataLst>
              <p:tags r:id="rId7"/>
            </p:custDataLst>
          </p:nvPr>
        </p:nvPicPr>
        <p:blipFill>
          <a:blip r:embed="rId40" cstate="print">
            <a:extLst>
              <a:ext uri="{28A0092B-C50C-407E-A947-70E740481C1C}">
                <a14:useLocalDpi xmlns:a14="http://schemas.microsoft.com/office/drawing/2010/main" val="0"/>
              </a:ext>
            </a:extLst>
          </a:blip>
          <a:stretch>
            <a:fillRect/>
          </a:stretch>
        </p:blipFill>
        <p:spPr>
          <a:xfrm>
            <a:off x="1258613" y="4763285"/>
            <a:ext cx="3673729" cy="1833994"/>
          </a:xfrm>
          <a:prstGeom prst="rect">
            <a:avLst/>
          </a:prstGeom>
        </p:spPr>
      </p:pic>
      <p:pic>
        <p:nvPicPr>
          <p:cNvPr id="12" name="Image 11"/>
          <p:cNvPicPr>
            <a:picLocks noChangeAspect="1"/>
          </p:cNvPicPr>
          <p:nvPr>
            <p:custDataLst>
              <p:tags r:id="rId8"/>
            </p:custDataLst>
          </p:nvPr>
        </p:nvPicPr>
        <p:blipFill>
          <a:blip r:embed="rId41" cstate="print">
            <a:extLst>
              <a:ext uri="{28A0092B-C50C-407E-A947-70E740481C1C}">
                <a14:useLocalDpi xmlns:a14="http://schemas.microsoft.com/office/drawing/2010/main" val="0"/>
              </a:ext>
            </a:extLst>
          </a:blip>
          <a:stretch>
            <a:fillRect/>
          </a:stretch>
        </p:blipFill>
        <p:spPr>
          <a:xfrm>
            <a:off x="2226134" y="3346569"/>
            <a:ext cx="2917109" cy="1434055"/>
          </a:xfrm>
          <a:prstGeom prst="rect">
            <a:avLst/>
          </a:prstGeom>
        </p:spPr>
      </p:pic>
      <p:pic>
        <p:nvPicPr>
          <p:cNvPr id="13" name="Image 12"/>
          <p:cNvPicPr>
            <a:picLocks noChangeAspect="1"/>
          </p:cNvPicPr>
          <p:nvPr>
            <p:custDataLst>
              <p:tags r:id="rId9"/>
            </p:custDataLst>
          </p:nvPr>
        </p:nvPicPr>
        <p:blipFill>
          <a:blip r:embed="rId42" cstate="print">
            <a:extLst>
              <a:ext uri="{28A0092B-C50C-407E-A947-70E740481C1C}">
                <a14:useLocalDpi xmlns:a14="http://schemas.microsoft.com/office/drawing/2010/main" val="0"/>
              </a:ext>
            </a:extLst>
          </a:blip>
          <a:stretch>
            <a:fillRect/>
          </a:stretch>
        </p:blipFill>
        <p:spPr>
          <a:xfrm>
            <a:off x="4684185" y="1937198"/>
            <a:ext cx="3010225" cy="1478069"/>
          </a:xfrm>
          <a:prstGeom prst="rect">
            <a:avLst/>
          </a:prstGeom>
        </p:spPr>
      </p:pic>
      <p:pic>
        <p:nvPicPr>
          <p:cNvPr id="15" name="Image 14"/>
          <p:cNvPicPr>
            <a:picLocks noChangeAspect="1"/>
          </p:cNvPicPr>
          <p:nvPr>
            <p:custDataLst>
              <p:tags r:id="rId10"/>
            </p:custDataLst>
          </p:nvPr>
        </p:nvPicPr>
        <p:blipFill>
          <a:blip r:embed="rId43" cstate="print">
            <a:extLst>
              <a:ext uri="{28A0092B-C50C-407E-A947-70E740481C1C}">
                <a14:useLocalDpi xmlns:a14="http://schemas.microsoft.com/office/drawing/2010/main" val="0"/>
              </a:ext>
            </a:extLst>
          </a:blip>
          <a:stretch>
            <a:fillRect/>
          </a:stretch>
        </p:blipFill>
        <p:spPr>
          <a:xfrm>
            <a:off x="9319075" y="4991979"/>
            <a:ext cx="2413773" cy="1188784"/>
          </a:xfrm>
          <a:prstGeom prst="rect">
            <a:avLst/>
          </a:prstGeom>
        </p:spPr>
      </p:pic>
      <p:pic>
        <p:nvPicPr>
          <p:cNvPr id="16" name="Image 15"/>
          <p:cNvPicPr>
            <a:picLocks noChangeAspect="1"/>
          </p:cNvPicPr>
          <p:nvPr>
            <p:custDataLst>
              <p:tags r:id="rId11"/>
            </p:custDataLst>
          </p:nvPr>
        </p:nvPicPr>
        <p:blipFill>
          <a:blip r:embed="rId44" cstate="print">
            <a:extLst>
              <a:ext uri="{28A0092B-C50C-407E-A947-70E740481C1C}">
                <a14:useLocalDpi xmlns:a14="http://schemas.microsoft.com/office/drawing/2010/main" val="0"/>
              </a:ext>
            </a:extLst>
          </a:blip>
          <a:stretch>
            <a:fillRect/>
          </a:stretch>
        </p:blipFill>
        <p:spPr>
          <a:xfrm>
            <a:off x="4418798" y="4463931"/>
            <a:ext cx="1950717" cy="974978"/>
          </a:xfrm>
          <a:prstGeom prst="rect">
            <a:avLst/>
          </a:prstGeom>
        </p:spPr>
      </p:pic>
      <p:pic>
        <p:nvPicPr>
          <p:cNvPr id="18" name="Image 17"/>
          <p:cNvPicPr>
            <a:picLocks noChangeAspect="1"/>
          </p:cNvPicPr>
          <p:nvPr>
            <p:custDataLst>
              <p:tags r:id="rId12"/>
            </p:custDataLst>
          </p:nvPr>
        </p:nvPicPr>
        <p:blipFill>
          <a:blip r:embed="rId45" cstate="print">
            <a:extLst>
              <a:ext uri="{28A0092B-C50C-407E-A947-70E740481C1C}">
                <a14:useLocalDpi xmlns:a14="http://schemas.microsoft.com/office/drawing/2010/main" val="0"/>
              </a:ext>
            </a:extLst>
          </a:blip>
          <a:stretch>
            <a:fillRect/>
          </a:stretch>
        </p:blipFill>
        <p:spPr>
          <a:xfrm>
            <a:off x="5143244" y="3542735"/>
            <a:ext cx="1108201" cy="907665"/>
          </a:xfrm>
          <a:prstGeom prst="rect">
            <a:avLst/>
          </a:prstGeom>
        </p:spPr>
      </p:pic>
      <p:pic>
        <p:nvPicPr>
          <p:cNvPr id="22" name="Image 21"/>
          <p:cNvPicPr>
            <a:picLocks noChangeAspect="1"/>
          </p:cNvPicPr>
          <p:nvPr>
            <p:custDataLst>
              <p:tags r:id="rId13"/>
            </p:custDataLst>
          </p:nvPr>
        </p:nvPicPr>
        <p:blipFill>
          <a:blip r:embed="rId46" cstate="print">
            <a:extLst>
              <a:ext uri="{28A0092B-C50C-407E-A947-70E740481C1C}">
                <a14:useLocalDpi xmlns:a14="http://schemas.microsoft.com/office/drawing/2010/main" val="0"/>
              </a:ext>
            </a:extLst>
          </a:blip>
          <a:stretch>
            <a:fillRect/>
          </a:stretch>
        </p:blipFill>
        <p:spPr>
          <a:xfrm>
            <a:off x="9812378" y="1082992"/>
            <a:ext cx="1069473" cy="1054317"/>
          </a:xfrm>
          <a:prstGeom prst="rect">
            <a:avLst/>
          </a:prstGeom>
        </p:spPr>
      </p:pic>
      <p:pic>
        <p:nvPicPr>
          <p:cNvPr id="23" name="Image 22"/>
          <p:cNvPicPr>
            <a:picLocks noChangeAspect="1"/>
          </p:cNvPicPr>
          <p:nvPr>
            <p:custDataLst>
              <p:tags r:id="rId14"/>
            </p:custDataLst>
          </p:nvPr>
        </p:nvPicPr>
        <p:blipFill>
          <a:blip r:embed="rId47" cstate="print">
            <a:extLst>
              <a:ext uri="{28A0092B-C50C-407E-A947-70E740481C1C}">
                <a14:useLocalDpi xmlns:a14="http://schemas.microsoft.com/office/drawing/2010/main" val="0"/>
              </a:ext>
            </a:extLst>
          </a:blip>
          <a:stretch>
            <a:fillRect/>
          </a:stretch>
        </p:blipFill>
        <p:spPr>
          <a:xfrm>
            <a:off x="4066115" y="3980978"/>
            <a:ext cx="1236141" cy="1141814"/>
          </a:xfrm>
          <a:prstGeom prst="rect">
            <a:avLst/>
          </a:prstGeom>
        </p:spPr>
      </p:pic>
      <p:pic>
        <p:nvPicPr>
          <p:cNvPr id="24" name="Image 23"/>
          <p:cNvPicPr>
            <a:picLocks noChangeAspect="1"/>
          </p:cNvPicPr>
          <p:nvPr>
            <p:custDataLst>
              <p:tags r:id="rId15"/>
            </p:custDataLst>
          </p:nvPr>
        </p:nvPicPr>
        <p:blipFill>
          <a:blip r:embed="rId48" cstate="print">
            <a:extLst>
              <a:ext uri="{28A0092B-C50C-407E-A947-70E740481C1C}">
                <a14:useLocalDpi xmlns:a14="http://schemas.microsoft.com/office/drawing/2010/main" val="0"/>
              </a:ext>
            </a:extLst>
          </a:blip>
          <a:stretch>
            <a:fillRect/>
          </a:stretch>
        </p:blipFill>
        <p:spPr>
          <a:xfrm>
            <a:off x="4455585" y="5185541"/>
            <a:ext cx="1374348" cy="1557825"/>
          </a:xfrm>
          <a:prstGeom prst="rect">
            <a:avLst/>
          </a:prstGeom>
        </p:spPr>
      </p:pic>
      <p:pic>
        <p:nvPicPr>
          <p:cNvPr id="26" name="Image 25"/>
          <p:cNvPicPr>
            <a:picLocks noChangeAspect="1"/>
          </p:cNvPicPr>
          <p:nvPr>
            <p:custDataLst>
              <p:tags r:id="rId16"/>
            </p:custDataLst>
          </p:nvPr>
        </p:nvPicPr>
        <p:blipFill>
          <a:blip r:embed="rId49" cstate="print">
            <a:extLst>
              <a:ext uri="{28A0092B-C50C-407E-A947-70E740481C1C}">
                <a14:useLocalDpi xmlns:a14="http://schemas.microsoft.com/office/drawing/2010/main" val="0"/>
              </a:ext>
            </a:extLst>
          </a:blip>
          <a:stretch>
            <a:fillRect/>
          </a:stretch>
        </p:blipFill>
        <p:spPr>
          <a:xfrm>
            <a:off x="6877481" y="1676169"/>
            <a:ext cx="1535360" cy="756165"/>
          </a:xfrm>
          <a:prstGeom prst="rect">
            <a:avLst/>
          </a:prstGeom>
        </p:spPr>
      </p:pic>
      <p:pic>
        <p:nvPicPr>
          <p:cNvPr id="27" name="Image 26"/>
          <p:cNvPicPr>
            <a:picLocks noChangeAspect="1"/>
          </p:cNvPicPr>
          <p:nvPr>
            <p:custDataLst>
              <p:tags r:id="rId17"/>
            </p:custDataLst>
          </p:nvPr>
        </p:nvPicPr>
        <p:blipFill>
          <a:blip r:embed="rId50" cstate="print">
            <a:extLst>
              <a:ext uri="{28A0092B-C50C-407E-A947-70E740481C1C}">
                <a14:useLocalDpi xmlns:a14="http://schemas.microsoft.com/office/drawing/2010/main" val="0"/>
              </a:ext>
            </a:extLst>
          </a:blip>
          <a:stretch>
            <a:fillRect/>
          </a:stretch>
        </p:blipFill>
        <p:spPr>
          <a:xfrm>
            <a:off x="1455467" y="6020610"/>
            <a:ext cx="1535360" cy="756165"/>
          </a:xfrm>
          <a:prstGeom prst="rect">
            <a:avLst/>
          </a:prstGeom>
        </p:spPr>
      </p:pic>
      <p:pic>
        <p:nvPicPr>
          <p:cNvPr id="28" name="Image 27"/>
          <p:cNvPicPr>
            <a:picLocks noChangeAspect="1"/>
          </p:cNvPicPr>
          <p:nvPr>
            <p:custDataLst>
              <p:tags r:id="rId18"/>
            </p:custDataLst>
          </p:nvPr>
        </p:nvPicPr>
        <p:blipFill>
          <a:blip r:embed="rId51" cstate="print">
            <a:extLst>
              <a:ext uri="{28A0092B-C50C-407E-A947-70E740481C1C}">
                <a14:useLocalDpi xmlns:a14="http://schemas.microsoft.com/office/drawing/2010/main" val="0"/>
              </a:ext>
            </a:extLst>
          </a:blip>
          <a:stretch>
            <a:fillRect/>
          </a:stretch>
        </p:blipFill>
        <p:spPr>
          <a:xfrm>
            <a:off x="94038" y="4410692"/>
            <a:ext cx="1284533" cy="1452362"/>
          </a:xfrm>
          <a:prstGeom prst="rect">
            <a:avLst/>
          </a:prstGeom>
        </p:spPr>
      </p:pic>
      <p:pic>
        <p:nvPicPr>
          <p:cNvPr id="29" name="Image 28"/>
          <p:cNvPicPr>
            <a:picLocks noChangeAspect="1"/>
          </p:cNvPicPr>
          <p:nvPr>
            <p:custDataLst>
              <p:tags r:id="rId19"/>
            </p:custDataLst>
          </p:nvPr>
        </p:nvPicPr>
        <p:blipFill>
          <a:blip r:embed="rId52" cstate="print">
            <a:extLst>
              <a:ext uri="{28A0092B-C50C-407E-A947-70E740481C1C}">
                <a14:useLocalDpi xmlns:a14="http://schemas.microsoft.com/office/drawing/2010/main" val="0"/>
              </a:ext>
            </a:extLst>
          </a:blip>
          <a:stretch>
            <a:fillRect/>
          </a:stretch>
        </p:blipFill>
        <p:spPr>
          <a:xfrm>
            <a:off x="5697344" y="5586372"/>
            <a:ext cx="1535360" cy="756165"/>
          </a:xfrm>
          <a:prstGeom prst="rect">
            <a:avLst/>
          </a:prstGeom>
        </p:spPr>
      </p:pic>
      <p:pic>
        <p:nvPicPr>
          <p:cNvPr id="30" name="Image 29"/>
          <p:cNvPicPr>
            <a:picLocks noChangeAspect="1"/>
          </p:cNvPicPr>
          <p:nvPr>
            <p:custDataLst>
              <p:tags r:id="rId20"/>
            </p:custDataLst>
          </p:nvPr>
        </p:nvPicPr>
        <p:blipFill>
          <a:blip r:embed="rId53" cstate="print">
            <a:extLst>
              <a:ext uri="{28A0092B-C50C-407E-A947-70E740481C1C}">
                <a14:useLocalDpi xmlns:a14="http://schemas.microsoft.com/office/drawing/2010/main" val="0"/>
              </a:ext>
            </a:extLst>
          </a:blip>
          <a:stretch>
            <a:fillRect/>
          </a:stretch>
        </p:blipFill>
        <p:spPr>
          <a:xfrm>
            <a:off x="10881851" y="979045"/>
            <a:ext cx="1018456" cy="1151521"/>
          </a:xfrm>
          <a:prstGeom prst="rect">
            <a:avLst/>
          </a:prstGeom>
        </p:spPr>
      </p:pic>
      <p:pic>
        <p:nvPicPr>
          <p:cNvPr id="7" name="Image 6"/>
          <p:cNvPicPr>
            <a:picLocks noChangeAspect="1"/>
          </p:cNvPicPr>
          <p:nvPr>
            <p:custDataLst>
              <p:tags r:id="rId21"/>
            </p:custDataLst>
          </p:nvPr>
        </p:nvPicPr>
        <p:blipFill>
          <a:blip r:embed="rId54" cstate="print">
            <a:extLst>
              <a:ext uri="{28A0092B-C50C-407E-A947-70E740481C1C}">
                <a14:useLocalDpi xmlns:a14="http://schemas.microsoft.com/office/drawing/2010/main" val="0"/>
              </a:ext>
            </a:extLst>
          </a:blip>
          <a:stretch>
            <a:fillRect/>
          </a:stretch>
        </p:blipFill>
        <p:spPr>
          <a:xfrm>
            <a:off x="8084812" y="3030223"/>
            <a:ext cx="1479549" cy="1663681"/>
          </a:xfrm>
          <a:prstGeom prst="rect">
            <a:avLst/>
          </a:prstGeom>
        </p:spPr>
      </p:pic>
      <p:pic>
        <p:nvPicPr>
          <p:cNvPr id="20" name="Image 19"/>
          <p:cNvPicPr>
            <a:picLocks noChangeAspect="1"/>
          </p:cNvPicPr>
          <p:nvPr>
            <p:custDataLst>
              <p:tags r:id="rId22"/>
            </p:custDataLst>
          </p:nvPr>
        </p:nvPicPr>
        <p:blipFill>
          <a:blip r:embed="rId55" cstate="print">
            <a:extLst>
              <a:ext uri="{28A0092B-C50C-407E-A947-70E740481C1C}">
                <a14:useLocalDpi xmlns:a14="http://schemas.microsoft.com/office/drawing/2010/main" val="0"/>
              </a:ext>
            </a:extLst>
          </a:blip>
          <a:stretch>
            <a:fillRect/>
          </a:stretch>
        </p:blipFill>
        <p:spPr>
          <a:xfrm>
            <a:off x="8114910" y="4558218"/>
            <a:ext cx="1697468" cy="916997"/>
          </a:xfrm>
          <a:prstGeom prst="rect">
            <a:avLst/>
          </a:prstGeom>
        </p:spPr>
      </p:pic>
      <p:pic>
        <p:nvPicPr>
          <p:cNvPr id="25" name="Image 24"/>
          <p:cNvPicPr>
            <a:picLocks noChangeAspect="1"/>
          </p:cNvPicPr>
          <p:nvPr>
            <p:custDataLst>
              <p:tags r:id="rId23"/>
            </p:custDataLst>
          </p:nvPr>
        </p:nvPicPr>
        <p:blipFill>
          <a:blip r:embed="rId56" cstate="print">
            <a:extLst>
              <a:ext uri="{28A0092B-C50C-407E-A947-70E740481C1C}">
                <a14:useLocalDpi xmlns:a14="http://schemas.microsoft.com/office/drawing/2010/main" val="0"/>
              </a:ext>
            </a:extLst>
          </a:blip>
          <a:stretch>
            <a:fillRect/>
          </a:stretch>
        </p:blipFill>
        <p:spPr>
          <a:xfrm>
            <a:off x="6877481" y="5434958"/>
            <a:ext cx="2686880" cy="1151520"/>
          </a:xfrm>
          <a:prstGeom prst="rect">
            <a:avLst/>
          </a:prstGeom>
        </p:spPr>
      </p:pic>
      <p:pic>
        <p:nvPicPr>
          <p:cNvPr id="8" name="Image 7"/>
          <p:cNvPicPr>
            <a:picLocks noChangeAspect="1"/>
          </p:cNvPicPr>
          <p:nvPr>
            <p:custDataLst>
              <p:tags r:id="rId24"/>
            </p:custDataLst>
          </p:nvPr>
        </p:nvPicPr>
        <p:blipFill>
          <a:blip r:embed="rId57" cstate="print">
            <a:extLst>
              <a:ext uri="{28A0092B-C50C-407E-A947-70E740481C1C}">
                <a14:useLocalDpi xmlns:a14="http://schemas.microsoft.com/office/drawing/2010/main" val="0"/>
              </a:ext>
            </a:extLst>
          </a:blip>
          <a:stretch>
            <a:fillRect/>
          </a:stretch>
        </p:blipFill>
        <p:spPr>
          <a:xfrm>
            <a:off x="1355928" y="3194656"/>
            <a:ext cx="1426315" cy="1603821"/>
          </a:xfrm>
          <a:prstGeom prst="rect">
            <a:avLst/>
          </a:prstGeom>
        </p:spPr>
      </p:pic>
      <p:pic>
        <p:nvPicPr>
          <p:cNvPr id="21" name="Image 20"/>
          <p:cNvPicPr>
            <a:picLocks noChangeAspect="1"/>
          </p:cNvPicPr>
          <p:nvPr>
            <p:custDataLst>
              <p:tags r:id="rId25"/>
            </p:custDataLst>
          </p:nvPr>
        </p:nvPicPr>
        <p:blipFill>
          <a:blip r:embed="rId58" cstate="print">
            <a:extLst>
              <a:ext uri="{28A0092B-C50C-407E-A947-70E740481C1C}">
                <a14:useLocalDpi xmlns:a14="http://schemas.microsoft.com/office/drawing/2010/main" val="0"/>
              </a:ext>
            </a:extLst>
          </a:blip>
          <a:stretch>
            <a:fillRect/>
          </a:stretch>
        </p:blipFill>
        <p:spPr>
          <a:xfrm>
            <a:off x="94037" y="5670132"/>
            <a:ext cx="1399463" cy="1191069"/>
          </a:xfrm>
          <a:prstGeom prst="rect">
            <a:avLst/>
          </a:prstGeom>
        </p:spPr>
      </p:pic>
      <p:pic>
        <p:nvPicPr>
          <p:cNvPr id="17" name="Image 16"/>
          <p:cNvPicPr>
            <a:picLocks noChangeAspect="1"/>
          </p:cNvPicPr>
          <p:nvPr>
            <p:custDataLst>
              <p:tags r:id="rId26"/>
            </p:custDataLst>
          </p:nvPr>
        </p:nvPicPr>
        <p:blipFill>
          <a:blip r:embed="rId59" cstate="print">
            <a:extLst>
              <a:ext uri="{28A0092B-C50C-407E-A947-70E740481C1C}">
                <a14:useLocalDpi xmlns:a14="http://schemas.microsoft.com/office/drawing/2010/main" val="0"/>
              </a:ext>
            </a:extLst>
          </a:blip>
          <a:stretch>
            <a:fillRect/>
          </a:stretch>
        </p:blipFill>
        <p:spPr>
          <a:xfrm>
            <a:off x="94038" y="3037332"/>
            <a:ext cx="1284533" cy="1444395"/>
          </a:xfrm>
          <a:prstGeom prst="rect">
            <a:avLst/>
          </a:prstGeom>
        </p:spPr>
      </p:pic>
      <p:pic>
        <p:nvPicPr>
          <p:cNvPr id="14" name="Image 13"/>
          <p:cNvPicPr>
            <a:picLocks noChangeAspect="1"/>
          </p:cNvPicPr>
          <p:nvPr>
            <p:custDataLst>
              <p:tags r:id="rId27"/>
            </p:custDataLst>
          </p:nvPr>
        </p:nvPicPr>
        <p:blipFill>
          <a:blip r:embed="rId60" cstate="print">
            <a:extLst>
              <a:ext uri="{28A0092B-C50C-407E-A947-70E740481C1C}">
                <a14:useLocalDpi xmlns:a14="http://schemas.microsoft.com/office/drawing/2010/main" val="0"/>
              </a:ext>
            </a:extLst>
          </a:blip>
          <a:stretch>
            <a:fillRect/>
          </a:stretch>
        </p:blipFill>
        <p:spPr>
          <a:xfrm>
            <a:off x="9290486" y="5831861"/>
            <a:ext cx="873876" cy="982631"/>
          </a:xfrm>
          <a:prstGeom prst="rect">
            <a:avLst/>
          </a:prstGeom>
        </p:spPr>
      </p:pic>
      <p:grpSp>
        <p:nvGrpSpPr>
          <p:cNvPr id="36" name="Group 4"/>
          <p:cNvGrpSpPr>
            <a:grpSpLocks noChangeAspect="1"/>
          </p:cNvGrpSpPr>
          <p:nvPr>
            <p:custDataLst>
              <p:tags r:id="rId28"/>
            </p:custDataLst>
          </p:nvPr>
        </p:nvGrpSpPr>
        <p:grpSpPr bwMode="auto">
          <a:xfrm>
            <a:off x="3314702" y="2660809"/>
            <a:ext cx="1274233" cy="719138"/>
            <a:chOff x="1674" y="1544"/>
            <a:chExt cx="602" cy="453"/>
          </a:xfrm>
        </p:grpSpPr>
        <p:sp>
          <p:nvSpPr>
            <p:cNvPr id="37" name="AutoShape 3"/>
            <p:cNvSpPr>
              <a:spLocks noChangeAspect="1" noChangeArrowheads="1" noTextEdit="1"/>
            </p:cNvSpPr>
            <p:nvPr/>
          </p:nvSpPr>
          <p:spPr bwMode="auto">
            <a:xfrm>
              <a:off x="1674" y="1544"/>
              <a:ext cx="602" cy="4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8" name="Freeform 5"/>
            <p:cNvSpPr>
              <a:spLocks/>
            </p:cNvSpPr>
            <p:nvPr/>
          </p:nvSpPr>
          <p:spPr bwMode="auto">
            <a:xfrm>
              <a:off x="2187" y="1756"/>
              <a:ext cx="56" cy="43"/>
            </a:xfrm>
            <a:custGeom>
              <a:avLst/>
              <a:gdLst>
                <a:gd name="T0" fmla="*/ 221 w 225"/>
                <a:gd name="T1" fmla="*/ 166 h 170"/>
                <a:gd name="T2" fmla="*/ 212 w 225"/>
                <a:gd name="T3" fmla="*/ 156 h 170"/>
                <a:gd name="T4" fmla="*/ 201 w 225"/>
                <a:gd name="T5" fmla="*/ 145 h 170"/>
                <a:gd name="T6" fmla="*/ 189 w 225"/>
                <a:gd name="T7" fmla="*/ 132 h 170"/>
                <a:gd name="T8" fmla="*/ 178 w 225"/>
                <a:gd name="T9" fmla="*/ 117 h 170"/>
                <a:gd name="T10" fmla="*/ 165 w 225"/>
                <a:gd name="T11" fmla="*/ 102 h 170"/>
                <a:gd name="T12" fmla="*/ 153 w 225"/>
                <a:gd name="T13" fmla="*/ 85 h 170"/>
                <a:gd name="T14" fmla="*/ 140 w 225"/>
                <a:gd name="T15" fmla="*/ 70 h 170"/>
                <a:gd name="T16" fmla="*/ 125 w 225"/>
                <a:gd name="T17" fmla="*/ 55 h 170"/>
                <a:gd name="T18" fmla="*/ 112 w 225"/>
                <a:gd name="T19" fmla="*/ 41 h 170"/>
                <a:gd name="T20" fmla="*/ 96 w 225"/>
                <a:gd name="T21" fmla="*/ 28 h 170"/>
                <a:gd name="T22" fmla="*/ 82 w 225"/>
                <a:gd name="T23" fmla="*/ 17 h 170"/>
                <a:gd name="T24" fmla="*/ 66 w 225"/>
                <a:gd name="T25" fmla="*/ 8 h 170"/>
                <a:gd name="T26" fmla="*/ 51 w 225"/>
                <a:gd name="T27" fmla="*/ 2 h 170"/>
                <a:gd name="T28" fmla="*/ 34 w 225"/>
                <a:gd name="T29" fmla="*/ 0 h 170"/>
                <a:gd name="T30" fmla="*/ 17 w 225"/>
                <a:gd name="T31" fmla="*/ 1 h 170"/>
                <a:gd name="T32" fmla="*/ 0 w 225"/>
                <a:gd name="T33" fmla="*/ 6 h 170"/>
                <a:gd name="T34" fmla="*/ 3 w 225"/>
                <a:gd name="T35" fmla="*/ 8 h 170"/>
                <a:gd name="T36" fmla="*/ 6 w 225"/>
                <a:gd name="T37" fmla="*/ 12 h 170"/>
                <a:gd name="T38" fmla="*/ 10 w 225"/>
                <a:gd name="T39" fmla="*/ 15 h 170"/>
                <a:gd name="T40" fmla="*/ 12 w 225"/>
                <a:gd name="T41" fmla="*/ 17 h 170"/>
                <a:gd name="T42" fmla="*/ 29 w 225"/>
                <a:gd name="T43" fmla="*/ 13 h 170"/>
                <a:gd name="T44" fmla="*/ 46 w 225"/>
                <a:gd name="T45" fmla="*/ 12 h 170"/>
                <a:gd name="T46" fmla="*/ 61 w 225"/>
                <a:gd name="T47" fmla="*/ 15 h 170"/>
                <a:gd name="T48" fmla="*/ 76 w 225"/>
                <a:gd name="T49" fmla="*/ 20 h 170"/>
                <a:gd name="T50" fmla="*/ 90 w 225"/>
                <a:gd name="T51" fmla="*/ 28 h 170"/>
                <a:gd name="T52" fmla="*/ 104 w 225"/>
                <a:gd name="T53" fmla="*/ 38 h 170"/>
                <a:gd name="T54" fmla="*/ 117 w 225"/>
                <a:gd name="T55" fmla="*/ 49 h 170"/>
                <a:gd name="T56" fmla="*/ 130 w 225"/>
                <a:gd name="T57" fmla="*/ 61 h 170"/>
                <a:gd name="T58" fmla="*/ 142 w 225"/>
                <a:gd name="T59" fmla="*/ 76 h 170"/>
                <a:gd name="T60" fmla="*/ 154 w 225"/>
                <a:gd name="T61" fmla="*/ 90 h 170"/>
                <a:gd name="T62" fmla="*/ 166 w 225"/>
                <a:gd name="T63" fmla="*/ 105 h 170"/>
                <a:gd name="T64" fmla="*/ 178 w 225"/>
                <a:gd name="T65" fmla="*/ 119 h 170"/>
                <a:gd name="T66" fmla="*/ 190 w 225"/>
                <a:gd name="T67" fmla="*/ 132 h 170"/>
                <a:gd name="T68" fmla="*/ 201 w 225"/>
                <a:gd name="T69" fmla="*/ 145 h 170"/>
                <a:gd name="T70" fmla="*/ 213 w 225"/>
                <a:gd name="T71" fmla="*/ 158 h 170"/>
                <a:gd name="T72" fmla="*/ 225 w 225"/>
                <a:gd name="T73" fmla="*/ 168 h 170"/>
                <a:gd name="T74" fmla="*/ 225 w 225"/>
                <a:gd name="T75" fmla="*/ 170 h 170"/>
                <a:gd name="T76" fmla="*/ 224 w 225"/>
                <a:gd name="T77" fmla="*/ 168 h 170"/>
                <a:gd name="T78" fmla="*/ 223 w 225"/>
                <a:gd name="T79" fmla="*/ 167 h 170"/>
                <a:gd name="T80" fmla="*/ 221 w 225"/>
                <a:gd name="T81" fmla="*/ 166 h 170"/>
                <a:gd name="T82" fmla="*/ 221 w 225"/>
                <a:gd name="T83" fmla="*/ 166 h 1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225" h="170">
                  <a:moveTo>
                    <a:pt x="221" y="166"/>
                  </a:moveTo>
                  <a:lnTo>
                    <a:pt x="212" y="156"/>
                  </a:lnTo>
                  <a:lnTo>
                    <a:pt x="201" y="145"/>
                  </a:lnTo>
                  <a:lnTo>
                    <a:pt x="189" y="132"/>
                  </a:lnTo>
                  <a:lnTo>
                    <a:pt x="178" y="117"/>
                  </a:lnTo>
                  <a:lnTo>
                    <a:pt x="165" y="102"/>
                  </a:lnTo>
                  <a:lnTo>
                    <a:pt x="153" y="85"/>
                  </a:lnTo>
                  <a:lnTo>
                    <a:pt x="140" y="70"/>
                  </a:lnTo>
                  <a:lnTo>
                    <a:pt x="125" y="55"/>
                  </a:lnTo>
                  <a:lnTo>
                    <a:pt x="112" y="41"/>
                  </a:lnTo>
                  <a:lnTo>
                    <a:pt x="96" y="28"/>
                  </a:lnTo>
                  <a:lnTo>
                    <a:pt x="82" y="17"/>
                  </a:lnTo>
                  <a:lnTo>
                    <a:pt x="66" y="8"/>
                  </a:lnTo>
                  <a:lnTo>
                    <a:pt x="51" y="2"/>
                  </a:lnTo>
                  <a:lnTo>
                    <a:pt x="34" y="0"/>
                  </a:lnTo>
                  <a:lnTo>
                    <a:pt x="17" y="1"/>
                  </a:lnTo>
                  <a:lnTo>
                    <a:pt x="0" y="6"/>
                  </a:lnTo>
                  <a:lnTo>
                    <a:pt x="3" y="8"/>
                  </a:lnTo>
                  <a:lnTo>
                    <a:pt x="6" y="12"/>
                  </a:lnTo>
                  <a:lnTo>
                    <a:pt x="10" y="15"/>
                  </a:lnTo>
                  <a:lnTo>
                    <a:pt x="12" y="17"/>
                  </a:lnTo>
                  <a:lnTo>
                    <a:pt x="29" y="13"/>
                  </a:lnTo>
                  <a:lnTo>
                    <a:pt x="46" y="12"/>
                  </a:lnTo>
                  <a:lnTo>
                    <a:pt x="61" y="15"/>
                  </a:lnTo>
                  <a:lnTo>
                    <a:pt x="76" y="20"/>
                  </a:lnTo>
                  <a:lnTo>
                    <a:pt x="90" y="28"/>
                  </a:lnTo>
                  <a:lnTo>
                    <a:pt x="104" y="38"/>
                  </a:lnTo>
                  <a:lnTo>
                    <a:pt x="117" y="49"/>
                  </a:lnTo>
                  <a:lnTo>
                    <a:pt x="130" y="61"/>
                  </a:lnTo>
                  <a:lnTo>
                    <a:pt x="142" y="76"/>
                  </a:lnTo>
                  <a:lnTo>
                    <a:pt x="154" y="90"/>
                  </a:lnTo>
                  <a:lnTo>
                    <a:pt x="166" y="105"/>
                  </a:lnTo>
                  <a:lnTo>
                    <a:pt x="178" y="119"/>
                  </a:lnTo>
                  <a:lnTo>
                    <a:pt x="190" y="132"/>
                  </a:lnTo>
                  <a:lnTo>
                    <a:pt x="201" y="145"/>
                  </a:lnTo>
                  <a:lnTo>
                    <a:pt x="213" y="158"/>
                  </a:lnTo>
                  <a:lnTo>
                    <a:pt x="225" y="168"/>
                  </a:lnTo>
                  <a:lnTo>
                    <a:pt x="225" y="170"/>
                  </a:lnTo>
                  <a:lnTo>
                    <a:pt x="224" y="168"/>
                  </a:lnTo>
                  <a:lnTo>
                    <a:pt x="223" y="167"/>
                  </a:lnTo>
                  <a:lnTo>
                    <a:pt x="221" y="166"/>
                  </a:lnTo>
                  <a:lnTo>
                    <a:pt x="221" y="166"/>
                  </a:lnTo>
                  <a:close/>
                </a:path>
              </a:pathLst>
            </a:custGeom>
            <a:solidFill>
              <a:srgbClr val="8433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9" name="Freeform 6"/>
            <p:cNvSpPr>
              <a:spLocks/>
            </p:cNvSpPr>
            <p:nvPr/>
          </p:nvSpPr>
          <p:spPr bwMode="auto">
            <a:xfrm>
              <a:off x="2111" y="1673"/>
              <a:ext cx="24" cy="37"/>
            </a:xfrm>
            <a:custGeom>
              <a:avLst/>
              <a:gdLst>
                <a:gd name="T0" fmla="*/ 92 w 96"/>
                <a:gd name="T1" fmla="*/ 136 h 144"/>
                <a:gd name="T2" fmla="*/ 82 w 96"/>
                <a:gd name="T3" fmla="*/ 133 h 144"/>
                <a:gd name="T4" fmla="*/ 70 w 96"/>
                <a:gd name="T5" fmla="*/ 131 h 144"/>
                <a:gd name="T6" fmla="*/ 59 w 96"/>
                <a:gd name="T7" fmla="*/ 127 h 144"/>
                <a:gd name="T8" fmla="*/ 49 w 96"/>
                <a:gd name="T9" fmla="*/ 124 h 144"/>
                <a:gd name="T10" fmla="*/ 38 w 96"/>
                <a:gd name="T11" fmla="*/ 119 h 144"/>
                <a:gd name="T12" fmla="*/ 30 w 96"/>
                <a:gd name="T13" fmla="*/ 113 h 144"/>
                <a:gd name="T14" fmla="*/ 20 w 96"/>
                <a:gd name="T15" fmla="*/ 106 h 144"/>
                <a:gd name="T16" fmla="*/ 13 w 96"/>
                <a:gd name="T17" fmla="*/ 96 h 144"/>
                <a:gd name="T18" fmla="*/ 7 w 96"/>
                <a:gd name="T19" fmla="*/ 83 h 144"/>
                <a:gd name="T20" fmla="*/ 8 w 96"/>
                <a:gd name="T21" fmla="*/ 71 h 144"/>
                <a:gd name="T22" fmla="*/ 15 w 96"/>
                <a:gd name="T23" fmla="*/ 60 h 144"/>
                <a:gd name="T24" fmla="*/ 25 w 96"/>
                <a:gd name="T25" fmla="*/ 50 h 144"/>
                <a:gd name="T26" fmla="*/ 37 w 96"/>
                <a:gd name="T27" fmla="*/ 41 h 144"/>
                <a:gd name="T28" fmla="*/ 50 w 96"/>
                <a:gd name="T29" fmla="*/ 33 h 144"/>
                <a:gd name="T30" fmla="*/ 62 w 96"/>
                <a:gd name="T31" fmla="*/ 27 h 144"/>
                <a:gd name="T32" fmla="*/ 72 w 96"/>
                <a:gd name="T33" fmla="*/ 23 h 144"/>
                <a:gd name="T34" fmla="*/ 72 w 96"/>
                <a:gd name="T35" fmla="*/ 19 h 144"/>
                <a:gd name="T36" fmla="*/ 70 w 96"/>
                <a:gd name="T37" fmla="*/ 11 h 144"/>
                <a:gd name="T38" fmla="*/ 66 w 96"/>
                <a:gd name="T39" fmla="*/ 3 h 144"/>
                <a:gd name="T40" fmla="*/ 64 w 96"/>
                <a:gd name="T41" fmla="*/ 0 h 144"/>
                <a:gd name="T42" fmla="*/ 47 w 96"/>
                <a:gd name="T43" fmla="*/ 2 h 144"/>
                <a:gd name="T44" fmla="*/ 32 w 96"/>
                <a:gd name="T45" fmla="*/ 8 h 144"/>
                <a:gd name="T46" fmla="*/ 20 w 96"/>
                <a:gd name="T47" fmla="*/ 15 h 144"/>
                <a:gd name="T48" fmla="*/ 11 w 96"/>
                <a:gd name="T49" fmla="*/ 26 h 144"/>
                <a:gd name="T50" fmla="*/ 5 w 96"/>
                <a:gd name="T51" fmla="*/ 38 h 144"/>
                <a:gd name="T52" fmla="*/ 0 w 96"/>
                <a:gd name="T53" fmla="*/ 51 h 144"/>
                <a:gd name="T54" fmla="*/ 0 w 96"/>
                <a:gd name="T55" fmla="*/ 67 h 144"/>
                <a:gd name="T56" fmla="*/ 3 w 96"/>
                <a:gd name="T57" fmla="*/ 83 h 144"/>
                <a:gd name="T58" fmla="*/ 11 w 96"/>
                <a:gd name="T59" fmla="*/ 98 h 144"/>
                <a:gd name="T60" fmla="*/ 18 w 96"/>
                <a:gd name="T61" fmla="*/ 110 h 144"/>
                <a:gd name="T62" fmla="*/ 27 w 96"/>
                <a:gd name="T63" fmla="*/ 121 h 144"/>
                <a:gd name="T64" fmla="*/ 39 w 96"/>
                <a:gd name="T65" fmla="*/ 129 h 144"/>
                <a:gd name="T66" fmla="*/ 51 w 96"/>
                <a:gd name="T67" fmla="*/ 135 h 144"/>
                <a:gd name="T68" fmla="*/ 65 w 96"/>
                <a:gd name="T69" fmla="*/ 139 h 144"/>
                <a:gd name="T70" fmla="*/ 80 w 96"/>
                <a:gd name="T71" fmla="*/ 142 h 144"/>
                <a:gd name="T72" fmla="*/ 96 w 96"/>
                <a:gd name="T73" fmla="*/ 144 h 144"/>
                <a:gd name="T74" fmla="*/ 95 w 96"/>
                <a:gd name="T75" fmla="*/ 143 h 144"/>
                <a:gd name="T76" fmla="*/ 95 w 96"/>
                <a:gd name="T77" fmla="*/ 141 h 144"/>
                <a:gd name="T78" fmla="*/ 94 w 96"/>
                <a:gd name="T79" fmla="*/ 138 h 144"/>
                <a:gd name="T80" fmla="*/ 92 w 96"/>
                <a:gd name="T81" fmla="*/ 136 h 144"/>
                <a:gd name="T82" fmla="*/ 92 w 96"/>
                <a:gd name="T83" fmla="*/ 136 h 1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96" h="144">
                  <a:moveTo>
                    <a:pt x="92" y="136"/>
                  </a:moveTo>
                  <a:lnTo>
                    <a:pt x="82" y="133"/>
                  </a:lnTo>
                  <a:lnTo>
                    <a:pt x="70" y="131"/>
                  </a:lnTo>
                  <a:lnTo>
                    <a:pt x="59" y="127"/>
                  </a:lnTo>
                  <a:lnTo>
                    <a:pt x="49" y="124"/>
                  </a:lnTo>
                  <a:lnTo>
                    <a:pt x="38" y="119"/>
                  </a:lnTo>
                  <a:lnTo>
                    <a:pt x="30" y="113"/>
                  </a:lnTo>
                  <a:lnTo>
                    <a:pt x="20" y="106"/>
                  </a:lnTo>
                  <a:lnTo>
                    <a:pt x="13" y="96"/>
                  </a:lnTo>
                  <a:lnTo>
                    <a:pt x="7" y="83"/>
                  </a:lnTo>
                  <a:lnTo>
                    <a:pt x="8" y="71"/>
                  </a:lnTo>
                  <a:lnTo>
                    <a:pt x="15" y="60"/>
                  </a:lnTo>
                  <a:lnTo>
                    <a:pt x="25" y="50"/>
                  </a:lnTo>
                  <a:lnTo>
                    <a:pt x="37" y="41"/>
                  </a:lnTo>
                  <a:lnTo>
                    <a:pt x="50" y="33"/>
                  </a:lnTo>
                  <a:lnTo>
                    <a:pt x="62" y="27"/>
                  </a:lnTo>
                  <a:lnTo>
                    <a:pt x="72" y="23"/>
                  </a:lnTo>
                  <a:lnTo>
                    <a:pt x="72" y="19"/>
                  </a:lnTo>
                  <a:lnTo>
                    <a:pt x="70" y="11"/>
                  </a:lnTo>
                  <a:lnTo>
                    <a:pt x="66" y="3"/>
                  </a:lnTo>
                  <a:lnTo>
                    <a:pt x="64" y="0"/>
                  </a:lnTo>
                  <a:lnTo>
                    <a:pt x="47" y="2"/>
                  </a:lnTo>
                  <a:lnTo>
                    <a:pt x="32" y="8"/>
                  </a:lnTo>
                  <a:lnTo>
                    <a:pt x="20" y="15"/>
                  </a:lnTo>
                  <a:lnTo>
                    <a:pt x="11" y="26"/>
                  </a:lnTo>
                  <a:lnTo>
                    <a:pt x="5" y="38"/>
                  </a:lnTo>
                  <a:lnTo>
                    <a:pt x="0" y="51"/>
                  </a:lnTo>
                  <a:lnTo>
                    <a:pt x="0" y="67"/>
                  </a:lnTo>
                  <a:lnTo>
                    <a:pt x="3" y="83"/>
                  </a:lnTo>
                  <a:lnTo>
                    <a:pt x="11" y="98"/>
                  </a:lnTo>
                  <a:lnTo>
                    <a:pt x="18" y="110"/>
                  </a:lnTo>
                  <a:lnTo>
                    <a:pt x="27" y="121"/>
                  </a:lnTo>
                  <a:lnTo>
                    <a:pt x="39" y="129"/>
                  </a:lnTo>
                  <a:lnTo>
                    <a:pt x="51" y="135"/>
                  </a:lnTo>
                  <a:lnTo>
                    <a:pt x="65" y="139"/>
                  </a:lnTo>
                  <a:lnTo>
                    <a:pt x="80" y="142"/>
                  </a:lnTo>
                  <a:lnTo>
                    <a:pt x="96" y="144"/>
                  </a:lnTo>
                  <a:lnTo>
                    <a:pt x="95" y="143"/>
                  </a:lnTo>
                  <a:lnTo>
                    <a:pt x="95" y="141"/>
                  </a:lnTo>
                  <a:lnTo>
                    <a:pt x="94" y="138"/>
                  </a:lnTo>
                  <a:lnTo>
                    <a:pt x="92" y="136"/>
                  </a:lnTo>
                  <a:lnTo>
                    <a:pt x="92" y="136"/>
                  </a:lnTo>
                  <a:close/>
                </a:path>
              </a:pathLst>
            </a:custGeom>
            <a:solidFill>
              <a:srgbClr val="8433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40" name="Freeform 7"/>
            <p:cNvSpPr>
              <a:spLocks/>
            </p:cNvSpPr>
            <p:nvPr/>
          </p:nvSpPr>
          <p:spPr bwMode="auto">
            <a:xfrm>
              <a:off x="1947" y="1742"/>
              <a:ext cx="103" cy="118"/>
            </a:xfrm>
            <a:custGeom>
              <a:avLst/>
              <a:gdLst>
                <a:gd name="T0" fmla="*/ 359 w 411"/>
                <a:gd name="T1" fmla="*/ 49 h 474"/>
                <a:gd name="T2" fmla="*/ 405 w 411"/>
                <a:gd name="T3" fmla="*/ 152 h 474"/>
                <a:gd name="T4" fmla="*/ 394 w 411"/>
                <a:gd name="T5" fmla="*/ 260 h 474"/>
                <a:gd name="T6" fmla="*/ 339 w 411"/>
                <a:gd name="T7" fmla="*/ 362 h 474"/>
                <a:gd name="T8" fmla="*/ 287 w 411"/>
                <a:gd name="T9" fmla="*/ 417 h 474"/>
                <a:gd name="T10" fmla="*/ 266 w 411"/>
                <a:gd name="T11" fmla="*/ 432 h 474"/>
                <a:gd name="T12" fmla="*/ 244 w 411"/>
                <a:gd name="T13" fmla="*/ 444 h 474"/>
                <a:gd name="T14" fmla="*/ 220 w 411"/>
                <a:gd name="T15" fmla="*/ 454 h 474"/>
                <a:gd name="T16" fmla="*/ 196 w 411"/>
                <a:gd name="T17" fmla="*/ 461 h 474"/>
                <a:gd name="T18" fmla="*/ 170 w 411"/>
                <a:gd name="T19" fmla="*/ 466 h 474"/>
                <a:gd name="T20" fmla="*/ 145 w 411"/>
                <a:gd name="T21" fmla="*/ 468 h 474"/>
                <a:gd name="T22" fmla="*/ 119 w 411"/>
                <a:gd name="T23" fmla="*/ 468 h 474"/>
                <a:gd name="T24" fmla="*/ 95 w 411"/>
                <a:gd name="T25" fmla="*/ 466 h 474"/>
                <a:gd name="T26" fmla="*/ 74 w 411"/>
                <a:gd name="T27" fmla="*/ 460 h 474"/>
                <a:gd name="T28" fmla="*/ 54 w 411"/>
                <a:gd name="T29" fmla="*/ 452 h 474"/>
                <a:gd name="T30" fmla="*/ 34 w 411"/>
                <a:gd name="T31" fmla="*/ 441 h 474"/>
                <a:gd name="T32" fmla="*/ 6 w 411"/>
                <a:gd name="T33" fmla="*/ 418 h 474"/>
                <a:gd name="T34" fmla="*/ 2 w 411"/>
                <a:gd name="T35" fmla="*/ 389 h 474"/>
                <a:gd name="T36" fmla="*/ 27 w 411"/>
                <a:gd name="T37" fmla="*/ 368 h 474"/>
                <a:gd name="T38" fmla="*/ 60 w 411"/>
                <a:gd name="T39" fmla="*/ 358 h 474"/>
                <a:gd name="T40" fmla="*/ 73 w 411"/>
                <a:gd name="T41" fmla="*/ 356 h 474"/>
                <a:gd name="T42" fmla="*/ 72 w 411"/>
                <a:gd name="T43" fmla="*/ 352 h 474"/>
                <a:gd name="T44" fmla="*/ 52 w 411"/>
                <a:gd name="T45" fmla="*/ 350 h 474"/>
                <a:gd name="T46" fmla="*/ 25 w 411"/>
                <a:gd name="T47" fmla="*/ 359 h 474"/>
                <a:gd name="T48" fmla="*/ 8 w 411"/>
                <a:gd name="T49" fmla="*/ 379 h 474"/>
                <a:gd name="T50" fmla="*/ 7 w 411"/>
                <a:gd name="T51" fmla="*/ 408 h 474"/>
                <a:gd name="T52" fmla="*/ 21 w 411"/>
                <a:gd name="T53" fmla="*/ 437 h 474"/>
                <a:gd name="T54" fmla="*/ 50 w 411"/>
                <a:gd name="T55" fmla="*/ 456 h 474"/>
                <a:gd name="T56" fmla="*/ 85 w 411"/>
                <a:gd name="T57" fmla="*/ 467 h 474"/>
                <a:gd name="T58" fmla="*/ 121 w 411"/>
                <a:gd name="T59" fmla="*/ 473 h 474"/>
                <a:gd name="T60" fmla="*/ 162 w 411"/>
                <a:gd name="T61" fmla="*/ 474 h 474"/>
                <a:gd name="T62" fmla="*/ 211 w 411"/>
                <a:gd name="T63" fmla="*/ 465 h 474"/>
                <a:gd name="T64" fmla="*/ 257 w 411"/>
                <a:gd name="T65" fmla="*/ 444 h 474"/>
                <a:gd name="T66" fmla="*/ 299 w 411"/>
                <a:gd name="T67" fmla="*/ 415 h 474"/>
                <a:gd name="T68" fmla="*/ 359 w 411"/>
                <a:gd name="T69" fmla="*/ 353 h 474"/>
                <a:gd name="T70" fmla="*/ 406 w 411"/>
                <a:gd name="T71" fmla="*/ 248 h 474"/>
                <a:gd name="T72" fmla="*/ 404 w 411"/>
                <a:gd name="T73" fmla="*/ 138 h 474"/>
                <a:gd name="T74" fmla="*/ 352 w 411"/>
                <a:gd name="T75" fmla="*/ 40 h 474"/>
                <a:gd name="T76" fmla="*/ 309 w 411"/>
                <a:gd name="T77" fmla="*/ 1 h 474"/>
                <a:gd name="T78" fmla="*/ 310 w 411"/>
                <a:gd name="T79" fmla="*/ 5 h 474"/>
                <a:gd name="T80" fmla="*/ 311 w 411"/>
                <a:gd name="T81" fmla="*/ 6 h 4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411" h="474">
                  <a:moveTo>
                    <a:pt x="311" y="6"/>
                  </a:moveTo>
                  <a:lnTo>
                    <a:pt x="359" y="49"/>
                  </a:lnTo>
                  <a:lnTo>
                    <a:pt x="389" y="99"/>
                  </a:lnTo>
                  <a:lnTo>
                    <a:pt x="405" y="152"/>
                  </a:lnTo>
                  <a:lnTo>
                    <a:pt x="406" y="206"/>
                  </a:lnTo>
                  <a:lnTo>
                    <a:pt x="394" y="260"/>
                  </a:lnTo>
                  <a:lnTo>
                    <a:pt x="371" y="313"/>
                  </a:lnTo>
                  <a:lnTo>
                    <a:pt x="339" y="362"/>
                  </a:lnTo>
                  <a:lnTo>
                    <a:pt x="298" y="407"/>
                  </a:lnTo>
                  <a:lnTo>
                    <a:pt x="287" y="417"/>
                  </a:lnTo>
                  <a:lnTo>
                    <a:pt x="277" y="424"/>
                  </a:lnTo>
                  <a:lnTo>
                    <a:pt x="266" y="432"/>
                  </a:lnTo>
                  <a:lnTo>
                    <a:pt x="254" y="438"/>
                  </a:lnTo>
                  <a:lnTo>
                    <a:pt x="244" y="444"/>
                  </a:lnTo>
                  <a:lnTo>
                    <a:pt x="232" y="450"/>
                  </a:lnTo>
                  <a:lnTo>
                    <a:pt x="220" y="454"/>
                  </a:lnTo>
                  <a:lnTo>
                    <a:pt x="208" y="459"/>
                  </a:lnTo>
                  <a:lnTo>
                    <a:pt x="196" y="461"/>
                  </a:lnTo>
                  <a:lnTo>
                    <a:pt x="184" y="464"/>
                  </a:lnTo>
                  <a:lnTo>
                    <a:pt x="170" y="466"/>
                  </a:lnTo>
                  <a:lnTo>
                    <a:pt x="158" y="467"/>
                  </a:lnTo>
                  <a:lnTo>
                    <a:pt x="145" y="468"/>
                  </a:lnTo>
                  <a:lnTo>
                    <a:pt x="132" y="468"/>
                  </a:lnTo>
                  <a:lnTo>
                    <a:pt x="119" y="468"/>
                  </a:lnTo>
                  <a:lnTo>
                    <a:pt x="105" y="467"/>
                  </a:lnTo>
                  <a:lnTo>
                    <a:pt x="95" y="466"/>
                  </a:lnTo>
                  <a:lnTo>
                    <a:pt x="84" y="464"/>
                  </a:lnTo>
                  <a:lnTo>
                    <a:pt x="74" y="460"/>
                  </a:lnTo>
                  <a:lnTo>
                    <a:pt x="63" y="456"/>
                  </a:lnTo>
                  <a:lnTo>
                    <a:pt x="54" y="452"/>
                  </a:lnTo>
                  <a:lnTo>
                    <a:pt x="44" y="445"/>
                  </a:lnTo>
                  <a:lnTo>
                    <a:pt x="34" y="441"/>
                  </a:lnTo>
                  <a:lnTo>
                    <a:pt x="25" y="435"/>
                  </a:lnTo>
                  <a:lnTo>
                    <a:pt x="6" y="418"/>
                  </a:lnTo>
                  <a:lnTo>
                    <a:pt x="0" y="403"/>
                  </a:lnTo>
                  <a:lnTo>
                    <a:pt x="2" y="389"/>
                  </a:lnTo>
                  <a:lnTo>
                    <a:pt x="12" y="378"/>
                  </a:lnTo>
                  <a:lnTo>
                    <a:pt x="27" y="368"/>
                  </a:lnTo>
                  <a:lnTo>
                    <a:pt x="44" y="361"/>
                  </a:lnTo>
                  <a:lnTo>
                    <a:pt x="60" y="358"/>
                  </a:lnTo>
                  <a:lnTo>
                    <a:pt x="74" y="358"/>
                  </a:lnTo>
                  <a:lnTo>
                    <a:pt x="73" y="356"/>
                  </a:lnTo>
                  <a:lnTo>
                    <a:pt x="73" y="354"/>
                  </a:lnTo>
                  <a:lnTo>
                    <a:pt x="72" y="352"/>
                  </a:lnTo>
                  <a:lnTo>
                    <a:pt x="71" y="350"/>
                  </a:lnTo>
                  <a:lnTo>
                    <a:pt x="52" y="350"/>
                  </a:lnTo>
                  <a:lnTo>
                    <a:pt x="38" y="353"/>
                  </a:lnTo>
                  <a:lnTo>
                    <a:pt x="25" y="359"/>
                  </a:lnTo>
                  <a:lnTo>
                    <a:pt x="15" y="368"/>
                  </a:lnTo>
                  <a:lnTo>
                    <a:pt x="8" y="379"/>
                  </a:lnTo>
                  <a:lnTo>
                    <a:pt x="6" y="393"/>
                  </a:lnTo>
                  <a:lnTo>
                    <a:pt x="7" y="408"/>
                  </a:lnTo>
                  <a:lnTo>
                    <a:pt x="13" y="424"/>
                  </a:lnTo>
                  <a:lnTo>
                    <a:pt x="21" y="437"/>
                  </a:lnTo>
                  <a:lnTo>
                    <a:pt x="34" y="448"/>
                  </a:lnTo>
                  <a:lnTo>
                    <a:pt x="50" y="456"/>
                  </a:lnTo>
                  <a:lnTo>
                    <a:pt x="67" y="462"/>
                  </a:lnTo>
                  <a:lnTo>
                    <a:pt x="85" y="467"/>
                  </a:lnTo>
                  <a:lnTo>
                    <a:pt x="104" y="471"/>
                  </a:lnTo>
                  <a:lnTo>
                    <a:pt x="121" y="473"/>
                  </a:lnTo>
                  <a:lnTo>
                    <a:pt x="135" y="474"/>
                  </a:lnTo>
                  <a:lnTo>
                    <a:pt x="162" y="474"/>
                  </a:lnTo>
                  <a:lnTo>
                    <a:pt x="186" y="471"/>
                  </a:lnTo>
                  <a:lnTo>
                    <a:pt x="211" y="465"/>
                  </a:lnTo>
                  <a:lnTo>
                    <a:pt x="234" y="455"/>
                  </a:lnTo>
                  <a:lnTo>
                    <a:pt x="257" y="444"/>
                  </a:lnTo>
                  <a:lnTo>
                    <a:pt x="279" y="430"/>
                  </a:lnTo>
                  <a:lnTo>
                    <a:pt x="299" y="415"/>
                  </a:lnTo>
                  <a:lnTo>
                    <a:pt x="318" y="399"/>
                  </a:lnTo>
                  <a:lnTo>
                    <a:pt x="359" y="353"/>
                  </a:lnTo>
                  <a:lnTo>
                    <a:pt x="389" y="301"/>
                  </a:lnTo>
                  <a:lnTo>
                    <a:pt x="406" y="248"/>
                  </a:lnTo>
                  <a:lnTo>
                    <a:pt x="411" y="193"/>
                  </a:lnTo>
                  <a:lnTo>
                    <a:pt x="404" y="138"/>
                  </a:lnTo>
                  <a:lnTo>
                    <a:pt x="384" y="87"/>
                  </a:lnTo>
                  <a:lnTo>
                    <a:pt x="352" y="40"/>
                  </a:lnTo>
                  <a:lnTo>
                    <a:pt x="307" y="0"/>
                  </a:lnTo>
                  <a:lnTo>
                    <a:pt x="309" y="1"/>
                  </a:lnTo>
                  <a:lnTo>
                    <a:pt x="310" y="2"/>
                  </a:lnTo>
                  <a:lnTo>
                    <a:pt x="310" y="5"/>
                  </a:lnTo>
                  <a:lnTo>
                    <a:pt x="311" y="6"/>
                  </a:lnTo>
                  <a:lnTo>
                    <a:pt x="311" y="6"/>
                  </a:lnTo>
                  <a:close/>
                </a:path>
              </a:pathLst>
            </a:custGeom>
            <a:solidFill>
              <a:srgbClr val="8433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41" name="Freeform 8"/>
            <p:cNvSpPr>
              <a:spLocks/>
            </p:cNvSpPr>
            <p:nvPr/>
          </p:nvSpPr>
          <p:spPr bwMode="auto">
            <a:xfrm>
              <a:off x="2021" y="1602"/>
              <a:ext cx="199" cy="83"/>
            </a:xfrm>
            <a:custGeom>
              <a:avLst/>
              <a:gdLst>
                <a:gd name="T0" fmla="*/ 90 w 793"/>
                <a:gd name="T1" fmla="*/ 204 h 331"/>
                <a:gd name="T2" fmla="*/ 39 w 793"/>
                <a:gd name="T3" fmla="*/ 177 h 331"/>
                <a:gd name="T4" fmla="*/ 15 w 793"/>
                <a:gd name="T5" fmla="*/ 127 h 331"/>
                <a:gd name="T6" fmla="*/ 21 w 793"/>
                <a:gd name="T7" fmla="*/ 71 h 331"/>
                <a:gd name="T8" fmla="*/ 50 w 793"/>
                <a:gd name="T9" fmla="*/ 32 h 331"/>
                <a:gd name="T10" fmla="*/ 86 w 793"/>
                <a:gd name="T11" fmla="*/ 15 h 331"/>
                <a:gd name="T12" fmla="*/ 131 w 793"/>
                <a:gd name="T13" fmla="*/ 7 h 331"/>
                <a:gd name="T14" fmla="*/ 172 w 793"/>
                <a:gd name="T15" fmla="*/ 3 h 331"/>
                <a:gd name="T16" fmla="*/ 203 w 793"/>
                <a:gd name="T17" fmla="*/ 3 h 331"/>
                <a:gd name="T18" fmla="*/ 233 w 793"/>
                <a:gd name="T19" fmla="*/ 6 h 331"/>
                <a:gd name="T20" fmla="*/ 263 w 793"/>
                <a:gd name="T21" fmla="*/ 12 h 331"/>
                <a:gd name="T22" fmla="*/ 293 w 793"/>
                <a:gd name="T23" fmla="*/ 19 h 331"/>
                <a:gd name="T24" fmla="*/ 322 w 793"/>
                <a:gd name="T25" fmla="*/ 28 h 331"/>
                <a:gd name="T26" fmla="*/ 351 w 793"/>
                <a:gd name="T27" fmla="*/ 41 h 331"/>
                <a:gd name="T28" fmla="*/ 378 w 793"/>
                <a:gd name="T29" fmla="*/ 53 h 331"/>
                <a:gd name="T30" fmla="*/ 405 w 793"/>
                <a:gd name="T31" fmla="*/ 66 h 331"/>
                <a:gd name="T32" fmla="*/ 443 w 793"/>
                <a:gd name="T33" fmla="*/ 86 h 331"/>
                <a:gd name="T34" fmla="*/ 491 w 793"/>
                <a:gd name="T35" fmla="*/ 115 h 331"/>
                <a:gd name="T36" fmla="*/ 540 w 793"/>
                <a:gd name="T37" fmla="*/ 144 h 331"/>
                <a:gd name="T38" fmla="*/ 586 w 793"/>
                <a:gd name="T39" fmla="*/ 175 h 331"/>
                <a:gd name="T40" fmla="*/ 632 w 793"/>
                <a:gd name="T41" fmla="*/ 207 h 331"/>
                <a:gd name="T42" fmla="*/ 677 w 793"/>
                <a:gd name="T43" fmla="*/ 240 h 331"/>
                <a:gd name="T44" fmla="*/ 721 w 793"/>
                <a:gd name="T45" fmla="*/ 274 h 331"/>
                <a:gd name="T46" fmla="*/ 766 w 793"/>
                <a:gd name="T47" fmla="*/ 309 h 331"/>
                <a:gd name="T48" fmla="*/ 788 w 793"/>
                <a:gd name="T49" fmla="*/ 328 h 331"/>
                <a:gd name="T50" fmla="*/ 792 w 793"/>
                <a:gd name="T51" fmla="*/ 329 h 331"/>
                <a:gd name="T52" fmla="*/ 766 w 793"/>
                <a:gd name="T53" fmla="*/ 308 h 331"/>
                <a:gd name="T54" fmla="*/ 705 w 793"/>
                <a:gd name="T55" fmla="*/ 258 h 331"/>
                <a:gd name="T56" fmla="*/ 643 w 793"/>
                <a:gd name="T57" fmla="*/ 210 h 331"/>
                <a:gd name="T58" fmla="*/ 577 w 793"/>
                <a:gd name="T59" fmla="*/ 162 h 331"/>
                <a:gd name="T60" fmla="*/ 509 w 793"/>
                <a:gd name="T61" fmla="*/ 118 h 331"/>
                <a:gd name="T62" fmla="*/ 440 w 793"/>
                <a:gd name="T63" fmla="*/ 77 h 331"/>
                <a:gd name="T64" fmla="*/ 369 w 793"/>
                <a:gd name="T65" fmla="*/ 44 h 331"/>
                <a:gd name="T66" fmla="*/ 297 w 793"/>
                <a:gd name="T67" fmla="*/ 18 h 331"/>
                <a:gd name="T68" fmla="*/ 247 w 793"/>
                <a:gd name="T69" fmla="*/ 7 h 331"/>
                <a:gd name="T70" fmla="*/ 222 w 793"/>
                <a:gd name="T71" fmla="*/ 3 h 331"/>
                <a:gd name="T72" fmla="*/ 198 w 793"/>
                <a:gd name="T73" fmla="*/ 1 h 331"/>
                <a:gd name="T74" fmla="*/ 173 w 793"/>
                <a:gd name="T75" fmla="*/ 0 h 331"/>
                <a:gd name="T76" fmla="*/ 149 w 793"/>
                <a:gd name="T77" fmla="*/ 1 h 331"/>
                <a:gd name="T78" fmla="*/ 125 w 793"/>
                <a:gd name="T79" fmla="*/ 3 h 331"/>
                <a:gd name="T80" fmla="*/ 100 w 793"/>
                <a:gd name="T81" fmla="*/ 8 h 331"/>
                <a:gd name="T82" fmla="*/ 74 w 793"/>
                <a:gd name="T83" fmla="*/ 14 h 331"/>
                <a:gd name="T84" fmla="*/ 45 w 793"/>
                <a:gd name="T85" fmla="*/ 26 h 331"/>
                <a:gd name="T86" fmla="*/ 17 w 793"/>
                <a:gd name="T87" fmla="*/ 55 h 331"/>
                <a:gd name="T88" fmla="*/ 1 w 793"/>
                <a:gd name="T89" fmla="*/ 93 h 331"/>
                <a:gd name="T90" fmla="*/ 3 w 793"/>
                <a:gd name="T91" fmla="*/ 133 h 331"/>
                <a:gd name="T92" fmla="*/ 26 w 793"/>
                <a:gd name="T93" fmla="*/ 163 h 331"/>
                <a:gd name="T94" fmla="*/ 51 w 793"/>
                <a:gd name="T95" fmla="*/ 186 h 331"/>
                <a:gd name="T96" fmla="*/ 79 w 793"/>
                <a:gd name="T97" fmla="*/ 202 h 331"/>
                <a:gd name="T98" fmla="*/ 112 w 793"/>
                <a:gd name="T99" fmla="*/ 210 h 331"/>
                <a:gd name="T100" fmla="*/ 128 w 793"/>
                <a:gd name="T101" fmla="*/ 209 h 331"/>
                <a:gd name="T102" fmla="*/ 125 w 793"/>
                <a:gd name="T103" fmla="*/ 205 h 331"/>
                <a:gd name="T104" fmla="*/ 124 w 793"/>
                <a:gd name="T105" fmla="*/ 205 h 3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793" h="331">
                  <a:moveTo>
                    <a:pt x="124" y="205"/>
                  </a:moveTo>
                  <a:lnTo>
                    <a:pt x="90" y="204"/>
                  </a:lnTo>
                  <a:lnTo>
                    <a:pt x="61" y="195"/>
                  </a:lnTo>
                  <a:lnTo>
                    <a:pt x="39" y="177"/>
                  </a:lnTo>
                  <a:lnTo>
                    <a:pt x="24" y="154"/>
                  </a:lnTo>
                  <a:lnTo>
                    <a:pt x="15" y="127"/>
                  </a:lnTo>
                  <a:lnTo>
                    <a:pt x="15" y="98"/>
                  </a:lnTo>
                  <a:lnTo>
                    <a:pt x="21" y="71"/>
                  </a:lnTo>
                  <a:lnTo>
                    <a:pt x="37" y="44"/>
                  </a:lnTo>
                  <a:lnTo>
                    <a:pt x="50" y="32"/>
                  </a:lnTo>
                  <a:lnTo>
                    <a:pt x="67" y="22"/>
                  </a:lnTo>
                  <a:lnTo>
                    <a:pt x="86" y="15"/>
                  </a:lnTo>
                  <a:lnTo>
                    <a:pt x="108" y="10"/>
                  </a:lnTo>
                  <a:lnTo>
                    <a:pt x="131" y="7"/>
                  </a:lnTo>
                  <a:lnTo>
                    <a:pt x="151" y="4"/>
                  </a:lnTo>
                  <a:lnTo>
                    <a:pt x="172" y="3"/>
                  </a:lnTo>
                  <a:lnTo>
                    <a:pt x="188" y="3"/>
                  </a:lnTo>
                  <a:lnTo>
                    <a:pt x="203" y="3"/>
                  </a:lnTo>
                  <a:lnTo>
                    <a:pt x="219" y="4"/>
                  </a:lnTo>
                  <a:lnTo>
                    <a:pt x="233" y="6"/>
                  </a:lnTo>
                  <a:lnTo>
                    <a:pt x="247" y="8"/>
                  </a:lnTo>
                  <a:lnTo>
                    <a:pt x="263" y="12"/>
                  </a:lnTo>
                  <a:lnTo>
                    <a:pt x="277" y="15"/>
                  </a:lnTo>
                  <a:lnTo>
                    <a:pt x="293" y="19"/>
                  </a:lnTo>
                  <a:lnTo>
                    <a:pt x="308" y="24"/>
                  </a:lnTo>
                  <a:lnTo>
                    <a:pt x="322" y="28"/>
                  </a:lnTo>
                  <a:lnTo>
                    <a:pt x="336" y="34"/>
                  </a:lnTo>
                  <a:lnTo>
                    <a:pt x="351" y="41"/>
                  </a:lnTo>
                  <a:lnTo>
                    <a:pt x="365" y="47"/>
                  </a:lnTo>
                  <a:lnTo>
                    <a:pt x="378" y="53"/>
                  </a:lnTo>
                  <a:lnTo>
                    <a:pt x="392" y="60"/>
                  </a:lnTo>
                  <a:lnTo>
                    <a:pt x="405" y="66"/>
                  </a:lnTo>
                  <a:lnTo>
                    <a:pt x="418" y="73"/>
                  </a:lnTo>
                  <a:lnTo>
                    <a:pt x="443" y="86"/>
                  </a:lnTo>
                  <a:lnTo>
                    <a:pt x="467" y="101"/>
                  </a:lnTo>
                  <a:lnTo>
                    <a:pt x="491" y="115"/>
                  </a:lnTo>
                  <a:lnTo>
                    <a:pt x="515" y="130"/>
                  </a:lnTo>
                  <a:lnTo>
                    <a:pt x="540" y="144"/>
                  </a:lnTo>
                  <a:lnTo>
                    <a:pt x="562" y="160"/>
                  </a:lnTo>
                  <a:lnTo>
                    <a:pt x="586" y="175"/>
                  </a:lnTo>
                  <a:lnTo>
                    <a:pt x="609" y="191"/>
                  </a:lnTo>
                  <a:lnTo>
                    <a:pt x="632" y="207"/>
                  </a:lnTo>
                  <a:lnTo>
                    <a:pt x="655" y="224"/>
                  </a:lnTo>
                  <a:lnTo>
                    <a:pt x="677" y="240"/>
                  </a:lnTo>
                  <a:lnTo>
                    <a:pt x="699" y="257"/>
                  </a:lnTo>
                  <a:lnTo>
                    <a:pt x="721" y="274"/>
                  </a:lnTo>
                  <a:lnTo>
                    <a:pt x="744" y="292"/>
                  </a:lnTo>
                  <a:lnTo>
                    <a:pt x="766" y="309"/>
                  </a:lnTo>
                  <a:lnTo>
                    <a:pt x="787" y="327"/>
                  </a:lnTo>
                  <a:lnTo>
                    <a:pt x="788" y="328"/>
                  </a:lnTo>
                  <a:lnTo>
                    <a:pt x="791" y="328"/>
                  </a:lnTo>
                  <a:lnTo>
                    <a:pt x="792" y="329"/>
                  </a:lnTo>
                  <a:lnTo>
                    <a:pt x="793" y="331"/>
                  </a:lnTo>
                  <a:lnTo>
                    <a:pt x="766" y="308"/>
                  </a:lnTo>
                  <a:lnTo>
                    <a:pt x="735" y="284"/>
                  </a:lnTo>
                  <a:lnTo>
                    <a:pt x="705" y="258"/>
                  </a:lnTo>
                  <a:lnTo>
                    <a:pt x="674" y="234"/>
                  </a:lnTo>
                  <a:lnTo>
                    <a:pt x="643" y="210"/>
                  </a:lnTo>
                  <a:lnTo>
                    <a:pt x="610" y="186"/>
                  </a:lnTo>
                  <a:lnTo>
                    <a:pt x="577" y="162"/>
                  </a:lnTo>
                  <a:lnTo>
                    <a:pt x="543" y="139"/>
                  </a:lnTo>
                  <a:lnTo>
                    <a:pt x="509" y="118"/>
                  </a:lnTo>
                  <a:lnTo>
                    <a:pt x="475" y="97"/>
                  </a:lnTo>
                  <a:lnTo>
                    <a:pt x="440" y="77"/>
                  </a:lnTo>
                  <a:lnTo>
                    <a:pt x="404" y="60"/>
                  </a:lnTo>
                  <a:lnTo>
                    <a:pt x="369" y="44"/>
                  </a:lnTo>
                  <a:lnTo>
                    <a:pt x="333" y="30"/>
                  </a:lnTo>
                  <a:lnTo>
                    <a:pt x="297" y="18"/>
                  </a:lnTo>
                  <a:lnTo>
                    <a:pt x="261" y="9"/>
                  </a:lnTo>
                  <a:lnTo>
                    <a:pt x="247" y="7"/>
                  </a:lnTo>
                  <a:lnTo>
                    <a:pt x="235" y="4"/>
                  </a:lnTo>
                  <a:lnTo>
                    <a:pt x="222" y="3"/>
                  </a:lnTo>
                  <a:lnTo>
                    <a:pt x="210" y="2"/>
                  </a:lnTo>
                  <a:lnTo>
                    <a:pt x="198" y="1"/>
                  </a:lnTo>
                  <a:lnTo>
                    <a:pt x="186" y="0"/>
                  </a:lnTo>
                  <a:lnTo>
                    <a:pt x="173" y="0"/>
                  </a:lnTo>
                  <a:lnTo>
                    <a:pt x="161" y="1"/>
                  </a:lnTo>
                  <a:lnTo>
                    <a:pt x="149" y="1"/>
                  </a:lnTo>
                  <a:lnTo>
                    <a:pt x="137" y="2"/>
                  </a:lnTo>
                  <a:lnTo>
                    <a:pt x="125" y="3"/>
                  </a:lnTo>
                  <a:lnTo>
                    <a:pt x="112" y="6"/>
                  </a:lnTo>
                  <a:lnTo>
                    <a:pt x="100" y="8"/>
                  </a:lnTo>
                  <a:lnTo>
                    <a:pt x="87" y="10"/>
                  </a:lnTo>
                  <a:lnTo>
                    <a:pt x="74" y="14"/>
                  </a:lnTo>
                  <a:lnTo>
                    <a:pt x="62" y="18"/>
                  </a:lnTo>
                  <a:lnTo>
                    <a:pt x="45" y="26"/>
                  </a:lnTo>
                  <a:lnTo>
                    <a:pt x="30" y="38"/>
                  </a:lnTo>
                  <a:lnTo>
                    <a:pt x="17" y="55"/>
                  </a:lnTo>
                  <a:lnTo>
                    <a:pt x="7" y="73"/>
                  </a:lnTo>
                  <a:lnTo>
                    <a:pt x="1" y="93"/>
                  </a:lnTo>
                  <a:lnTo>
                    <a:pt x="0" y="114"/>
                  </a:lnTo>
                  <a:lnTo>
                    <a:pt x="3" y="133"/>
                  </a:lnTo>
                  <a:lnTo>
                    <a:pt x="14" y="150"/>
                  </a:lnTo>
                  <a:lnTo>
                    <a:pt x="26" y="163"/>
                  </a:lnTo>
                  <a:lnTo>
                    <a:pt x="38" y="175"/>
                  </a:lnTo>
                  <a:lnTo>
                    <a:pt x="51" y="186"/>
                  </a:lnTo>
                  <a:lnTo>
                    <a:pt x="65" y="195"/>
                  </a:lnTo>
                  <a:lnTo>
                    <a:pt x="79" y="202"/>
                  </a:lnTo>
                  <a:lnTo>
                    <a:pt x="95" y="208"/>
                  </a:lnTo>
                  <a:lnTo>
                    <a:pt x="112" y="210"/>
                  </a:lnTo>
                  <a:lnTo>
                    <a:pt x="130" y="209"/>
                  </a:lnTo>
                  <a:lnTo>
                    <a:pt x="128" y="209"/>
                  </a:lnTo>
                  <a:lnTo>
                    <a:pt x="127" y="207"/>
                  </a:lnTo>
                  <a:lnTo>
                    <a:pt x="125" y="205"/>
                  </a:lnTo>
                  <a:lnTo>
                    <a:pt x="124" y="205"/>
                  </a:lnTo>
                  <a:lnTo>
                    <a:pt x="124" y="205"/>
                  </a:lnTo>
                  <a:close/>
                </a:path>
              </a:pathLst>
            </a:custGeom>
            <a:solidFill>
              <a:srgbClr val="8433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42" name="Freeform 9"/>
            <p:cNvSpPr>
              <a:spLocks/>
            </p:cNvSpPr>
            <p:nvPr/>
          </p:nvSpPr>
          <p:spPr bwMode="auto">
            <a:xfrm>
              <a:off x="1828" y="1706"/>
              <a:ext cx="110" cy="115"/>
            </a:xfrm>
            <a:custGeom>
              <a:avLst/>
              <a:gdLst>
                <a:gd name="T0" fmla="*/ 430 w 438"/>
                <a:gd name="T1" fmla="*/ 381 h 461"/>
                <a:gd name="T2" fmla="*/ 429 w 438"/>
                <a:gd name="T3" fmla="*/ 405 h 461"/>
                <a:gd name="T4" fmla="*/ 419 w 438"/>
                <a:gd name="T5" fmla="*/ 426 h 461"/>
                <a:gd name="T6" fmla="*/ 401 w 438"/>
                <a:gd name="T7" fmla="*/ 443 h 461"/>
                <a:gd name="T8" fmla="*/ 374 w 438"/>
                <a:gd name="T9" fmla="*/ 456 h 461"/>
                <a:gd name="T10" fmla="*/ 341 w 438"/>
                <a:gd name="T11" fmla="*/ 457 h 461"/>
                <a:gd name="T12" fmla="*/ 309 w 438"/>
                <a:gd name="T13" fmla="*/ 446 h 461"/>
                <a:gd name="T14" fmla="*/ 276 w 438"/>
                <a:gd name="T15" fmla="*/ 427 h 461"/>
                <a:gd name="T16" fmla="*/ 246 w 438"/>
                <a:gd name="T17" fmla="*/ 402 h 461"/>
                <a:gd name="T18" fmla="*/ 219 w 438"/>
                <a:gd name="T19" fmla="*/ 374 h 461"/>
                <a:gd name="T20" fmla="*/ 195 w 438"/>
                <a:gd name="T21" fmla="*/ 347 h 461"/>
                <a:gd name="T22" fmla="*/ 174 w 438"/>
                <a:gd name="T23" fmla="*/ 322 h 461"/>
                <a:gd name="T24" fmla="*/ 143 w 438"/>
                <a:gd name="T25" fmla="*/ 278 h 461"/>
                <a:gd name="T26" fmla="*/ 101 w 438"/>
                <a:gd name="T27" fmla="*/ 203 h 461"/>
                <a:gd name="T28" fmla="*/ 64 w 438"/>
                <a:gd name="T29" fmla="*/ 126 h 461"/>
                <a:gd name="T30" fmla="*/ 29 w 438"/>
                <a:gd name="T31" fmla="*/ 48 h 461"/>
                <a:gd name="T32" fmla="*/ 8 w 438"/>
                <a:gd name="T33" fmla="*/ 7 h 461"/>
                <a:gd name="T34" fmla="*/ 2 w 438"/>
                <a:gd name="T35" fmla="*/ 2 h 461"/>
                <a:gd name="T36" fmla="*/ 11 w 438"/>
                <a:gd name="T37" fmla="*/ 25 h 461"/>
                <a:gd name="T38" fmla="*/ 34 w 438"/>
                <a:gd name="T39" fmla="*/ 75 h 461"/>
                <a:gd name="T40" fmla="*/ 56 w 438"/>
                <a:gd name="T41" fmla="*/ 127 h 461"/>
                <a:gd name="T42" fmla="*/ 80 w 438"/>
                <a:gd name="T43" fmla="*/ 178 h 461"/>
                <a:gd name="T44" fmla="*/ 106 w 438"/>
                <a:gd name="T45" fmla="*/ 228 h 461"/>
                <a:gd name="T46" fmla="*/ 135 w 438"/>
                <a:gd name="T47" fmla="*/ 276 h 461"/>
                <a:gd name="T48" fmla="*/ 167 w 438"/>
                <a:gd name="T49" fmla="*/ 321 h 461"/>
                <a:gd name="T50" fmla="*/ 203 w 438"/>
                <a:gd name="T51" fmla="*/ 363 h 461"/>
                <a:gd name="T52" fmla="*/ 233 w 438"/>
                <a:gd name="T53" fmla="*/ 391 h 461"/>
                <a:gd name="T54" fmla="*/ 254 w 438"/>
                <a:gd name="T55" fmla="*/ 408 h 461"/>
                <a:gd name="T56" fmla="*/ 274 w 438"/>
                <a:gd name="T57" fmla="*/ 423 h 461"/>
                <a:gd name="T58" fmla="*/ 296 w 438"/>
                <a:gd name="T59" fmla="*/ 438 h 461"/>
                <a:gd name="T60" fmla="*/ 332 w 438"/>
                <a:gd name="T61" fmla="*/ 456 h 461"/>
                <a:gd name="T62" fmla="*/ 381 w 438"/>
                <a:gd name="T63" fmla="*/ 461 h 461"/>
                <a:gd name="T64" fmla="*/ 421 w 438"/>
                <a:gd name="T65" fmla="*/ 443 h 461"/>
                <a:gd name="T66" fmla="*/ 438 w 438"/>
                <a:gd name="T67" fmla="*/ 402 h 461"/>
                <a:gd name="T68" fmla="*/ 434 w 438"/>
                <a:gd name="T69" fmla="*/ 370 h 461"/>
                <a:gd name="T70" fmla="*/ 430 w 438"/>
                <a:gd name="T71" fmla="*/ 368 h 461"/>
                <a:gd name="T72" fmla="*/ 429 w 438"/>
                <a:gd name="T73" fmla="*/ 367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438" h="461">
                  <a:moveTo>
                    <a:pt x="429" y="367"/>
                  </a:moveTo>
                  <a:lnTo>
                    <a:pt x="430" y="381"/>
                  </a:lnTo>
                  <a:lnTo>
                    <a:pt x="430" y="393"/>
                  </a:lnTo>
                  <a:lnTo>
                    <a:pt x="429" y="405"/>
                  </a:lnTo>
                  <a:lnTo>
                    <a:pt x="426" y="416"/>
                  </a:lnTo>
                  <a:lnTo>
                    <a:pt x="419" y="426"/>
                  </a:lnTo>
                  <a:lnTo>
                    <a:pt x="411" y="434"/>
                  </a:lnTo>
                  <a:lnTo>
                    <a:pt x="401" y="443"/>
                  </a:lnTo>
                  <a:lnTo>
                    <a:pt x="389" y="450"/>
                  </a:lnTo>
                  <a:lnTo>
                    <a:pt x="374" y="456"/>
                  </a:lnTo>
                  <a:lnTo>
                    <a:pt x="358" y="458"/>
                  </a:lnTo>
                  <a:lnTo>
                    <a:pt x="341" y="457"/>
                  </a:lnTo>
                  <a:lnTo>
                    <a:pt x="325" y="452"/>
                  </a:lnTo>
                  <a:lnTo>
                    <a:pt x="309" y="446"/>
                  </a:lnTo>
                  <a:lnTo>
                    <a:pt x="292" y="438"/>
                  </a:lnTo>
                  <a:lnTo>
                    <a:pt x="276" y="427"/>
                  </a:lnTo>
                  <a:lnTo>
                    <a:pt x="261" y="415"/>
                  </a:lnTo>
                  <a:lnTo>
                    <a:pt x="246" y="402"/>
                  </a:lnTo>
                  <a:lnTo>
                    <a:pt x="232" y="388"/>
                  </a:lnTo>
                  <a:lnTo>
                    <a:pt x="219" y="374"/>
                  </a:lnTo>
                  <a:lnTo>
                    <a:pt x="206" y="361"/>
                  </a:lnTo>
                  <a:lnTo>
                    <a:pt x="195" y="347"/>
                  </a:lnTo>
                  <a:lnTo>
                    <a:pt x="184" y="334"/>
                  </a:lnTo>
                  <a:lnTo>
                    <a:pt x="174" y="322"/>
                  </a:lnTo>
                  <a:lnTo>
                    <a:pt x="167" y="313"/>
                  </a:lnTo>
                  <a:lnTo>
                    <a:pt x="143" y="278"/>
                  </a:lnTo>
                  <a:lnTo>
                    <a:pt x="121" y="240"/>
                  </a:lnTo>
                  <a:lnTo>
                    <a:pt x="101" y="203"/>
                  </a:lnTo>
                  <a:lnTo>
                    <a:pt x="82" y="164"/>
                  </a:lnTo>
                  <a:lnTo>
                    <a:pt x="64" y="126"/>
                  </a:lnTo>
                  <a:lnTo>
                    <a:pt x="47" y="86"/>
                  </a:lnTo>
                  <a:lnTo>
                    <a:pt x="29" y="48"/>
                  </a:lnTo>
                  <a:lnTo>
                    <a:pt x="11" y="9"/>
                  </a:lnTo>
                  <a:lnTo>
                    <a:pt x="8" y="7"/>
                  </a:lnTo>
                  <a:lnTo>
                    <a:pt x="6" y="4"/>
                  </a:lnTo>
                  <a:lnTo>
                    <a:pt x="2" y="2"/>
                  </a:lnTo>
                  <a:lnTo>
                    <a:pt x="0" y="0"/>
                  </a:lnTo>
                  <a:lnTo>
                    <a:pt x="11" y="25"/>
                  </a:lnTo>
                  <a:lnTo>
                    <a:pt x="22" y="50"/>
                  </a:lnTo>
                  <a:lnTo>
                    <a:pt x="34" y="75"/>
                  </a:lnTo>
                  <a:lnTo>
                    <a:pt x="44" y="101"/>
                  </a:lnTo>
                  <a:lnTo>
                    <a:pt x="56" y="127"/>
                  </a:lnTo>
                  <a:lnTo>
                    <a:pt x="67" y="152"/>
                  </a:lnTo>
                  <a:lnTo>
                    <a:pt x="80" y="178"/>
                  </a:lnTo>
                  <a:lnTo>
                    <a:pt x="92" y="203"/>
                  </a:lnTo>
                  <a:lnTo>
                    <a:pt x="106" y="228"/>
                  </a:lnTo>
                  <a:lnTo>
                    <a:pt x="120" y="252"/>
                  </a:lnTo>
                  <a:lnTo>
                    <a:pt x="135" y="276"/>
                  </a:lnTo>
                  <a:lnTo>
                    <a:pt x="150" y="299"/>
                  </a:lnTo>
                  <a:lnTo>
                    <a:pt x="167" y="321"/>
                  </a:lnTo>
                  <a:lnTo>
                    <a:pt x="185" y="343"/>
                  </a:lnTo>
                  <a:lnTo>
                    <a:pt x="203" y="363"/>
                  </a:lnTo>
                  <a:lnTo>
                    <a:pt x="224" y="382"/>
                  </a:lnTo>
                  <a:lnTo>
                    <a:pt x="233" y="391"/>
                  </a:lnTo>
                  <a:lnTo>
                    <a:pt x="244" y="399"/>
                  </a:lnTo>
                  <a:lnTo>
                    <a:pt x="254" y="408"/>
                  </a:lnTo>
                  <a:lnTo>
                    <a:pt x="264" y="416"/>
                  </a:lnTo>
                  <a:lnTo>
                    <a:pt x="274" y="423"/>
                  </a:lnTo>
                  <a:lnTo>
                    <a:pt x="285" y="431"/>
                  </a:lnTo>
                  <a:lnTo>
                    <a:pt x="296" y="438"/>
                  </a:lnTo>
                  <a:lnTo>
                    <a:pt x="308" y="445"/>
                  </a:lnTo>
                  <a:lnTo>
                    <a:pt x="332" y="456"/>
                  </a:lnTo>
                  <a:lnTo>
                    <a:pt x="357" y="461"/>
                  </a:lnTo>
                  <a:lnTo>
                    <a:pt x="381" y="461"/>
                  </a:lnTo>
                  <a:lnTo>
                    <a:pt x="403" y="455"/>
                  </a:lnTo>
                  <a:lnTo>
                    <a:pt x="421" y="443"/>
                  </a:lnTo>
                  <a:lnTo>
                    <a:pt x="433" y="426"/>
                  </a:lnTo>
                  <a:lnTo>
                    <a:pt x="438" y="402"/>
                  </a:lnTo>
                  <a:lnTo>
                    <a:pt x="435" y="373"/>
                  </a:lnTo>
                  <a:lnTo>
                    <a:pt x="434" y="370"/>
                  </a:lnTo>
                  <a:lnTo>
                    <a:pt x="433" y="369"/>
                  </a:lnTo>
                  <a:lnTo>
                    <a:pt x="430" y="368"/>
                  </a:lnTo>
                  <a:lnTo>
                    <a:pt x="429" y="367"/>
                  </a:lnTo>
                  <a:lnTo>
                    <a:pt x="429" y="367"/>
                  </a:lnTo>
                  <a:close/>
                </a:path>
              </a:pathLst>
            </a:custGeom>
            <a:solidFill>
              <a:srgbClr val="8433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43" name="Freeform 10"/>
            <p:cNvSpPr>
              <a:spLocks/>
            </p:cNvSpPr>
            <p:nvPr/>
          </p:nvSpPr>
          <p:spPr bwMode="auto">
            <a:xfrm>
              <a:off x="1723" y="1679"/>
              <a:ext cx="128" cy="270"/>
            </a:xfrm>
            <a:custGeom>
              <a:avLst/>
              <a:gdLst>
                <a:gd name="T0" fmla="*/ 419 w 512"/>
                <a:gd name="T1" fmla="*/ 88 h 1082"/>
                <a:gd name="T2" fmla="*/ 459 w 512"/>
                <a:gd name="T3" fmla="*/ 262 h 1082"/>
                <a:gd name="T4" fmla="*/ 497 w 512"/>
                <a:gd name="T5" fmla="*/ 434 h 1082"/>
                <a:gd name="T6" fmla="*/ 493 w 512"/>
                <a:gd name="T7" fmla="*/ 605 h 1082"/>
                <a:gd name="T8" fmla="*/ 448 w 512"/>
                <a:gd name="T9" fmla="*/ 707 h 1082"/>
                <a:gd name="T10" fmla="*/ 424 w 512"/>
                <a:gd name="T11" fmla="*/ 740 h 1082"/>
                <a:gd name="T12" fmla="*/ 396 w 512"/>
                <a:gd name="T13" fmla="*/ 769 h 1082"/>
                <a:gd name="T14" fmla="*/ 366 w 512"/>
                <a:gd name="T15" fmla="*/ 795 h 1082"/>
                <a:gd name="T16" fmla="*/ 334 w 512"/>
                <a:gd name="T17" fmla="*/ 819 h 1082"/>
                <a:gd name="T18" fmla="*/ 299 w 512"/>
                <a:gd name="T19" fmla="*/ 841 h 1082"/>
                <a:gd name="T20" fmla="*/ 264 w 512"/>
                <a:gd name="T21" fmla="*/ 861 h 1082"/>
                <a:gd name="T22" fmla="*/ 229 w 512"/>
                <a:gd name="T23" fmla="*/ 879 h 1082"/>
                <a:gd name="T24" fmla="*/ 196 w 512"/>
                <a:gd name="T25" fmla="*/ 895 h 1082"/>
                <a:gd name="T26" fmla="*/ 163 w 512"/>
                <a:gd name="T27" fmla="*/ 911 h 1082"/>
                <a:gd name="T28" fmla="*/ 130 w 512"/>
                <a:gd name="T29" fmla="*/ 927 h 1082"/>
                <a:gd name="T30" fmla="*/ 96 w 512"/>
                <a:gd name="T31" fmla="*/ 944 h 1082"/>
                <a:gd name="T32" fmla="*/ 66 w 512"/>
                <a:gd name="T33" fmla="*/ 965 h 1082"/>
                <a:gd name="T34" fmla="*/ 39 w 512"/>
                <a:gd name="T35" fmla="*/ 989 h 1082"/>
                <a:gd name="T36" fmla="*/ 18 w 512"/>
                <a:gd name="T37" fmla="*/ 1017 h 1082"/>
                <a:gd name="T38" fmla="*/ 3 w 512"/>
                <a:gd name="T39" fmla="*/ 1049 h 1082"/>
                <a:gd name="T40" fmla="*/ 0 w 512"/>
                <a:gd name="T41" fmla="*/ 1071 h 1082"/>
                <a:gd name="T42" fmla="*/ 5 w 512"/>
                <a:gd name="T43" fmla="*/ 1078 h 1082"/>
                <a:gd name="T44" fmla="*/ 11 w 512"/>
                <a:gd name="T45" fmla="*/ 1062 h 1082"/>
                <a:gd name="T46" fmla="*/ 29 w 512"/>
                <a:gd name="T47" fmla="*/ 1029 h 1082"/>
                <a:gd name="T48" fmla="*/ 54 w 512"/>
                <a:gd name="T49" fmla="*/ 1000 h 1082"/>
                <a:gd name="T50" fmla="*/ 83 w 512"/>
                <a:gd name="T51" fmla="*/ 974 h 1082"/>
                <a:gd name="T52" fmla="*/ 116 w 512"/>
                <a:gd name="T53" fmla="*/ 953 h 1082"/>
                <a:gd name="T54" fmla="*/ 151 w 512"/>
                <a:gd name="T55" fmla="*/ 935 h 1082"/>
                <a:gd name="T56" fmla="*/ 187 w 512"/>
                <a:gd name="T57" fmla="*/ 917 h 1082"/>
                <a:gd name="T58" fmla="*/ 222 w 512"/>
                <a:gd name="T59" fmla="*/ 900 h 1082"/>
                <a:gd name="T60" fmla="*/ 257 w 512"/>
                <a:gd name="T61" fmla="*/ 882 h 1082"/>
                <a:gd name="T62" fmla="*/ 292 w 512"/>
                <a:gd name="T63" fmla="*/ 861 h 1082"/>
                <a:gd name="T64" fmla="*/ 326 w 512"/>
                <a:gd name="T65" fmla="*/ 840 h 1082"/>
                <a:gd name="T66" fmla="*/ 358 w 512"/>
                <a:gd name="T67" fmla="*/ 815 h 1082"/>
                <a:gd name="T68" fmla="*/ 388 w 512"/>
                <a:gd name="T69" fmla="*/ 789 h 1082"/>
                <a:gd name="T70" fmla="*/ 416 w 512"/>
                <a:gd name="T71" fmla="*/ 761 h 1082"/>
                <a:gd name="T72" fmla="*/ 441 w 512"/>
                <a:gd name="T73" fmla="*/ 730 h 1082"/>
                <a:gd name="T74" fmla="*/ 464 w 512"/>
                <a:gd name="T75" fmla="*/ 696 h 1082"/>
                <a:gd name="T76" fmla="*/ 503 w 512"/>
                <a:gd name="T77" fmla="*/ 596 h 1082"/>
                <a:gd name="T78" fmla="*/ 503 w 512"/>
                <a:gd name="T79" fmla="*/ 429 h 1082"/>
                <a:gd name="T80" fmla="*/ 463 w 512"/>
                <a:gd name="T81" fmla="*/ 259 h 1082"/>
                <a:gd name="T82" fmla="*/ 423 w 512"/>
                <a:gd name="T83" fmla="*/ 89 h 1082"/>
                <a:gd name="T84" fmla="*/ 417 w 512"/>
                <a:gd name="T85" fmla="*/ 5 h 1082"/>
                <a:gd name="T86" fmla="*/ 415 w 512"/>
                <a:gd name="T87" fmla="*/ 2 h 1082"/>
                <a:gd name="T88" fmla="*/ 415 w 512"/>
                <a:gd name="T89" fmla="*/ 0 h 10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512" h="1082">
                  <a:moveTo>
                    <a:pt x="415" y="0"/>
                  </a:moveTo>
                  <a:lnTo>
                    <a:pt x="419" y="88"/>
                  </a:lnTo>
                  <a:lnTo>
                    <a:pt x="436" y="175"/>
                  </a:lnTo>
                  <a:lnTo>
                    <a:pt x="459" y="262"/>
                  </a:lnTo>
                  <a:lnTo>
                    <a:pt x="481" y="348"/>
                  </a:lnTo>
                  <a:lnTo>
                    <a:pt x="497" y="434"/>
                  </a:lnTo>
                  <a:lnTo>
                    <a:pt x="503" y="519"/>
                  </a:lnTo>
                  <a:lnTo>
                    <a:pt x="493" y="605"/>
                  </a:lnTo>
                  <a:lnTo>
                    <a:pt x="459" y="690"/>
                  </a:lnTo>
                  <a:lnTo>
                    <a:pt x="448" y="707"/>
                  </a:lnTo>
                  <a:lnTo>
                    <a:pt x="437" y="724"/>
                  </a:lnTo>
                  <a:lnTo>
                    <a:pt x="424" y="740"/>
                  </a:lnTo>
                  <a:lnTo>
                    <a:pt x="411" y="755"/>
                  </a:lnTo>
                  <a:lnTo>
                    <a:pt x="396" y="769"/>
                  </a:lnTo>
                  <a:lnTo>
                    <a:pt x="382" y="783"/>
                  </a:lnTo>
                  <a:lnTo>
                    <a:pt x="366" y="795"/>
                  </a:lnTo>
                  <a:lnTo>
                    <a:pt x="351" y="807"/>
                  </a:lnTo>
                  <a:lnTo>
                    <a:pt x="334" y="819"/>
                  </a:lnTo>
                  <a:lnTo>
                    <a:pt x="317" y="830"/>
                  </a:lnTo>
                  <a:lnTo>
                    <a:pt x="299" y="841"/>
                  </a:lnTo>
                  <a:lnTo>
                    <a:pt x="282" y="850"/>
                  </a:lnTo>
                  <a:lnTo>
                    <a:pt x="264" y="861"/>
                  </a:lnTo>
                  <a:lnTo>
                    <a:pt x="246" y="870"/>
                  </a:lnTo>
                  <a:lnTo>
                    <a:pt x="229" y="879"/>
                  </a:lnTo>
                  <a:lnTo>
                    <a:pt x="211" y="888"/>
                  </a:lnTo>
                  <a:lnTo>
                    <a:pt x="196" y="895"/>
                  </a:lnTo>
                  <a:lnTo>
                    <a:pt x="179" y="903"/>
                  </a:lnTo>
                  <a:lnTo>
                    <a:pt x="163" y="911"/>
                  </a:lnTo>
                  <a:lnTo>
                    <a:pt x="146" y="919"/>
                  </a:lnTo>
                  <a:lnTo>
                    <a:pt x="130" y="927"/>
                  </a:lnTo>
                  <a:lnTo>
                    <a:pt x="113" y="936"/>
                  </a:lnTo>
                  <a:lnTo>
                    <a:pt x="96" y="944"/>
                  </a:lnTo>
                  <a:lnTo>
                    <a:pt x="80" y="954"/>
                  </a:lnTo>
                  <a:lnTo>
                    <a:pt x="66" y="965"/>
                  </a:lnTo>
                  <a:lnTo>
                    <a:pt x="51" y="976"/>
                  </a:lnTo>
                  <a:lnTo>
                    <a:pt x="39" y="989"/>
                  </a:lnTo>
                  <a:lnTo>
                    <a:pt x="27" y="1002"/>
                  </a:lnTo>
                  <a:lnTo>
                    <a:pt x="18" y="1017"/>
                  </a:lnTo>
                  <a:lnTo>
                    <a:pt x="11" y="1032"/>
                  </a:lnTo>
                  <a:lnTo>
                    <a:pt x="3" y="1049"/>
                  </a:lnTo>
                  <a:lnTo>
                    <a:pt x="0" y="1067"/>
                  </a:lnTo>
                  <a:lnTo>
                    <a:pt x="0" y="1071"/>
                  </a:lnTo>
                  <a:lnTo>
                    <a:pt x="2" y="1074"/>
                  </a:lnTo>
                  <a:lnTo>
                    <a:pt x="5" y="1078"/>
                  </a:lnTo>
                  <a:lnTo>
                    <a:pt x="5" y="1082"/>
                  </a:lnTo>
                  <a:lnTo>
                    <a:pt x="11" y="1062"/>
                  </a:lnTo>
                  <a:lnTo>
                    <a:pt x="19" y="1044"/>
                  </a:lnTo>
                  <a:lnTo>
                    <a:pt x="29" y="1029"/>
                  </a:lnTo>
                  <a:lnTo>
                    <a:pt x="41" y="1013"/>
                  </a:lnTo>
                  <a:lnTo>
                    <a:pt x="54" y="1000"/>
                  </a:lnTo>
                  <a:lnTo>
                    <a:pt x="68" y="986"/>
                  </a:lnTo>
                  <a:lnTo>
                    <a:pt x="83" y="974"/>
                  </a:lnTo>
                  <a:lnTo>
                    <a:pt x="100" y="964"/>
                  </a:lnTo>
                  <a:lnTo>
                    <a:pt x="116" y="953"/>
                  </a:lnTo>
                  <a:lnTo>
                    <a:pt x="133" y="943"/>
                  </a:lnTo>
                  <a:lnTo>
                    <a:pt x="151" y="935"/>
                  </a:lnTo>
                  <a:lnTo>
                    <a:pt x="169" y="925"/>
                  </a:lnTo>
                  <a:lnTo>
                    <a:pt x="187" y="917"/>
                  </a:lnTo>
                  <a:lnTo>
                    <a:pt x="205" y="908"/>
                  </a:lnTo>
                  <a:lnTo>
                    <a:pt x="222" y="900"/>
                  </a:lnTo>
                  <a:lnTo>
                    <a:pt x="239" y="891"/>
                  </a:lnTo>
                  <a:lnTo>
                    <a:pt x="257" y="882"/>
                  </a:lnTo>
                  <a:lnTo>
                    <a:pt x="275" y="872"/>
                  </a:lnTo>
                  <a:lnTo>
                    <a:pt x="292" y="861"/>
                  </a:lnTo>
                  <a:lnTo>
                    <a:pt x="310" y="850"/>
                  </a:lnTo>
                  <a:lnTo>
                    <a:pt x="326" y="840"/>
                  </a:lnTo>
                  <a:lnTo>
                    <a:pt x="342" y="828"/>
                  </a:lnTo>
                  <a:lnTo>
                    <a:pt x="358" y="815"/>
                  </a:lnTo>
                  <a:lnTo>
                    <a:pt x="374" y="802"/>
                  </a:lnTo>
                  <a:lnTo>
                    <a:pt x="388" y="789"/>
                  </a:lnTo>
                  <a:lnTo>
                    <a:pt x="402" y="776"/>
                  </a:lnTo>
                  <a:lnTo>
                    <a:pt x="416" y="761"/>
                  </a:lnTo>
                  <a:lnTo>
                    <a:pt x="429" y="746"/>
                  </a:lnTo>
                  <a:lnTo>
                    <a:pt x="441" y="730"/>
                  </a:lnTo>
                  <a:lnTo>
                    <a:pt x="453" y="713"/>
                  </a:lnTo>
                  <a:lnTo>
                    <a:pt x="464" y="696"/>
                  </a:lnTo>
                  <a:lnTo>
                    <a:pt x="473" y="678"/>
                  </a:lnTo>
                  <a:lnTo>
                    <a:pt x="503" y="596"/>
                  </a:lnTo>
                  <a:lnTo>
                    <a:pt x="512" y="513"/>
                  </a:lnTo>
                  <a:lnTo>
                    <a:pt x="503" y="429"/>
                  </a:lnTo>
                  <a:lnTo>
                    <a:pt x="485" y="344"/>
                  </a:lnTo>
                  <a:lnTo>
                    <a:pt x="463" y="259"/>
                  </a:lnTo>
                  <a:lnTo>
                    <a:pt x="440" y="174"/>
                  </a:lnTo>
                  <a:lnTo>
                    <a:pt x="423" y="89"/>
                  </a:lnTo>
                  <a:lnTo>
                    <a:pt x="417" y="6"/>
                  </a:lnTo>
                  <a:lnTo>
                    <a:pt x="417" y="5"/>
                  </a:lnTo>
                  <a:lnTo>
                    <a:pt x="416" y="4"/>
                  </a:lnTo>
                  <a:lnTo>
                    <a:pt x="415" y="2"/>
                  </a:lnTo>
                  <a:lnTo>
                    <a:pt x="415" y="0"/>
                  </a:lnTo>
                  <a:lnTo>
                    <a:pt x="415" y="0"/>
                  </a:lnTo>
                  <a:close/>
                </a:path>
              </a:pathLst>
            </a:custGeom>
            <a:solidFill>
              <a:srgbClr val="8433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44" name="Freeform 11"/>
            <p:cNvSpPr>
              <a:spLocks/>
            </p:cNvSpPr>
            <p:nvPr/>
          </p:nvSpPr>
          <p:spPr bwMode="auto">
            <a:xfrm>
              <a:off x="1932" y="1836"/>
              <a:ext cx="88" cy="128"/>
            </a:xfrm>
            <a:custGeom>
              <a:avLst/>
              <a:gdLst>
                <a:gd name="T0" fmla="*/ 336 w 353"/>
                <a:gd name="T1" fmla="*/ 403 h 513"/>
                <a:gd name="T2" fmla="*/ 344 w 353"/>
                <a:gd name="T3" fmla="*/ 427 h 513"/>
                <a:gd name="T4" fmla="*/ 347 w 353"/>
                <a:gd name="T5" fmla="*/ 448 h 513"/>
                <a:gd name="T6" fmla="*/ 347 w 353"/>
                <a:gd name="T7" fmla="*/ 464 h 513"/>
                <a:gd name="T8" fmla="*/ 342 w 353"/>
                <a:gd name="T9" fmla="*/ 477 h 513"/>
                <a:gd name="T10" fmla="*/ 333 w 353"/>
                <a:gd name="T11" fmla="*/ 486 h 513"/>
                <a:gd name="T12" fmla="*/ 323 w 353"/>
                <a:gd name="T13" fmla="*/ 493 h 513"/>
                <a:gd name="T14" fmla="*/ 309 w 353"/>
                <a:gd name="T15" fmla="*/ 495 h 513"/>
                <a:gd name="T16" fmla="*/ 295 w 353"/>
                <a:gd name="T17" fmla="*/ 496 h 513"/>
                <a:gd name="T18" fmla="*/ 278 w 353"/>
                <a:gd name="T19" fmla="*/ 495 h 513"/>
                <a:gd name="T20" fmla="*/ 261 w 353"/>
                <a:gd name="T21" fmla="*/ 491 h 513"/>
                <a:gd name="T22" fmla="*/ 245 w 353"/>
                <a:gd name="T23" fmla="*/ 486 h 513"/>
                <a:gd name="T24" fmla="*/ 228 w 353"/>
                <a:gd name="T25" fmla="*/ 480 h 513"/>
                <a:gd name="T26" fmla="*/ 212 w 353"/>
                <a:gd name="T27" fmla="*/ 473 h 513"/>
                <a:gd name="T28" fmla="*/ 196 w 353"/>
                <a:gd name="T29" fmla="*/ 465 h 513"/>
                <a:gd name="T30" fmla="*/ 183 w 353"/>
                <a:gd name="T31" fmla="*/ 456 h 513"/>
                <a:gd name="T32" fmla="*/ 172 w 353"/>
                <a:gd name="T33" fmla="*/ 448 h 513"/>
                <a:gd name="T34" fmla="*/ 135 w 353"/>
                <a:gd name="T35" fmla="*/ 408 h 513"/>
                <a:gd name="T36" fmla="*/ 100 w 353"/>
                <a:gd name="T37" fmla="*/ 361 h 513"/>
                <a:gd name="T38" fmla="*/ 70 w 353"/>
                <a:gd name="T39" fmla="*/ 309 h 513"/>
                <a:gd name="T40" fmla="*/ 46 w 353"/>
                <a:gd name="T41" fmla="*/ 253 h 513"/>
                <a:gd name="T42" fmla="*/ 28 w 353"/>
                <a:gd name="T43" fmla="*/ 194 h 513"/>
                <a:gd name="T44" fmla="*/ 17 w 353"/>
                <a:gd name="T45" fmla="*/ 135 h 513"/>
                <a:gd name="T46" fmla="*/ 15 w 353"/>
                <a:gd name="T47" fmla="*/ 76 h 513"/>
                <a:gd name="T48" fmla="*/ 23 w 353"/>
                <a:gd name="T49" fmla="*/ 19 h 513"/>
                <a:gd name="T50" fmla="*/ 22 w 353"/>
                <a:gd name="T51" fmla="*/ 15 h 513"/>
                <a:gd name="T52" fmla="*/ 20 w 353"/>
                <a:gd name="T53" fmla="*/ 10 h 513"/>
                <a:gd name="T54" fmla="*/ 17 w 353"/>
                <a:gd name="T55" fmla="*/ 4 h 513"/>
                <a:gd name="T56" fmla="*/ 16 w 353"/>
                <a:gd name="T57" fmla="*/ 0 h 513"/>
                <a:gd name="T58" fmla="*/ 3 w 353"/>
                <a:gd name="T59" fmla="*/ 49 h 513"/>
                <a:gd name="T60" fmla="*/ 0 w 353"/>
                <a:gd name="T61" fmla="*/ 101 h 513"/>
                <a:gd name="T62" fmla="*/ 6 w 353"/>
                <a:gd name="T63" fmla="*/ 153 h 513"/>
                <a:gd name="T64" fmla="*/ 20 w 353"/>
                <a:gd name="T65" fmla="*/ 205 h 513"/>
                <a:gd name="T66" fmla="*/ 38 w 353"/>
                <a:gd name="T67" fmla="*/ 255 h 513"/>
                <a:gd name="T68" fmla="*/ 61 w 353"/>
                <a:gd name="T69" fmla="*/ 305 h 513"/>
                <a:gd name="T70" fmla="*/ 86 w 353"/>
                <a:gd name="T71" fmla="*/ 350 h 513"/>
                <a:gd name="T72" fmla="*/ 112 w 353"/>
                <a:gd name="T73" fmla="*/ 393 h 513"/>
                <a:gd name="T74" fmla="*/ 129 w 353"/>
                <a:gd name="T75" fmla="*/ 415 h 513"/>
                <a:gd name="T76" fmla="*/ 147 w 353"/>
                <a:gd name="T77" fmla="*/ 436 h 513"/>
                <a:gd name="T78" fmla="*/ 166 w 353"/>
                <a:gd name="T79" fmla="*/ 455 h 513"/>
                <a:gd name="T80" fmla="*/ 188 w 353"/>
                <a:gd name="T81" fmla="*/ 472 h 513"/>
                <a:gd name="T82" fmla="*/ 211 w 353"/>
                <a:gd name="T83" fmla="*/ 486 h 513"/>
                <a:gd name="T84" fmla="*/ 235 w 353"/>
                <a:gd name="T85" fmla="*/ 497 h 513"/>
                <a:gd name="T86" fmla="*/ 261 w 353"/>
                <a:gd name="T87" fmla="*/ 507 h 513"/>
                <a:gd name="T88" fmla="*/ 289 w 353"/>
                <a:gd name="T89" fmla="*/ 513 h 513"/>
                <a:gd name="T90" fmla="*/ 313 w 353"/>
                <a:gd name="T91" fmla="*/ 513 h 513"/>
                <a:gd name="T92" fmla="*/ 331 w 353"/>
                <a:gd name="T93" fmla="*/ 506 h 513"/>
                <a:gd name="T94" fmla="*/ 343 w 353"/>
                <a:gd name="T95" fmla="*/ 494 h 513"/>
                <a:gd name="T96" fmla="*/ 350 w 353"/>
                <a:gd name="T97" fmla="*/ 476 h 513"/>
                <a:gd name="T98" fmla="*/ 353 w 353"/>
                <a:gd name="T99" fmla="*/ 458 h 513"/>
                <a:gd name="T100" fmla="*/ 350 w 353"/>
                <a:gd name="T101" fmla="*/ 437 h 513"/>
                <a:gd name="T102" fmla="*/ 346 w 353"/>
                <a:gd name="T103" fmla="*/ 419 h 513"/>
                <a:gd name="T104" fmla="*/ 337 w 353"/>
                <a:gd name="T105" fmla="*/ 403 h 513"/>
                <a:gd name="T106" fmla="*/ 335 w 353"/>
                <a:gd name="T107" fmla="*/ 401 h 513"/>
                <a:gd name="T108" fmla="*/ 335 w 353"/>
                <a:gd name="T109" fmla="*/ 400 h 513"/>
                <a:gd name="T110" fmla="*/ 335 w 353"/>
                <a:gd name="T111" fmla="*/ 401 h 513"/>
                <a:gd name="T112" fmla="*/ 336 w 353"/>
                <a:gd name="T113" fmla="*/ 403 h 513"/>
                <a:gd name="T114" fmla="*/ 336 w 353"/>
                <a:gd name="T115" fmla="*/ 403 h 5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353" h="513">
                  <a:moveTo>
                    <a:pt x="336" y="403"/>
                  </a:moveTo>
                  <a:lnTo>
                    <a:pt x="344" y="427"/>
                  </a:lnTo>
                  <a:lnTo>
                    <a:pt x="347" y="448"/>
                  </a:lnTo>
                  <a:lnTo>
                    <a:pt x="347" y="464"/>
                  </a:lnTo>
                  <a:lnTo>
                    <a:pt x="342" y="477"/>
                  </a:lnTo>
                  <a:lnTo>
                    <a:pt x="333" y="486"/>
                  </a:lnTo>
                  <a:lnTo>
                    <a:pt x="323" y="493"/>
                  </a:lnTo>
                  <a:lnTo>
                    <a:pt x="309" y="495"/>
                  </a:lnTo>
                  <a:lnTo>
                    <a:pt x="295" y="496"/>
                  </a:lnTo>
                  <a:lnTo>
                    <a:pt x="278" y="495"/>
                  </a:lnTo>
                  <a:lnTo>
                    <a:pt x="261" y="491"/>
                  </a:lnTo>
                  <a:lnTo>
                    <a:pt x="245" y="486"/>
                  </a:lnTo>
                  <a:lnTo>
                    <a:pt x="228" y="480"/>
                  </a:lnTo>
                  <a:lnTo>
                    <a:pt x="212" y="473"/>
                  </a:lnTo>
                  <a:lnTo>
                    <a:pt x="196" y="465"/>
                  </a:lnTo>
                  <a:lnTo>
                    <a:pt x="183" y="456"/>
                  </a:lnTo>
                  <a:lnTo>
                    <a:pt x="172" y="448"/>
                  </a:lnTo>
                  <a:lnTo>
                    <a:pt x="135" y="408"/>
                  </a:lnTo>
                  <a:lnTo>
                    <a:pt x="100" y="361"/>
                  </a:lnTo>
                  <a:lnTo>
                    <a:pt x="70" y="309"/>
                  </a:lnTo>
                  <a:lnTo>
                    <a:pt x="46" y="253"/>
                  </a:lnTo>
                  <a:lnTo>
                    <a:pt x="28" y="194"/>
                  </a:lnTo>
                  <a:lnTo>
                    <a:pt x="17" y="135"/>
                  </a:lnTo>
                  <a:lnTo>
                    <a:pt x="15" y="76"/>
                  </a:lnTo>
                  <a:lnTo>
                    <a:pt x="23" y="19"/>
                  </a:lnTo>
                  <a:lnTo>
                    <a:pt x="22" y="15"/>
                  </a:lnTo>
                  <a:lnTo>
                    <a:pt x="20" y="10"/>
                  </a:lnTo>
                  <a:lnTo>
                    <a:pt x="17" y="4"/>
                  </a:lnTo>
                  <a:lnTo>
                    <a:pt x="16" y="0"/>
                  </a:lnTo>
                  <a:lnTo>
                    <a:pt x="3" y="49"/>
                  </a:lnTo>
                  <a:lnTo>
                    <a:pt x="0" y="101"/>
                  </a:lnTo>
                  <a:lnTo>
                    <a:pt x="6" y="153"/>
                  </a:lnTo>
                  <a:lnTo>
                    <a:pt x="20" y="205"/>
                  </a:lnTo>
                  <a:lnTo>
                    <a:pt x="38" y="255"/>
                  </a:lnTo>
                  <a:lnTo>
                    <a:pt x="61" y="305"/>
                  </a:lnTo>
                  <a:lnTo>
                    <a:pt x="86" y="350"/>
                  </a:lnTo>
                  <a:lnTo>
                    <a:pt x="112" y="393"/>
                  </a:lnTo>
                  <a:lnTo>
                    <a:pt x="129" y="415"/>
                  </a:lnTo>
                  <a:lnTo>
                    <a:pt x="147" y="436"/>
                  </a:lnTo>
                  <a:lnTo>
                    <a:pt x="166" y="455"/>
                  </a:lnTo>
                  <a:lnTo>
                    <a:pt x="188" y="472"/>
                  </a:lnTo>
                  <a:lnTo>
                    <a:pt x="211" y="486"/>
                  </a:lnTo>
                  <a:lnTo>
                    <a:pt x="235" y="497"/>
                  </a:lnTo>
                  <a:lnTo>
                    <a:pt x="261" y="507"/>
                  </a:lnTo>
                  <a:lnTo>
                    <a:pt x="289" y="513"/>
                  </a:lnTo>
                  <a:lnTo>
                    <a:pt x="313" y="513"/>
                  </a:lnTo>
                  <a:lnTo>
                    <a:pt x="331" y="506"/>
                  </a:lnTo>
                  <a:lnTo>
                    <a:pt x="343" y="494"/>
                  </a:lnTo>
                  <a:lnTo>
                    <a:pt x="350" y="476"/>
                  </a:lnTo>
                  <a:lnTo>
                    <a:pt x="353" y="458"/>
                  </a:lnTo>
                  <a:lnTo>
                    <a:pt x="350" y="437"/>
                  </a:lnTo>
                  <a:lnTo>
                    <a:pt x="346" y="419"/>
                  </a:lnTo>
                  <a:lnTo>
                    <a:pt x="337" y="403"/>
                  </a:lnTo>
                  <a:lnTo>
                    <a:pt x="335" y="401"/>
                  </a:lnTo>
                  <a:lnTo>
                    <a:pt x="335" y="400"/>
                  </a:lnTo>
                  <a:lnTo>
                    <a:pt x="335" y="401"/>
                  </a:lnTo>
                  <a:lnTo>
                    <a:pt x="336" y="403"/>
                  </a:lnTo>
                  <a:lnTo>
                    <a:pt x="336" y="403"/>
                  </a:lnTo>
                  <a:close/>
                </a:path>
              </a:pathLst>
            </a:custGeom>
            <a:solidFill>
              <a:srgbClr val="8433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45" name="Freeform 12"/>
            <p:cNvSpPr>
              <a:spLocks/>
            </p:cNvSpPr>
            <p:nvPr/>
          </p:nvSpPr>
          <p:spPr bwMode="auto">
            <a:xfrm>
              <a:off x="2013" y="1841"/>
              <a:ext cx="121" cy="63"/>
            </a:xfrm>
            <a:custGeom>
              <a:avLst/>
              <a:gdLst>
                <a:gd name="T0" fmla="*/ 441 w 486"/>
                <a:gd name="T1" fmla="*/ 243 h 254"/>
                <a:gd name="T2" fmla="*/ 468 w 486"/>
                <a:gd name="T3" fmla="*/ 212 h 254"/>
                <a:gd name="T4" fmla="*/ 485 w 486"/>
                <a:gd name="T5" fmla="*/ 176 h 254"/>
                <a:gd name="T6" fmla="*/ 479 w 486"/>
                <a:gd name="T7" fmla="*/ 140 h 254"/>
                <a:gd name="T8" fmla="*/ 444 w 486"/>
                <a:gd name="T9" fmla="*/ 115 h 254"/>
                <a:gd name="T10" fmla="*/ 402 w 486"/>
                <a:gd name="T11" fmla="*/ 104 h 254"/>
                <a:gd name="T12" fmla="*/ 357 w 486"/>
                <a:gd name="T13" fmla="*/ 102 h 254"/>
                <a:gd name="T14" fmla="*/ 313 w 486"/>
                <a:gd name="T15" fmla="*/ 106 h 254"/>
                <a:gd name="T16" fmla="*/ 271 w 486"/>
                <a:gd name="T17" fmla="*/ 108 h 254"/>
                <a:gd name="T18" fmla="*/ 230 w 486"/>
                <a:gd name="T19" fmla="*/ 108 h 254"/>
                <a:gd name="T20" fmla="*/ 190 w 486"/>
                <a:gd name="T21" fmla="*/ 106 h 254"/>
                <a:gd name="T22" fmla="*/ 153 w 486"/>
                <a:gd name="T23" fmla="*/ 101 h 254"/>
                <a:gd name="T24" fmla="*/ 115 w 486"/>
                <a:gd name="T25" fmla="*/ 92 h 254"/>
                <a:gd name="T26" fmla="*/ 82 w 486"/>
                <a:gd name="T27" fmla="*/ 77 h 254"/>
                <a:gd name="T28" fmla="*/ 49 w 486"/>
                <a:gd name="T29" fmla="*/ 56 h 254"/>
                <a:gd name="T30" fmla="*/ 21 w 486"/>
                <a:gd name="T31" fmla="*/ 27 h 254"/>
                <a:gd name="T32" fmla="*/ 5 w 486"/>
                <a:gd name="T33" fmla="*/ 6 h 254"/>
                <a:gd name="T34" fmla="*/ 0 w 486"/>
                <a:gd name="T35" fmla="*/ 0 h 254"/>
                <a:gd name="T36" fmla="*/ 16 w 486"/>
                <a:gd name="T37" fmla="*/ 22 h 254"/>
                <a:gd name="T38" fmla="*/ 47 w 486"/>
                <a:gd name="T39" fmla="*/ 58 h 254"/>
                <a:gd name="T40" fmla="*/ 84 w 486"/>
                <a:gd name="T41" fmla="*/ 87 h 254"/>
                <a:gd name="T42" fmla="*/ 128 w 486"/>
                <a:gd name="T43" fmla="*/ 107 h 254"/>
                <a:gd name="T44" fmla="*/ 166 w 486"/>
                <a:gd name="T45" fmla="*/ 118 h 254"/>
                <a:gd name="T46" fmla="*/ 195 w 486"/>
                <a:gd name="T47" fmla="*/ 122 h 254"/>
                <a:gd name="T48" fmla="*/ 222 w 486"/>
                <a:gd name="T49" fmla="*/ 124 h 254"/>
                <a:gd name="T50" fmla="*/ 251 w 486"/>
                <a:gd name="T51" fmla="*/ 124 h 254"/>
                <a:gd name="T52" fmla="*/ 280 w 486"/>
                <a:gd name="T53" fmla="*/ 123 h 254"/>
                <a:gd name="T54" fmla="*/ 309 w 486"/>
                <a:gd name="T55" fmla="*/ 122 h 254"/>
                <a:gd name="T56" fmla="*/ 338 w 486"/>
                <a:gd name="T57" fmla="*/ 119 h 254"/>
                <a:gd name="T58" fmla="*/ 366 w 486"/>
                <a:gd name="T59" fmla="*/ 116 h 254"/>
                <a:gd name="T60" fmla="*/ 393 w 486"/>
                <a:gd name="T61" fmla="*/ 113 h 254"/>
                <a:gd name="T62" fmla="*/ 426 w 486"/>
                <a:gd name="T63" fmla="*/ 116 h 254"/>
                <a:gd name="T64" fmla="*/ 456 w 486"/>
                <a:gd name="T65" fmla="*/ 127 h 254"/>
                <a:gd name="T66" fmla="*/ 474 w 486"/>
                <a:gd name="T67" fmla="*/ 151 h 254"/>
                <a:gd name="T68" fmla="*/ 473 w 486"/>
                <a:gd name="T69" fmla="*/ 183 h 254"/>
                <a:gd name="T70" fmla="*/ 463 w 486"/>
                <a:gd name="T71" fmla="*/ 204 h 254"/>
                <a:gd name="T72" fmla="*/ 448 w 486"/>
                <a:gd name="T73" fmla="*/ 222 h 254"/>
                <a:gd name="T74" fmla="*/ 430 w 486"/>
                <a:gd name="T75" fmla="*/ 237 h 254"/>
                <a:gd name="T76" fmla="*/ 422 w 486"/>
                <a:gd name="T77" fmla="*/ 247 h 254"/>
                <a:gd name="T78" fmla="*/ 427 w 486"/>
                <a:gd name="T79" fmla="*/ 253 h 254"/>
                <a:gd name="T80" fmla="*/ 428 w 486"/>
                <a:gd name="T81" fmla="*/ 254 h 2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486" h="254">
                  <a:moveTo>
                    <a:pt x="428" y="254"/>
                  </a:moveTo>
                  <a:lnTo>
                    <a:pt x="441" y="243"/>
                  </a:lnTo>
                  <a:lnTo>
                    <a:pt x="455" y="229"/>
                  </a:lnTo>
                  <a:lnTo>
                    <a:pt x="468" y="212"/>
                  </a:lnTo>
                  <a:lnTo>
                    <a:pt x="479" y="194"/>
                  </a:lnTo>
                  <a:lnTo>
                    <a:pt x="485" y="176"/>
                  </a:lnTo>
                  <a:lnTo>
                    <a:pt x="486" y="157"/>
                  </a:lnTo>
                  <a:lnTo>
                    <a:pt x="479" y="140"/>
                  </a:lnTo>
                  <a:lnTo>
                    <a:pt x="464" y="125"/>
                  </a:lnTo>
                  <a:lnTo>
                    <a:pt x="444" y="115"/>
                  </a:lnTo>
                  <a:lnTo>
                    <a:pt x="423" y="107"/>
                  </a:lnTo>
                  <a:lnTo>
                    <a:pt x="402" y="104"/>
                  </a:lnTo>
                  <a:lnTo>
                    <a:pt x="380" y="102"/>
                  </a:lnTo>
                  <a:lnTo>
                    <a:pt x="357" y="102"/>
                  </a:lnTo>
                  <a:lnTo>
                    <a:pt x="335" y="104"/>
                  </a:lnTo>
                  <a:lnTo>
                    <a:pt x="313" y="106"/>
                  </a:lnTo>
                  <a:lnTo>
                    <a:pt x="291" y="107"/>
                  </a:lnTo>
                  <a:lnTo>
                    <a:pt x="271" y="108"/>
                  </a:lnTo>
                  <a:lnTo>
                    <a:pt x="250" y="108"/>
                  </a:lnTo>
                  <a:lnTo>
                    <a:pt x="230" y="108"/>
                  </a:lnTo>
                  <a:lnTo>
                    <a:pt x="210" y="108"/>
                  </a:lnTo>
                  <a:lnTo>
                    <a:pt x="190" y="106"/>
                  </a:lnTo>
                  <a:lnTo>
                    <a:pt x="171" y="105"/>
                  </a:lnTo>
                  <a:lnTo>
                    <a:pt x="153" y="101"/>
                  </a:lnTo>
                  <a:lnTo>
                    <a:pt x="134" y="98"/>
                  </a:lnTo>
                  <a:lnTo>
                    <a:pt x="115" y="92"/>
                  </a:lnTo>
                  <a:lnTo>
                    <a:pt x="99" y="84"/>
                  </a:lnTo>
                  <a:lnTo>
                    <a:pt x="82" y="77"/>
                  </a:lnTo>
                  <a:lnTo>
                    <a:pt x="65" y="66"/>
                  </a:lnTo>
                  <a:lnTo>
                    <a:pt x="49" y="56"/>
                  </a:lnTo>
                  <a:lnTo>
                    <a:pt x="35" y="42"/>
                  </a:lnTo>
                  <a:lnTo>
                    <a:pt x="21" y="27"/>
                  </a:lnTo>
                  <a:lnTo>
                    <a:pt x="7" y="9"/>
                  </a:lnTo>
                  <a:lnTo>
                    <a:pt x="5" y="6"/>
                  </a:lnTo>
                  <a:lnTo>
                    <a:pt x="2" y="3"/>
                  </a:lnTo>
                  <a:lnTo>
                    <a:pt x="0" y="0"/>
                  </a:lnTo>
                  <a:lnTo>
                    <a:pt x="1" y="1"/>
                  </a:lnTo>
                  <a:lnTo>
                    <a:pt x="16" y="22"/>
                  </a:lnTo>
                  <a:lnTo>
                    <a:pt x="31" y="41"/>
                  </a:lnTo>
                  <a:lnTo>
                    <a:pt x="47" y="58"/>
                  </a:lnTo>
                  <a:lnTo>
                    <a:pt x="65" y="74"/>
                  </a:lnTo>
                  <a:lnTo>
                    <a:pt x="84" y="87"/>
                  </a:lnTo>
                  <a:lnTo>
                    <a:pt x="105" y="98"/>
                  </a:lnTo>
                  <a:lnTo>
                    <a:pt x="128" y="107"/>
                  </a:lnTo>
                  <a:lnTo>
                    <a:pt x="153" y="115"/>
                  </a:lnTo>
                  <a:lnTo>
                    <a:pt x="166" y="118"/>
                  </a:lnTo>
                  <a:lnTo>
                    <a:pt x="180" y="121"/>
                  </a:lnTo>
                  <a:lnTo>
                    <a:pt x="195" y="122"/>
                  </a:lnTo>
                  <a:lnTo>
                    <a:pt x="209" y="123"/>
                  </a:lnTo>
                  <a:lnTo>
                    <a:pt x="222" y="124"/>
                  </a:lnTo>
                  <a:lnTo>
                    <a:pt x="237" y="124"/>
                  </a:lnTo>
                  <a:lnTo>
                    <a:pt x="251" y="124"/>
                  </a:lnTo>
                  <a:lnTo>
                    <a:pt x="266" y="124"/>
                  </a:lnTo>
                  <a:lnTo>
                    <a:pt x="280" y="123"/>
                  </a:lnTo>
                  <a:lnTo>
                    <a:pt x="295" y="123"/>
                  </a:lnTo>
                  <a:lnTo>
                    <a:pt x="309" y="122"/>
                  </a:lnTo>
                  <a:lnTo>
                    <a:pt x="323" y="121"/>
                  </a:lnTo>
                  <a:lnTo>
                    <a:pt x="338" y="119"/>
                  </a:lnTo>
                  <a:lnTo>
                    <a:pt x="352" y="117"/>
                  </a:lnTo>
                  <a:lnTo>
                    <a:pt x="366" y="116"/>
                  </a:lnTo>
                  <a:lnTo>
                    <a:pt x="380" y="115"/>
                  </a:lnTo>
                  <a:lnTo>
                    <a:pt x="393" y="113"/>
                  </a:lnTo>
                  <a:lnTo>
                    <a:pt x="409" y="113"/>
                  </a:lnTo>
                  <a:lnTo>
                    <a:pt x="426" y="116"/>
                  </a:lnTo>
                  <a:lnTo>
                    <a:pt x="442" y="119"/>
                  </a:lnTo>
                  <a:lnTo>
                    <a:pt x="456" y="127"/>
                  </a:lnTo>
                  <a:lnTo>
                    <a:pt x="468" y="137"/>
                  </a:lnTo>
                  <a:lnTo>
                    <a:pt x="474" y="151"/>
                  </a:lnTo>
                  <a:lnTo>
                    <a:pt x="475" y="170"/>
                  </a:lnTo>
                  <a:lnTo>
                    <a:pt x="473" y="183"/>
                  </a:lnTo>
                  <a:lnTo>
                    <a:pt x="469" y="194"/>
                  </a:lnTo>
                  <a:lnTo>
                    <a:pt x="463" y="204"/>
                  </a:lnTo>
                  <a:lnTo>
                    <a:pt x="457" y="213"/>
                  </a:lnTo>
                  <a:lnTo>
                    <a:pt x="448" y="222"/>
                  </a:lnTo>
                  <a:lnTo>
                    <a:pt x="440" y="230"/>
                  </a:lnTo>
                  <a:lnTo>
                    <a:pt x="430" y="237"/>
                  </a:lnTo>
                  <a:lnTo>
                    <a:pt x="421" y="246"/>
                  </a:lnTo>
                  <a:lnTo>
                    <a:pt x="422" y="247"/>
                  </a:lnTo>
                  <a:lnTo>
                    <a:pt x="424" y="249"/>
                  </a:lnTo>
                  <a:lnTo>
                    <a:pt x="427" y="253"/>
                  </a:lnTo>
                  <a:lnTo>
                    <a:pt x="428" y="254"/>
                  </a:lnTo>
                  <a:lnTo>
                    <a:pt x="428" y="254"/>
                  </a:lnTo>
                  <a:close/>
                </a:path>
              </a:pathLst>
            </a:custGeom>
            <a:solidFill>
              <a:srgbClr val="8433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46" name="Freeform 13"/>
            <p:cNvSpPr>
              <a:spLocks/>
            </p:cNvSpPr>
            <p:nvPr/>
          </p:nvSpPr>
          <p:spPr bwMode="auto">
            <a:xfrm>
              <a:off x="1801" y="1825"/>
              <a:ext cx="96" cy="86"/>
            </a:xfrm>
            <a:custGeom>
              <a:avLst/>
              <a:gdLst>
                <a:gd name="T0" fmla="*/ 289 w 386"/>
                <a:gd name="T1" fmla="*/ 9 h 344"/>
                <a:gd name="T2" fmla="*/ 337 w 386"/>
                <a:gd name="T3" fmla="*/ 23 h 344"/>
                <a:gd name="T4" fmla="*/ 361 w 386"/>
                <a:gd name="T5" fmla="*/ 45 h 344"/>
                <a:gd name="T6" fmla="*/ 368 w 386"/>
                <a:gd name="T7" fmla="*/ 74 h 344"/>
                <a:gd name="T8" fmla="*/ 361 w 386"/>
                <a:gd name="T9" fmla="*/ 106 h 344"/>
                <a:gd name="T10" fmla="*/ 342 w 386"/>
                <a:gd name="T11" fmla="*/ 140 h 344"/>
                <a:gd name="T12" fmla="*/ 315 w 386"/>
                <a:gd name="T13" fmla="*/ 172 h 344"/>
                <a:gd name="T14" fmla="*/ 286 w 386"/>
                <a:gd name="T15" fmla="*/ 202 h 344"/>
                <a:gd name="T16" fmla="*/ 256 w 386"/>
                <a:gd name="T17" fmla="*/ 225 h 344"/>
                <a:gd name="T18" fmla="*/ 225 w 386"/>
                <a:gd name="T19" fmla="*/ 246 h 344"/>
                <a:gd name="T20" fmla="*/ 192 w 386"/>
                <a:gd name="T21" fmla="*/ 264 h 344"/>
                <a:gd name="T22" fmla="*/ 159 w 386"/>
                <a:gd name="T23" fmla="*/ 281 h 344"/>
                <a:gd name="T24" fmla="*/ 124 w 386"/>
                <a:gd name="T25" fmla="*/ 296 h 344"/>
                <a:gd name="T26" fmla="*/ 88 w 386"/>
                <a:gd name="T27" fmla="*/ 311 h 344"/>
                <a:gd name="T28" fmla="*/ 53 w 386"/>
                <a:gd name="T29" fmla="*/ 323 h 344"/>
                <a:gd name="T30" fmla="*/ 17 w 386"/>
                <a:gd name="T31" fmla="*/ 335 h 344"/>
                <a:gd name="T32" fmla="*/ 1 w 386"/>
                <a:gd name="T33" fmla="*/ 341 h 344"/>
                <a:gd name="T34" fmla="*/ 4 w 386"/>
                <a:gd name="T35" fmla="*/ 343 h 344"/>
                <a:gd name="T36" fmla="*/ 30 w 386"/>
                <a:gd name="T37" fmla="*/ 338 h 344"/>
                <a:gd name="T38" fmla="*/ 84 w 386"/>
                <a:gd name="T39" fmla="*/ 323 h 344"/>
                <a:gd name="T40" fmla="*/ 141 w 386"/>
                <a:gd name="T41" fmla="*/ 302 h 344"/>
                <a:gd name="T42" fmla="*/ 196 w 386"/>
                <a:gd name="T43" fmla="*/ 277 h 344"/>
                <a:gd name="T44" fmla="*/ 250 w 386"/>
                <a:gd name="T45" fmla="*/ 246 h 344"/>
                <a:gd name="T46" fmla="*/ 299 w 386"/>
                <a:gd name="T47" fmla="*/ 211 h 344"/>
                <a:gd name="T48" fmla="*/ 340 w 386"/>
                <a:gd name="T49" fmla="*/ 170 h 344"/>
                <a:gd name="T50" fmla="*/ 372 w 386"/>
                <a:gd name="T51" fmla="*/ 124 h 344"/>
                <a:gd name="T52" fmla="*/ 386 w 386"/>
                <a:gd name="T53" fmla="*/ 74 h 344"/>
                <a:gd name="T54" fmla="*/ 364 w 386"/>
                <a:gd name="T55" fmla="*/ 35 h 344"/>
                <a:gd name="T56" fmla="*/ 318 w 386"/>
                <a:gd name="T57" fmla="*/ 12 h 344"/>
                <a:gd name="T58" fmla="*/ 269 w 386"/>
                <a:gd name="T59" fmla="*/ 1 h 344"/>
                <a:gd name="T60" fmla="*/ 251 w 386"/>
                <a:gd name="T61" fmla="*/ 1 h 344"/>
                <a:gd name="T62" fmla="*/ 255 w 386"/>
                <a:gd name="T63" fmla="*/ 5 h 344"/>
                <a:gd name="T64" fmla="*/ 256 w 386"/>
                <a:gd name="T65" fmla="*/ 6 h 3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386" h="344">
                  <a:moveTo>
                    <a:pt x="256" y="6"/>
                  </a:moveTo>
                  <a:lnTo>
                    <a:pt x="289" y="9"/>
                  </a:lnTo>
                  <a:lnTo>
                    <a:pt x="315" y="15"/>
                  </a:lnTo>
                  <a:lnTo>
                    <a:pt x="337" y="23"/>
                  </a:lnTo>
                  <a:lnTo>
                    <a:pt x="351" y="33"/>
                  </a:lnTo>
                  <a:lnTo>
                    <a:pt x="361" y="45"/>
                  </a:lnTo>
                  <a:lnTo>
                    <a:pt x="367" y="59"/>
                  </a:lnTo>
                  <a:lnTo>
                    <a:pt x="368" y="74"/>
                  </a:lnTo>
                  <a:lnTo>
                    <a:pt x="366" y="89"/>
                  </a:lnTo>
                  <a:lnTo>
                    <a:pt x="361" y="106"/>
                  </a:lnTo>
                  <a:lnTo>
                    <a:pt x="352" y="123"/>
                  </a:lnTo>
                  <a:lnTo>
                    <a:pt x="342" y="140"/>
                  </a:lnTo>
                  <a:lnTo>
                    <a:pt x="330" y="157"/>
                  </a:lnTo>
                  <a:lnTo>
                    <a:pt x="315" y="172"/>
                  </a:lnTo>
                  <a:lnTo>
                    <a:pt x="301" y="188"/>
                  </a:lnTo>
                  <a:lnTo>
                    <a:pt x="286" y="202"/>
                  </a:lnTo>
                  <a:lnTo>
                    <a:pt x="271" y="214"/>
                  </a:lnTo>
                  <a:lnTo>
                    <a:pt x="256" y="225"/>
                  </a:lnTo>
                  <a:lnTo>
                    <a:pt x="241" y="236"/>
                  </a:lnTo>
                  <a:lnTo>
                    <a:pt x="225" y="246"/>
                  </a:lnTo>
                  <a:lnTo>
                    <a:pt x="209" y="255"/>
                  </a:lnTo>
                  <a:lnTo>
                    <a:pt x="192" y="264"/>
                  </a:lnTo>
                  <a:lnTo>
                    <a:pt x="176" y="272"/>
                  </a:lnTo>
                  <a:lnTo>
                    <a:pt x="159" y="281"/>
                  </a:lnTo>
                  <a:lnTo>
                    <a:pt x="141" y="289"/>
                  </a:lnTo>
                  <a:lnTo>
                    <a:pt x="124" y="296"/>
                  </a:lnTo>
                  <a:lnTo>
                    <a:pt x="106" y="304"/>
                  </a:lnTo>
                  <a:lnTo>
                    <a:pt x="88" y="311"/>
                  </a:lnTo>
                  <a:lnTo>
                    <a:pt x="70" y="317"/>
                  </a:lnTo>
                  <a:lnTo>
                    <a:pt x="53" y="323"/>
                  </a:lnTo>
                  <a:lnTo>
                    <a:pt x="35" y="329"/>
                  </a:lnTo>
                  <a:lnTo>
                    <a:pt x="17" y="335"/>
                  </a:lnTo>
                  <a:lnTo>
                    <a:pt x="0" y="340"/>
                  </a:lnTo>
                  <a:lnTo>
                    <a:pt x="1" y="341"/>
                  </a:lnTo>
                  <a:lnTo>
                    <a:pt x="3" y="342"/>
                  </a:lnTo>
                  <a:lnTo>
                    <a:pt x="4" y="343"/>
                  </a:lnTo>
                  <a:lnTo>
                    <a:pt x="5" y="344"/>
                  </a:lnTo>
                  <a:lnTo>
                    <a:pt x="30" y="338"/>
                  </a:lnTo>
                  <a:lnTo>
                    <a:pt x="57" y="331"/>
                  </a:lnTo>
                  <a:lnTo>
                    <a:pt x="84" y="323"/>
                  </a:lnTo>
                  <a:lnTo>
                    <a:pt x="112" y="313"/>
                  </a:lnTo>
                  <a:lnTo>
                    <a:pt x="141" y="302"/>
                  </a:lnTo>
                  <a:lnTo>
                    <a:pt x="168" y="290"/>
                  </a:lnTo>
                  <a:lnTo>
                    <a:pt x="196" y="277"/>
                  </a:lnTo>
                  <a:lnTo>
                    <a:pt x="224" y="261"/>
                  </a:lnTo>
                  <a:lnTo>
                    <a:pt x="250" y="246"/>
                  </a:lnTo>
                  <a:lnTo>
                    <a:pt x="275" y="229"/>
                  </a:lnTo>
                  <a:lnTo>
                    <a:pt x="299" y="211"/>
                  </a:lnTo>
                  <a:lnTo>
                    <a:pt x="321" y="190"/>
                  </a:lnTo>
                  <a:lnTo>
                    <a:pt x="340" y="170"/>
                  </a:lnTo>
                  <a:lnTo>
                    <a:pt x="357" y="147"/>
                  </a:lnTo>
                  <a:lnTo>
                    <a:pt x="372" y="124"/>
                  </a:lnTo>
                  <a:lnTo>
                    <a:pt x="382" y="99"/>
                  </a:lnTo>
                  <a:lnTo>
                    <a:pt x="386" y="74"/>
                  </a:lnTo>
                  <a:lnTo>
                    <a:pt x="379" y="52"/>
                  </a:lnTo>
                  <a:lnTo>
                    <a:pt x="364" y="35"/>
                  </a:lnTo>
                  <a:lnTo>
                    <a:pt x="343" y="22"/>
                  </a:lnTo>
                  <a:lnTo>
                    <a:pt x="318" y="12"/>
                  </a:lnTo>
                  <a:lnTo>
                    <a:pt x="292" y="6"/>
                  </a:lnTo>
                  <a:lnTo>
                    <a:pt x="269" y="1"/>
                  </a:lnTo>
                  <a:lnTo>
                    <a:pt x="250" y="0"/>
                  </a:lnTo>
                  <a:lnTo>
                    <a:pt x="251" y="1"/>
                  </a:lnTo>
                  <a:lnTo>
                    <a:pt x="253" y="3"/>
                  </a:lnTo>
                  <a:lnTo>
                    <a:pt x="255" y="5"/>
                  </a:lnTo>
                  <a:lnTo>
                    <a:pt x="256" y="6"/>
                  </a:lnTo>
                  <a:lnTo>
                    <a:pt x="256" y="6"/>
                  </a:lnTo>
                  <a:close/>
                </a:path>
              </a:pathLst>
            </a:custGeom>
            <a:solidFill>
              <a:srgbClr val="8433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47" name="Freeform 14"/>
            <p:cNvSpPr>
              <a:spLocks/>
            </p:cNvSpPr>
            <p:nvPr/>
          </p:nvSpPr>
          <p:spPr bwMode="auto">
            <a:xfrm>
              <a:off x="2211" y="1660"/>
              <a:ext cx="34" cy="29"/>
            </a:xfrm>
            <a:custGeom>
              <a:avLst/>
              <a:gdLst>
                <a:gd name="T0" fmla="*/ 4 w 135"/>
                <a:gd name="T1" fmla="*/ 65 h 113"/>
                <a:gd name="T2" fmla="*/ 9 w 135"/>
                <a:gd name="T3" fmla="*/ 31 h 113"/>
                <a:gd name="T4" fmla="*/ 29 w 135"/>
                <a:gd name="T5" fmla="*/ 16 h 113"/>
                <a:gd name="T6" fmla="*/ 52 w 135"/>
                <a:gd name="T7" fmla="*/ 14 h 113"/>
                <a:gd name="T8" fmla="*/ 76 w 135"/>
                <a:gd name="T9" fmla="*/ 20 h 113"/>
                <a:gd name="T10" fmla="*/ 99 w 135"/>
                <a:gd name="T11" fmla="*/ 29 h 113"/>
                <a:gd name="T12" fmla="*/ 121 w 135"/>
                <a:gd name="T13" fmla="*/ 44 h 113"/>
                <a:gd name="T14" fmla="*/ 127 w 135"/>
                <a:gd name="T15" fmla="*/ 65 h 113"/>
                <a:gd name="T16" fmla="*/ 112 w 135"/>
                <a:gd name="T17" fmla="*/ 83 h 113"/>
                <a:gd name="T18" fmla="*/ 89 w 135"/>
                <a:gd name="T19" fmla="*/ 95 h 113"/>
                <a:gd name="T20" fmla="*/ 69 w 135"/>
                <a:gd name="T21" fmla="*/ 100 h 113"/>
                <a:gd name="T22" fmla="*/ 47 w 135"/>
                <a:gd name="T23" fmla="*/ 97 h 113"/>
                <a:gd name="T24" fmla="*/ 45 w 135"/>
                <a:gd name="T25" fmla="*/ 81 h 113"/>
                <a:gd name="T26" fmla="*/ 58 w 135"/>
                <a:gd name="T27" fmla="*/ 69 h 113"/>
                <a:gd name="T28" fmla="*/ 66 w 135"/>
                <a:gd name="T29" fmla="*/ 64 h 113"/>
                <a:gd name="T30" fmla="*/ 65 w 135"/>
                <a:gd name="T31" fmla="*/ 61 h 113"/>
                <a:gd name="T32" fmla="*/ 48 w 135"/>
                <a:gd name="T33" fmla="*/ 67 h 113"/>
                <a:gd name="T34" fmla="*/ 40 w 135"/>
                <a:gd name="T35" fmla="*/ 94 h 113"/>
                <a:gd name="T36" fmla="*/ 57 w 135"/>
                <a:gd name="T37" fmla="*/ 111 h 113"/>
                <a:gd name="T38" fmla="*/ 71 w 135"/>
                <a:gd name="T39" fmla="*/ 113 h 113"/>
                <a:gd name="T40" fmla="*/ 87 w 135"/>
                <a:gd name="T41" fmla="*/ 111 h 113"/>
                <a:gd name="T42" fmla="*/ 103 w 135"/>
                <a:gd name="T43" fmla="*/ 108 h 113"/>
                <a:gd name="T44" fmla="*/ 121 w 135"/>
                <a:gd name="T45" fmla="*/ 101 h 113"/>
                <a:gd name="T46" fmla="*/ 134 w 135"/>
                <a:gd name="T47" fmla="*/ 82 h 113"/>
                <a:gd name="T48" fmla="*/ 133 w 135"/>
                <a:gd name="T49" fmla="*/ 55 h 113"/>
                <a:gd name="T50" fmla="*/ 119 w 135"/>
                <a:gd name="T51" fmla="*/ 32 h 113"/>
                <a:gd name="T52" fmla="*/ 99 w 135"/>
                <a:gd name="T53" fmla="*/ 17 h 113"/>
                <a:gd name="T54" fmla="*/ 74 w 135"/>
                <a:gd name="T55" fmla="*/ 6 h 113"/>
                <a:gd name="T56" fmla="*/ 53 w 135"/>
                <a:gd name="T57" fmla="*/ 1 h 113"/>
                <a:gd name="T58" fmla="*/ 38 w 135"/>
                <a:gd name="T59" fmla="*/ 0 h 113"/>
                <a:gd name="T60" fmla="*/ 23 w 135"/>
                <a:gd name="T61" fmla="*/ 2 h 113"/>
                <a:gd name="T62" fmla="*/ 10 w 135"/>
                <a:gd name="T63" fmla="*/ 11 h 113"/>
                <a:gd name="T64" fmla="*/ 0 w 135"/>
                <a:gd name="T65" fmla="*/ 31 h 113"/>
                <a:gd name="T66" fmla="*/ 2 w 135"/>
                <a:gd name="T67" fmla="*/ 65 h 113"/>
                <a:gd name="T68" fmla="*/ 4 w 135"/>
                <a:gd name="T69" fmla="*/ 81 h 113"/>
                <a:gd name="T70" fmla="*/ 5 w 135"/>
                <a:gd name="T71" fmla="*/ 82 h 113"/>
                <a:gd name="T72" fmla="*/ 5 w 135"/>
                <a:gd name="T73" fmla="*/ 83 h 1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35" h="113">
                  <a:moveTo>
                    <a:pt x="5" y="83"/>
                  </a:moveTo>
                  <a:lnTo>
                    <a:pt x="4" y="65"/>
                  </a:lnTo>
                  <a:lnTo>
                    <a:pt x="4" y="47"/>
                  </a:lnTo>
                  <a:lnTo>
                    <a:pt x="9" y="31"/>
                  </a:lnTo>
                  <a:lnTo>
                    <a:pt x="20" y="19"/>
                  </a:lnTo>
                  <a:lnTo>
                    <a:pt x="29" y="16"/>
                  </a:lnTo>
                  <a:lnTo>
                    <a:pt x="40" y="13"/>
                  </a:lnTo>
                  <a:lnTo>
                    <a:pt x="52" y="14"/>
                  </a:lnTo>
                  <a:lnTo>
                    <a:pt x="64" y="17"/>
                  </a:lnTo>
                  <a:lnTo>
                    <a:pt x="76" y="20"/>
                  </a:lnTo>
                  <a:lnTo>
                    <a:pt x="88" y="24"/>
                  </a:lnTo>
                  <a:lnTo>
                    <a:pt x="99" y="29"/>
                  </a:lnTo>
                  <a:lnTo>
                    <a:pt x="107" y="34"/>
                  </a:lnTo>
                  <a:lnTo>
                    <a:pt x="121" y="44"/>
                  </a:lnTo>
                  <a:lnTo>
                    <a:pt x="127" y="55"/>
                  </a:lnTo>
                  <a:lnTo>
                    <a:pt x="127" y="65"/>
                  </a:lnTo>
                  <a:lnTo>
                    <a:pt x="122" y="75"/>
                  </a:lnTo>
                  <a:lnTo>
                    <a:pt x="112" y="83"/>
                  </a:lnTo>
                  <a:lnTo>
                    <a:pt x="101" y="89"/>
                  </a:lnTo>
                  <a:lnTo>
                    <a:pt x="89" y="95"/>
                  </a:lnTo>
                  <a:lnTo>
                    <a:pt x="77" y="97"/>
                  </a:lnTo>
                  <a:lnTo>
                    <a:pt x="69" y="100"/>
                  </a:lnTo>
                  <a:lnTo>
                    <a:pt x="57" y="100"/>
                  </a:lnTo>
                  <a:lnTo>
                    <a:pt x="47" y="97"/>
                  </a:lnTo>
                  <a:lnTo>
                    <a:pt x="42" y="90"/>
                  </a:lnTo>
                  <a:lnTo>
                    <a:pt x="45" y="81"/>
                  </a:lnTo>
                  <a:lnTo>
                    <a:pt x="51" y="73"/>
                  </a:lnTo>
                  <a:lnTo>
                    <a:pt x="58" y="69"/>
                  </a:lnTo>
                  <a:lnTo>
                    <a:pt x="66" y="65"/>
                  </a:lnTo>
                  <a:lnTo>
                    <a:pt x="66" y="64"/>
                  </a:lnTo>
                  <a:lnTo>
                    <a:pt x="65" y="63"/>
                  </a:lnTo>
                  <a:lnTo>
                    <a:pt x="65" y="61"/>
                  </a:lnTo>
                  <a:lnTo>
                    <a:pt x="64" y="60"/>
                  </a:lnTo>
                  <a:lnTo>
                    <a:pt x="48" y="67"/>
                  </a:lnTo>
                  <a:lnTo>
                    <a:pt x="40" y="79"/>
                  </a:lnTo>
                  <a:lnTo>
                    <a:pt x="40" y="94"/>
                  </a:lnTo>
                  <a:lnTo>
                    <a:pt x="51" y="107"/>
                  </a:lnTo>
                  <a:lnTo>
                    <a:pt x="57" y="111"/>
                  </a:lnTo>
                  <a:lnTo>
                    <a:pt x="64" y="112"/>
                  </a:lnTo>
                  <a:lnTo>
                    <a:pt x="71" y="113"/>
                  </a:lnTo>
                  <a:lnTo>
                    <a:pt x="80" y="112"/>
                  </a:lnTo>
                  <a:lnTo>
                    <a:pt x="87" y="111"/>
                  </a:lnTo>
                  <a:lnTo>
                    <a:pt x="95" y="110"/>
                  </a:lnTo>
                  <a:lnTo>
                    <a:pt x="103" y="108"/>
                  </a:lnTo>
                  <a:lnTo>
                    <a:pt x="109" y="106"/>
                  </a:lnTo>
                  <a:lnTo>
                    <a:pt x="121" y="101"/>
                  </a:lnTo>
                  <a:lnTo>
                    <a:pt x="129" y="93"/>
                  </a:lnTo>
                  <a:lnTo>
                    <a:pt x="134" y="82"/>
                  </a:lnTo>
                  <a:lnTo>
                    <a:pt x="135" y="70"/>
                  </a:lnTo>
                  <a:lnTo>
                    <a:pt x="133" y="55"/>
                  </a:lnTo>
                  <a:lnTo>
                    <a:pt x="127" y="43"/>
                  </a:lnTo>
                  <a:lnTo>
                    <a:pt x="119" y="32"/>
                  </a:lnTo>
                  <a:lnTo>
                    <a:pt x="110" y="24"/>
                  </a:lnTo>
                  <a:lnTo>
                    <a:pt x="99" y="17"/>
                  </a:lnTo>
                  <a:lnTo>
                    <a:pt x="87" y="11"/>
                  </a:lnTo>
                  <a:lnTo>
                    <a:pt x="74" y="6"/>
                  </a:lnTo>
                  <a:lnTo>
                    <a:pt x="60" y="2"/>
                  </a:lnTo>
                  <a:lnTo>
                    <a:pt x="53" y="1"/>
                  </a:lnTo>
                  <a:lnTo>
                    <a:pt x="45" y="0"/>
                  </a:lnTo>
                  <a:lnTo>
                    <a:pt x="38" y="0"/>
                  </a:lnTo>
                  <a:lnTo>
                    <a:pt x="30" y="1"/>
                  </a:lnTo>
                  <a:lnTo>
                    <a:pt x="23" y="2"/>
                  </a:lnTo>
                  <a:lnTo>
                    <a:pt x="16" y="6"/>
                  </a:lnTo>
                  <a:lnTo>
                    <a:pt x="10" y="11"/>
                  </a:lnTo>
                  <a:lnTo>
                    <a:pt x="5" y="17"/>
                  </a:lnTo>
                  <a:lnTo>
                    <a:pt x="0" y="31"/>
                  </a:lnTo>
                  <a:lnTo>
                    <a:pt x="0" y="48"/>
                  </a:lnTo>
                  <a:lnTo>
                    <a:pt x="2" y="65"/>
                  </a:lnTo>
                  <a:lnTo>
                    <a:pt x="3" y="79"/>
                  </a:lnTo>
                  <a:lnTo>
                    <a:pt x="4" y="81"/>
                  </a:lnTo>
                  <a:lnTo>
                    <a:pt x="4" y="81"/>
                  </a:lnTo>
                  <a:lnTo>
                    <a:pt x="5" y="82"/>
                  </a:lnTo>
                  <a:lnTo>
                    <a:pt x="5" y="83"/>
                  </a:lnTo>
                  <a:lnTo>
                    <a:pt x="5" y="8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48" name="Freeform 15"/>
            <p:cNvSpPr>
              <a:spLocks/>
            </p:cNvSpPr>
            <p:nvPr/>
          </p:nvSpPr>
          <p:spPr bwMode="auto">
            <a:xfrm>
              <a:off x="2118" y="1671"/>
              <a:ext cx="39" cy="36"/>
            </a:xfrm>
            <a:custGeom>
              <a:avLst/>
              <a:gdLst>
                <a:gd name="T0" fmla="*/ 151 w 159"/>
                <a:gd name="T1" fmla="*/ 81 h 142"/>
                <a:gd name="T2" fmla="*/ 133 w 159"/>
                <a:gd name="T3" fmla="*/ 52 h 142"/>
                <a:gd name="T4" fmla="*/ 111 w 159"/>
                <a:gd name="T5" fmla="*/ 25 h 142"/>
                <a:gd name="T6" fmla="*/ 83 w 159"/>
                <a:gd name="T7" fmla="*/ 5 h 142"/>
                <a:gd name="T8" fmla="*/ 59 w 159"/>
                <a:gd name="T9" fmla="*/ 0 h 142"/>
                <a:gd name="T10" fmla="*/ 43 w 159"/>
                <a:gd name="T11" fmla="*/ 7 h 142"/>
                <a:gd name="T12" fmla="*/ 28 w 159"/>
                <a:gd name="T13" fmla="*/ 23 h 142"/>
                <a:gd name="T14" fmla="*/ 15 w 159"/>
                <a:gd name="T15" fmla="*/ 39 h 142"/>
                <a:gd name="T16" fmla="*/ 0 w 159"/>
                <a:gd name="T17" fmla="*/ 59 h 142"/>
                <a:gd name="T18" fmla="*/ 6 w 159"/>
                <a:gd name="T19" fmla="*/ 88 h 142"/>
                <a:gd name="T20" fmla="*/ 28 w 159"/>
                <a:gd name="T21" fmla="*/ 107 h 142"/>
                <a:gd name="T22" fmla="*/ 61 w 159"/>
                <a:gd name="T23" fmla="*/ 124 h 142"/>
                <a:gd name="T24" fmla="*/ 99 w 159"/>
                <a:gd name="T25" fmla="*/ 139 h 142"/>
                <a:gd name="T26" fmla="*/ 127 w 159"/>
                <a:gd name="T27" fmla="*/ 142 h 142"/>
                <a:gd name="T28" fmla="*/ 129 w 159"/>
                <a:gd name="T29" fmla="*/ 127 h 142"/>
                <a:gd name="T30" fmla="*/ 115 w 159"/>
                <a:gd name="T31" fmla="*/ 116 h 142"/>
                <a:gd name="T32" fmla="*/ 94 w 159"/>
                <a:gd name="T33" fmla="*/ 110 h 142"/>
                <a:gd name="T34" fmla="*/ 80 w 159"/>
                <a:gd name="T35" fmla="*/ 102 h 142"/>
                <a:gd name="T36" fmla="*/ 75 w 159"/>
                <a:gd name="T37" fmla="*/ 95 h 142"/>
                <a:gd name="T38" fmla="*/ 69 w 159"/>
                <a:gd name="T39" fmla="*/ 92 h 142"/>
                <a:gd name="T40" fmla="*/ 67 w 159"/>
                <a:gd name="T41" fmla="*/ 93 h 142"/>
                <a:gd name="T42" fmla="*/ 67 w 159"/>
                <a:gd name="T43" fmla="*/ 95 h 142"/>
                <a:gd name="T44" fmla="*/ 67 w 159"/>
                <a:gd name="T45" fmla="*/ 98 h 142"/>
                <a:gd name="T46" fmla="*/ 70 w 159"/>
                <a:gd name="T47" fmla="*/ 100 h 142"/>
                <a:gd name="T48" fmla="*/ 79 w 159"/>
                <a:gd name="T49" fmla="*/ 106 h 142"/>
                <a:gd name="T50" fmla="*/ 97 w 159"/>
                <a:gd name="T51" fmla="*/ 111 h 142"/>
                <a:gd name="T52" fmla="*/ 116 w 159"/>
                <a:gd name="T53" fmla="*/ 118 h 142"/>
                <a:gd name="T54" fmla="*/ 122 w 159"/>
                <a:gd name="T55" fmla="*/ 128 h 142"/>
                <a:gd name="T56" fmla="*/ 111 w 159"/>
                <a:gd name="T57" fmla="*/ 135 h 142"/>
                <a:gd name="T58" fmla="*/ 100 w 159"/>
                <a:gd name="T59" fmla="*/ 135 h 142"/>
                <a:gd name="T60" fmla="*/ 85 w 159"/>
                <a:gd name="T61" fmla="*/ 133 h 142"/>
                <a:gd name="T62" fmla="*/ 64 w 159"/>
                <a:gd name="T63" fmla="*/ 125 h 142"/>
                <a:gd name="T64" fmla="*/ 45 w 159"/>
                <a:gd name="T65" fmla="*/ 117 h 142"/>
                <a:gd name="T66" fmla="*/ 27 w 159"/>
                <a:gd name="T67" fmla="*/ 105 h 142"/>
                <a:gd name="T68" fmla="*/ 11 w 159"/>
                <a:gd name="T69" fmla="*/ 87 h 142"/>
                <a:gd name="T70" fmla="*/ 10 w 159"/>
                <a:gd name="T71" fmla="*/ 65 h 142"/>
                <a:gd name="T72" fmla="*/ 23 w 159"/>
                <a:gd name="T73" fmla="*/ 45 h 142"/>
                <a:gd name="T74" fmla="*/ 43 w 159"/>
                <a:gd name="T75" fmla="*/ 25 h 142"/>
                <a:gd name="T76" fmla="*/ 67 w 159"/>
                <a:gd name="T77" fmla="*/ 7 h 142"/>
                <a:gd name="T78" fmla="*/ 97 w 159"/>
                <a:gd name="T79" fmla="*/ 16 h 142"/>
                <a:gd name="T80" fmla="*/ 125 w 159"/>
                <a:gd name="T81" fmla="*/ 46 h 142"/>
                <a:gd name="T82" fmla="*/ 147 w 159"/>
                <a:gd name="T83" fmla="*/ 80 h 142"/>
                <a:gd name="T84" fmla="*/ 157 w 159"/>
                <a:gd name="T85" fmla="*/ 94 h 142"/>
                <a:gd name="T86" fmla="*/ 159 w 159"/>
                <a:gd name="T87" fmla="*/ 94 h 142"/>
                <a:gd name="T88" fmla="*/ 159 w 159"/>
                <a:gd name="T89" fmla="*/ 95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59" h="142">
                  <a:moveTo>
                    <a:pt x="159" y="95"/>
                  </a:moveTo>
                  <a:lnTo>
                    <a:pt x="151" y="81"/>
                  </a:lnTo>
                  <a:lnTo>
                    <a:pt x="142" y="66"/>
                  </a:lnTo>
                  <a:lnTo>
                    <a:pt x="133" y="52"/>
                  </a:lnTo>
                  <a:lnTo>
                    <a:pt x="123" y="37"/>
                  </a:lnTo>
                  <a:lnTo>
                    <a:pt x="111" y="25"/>
                  </a:lnTo>
                  <a:lnTo>
                    <a:pt x="98" y="13"/>
                  </a:lnTo>
                  <a:lnTo>
                    <a:pt x="83" y="5"/>
                  </a:lnTo>
                  <a:lnTo>
                    <a:pt x="68" y="0"/>
                  </a:lnTo>
                  <a:lnTo>
                    <a:pt x="59" y="0"/>
                  </a:lnTo>
                  <a:lnTo>
                    <a:pt x="51" y="2"/>
                  </a:lnTo>
                  <a:lnTo>
                    <a:pt x="43" y="7"/>
                  </a:lnTo>
                  <a:lnTo>
                    <a:pt x="35" y="15"/>
                  </a:lnTo>
                  <a:lnTo>
                    <a:pt x="28" y="23"/>
                  </a:lnTo>
                  <a:lnTo>
                    <a:pt x="21" y="30"/>
                  </a:lnTo>
                  <a:lnTo>
                    <a:pt x="15" y="39"/>
                  </a:lnTo>
                  <a:lnTo>
                    <a:pt x="9" y="45"/>
                  </a:lnTo>
                  <a:lnTo>
                    <a:pt x="0" y="59"/>
                  </a:lnTo>
                  <a:lnTo>
                    <a:pt x="0" y="74"/>
                  </a:lnTo>
                  <a:lnTo>
                    <a:pt x="6" y="88"/>
                  </a:lnTo>
                  <a:lnTo>
                    <a:pt x="18" y="101"/>
                  </a:lnTo>
                  <a:lnTo>
                    <a:pt x="28" y="107"/>
                  </a:lnTo>
                  <a:lnTo>
                    <a:pt x="43" y="116"/>
                  </a:lnTo>
                  <a:lnTo>
                    <a:pt x="61" y="124"/>
                  </a:lnTo>
                  <a:lnTo>
                    <a:pt x="81" y="133"/>
                  </a:lnTo>
                  <a:lnTo>
                    <a:pt x="99" y="139"/>
                  </a:lnTo>
                  <a:lnTo>
                    <a:pt x="116" y="142"/>
                  </a:lnTo>
                  <a:lnTo>
                    <a:pt x="127" y="142"/>
                  </a:lnTo>
                  <a:lnTo>
                    <a:pt x="131" y="135"/>
                  </a:lnTo>
                  <a:lnTo>
                    <a:pt x="129" y="127"/>
                  </a:lnTo>
                  <a:lnTo>
                    <a:pt x="123" y="120"/>
                  </a:lnTo>
                  <a:lnTo>
                    <a:pt x="115" y="116"/>
                  </a:lnTo>
                  <a:lnTo>
                    <a:pt x="105" y="112"/>
                  </a:lnTo>
                  <a:lnTo>
                    <a:pt x="94" y="110"/>
                  </a:lnTo>
                  <a:lnTo>
                    <a:pt x="86" y="106"/>
                  </a:lnTo>
                  <a:lnTo>
                    <a:pt x="80" y="102"/>
                  </a:lnTo>
                  <a:lnTo>
                    <a:pt x="76" y="98"/>
                  </a:lnTo>
                  <a:lnTo>
                    <a:pt x="75" y="95"/>
                  </a:lnTo>
                  <a:lnTo>
                    <a:pt x="73" y="94"/>
                  </a:lnTo>
                  <a:lnTo>
                    <a:pt x="69" y="92"/>
                  </a:lnTo>
                  <a:lnTo>
                    <a:pt x="68" y="92"/>
                  </a:lnTo>
                  <a:lnTo>
                    <a:pt x="67" y="93"/>
                  </a:lnTo>
                  <a:lnTo>
                    <a:pt x="67" y="94"/>
                  </a:lnTo>
                  <a:lnTo>
                    <a:pt x="67" y="95"/>
                  </a:lnTo>
                  <a:lnTo>
                    <a:pt x="67" y="96"/>
                  </a:lnTo>
                  <a:lnTo>
                    <a:pt x="67" y="98"/>
                  </a:lnTo>
                  <a:lnTo>
                    <a:pt x="69" y="99"/>
                  </a:lnTo>
                  <a:lnTo>
                    <a:pt x="70" y="100"/>
                  </a:lnTo>
                  <a:lnTo>
                    <a:pt x="71" y="101"/>
                  </a:lnTo>
                  <a:lnTo>
                    <a:pt x="79" y="106"/>
                  </a:lnTo>
                  <a:lnTo>
                    <a:pt x="87" y="108"/>
                  </a:lnTo>
                  <a:lnTo>
                    <a:pt x="97" y="111"/>
                  </a:lnTo>
                  <a:lnTo>
                    <a:pt x="105" y="114"/>
                  </a:lnTo>
                  <a:lnTo>
                    <a:pt x="116" y="118"/>
                  </a:lnTo>
                  <a:lnTo>
                    <a:pt x="122" y="123"/>
                  </a:lnTo>
                  <a:lnTo>
                    <a:pt x="122" y="128"/>
                  </a:lnTo>
                  <a:lnTo>
                    <a:pt x="117" y="135"/>
                  </a:lnTo>
                  <a:lnTo>
                    <a:pt x="111" y="135"/>
                  </a:lnTo>
                  <a:lnTo>
                    <a:pt x="106" y="135"/>
                  </a:lnTo>
                  <a:lnTo>
                    <a:pt x="100" y="135"/>
                  </a:lnTo>
                  <a:lnTo>
                    <a:pt x="94" y="134"/>
                  </a:lnTo>
                  <a:lnTo>
                    <a:pt x="85" y="133"/>
                  </a:lnTo>
                  <a:lnTo>
                    <a:pt x="75" y="129"/>
                  </a:lnTo>
                  <a:lnTo>
                    <a:pt x="64" y="125"/>
                  </a:lnTo>
                  <a:lnTo>
                    <a:pt x="55" y="122"/>
                  </a:lnTo>
                  <a:lnTo>
                    <a:pt x="45" y="117"/>
                  </a:lnTo>
                  <a:lnTo>
                    <a:pt x="35" y="111"/>
                  </a:lnTo>
                  <a:lnTo>
                    <a:pt x="27" y="105"/>
                  </a:lnTo>
                  <a:lnTo>
                    <a:pt x="20" y="99"/>
                  </a:lnTo>
                  <a:lnTo>
                    <a:pt x="11" y="87"/>
                  </a:lnTo>
                  <a:lnTo>
                    <a:pt x="9" y="76"/>
                  </a:lnTo>
                  <a:lnTo>
                    <a:pt x="10" y="65"/>
                  </a:lnTo>
                  <a:lnTo>
                    <a:pt x="16" y="54"/>
                  </a:lnTo>
                  <a:lnTo>
                    <a:pt x="23" y="45"/>
                  </a:lnTo>
                  <a:lnTo>
                    <a:pt x="33" y="35"/>
                  </a:lnTo>
                  <a:lnTo>
                    <a:pt x="43" y="25"/>
                  </a:lnTo>
                  <a:lnTo>
                    <a:pt x="51" y="17"/>
                  </a:lnTo>
                  <a:lnTo>
                    <a:pt x="67" y="7"/>
                  </a:lnTo>
                  <a:lnTo>
                    <a:pt x="81" y="9"/>
                  </a:lnTo>
                  <a:lnTo>
                    <a:pt x="97" y="16"/>
                  </a:lnTo>
                  <a:lnTo>
                    <a:pt x="111" y="29"/>
                  </a:lnTo>
                  <a:lnTo>
                    <a:pt x="125" y="46"/>
                  </a:lnTo>
                  <a:lnTo>
                    <a:pt x="137" y="63"/>
                  </a:lnTo>
                  <a:lnTo>
                    <a:pt x="147" y="80"/>
                  </a:lnTo>
                  <a:lnTo>
                    <a:pt x="156" y="93"/>
                  </a:lnTo>
                  <a:lnTo>
                    <a:pt x="157" y="94"/>
                  </a:lnTo>
                  <a:lnTo>
                    <a:pt x="158" y="94"/>
                  </a:lnTo>
                  <a:lnTo>
                    <a:pt x="159" y="94"/>
                  </a:lnTo>
                  <a:lnTo>
                    <a:pt x="159" y="95"/>
                  </a:lnTo>
                  <a:lnTo>
                    <a:pt x="159" y="9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49" name="Freeform 16"/>
            <p:cNvSpPr>
              <a:spLocks/>
            </p:cNvSpPr>
            <p:nvPr/>
          </p:nvSpPr>
          <p:spPr bwMode="auto">
            <a:xfrm>
              <a:off x="2230" y="1691"/>
              <a:ext cx="28" cy="76"/>
            </a:xfrm>
            <a:custGeom>
              <a:avLst/>
              <a:gdLst>
                <a:gd name="T0" fmla="*/ 1 w 112"/>
                <a:gd name="T1" fmla="*/ 2 h 302"/>
                <a:gd name="T2" fmla="*/ 20 w 112"/>
                <a:gd name="T3" fmla="*/ 11 h 302"/>
                <a:gd name="T4" fmla="*/ 35 w 112"/>
                <a:gd name="T5" fmla="*/ 24 h 302"/>
                <a:gd name="T6" fmla="*/ 48 w 112"/>
                <a:gd name="T7" fmla="*/ 42 h 302"/>
                <a:gd name="T8" fmla="*/ 59 w 112"/>
                <a:gd name="T9" fmla="*/ 62 h 302"/>
                <a:gd name="T10" fmla="*/ 69 w 112"/>
                <a:gd name="T11" fmla="*/ 85 h 302"/>
                <a:gd name="T12" fmla="*/ 77 w 112"/>
                <a:gd name="T13" fmla="*/ 108 h 302"/>
                <a:gd name="T14" fmla="*/ 86 w 112"/>
                <a:gd name="T15" fmla="*/ 129 h 302"/>
                <a:gd name="T16" fmla="*/ 93 w 112"/>
                <a:gd name="T17" fmla="*/ 148 h 302"/>
                <a:gd name="T18" fmla="*/ 99 w 112"/>
                <a:gd name="T19" fmla="*/ 166 h 302"/>
                <a:gd name="T20" fmla="*/ 101 w 112"/>
                <a:gd name="T21" fmla="*/ 185 h 302"/>
                <a:gd name="T22" fmla="*/ 100 w 112"/>
                <a:gd name="T23" fmla="*/ 206 h 302"/>
                <a:gd name="T24" fmla="*/ 94 w 112"/>
                <a:gd name="T25" fmla="*/ 224 h 302"/>
                <a:gd name="T26" fmla="*/ 89 w 112"/>
                <a:gd name="T27" fmla="*/ 232 h 302"/>
                <a:gd name="T28" fmla="*/ 83 w 112"/>
                <a:gd name="T29" fmla="*/ 241 h 302"/>
                <a:gd name="T30" fmla="*/ 77 w 112"/>
                <a:gd name="T31" fmla="*/ 248 h 302"/>
                <a:gd name="T32" fmla="*/ 70 w 112"/>
                <a:gd name="T33" fmla="*/ 255 h 302"/>
                <a:gd name="T34" fmla="*/ 64 w 112"/>
                <a:gd name="T35" fmla="*/ 262 h 302"/>
                <a:gd name="T36" fmla="*/ 57 w 112"/>
                <a:gd name="T37" fmla="*/ 271 h 302"/>
                <a:gd name="T38" fmla="*/ 51 w 112"/>
                <a:gd name="T39" fmla="*/ 278 h 302"/>
                <a:gd name="T40" fmla="*/ 45 w 112"/>
                <a:gd name="T41" fmla="*/ 286 h 302"/>
                <a:gd name="T42" fmla="*/ 46 w 112"/>
                <a:gd name="T43" fmla="*/ 290 h 302"/>
                <a:gd name="T44" fmla="*/ 48 w 112"/>
                <a:gd name="T45" fmla="*/ 296 h 302"/>
                <a:gd name="T46" fmla="*/ 52 w 112"/>
                <a:gd name="T47" fmla="*/ 301 h 302"/>
                <a:gd name="T48" fmla="*/ 54 w 112"/>
                <a:gd name="T49" fmla="*/ 302 h 302"/>
                <a:gd name="T50" fmla="*/ 64 w 112"/>
                <a:gd name="T51" fmla="*/ 294 h 302"/>
                <a:gd name="T52" fmla="*/ 72 w 112"/>
                <a:gd name="T53" fmla="*/ 284 h 302"/>
                <a:gd name="T54" fmla="*/ 82 w 112"/>
                <a:gd name="T55" fmla="*/ 273 h 302"/>
                <a:gd name="T56" fmla="*/ 90 w 112"/>
                <a:gd name="T57" fmla="*/ 262 h 302"/>
                <a:gd name="T58" fmla="*/ 98 w 112"/>
                <a:gd name="T59" fmla="*/ 250 h 302"/>
                <a:gd name="T60" fmla="*/ 105 w 112"/>
                <a:gd name="T61" fmla="*/ 239 h 302"/>
                <a:gd name="T62" fmla="*/ 110 w 112"/>
                <a:gd name="T63" fmla="*/ 226 h 302"/>
                <a:gd name="T64" fmla="*/ 112 w 112"/>
                <a:gd name="T65" fmla="*/ 214 h 302"/>
                <a:gd name="T66" fmla="*/ 111 w 112"/>
                <a:gd name="T67" fmla="*/ 191 h 302"/>
                <a:gd name="T68" fmla="*/ 105 w 112"/>
                <a:gd name="T69" fmla="*/ 167 h 302"/>
                <a:gd name="T70" fmla="*/ 96 w 112"/>
                <a:gd name="T71" fmla="*/ 145 h 302"/>
                <a:gd name="T72" fmla="*/ 87 w 112"/>
                <a:gd name="T73" fmla="*/ 124 h 302"/>
                <a:gd name="T74" fmla="*/ 81 w 112"/>
                <a:gd name="T75" fmla="*/ 108 h 302"/>
                <a:gd name="T76" fmla="*/ 72 w 112"/>
                <a:gd name="T77" fmla="*/ 90 h 302"/>
                <a:gd name="T78" fmla="*/ 64 w 112"/>
                <a:gd name="T79" fmla="*/ 71 h 302"/>
                <a:gd name="T80" fmla="*/ 54 w 112"/>
                <a:gd name="T81" fmla="*/ 52 h 302"/>
                <a:gd name="T82" fmla="*/ 44 w 112"/>
                <a:gd name="T83" fmla="*/ 33 h 302"/>
                <a:gd name="T84" fmla="*/ 30 w 112"/>
                <a:gd name="T85" fmla="*/ 18 h 302"/>
                <a:gd name="T86" fmla="*/ 16 w 112"/>
                <a:gd name="T87" fmla="*/ 6 h 302"/>
                <a:gd name="T88" fmla="*/ 0 w 112"/>
                <a:gd name="T89" fmla="*/ 0 h 302"/>
                <a:gd name="T90" fmla="*/ 0 w 112"/>
                <a:gd name="T91" fmla="*/ 0 h 302"/>
                <a:gd name="T92" fmla="*/ 0 w 112"/>
                <a:gd name="T93" fmla="*/ 1 h 302"/>
                <a:gd name="T94" fmla="*/ 0 w 112"/>
                <a:gd name="T95" fmla="*/ 2 h 302"/>
                <a:gd name="T96" fmla="*/ 1 w 112"/>
                <a:gd name="T97" fmla="*/ 2 h 302"/>
                <a:gd name="T98" fmla="*/ 1 w 112"/>
                <a:gd name="T99" fmla="*/ 2 h 3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112" h="302">
                  <a:moveTo>
                    <a:pt x="1" y="2"/>
                  </a:moveTo>
                  <a:lnTo>
                    <a:pt x="20" y="11"/>
                  </a:lnTo>
                  <a:lnTo>
                    <a:pt x="35" y="24"/>
                  </a:lnTo>
                  <a:lnTo>
                    <a:pt x="48" y="42"/>
                  </a:lnTo>
                  <a:lnTo>
                    <a:pt x="59" y="62"/>
                  </a:lnTo>
                  <a:lnTo>
                    <a:pt x="69" y="85"/>
                  </a:lnTo>
                  <a:lnTo>
                    <a:pt x="77" y="108"/>
                  </a:lnTo>
                  <a:lnTo>
                    <a:pt x="86" y="129"/>
                  </a:lnTo>
                  <a:lnTo>
                    <a:pt x="93" y="148"/>
                  </a:lnTo>
                  <a:lnTo>
                    <a:pt x="99" y="166"/>
                  </a:lnTo>
                  <a:lnTo>
                    <a:pt x="101" y="185"/>
                  </a:lnTo>
                  <a:lnTo>
                    <a:pt x="100" y="206"/>
                  </a:lnTo>
                  <a:lnTo>
                    <a:pt x="94" y="224"/>
                  </a:lnTo>
                  <a:lnTo>
                    <a:pt x="89" y="232"/>
                  </a:lnTo>
                  <a:lnTo>
                    <a:pt x="83" y="241"/>
                  </a:lnTo>
                  <a:lnTo>
                    <a:pt x="77" y="248"/>
                  </a:lnTo>
                  <a:lnTo>
                    <a:pt x="70" y="255"/>
                  </a:lnTo>
                  <a:lnTo>
                    <a:pt x="64" y="262"/>
                  </a:lnTo>
                  <a:lnTo>
                    <a:pt x="57" y="271"/>
                  </a:lnTo>
                  <a:lnTo>
                    <a:pt x="51" y="278"/>
                  </a:lnTo>
                  <a:lnTo>
                    <a:pt x="45" y="286"/>
                  </a:lnTo>
                  <a:lnTo>
                    <a:pt x="46" y="290"/>
                  </a:lnTo>
                  <a:lnTo>
                    <a:pt x="48" y="296"/>
                  </a:lnTo>
                  <a:lnTo>
                    <a:pt x="52" y="301"/>
                  </a:lnTo>
                  <a:lnTo>
                    <a:pt x="54" y="302"/>
                  </a:lnTo>
                  <a:lnTo>
                    <a:pt x="64" y="294"/>
                  </a:lnTo>
                  <a:lnTo>
                    <a:pt x="72" y="284"/>
                  </a:lnTo>
                  <a:lnTo>
                    <a:pt x="82" y="273"/>
                  </a:lnTo>
                  <a:lnTo>
                    <a:pt x="90" y="262"/>
                  </a:lnTo>
                  <a:lnTo>
                    <a:pt x="98" y="250"/>
                  </a:lnTo>
                  <a:lnTo>
                    <a:pt x="105" y="239"/>
                  </a:lnTo>
                  <a:lnTo>
                    <a:pt x="110" y="226"/>
                  </a:lnTo>
                  <a:lnTo>
                    <a:pt x="112" y="214"/>
                  </a:lnTo>
                  <a:lnTo>
                    <a:pt x="111" y="191"/>
                  </a:lnTo>
                  <a:lnTo>
                    <a:pt x="105" y="167"/>
                  </a:lnTo>
                  <a:lnTo>
                    <a:pt x="96" y="145"/>
                  </a:lnTo>
                  <a:lnTo>
                    <a:pt x="87" y="124"/>
                  </a:lnTo>
                  <a:lnTo>
                    <a:pt x="81" y="108"/>
                  </a:lnTo>
                  <a:lnTo>
                    <a:pt x="72" y="90"/>
                  </a:lnTo>
                  <a:lnTo>
                    <a:pt x="64" y="71"/>
                  </a:lnTo>
                  <a:lnTo>
                    <a:pt x="54" y="52"/>
                  </a:lnTo>
                  <a:lnTo>
                    <a:pt x="44" y="33"/>
                  </a:lnTo>
                  <a:lnTo>
                    <a:pt x="30" y="18"/>
                  </a:lnTo>
                  <a:lnTo>
                    <a:pt x="16" y="6"/>
                  </a:lnTo>
                  <a:lnTo>
                    <a:pt x="0" y="0"/>
                  </a:lnTo>
                  <a:lnTo>
                    <a:pt x="0" y="0"/>
                  </a:lnTo>
                  <a:lnTo>
                    <a:pt x="0" y="1"/>
                  </a:lnTo>
                  <a:lnTo>
                    <a:pt x="0" y="2"/>
                  </a:lnTo>
                  <a:lnTo>
                    <a:pt x="1" y="2"/>
                  </a:lnTo>
                  <a:lnTo>
                    <a:pt x="1"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50" name="Freeform 17"/>
            <p:cNvSpPr>
              <a:spLocks/>
            </p:cNvSpPr>
            <p:nvPr/>
          </p:nvSpPr>
          <p:spPr bwMode="auto">
            <a:xfrm>
              <a:off x="2244" y="1761"/>
              <a:ext cx="31" cy="58"/>
            </a:xfrm>
            <a:custGeom>
              <a:avLst/>
              <a:gdLst>
                <a:gd name="T0" fmla="*/ 0 w 127"/>
                <a:gd name="T1" fmla="*/ 0 h 231"/>
                <a:gd name="T2" fmla="*/ 6 w 127"/>
                <a:gd name="T3" fmla="*/ 15 h 231"/>
                <a:gd name="T4" fmla="*/ 12 w 127"/>
                <a:gd name="T5" fmla="*/ 28 h 231"/>
                <a:gd name="T6" fmla="*/ 20 w 127"/>
                <a:gd name="T7" fmla="*/ 40 h 231"/>
                <a:gd name="T8" fmla="*/ 27 w 127"/>
                <a:gd name="T9" fmla="*/ 53 h 231"/>
                <a:gd name="T10" fmla="*/ 35 w 127"/>
                <a:gd name="T11" fmla="*/ 65 h 231"/>
                <a:gd name="T12" fmla="*/ 42 w 127"/>
                <a:gd name="T13" fmla="*/ 77 h 231"/>
                <a:gd name="T14" fmla="*/ 51 w 127"/>
                <a:gd name="T15" fmla="*/ 89 h 231"/>
                <a:gd name="T16" fmla="*/ 58 w 127"/>
                <a:gd name="T17" fmla="*/ 103 h 231"/>
                <a:gd name="T18" fmla="*/ 66 w 127"/>
                <a:gd name="T19" fmla="*/ 118 h 231"/>
                <a:gd name="T20" fmla="*/ 74 w 127"/>
                <a:gd name="T21" fmla="*/ 134 h 231"/>
                <a:gd name="T22" fmla="*/ 81 w 127"/>
                <a:gd name="T23" fmla="*/ 150 h 231"/>
                <a:gd name="T24" fmla="*/ 88 w 127"/>
                <a:gd name="T25" fmla="*/ 165 h 231"/>
                <a:gd name="T26" fmla="*/ 95 w 127"/>
                <a:gd name="T27" fmla="*/ 181 h 231"/>
                <a:gd name="T28" fmla="*/ 103 w 127"/>
                <a:gd name="T29" fmla="*/ 197 h 231"/>
                <a:gd name="T30" fmla="*/ 111 w 127"/>
                <a:gd name="T31" fmla="*/ 212 h 231"/>
                <a:gd name="T32" fmla="*/ 121 w 127"/>
                <a:gd name="T33" fmla="*/ 227 h 231"/>
                <a:gd name="T34" fmla="*/ 122 w 127"/>
                <a:gd name="T35" fmla="*/ 228 h 231"/>
                <a:gd name="T36" fmla="*/ 124 w 127"/>
                <a:gd name="T37" fmla="*/ 230 h 231"/>
                <a:gd name="T38" fmla="*/ 127 w 127"/>
                <a:gd name="T39" fmla="*/ 231 h 231"/>
                <a:gd name="T40" fmla="*/ 127 w 127"/>
                <a:gd name="T41" fmla="*/ 231 h 231"/>
                <a:gd name="T42" fmla="*/ 119 w 127"/>
                <a:gd name="T43" fmla="*/ 218 h 231"/>
                <a:gd name="T44" fmla="*/ 111 w 127"/>
                <a:gd name="T45" fmla="*/ 204 h 231"/>
                <a:gd name="T46" fmla="*/ 105 w 127"/>
                <a:gd name="T47" fmla="*/ 189 h 231"/>
                <a:gd name="T48" fmla="*/ 98 w 127"/>
                <a:gd name="T49" fmla="*/ 175 h 231"/>
                <a:gd name="T50" fmla="*/ 92 w 127"/>
                <a:gd name="T51" fmla="*/ 160 h 231"/>
                <a:gd name="T52" fmla="*/ 85 w 127"/>
                <a:gd name="T53" fmla="*/ 147 h 231"/>
                <a:gd name="T54" fmla="*/ 79 w 127"/>
                <a:gd name="T55" fmla="*/ 133 h 231"/>
                <a:gd name="T56" fmla="*/ 71 w 127"/>
                <a:gd name="T57" fmla="*/ 118 h 231"/>
                <a:gd name="T58" fmla="*/ 63 w 127"/>
                <a:gd name="T59" fmla="*/ 104 h 231"/>
                <a:gd name="T60" fmla="*/ 54 w 127"/>
                <a:gd name="T61" fmla="*/ 89 h 231"/>
                <a:gd name="T62" fmla="*/ 46 w 127"/>
                <a:gd name="T63" fmla="*/ 75 h 231"/>
                <a:gd name="T64" fmla="*/ 36 w 127"/>
                <a:gd name="T65" fmla="*/ 62 h 231"/>
                <a:gd name="T66" fmla="*/ 28 w 127"/>
                <a:gd name="T67" fmla="*/ 47 h 231"/>
                <a:gd name="T68" fmla="*/ 18 w 127"/>
                <a:gd name="T69" fmla="*/ 34 h 231"/>
                <a:gd name="T70" fmla="*/ 10 w 127"/>
                <a:gd name="T71" fmla="*/ 18 h 231"/>
                <a:gd name="T72" fmla="*/ 3 w 127"/>
                <a:gd name="T73" fmla="*/ 4 h 231"/>
                <a:gd name="T74" fmla="*/ 3 w 127"/>
                <a:gd name="T75" fmla="*/ 3 h 231"/>
                <a:gd name="T76" fmla="*/ 2 w 127"/>
                <a:gd name="T77" fmla="*/ 1 h 231"/>
                <a:gd name="T78" fmla="*/ 0 w 127"/>
                <a:gd name="T79" fmla="*/ 1 h 231"/>
                <a:gd name="T80" fmla="*/ 0 w 127"/>
                <a:gd name="T81" fmla="*/ 0 h 231"/>
                <a:gd name="T82" fmla="*/ 0 w 127"/>
                <a:gd name="T83" fmla="*/ 0 h 2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27" h="231">
                  <a:moveTo>
                    <a:pt x="0" y="0"/>
                  </a:moveTo>
                  <a:lnTo>
                    <a:pt x="6" y="15"/>
                  </a:lnTo>
                  <a:lnTo>
                    <a:pt x="12" y="28"/>
                  </a:lnTo>
                  <a:lnTo>
                    <a:pt x="20" y="40"/>
                  </a:lnTo>
                  <a:lnTo>
                    <a:pt x="27" y="53"/>
                  </a:lnTo>
                  <a:lnTo>
                    <a:pt x="35" y="65"/>
                  </a:lnTo>
                  <a:lnTo>
                    <a:pt x="42" y="77"/>
                  </a:lnTo>
                  <a:lnTo>
                    <a:pt x="51" y="89"/>
                  </a:lnTo>
                  <a:lnTo>
                    <a:pt x="58" y="103"/>
                  </a:lnTo>
                  <a:lnTo>
                    <a:pt x="66" y="118"/>
                  </a:lnTo>
                  <a:lnTo>
                    <a:pt x="74" y="134"/>
                  </a:lnTo>
                  <a:lnTo>
                    <a:pt x="81" y="150"/>
                  </a:lnTo>
                  <a:lnTo>
                    <a:pt x="88" y="165"/>
                  </a:lnTo>
                  <a:lnTo>
                    <a:pt x="95" y="181"/>
                  </a:lnTo>
                  <a:lnTo>
                    <a:pt x="103" y="197"/>
                  </a:lnTo>
                  <a:lnTo>
                    <a:pt x="111" y="212"/>
                  </a:lnTo>
                  <a:lnTo>
                    <a:pt x="121" y="227"/>
                  </a:lnTo>
                  <a:lnTo>
                    <a:pt x="122" y="228"/>
                  </a:lnTo>
                  <a:lnTo>
                    <a:pt x="124" y="230"/>
                  </a:lnTo>
                  <a:lnTo>
                    <a:pt x="127" y="231"/>
                  </a:lnTo>
                  <a:lnTo>
                    <a:pt x="127" y="231"/>
                  </a:lnTo>
                  <a:lnTo>
                    <a:pt x="119" y="218"/>
                  </a:lnTo>
                  <a:lnTo>
                    <a:pt x="111" y="204"/>
                  </a:lnTo>
                  <a:lnTo>
                    <a:pt x="105" y="189"/>
                  </a:lnTo>
                  <a:lnTo>
                    <a:pt x="98" y="175"/>
                  </a:lnTo>
                  <a:lnTo>
                    <a:pt x="92" y="160"/>
                  </a:lnTo>
                  <a:lnTo>
                    <a:pt x="85" y="147"/>
                  </a:lnTo>
                  <a:lnTo>
                    <a:pt x="79" y="133"/>
                  </a:lnTo>
                  <a:lnTo>
                    <a:pt x="71" y="118"/>
                  </a:lnTo>
                  <a:lnTo>
                    <a:pt x="63" y="104"/>
                  </a:lnTo>
                  <a:lnTo>
                    <a:pt x="54" y="89"/>
                  </a:lnTo>
                  <a:lnTo>
                    <a:pt x="46" y="75"/>
                  </a:lnTo>
                  <a:lnTo>
                    <a:pt x="36" y="62"/>
                  </a:lnTo>
                  <a:lnTo>
                    <a:pt x="28" y="47"/>
                  </a:lnTo>
                  <a:lnTo>
                    <a:pt x="18" y="34"/>
                  </a:lnTo>
                  <a:lnTo>
                    <a:pt x="10" y="18"/>
                  </a:lnTo>
                  <a:lnTo>
                    <a:pt x="3" y="4"/>
                  </a:lnTo>
                  <a:lnTo>
                    <a:pt x="3" y="3"/>
                  </a:lnTo>
                  <a:lnTo>
                    <a:pt x="2" y="1"/>
                  </a:lnTo>
                  <a:lnTo>
                    <a:pt x="0" y="1"/>
                  </a:lnTo>
                  <a:lnTo>
                    <a:pt x="0"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51" name="Freeform 18"/>
            <p:cNvSpPr>
              <a:spLocks/>
            </p:cNvSpPr>
            <p:nvPr/>
          </p:nvSpPr>
          <p:spPr bwMode="auto">
            <a:xfrm>
              <a:off x="2244" y="1817"/>
              <a:ext cx="32" cy="25"/>
            </a:xfrm>
            <a:custGeom>
              <a:avLst/>
              <a:gdLst>
                <a:gd name="T0" fmla="*/ 119 w 126"/>
                <a:gd name="T1" fmla="*/ 0 h 98"/>
                <a:gd name="T2" fmla="*/ 109 w 126"/>
                <a:gd name="T3" fmla="*/ 16 h 98"/>
                <a:gd name="T4" fmla="*/ 96 w 126"/>
                <a:gd name="T5" fmla="*/ 29 h 98"/>
                <a:gd name="T6" fmla="*/ 81 w 126"/>
                <a:gd name="T7" fmla="*/ 40 h 98"/>
                <a:gd name="T8" fmla="*/ 66 w 126"/>
                <a:gd name="T9" fmla="*/ 51 h 98"/>
                <a:gd name="T10" fmla="*/ 49 w 126"/>
                <a:gd name="T11" fmla="*/ 59 h 98"/>
                <a:gd name="T12" fmla="*/ 32 w 126"/>
                <a:gd name="T13" fmla="*/ 68 h 98"/>
                <a:gd name="T14" fmla="*/ 15 w 126"/>
                <a:gd name="T15" fmla="*/ 76 h 98"/>
                <a:gd name="T16" fmla="*/ 0 w 126"/>
                <a:gd name="T17" fmla="*/ 83 h 98"/>
                <a:gd name="T18" fmla="*/ 0 w 126"/>
                <a:gd name="T19" fmla="*/ 86 h 98"/>
                <a:gd name="T20" fmla="*/ 3 w 126"/>
                <a:gd name="T21" fmla="*/ 91 h 98"/>
                <a:gd name="T22" fmla="*/ 8 w 126"/>
                <a:gd name="T23" fmla="*/ 95 h 98"/>
                <a:gd name="T24" fmla="*/ 12 w 126"/>
                <a:gd name="T25" fmla="*/ 98 h 98"/>
                <a:gd name="T26" fmla="*/ 21 w 126"/>
                <a:gd name="T27" fmla="*/ 97 h 98"/>
                <a:gd name="T28" fmla="*/ 30 w 126"/>
                <a:gd name="T29" fmla="*/ 94 h 98"/>
                <a:gd name="T30" fmla="*/ 39 w 126"/>
                <a:gd name="T31" fmla="*/ 92 h 98"/>
                <a:gd name="T32" fmla="*/ 48 w 126"/>
                <a:gd name="T33" fmla="*/ 87 h 98"/>
                <a:gd name="T34" fmla="*/ 56 w 126"/>
                <a:gd name="T35" fmla="*/ 82 h 98"/>
                <a:gd name="T36" fmla="*/ 64 w 126"/>
                <a:gd name="T37" fmla="*/ 76 h 98"/>
                <a:gd name="T38" fmla="*/ 73 w 126"/>
                <a:gd name="T39" fmla="*/ 71 h 98"/>
                <a:gd name="T40" fmla="*/ 80 w 126"/>
                <a:gd name="T41" fmla="*/ 65 h 98"/>
                <a:gd name="T42" fmla="*/ 87 w 126"/>
                <a:gd name="T43" fmla="*/ 59 h 98"/>
                <a:gd name="T44" fmla="*/ 93 w 126"/>
                <a:gd name="T45" fmla="*/ 53 h 98"/>
                <a:gd name="T46" fmla="*/ 101 w 126"/>
                <a:gd name="T47" fmla="*/ 47 h 98"/>
                <a:gd name="T48" fmla="*/ 107 w 126"/>
                <a:gd name="T49" fmla="*/ 41 h 98"/>
                <a:gd name="T50" fmla="*/ 113 w 126"/>
                <a:gd name="T51" fmla="*/ 34 h 98"/>
                <a:gd name="T52" fmla="*/ 119 w 126"/>
                <a:gd name="T53" fmla="*/ 27 h 98"/>
                <a:gd name="T54" fmla="*/ 122 w 126"/>
                <a:gd name="T55" fmla="*/ 18 h 98"/>
                <a:gd name="T56" fmla="*/ 126 w 126"/>
                <a:gd name="T57" fmla="*/ 10 h 98"/>
                <a:gd name="T58" fmla="*/ 125 w 126"/>
                <a:gd name="T59" fmla="*/ 7 h 98"/>
                <a:gd name="T60" fmla="*/ 122 w 126"/>
                <a:gd name="T61" fmla="*/ 4 h 98"/>
                <a:gd name="T62" fmla="*/ 120 w 126"/>
                <a:gd name="T63" fmla="*/ 1 h 98"/>
                <a:gd name="T64" fmla="*/ 119 w 126"/>
                <a:gd name="T65" fmla="*/ 0 h 98"/>
                <a:gd name="T66" fmla="*/ 119 w 126"/>
                <a:gd name="T67" fmla="*/ 0 h 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26" h="98">
                  <a:moveTo>
                    <a:pt x="119" y="0"/>
                  </a:moveTo>
                  <a:lnTo>
                    <a:pt x="109" y="16"/>
                  </a:lnTo>
                  <a:lnTo>
                    <a:pt x="96" y="29"/>
                  </a:lnTo>
                  <a:lnTo>
                    <a:pt x="81" y="40"/>
                  </a:lnTo>
                  <a:lnTo>
                    <a:pt x="66" y="51"/>
                  </a:lnTo>
                  <a:lnTo>
                    <a:pt x="49" y="59"/>
                  </a:lnTo>
                  <a:lnTo>
                    <a:pt x="32" y="68"/>
                  </a:lnTo>
                  <a:lnTo>
                    <a:pt x="15" y="76"/>
                  </a:lnTo>
                  <a:lnTo>
                    <a:pt x="0" y="83"/>
                  </a:lnTo>
                  <a:lnTo>
                    <a:pt x="0" y="86"/>
                  </a:lnTo>
                  <a:lnTo>
                    <a:pt x="3" y="91"/>
                  </a:lnTo>
                  <a:lnTo>
                    <a:pt x="8" y="95"/>
                  </a:lnTo>
                  <a:lnTo>
                    <a:pt x="12" y="98"/>
                  </a:lnTo>
                  <a:lnTo>
                    <a:pt x="21" y="97"/>
                  </a:lnTo>
                  <a:lnTo>
                    <a:pt x="30" y="94"/>
                  </a:lnTo>
                  <a:lnTo>
                    <a:pt x="39" y="92"/>
                  </a:lnTo>
                  <a:lnTo>
                    <a:pt x="48" y="87"/>
                  </a:lnTo>
                  <a:lnTo>
                    <a:pt x="56" y="82"/>
                  </a:lnTo>
                  <a:lnTo>
                    <a:pt x="64" y="76"/>
                  </a:lnTo>
                  <a:lnTo>
                    <a:pt x="73" y="71"/>
                  </a:lnTo>
                  <a:lnTo>
                    <a:pt x="80" y="65"/>
                  </a:lnTo>
                  <a:lnTo>
                    <a:pt x="87" y="59"/>
                  </a:lnTo>
                  <a:lnTo>
                    <a:pt x="93" y="53"/>
                  </a:lnTo>
                  <a:lnTo>
                    <a:pt x="101" y="47"/>
                  </a:lnTo>
                  <a:lnTo>
                    <a:pt x="107" y="41"/>
                  </a:lnTo>
                  <a:lnTo>
                    <a:pt x="113" y="34"/>
                  </a:lnTo>
                  <a:lnTo>
                    <a:pt x="119" y="27"/>
                  </a:lnTo>
                  <a:lnTo>
                    <a:pt x="122" y="18"/>
                  </a:lnTo>
                  <a:lnTo>
                    <a:pt x="126" y="10"/>
                  </a:lnTo>
                  <a:lnTo>
                    <a:pt x="125" y="7"/>
                  </a:lnTo>
                  <a:lnTo>
                    <a:pt x="122" y="4"/>
                  </a:lnTo>
                  <a:lnTo>
                    <a:pt x="120" y="1"/>
                  </a:lnTo>
                  <a:lnTo>
                    <a:pt x="119" y="0"/>
                  </a:lnTo>
                  <a:lnTo>
                    <a:pt x="1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52" name="Freeform 19"/>
            <p:cNvSpPr>
              <a:spLocks/>
            </p:cNvSpPr>
            <p:nvPr/>
          </p:nvSpPr>
          <p:spPr bwMode="auto">
            <a:xfrm>
              <a:off x="2195" y="1753"/>
              <a:ext cx="14" cy="14"/>
            </a:xfrm>
            <a:custGeom>
              <a:avLst/>
              <a:gdLst>
                <a:gd name="T0" fmla="*/ 21 w 53"/>
                <a:gd name="T1" fmla="*/ 2 h 56"/>
                <a:gd name="T2" fmla="*/ 11 w 53"/>
                <a:gd name="T3" fmla="*/ 0 h 56"/>
                <a:gd name="T4" fmla="*/ 5 w 53"/>
                <a:gd name="T5" fmla="*/ 7 h 56"/>
                <a:gd name="T6" fmla="*/ 1 w 53"/>
                <a:gd name="T7" fmla="*/ 18 h 56"/>
                <a:gd name="T8" fmla="*/ 0 w 53"/>
                <a:gd name="T9" fmla="*/ 28 h 56"/>
                <a:gd name="T10" fmla="*/ 1 w 53"/>
                <a:gd name="T11" fmla="*/ 32 h 56"/>
                <a:gd name="T12" fmla="*/ 2 w 53"/>
                <a:gd name="T13" fmla="*/ 34 h 56"/>
                <a:gd name="T14" fmla="*/ 5 w 53"/>
                <a:gd name="T15" fmla="*/ 38 h 56"/>
                <a:gd name="T16" fmla="*/ 7 w 53"/>
                <a:gd name="T17" fmla="*/ 41 h 56"/>
                <a:gd name="T18" fmla="*/ 11 w 53"/>
                <a:gd name="T19" fmla="*/ 44 h 56"/>
                <a:gd name="T20" fmla="*/ 14 w 53"/>
                <a:gd name="T21" fmla="*/ 47 h 56"/>
                <a:gd name="T22" fmla="*/ 18 w 53"/>
                <a:gd name="T23" fmla="*/ 50 h 56"/>
                <a:gd name="T24" fmla="*/ 21 w 53"/>
                <a:gd name="T25" fmla="*/ 53 h 56"/>
                <a:gd name="T26" fmla="*/ 30 w 53"/>
                <a:gd name="T27" fmla="*/ 55 h 56"/>
                <a:gd name="T28" fmla="*/ 39 w 53"/>
                <a:gd name="T29" fmla="*/ 56 h 56"/>
                <a:gd name="T30" fmla="*/ 48 w 53"/>
                <a:gd name="T31" fmla="*/ 54 h 56"/>
                <a:gd name="T32" fmla="*/ 53 w 53"/>
                <a:gd name="T33" fmla="*/ 48 h 56"/>
                <a:gd name="T34" fmla="*/ 52 w 53"/>
                <a:gd name="T35" fmla="*/ 44 h 56"/>
                <a:gd name="T36" fmla="*/ 49 w 53"/>
                <a:gd name="T37" fmla="*/ 39 h 56"/>
                <a:gd name="T38" fmla="*/ 45 w 53"/>
                <a:gd name="T39" fmla="*/ 36 h 56"/>
                <a:gd name="T40" fmla="*/ 42 w 53"/>
                <a:gd name="T41" fmla="*/ 34 h 56"/>
                <a:gd name="T42" fmla="*/ 39 w 53"/>
                <a:gd name="T43" fmla="*/ 36 h 56"/>
                <a:gd name="T44" fmla="*/ 37 w 53"/>
                <a:gd name="T45" fmla="*/ 37 h 56"/>
                <a:gd name="T46" fmla="*/ 33 w 53"/>
                <a:gd name="T47" fmla="*/ 39 h 56"/>
                <a:gd name="T48" fmla="*/ 31 w 53"/>
                <a:gd name="T49" fmla="*/ 41 h 56"/>
                <a:gd name="T50" fmla="*/ 29 w 53"/>
                <a:gd name="T51" fmla="*/ 42 h 56"/>
                <a:gd name="T52" fmla="*/ 25 w 53"/>
                <a:gd name="T53" fmla="*/ 43 h 56"/>
                <a:gd name="T54" fmla="*/ 21 w 53"/>
                <a:gd name="T55" fmla="*/ 43 h 56"/>
                <a:gd name="T56" fmla="*/ 18 w 53"/>
                <a:gd name="T57" fmla="*/ 43 h 56"/>
                <a:gd name="T58" fmla="*/ 15 w 53"/>
                <a:gd name="T59" fmla="*/ 42 h 56"/>
                <a:gd name="T60" fmla="*/ 13 w 53"/>
                <a:gd name="T61" fmla="*/ 41 h 56"/>
                <a:gd name="T62" fmla="*/ 11 w 53"/>
                <a:gd name="T63" fmla="*/ 39 h 56"/>
                <a:gd name="T64" fmla="*/ 9 w 53"/>
                <a:gd name="T65" fmla="*/ 37 h 56"/>
                <a:gd name="T66" fmla="*/ 9 w 53"/>
                <a:gd name="T67" fmla="*/ 34 h 56"/>
                <a:gd name="T68" fmla="*/ 9 w 53"/>
                <a:gd name="T69" fmla="*/ 33 h 56"/>
                <a:gd name="T70" fmla="*/ 9 w 53"/>
                <a:gd name="T71" fmla="*/ 31 h 56"/>
                <a:gd name="T72" fmla="*/ 9 w 53"/>
                <a:gd name="T73" fmla="*/ 30 h 56"/>
                <a:gd name="T74" fmla="*/ 9 w 53"/>
                <a:gd name="T75" fmla="*/ 21 h 56"/>
                <a:gd name="T76" fmla="*/ 12 w 53"/>
                <a:gd name="T77" fmla="*/ 12 h 56"/>
                <a:gd name="T78" fmla="*/ 17 w 53"/>
                <a:gd name="T79" fmla="*/ 6 h 56"/>
                <a:gd name="T80" fmla="*/ 25 w 53"/>
                <a:gd name="T81" fmla="*/ 7 h 56"/>
                <a:gd name="T82" fmla="*/ 24 w 53"/>
                <a:gd name="T83" fmla="*/ 6 h 56"/>
                <a:gd name="T84" fmla="*/ 24 w 53"/>
                <a:gd name="T85" fmla="*/ 4 h 56"/>
                <a:gd name="T86" fmla="*/ 23 w 53"/>
                <a:gd name="T87" fmla="*/ 3 h 56"/>
                <a:gd name="T88" fmla="*/ 21 w 53"/>
                <a:gd name="T89" fmla="*/ 2 h 56"/>
                <a:gd name="T90" fmla="*/ 21 w 53"/>
                <a:gd name="T91" fmla="*/ 2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53" h="56">
                  <a:moveTo>
                    <a:pt x="21" y="2"/>
                  </a:moveTo>
                  <a:lnTo>
                    <a:pt x="11" y="0"/>
                  </a:lnTo>
                  <a:lnTo>
                    <a:pt x="5" y="7"/>
                  </a:lnTo>
                  <a:lnTo>
                    <a:pt x="1" y="18"/>
                  </a:lnTo>
                  <a:lnTo>
                    <a:pt x="0" y="28"/>
                  </a:lnTo>
                  <a:lnTo>
                    <a:pt x="1" y="32"/>
                  </a:lnTo>
                  <a:lnTo>
                    <a:pt x="2" y="34"/>
                  </a:lnTo>
                  <a:lnTo>
                    <a:pt x="5" y="38"/>
                  </a:lnTo>
                  <a:lnTo>
                    <a:pt x="7" y="41"/>
                  </a:lnTo>
                  <a:lnTo>
                    <a:pt x="11" y="44"/>
                  </a:lnTo>
                  <a:lnTo>
                    <a:pt x="14" y="47"/>
                  </a:lnTo>
                  <a:lnTo>
                    <a:pt x="18" y="50"/>
                  </a:lnTo>
                  <a:lnTo>
                    <a:pt x="21" y="53"/>
                  </a:lnTo>
                  <a:lnTo>
                    <a:pt x="30" y="55"/>
                  </a:lnTo>
                  <a:lnTo>
                    <a:pt x="39" y="56"/>
                  </a:lnTo>
                  <a:lnTo>
                    <a:pt x="48" y="54"/>
                  </a:lnTo>
                  <a:lnTo>
                    <a:pt x="53" y="48"/>
                  </a:lnTo>
                  <a:lnTo>
                    <a:pt x="52" y="44"/>
                  </a:lnTo>
                  <a:lnTo>
                    <a:pt x="49" y="39"/>
                  </a:lnTo>
                  <a:lnTo>
                    <a:pt x="45" y="36"/>
                  </a:lnTo>
                  <a:lnTo>
                    <a:pt x="42" y="34"/>
                  </a:lnTo>
                  <a:lnTo>
                    <a:pt x="39" y="36"/>
                  </a:lnTo>
                  <a:lnTo>
                    <a:pt x="37" y="37"/>
                  </a:lnTo>
                  <a:lnTo>
                    <a:pt x="33" y="39"/>
                  </a:lnTo>
                  <a:lnTo>
                    <a:pt x="31" y="41"/>
                  </a:lnTo>
                  <a:lnTo>
                    <a:pt x="29" y="42"/>
                  </a:lnTo>
                  <a:lnTo>
                    <a:pt x="25" y="43"/>
                  </a:lnTo>
                  <a:lnTo>
                    <a:pt x="21" y="43"/>
                  </a:lnTo>
                  <a:lnTo>
                    <a:pt x="18" y="43"/>
                  </a:lnTo>
                  <a:lnTo>
                    <a:pt x="15" y="42"/>
                  </a:lnTo>
                  <a:lnTo>
                    <a:pt x="13" y="41"/>
                  </a:lnTo>
                  <a:lnTo>
                    <a:pt x="11" y="39"/>
                  </a:lnTo>
                  <a:lnTo>
                    <a:pt x="9" y="37"/>
                  </a:lnTo>
                  <a:lnTo>
                    <a:pt x="9" y="34"/>
                  </a:lnTo>
                  <a:lnTo>
                    <a:pt x="9" y="33"/>
                  </a:lnTo>
                  <a:lnTo>
                    <a:pt x="9" y="31"/>
                  </a:lnTo>
                  <a:lnTo>
                    <a:pt x="9" y="30"/>
                  </a:lnTo>
                  <a:lnTo>
                    <a:pt x="9" y="21"/>
                  </a:lnTo>
                  <a:lnTo>
                    <a:pt x="12" y="12"/>
                  </a:lnTo>
                  <a:lnTo>
                    <a:pt x="17" y="6"/>
                  </a:lnTo>
                  <a:lnTo>
                    <a:pt x="25" y="7"/>
                  </a:lnTo>
                  <a:lnTo>
                    <a:pt x="24" y="6"/>
                  </a:lnTo>
                  <a:lnTo>
                    <a:pt x="24" y="4"/>
                  </a:lnTo>
                  <a:lnTo>
                    <a:pt x="23" y="3"/>
                  </a:lnTo>
                  <a:lnTo>
                    <a:pt x="21" y="2"/>
                  </a:lnTo>
                  <a:lnTo>
                    <a:pt x="21"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53" name="Freeform 20"/>
            <p:cNvSpPr>
              <a:spLocks/>
            </p:cNvSpPr>
            <p:nvPr/>
          </p:nvSpPr>
          <p:spPr bwMode="auto">
            <a:xfrm>
              <a:off x="2247" y="1812"/>
              <a:ext cx="25" cy="27"/>
            </a:xfrm>
            <a:custGeom>
              <a:avLst/>
              <a:gdLst>
                <a:gd name="T0" fmla="*/ 90 w 101"/>
                <a:gd name="T1" fmla="*/ 8 h 111"/>
                <a:gd name="T2" fmla="*/ 63 w 101"/>
                <a:gd name="T3" fmla="*/ 3 h 111"/>
                <a:gd name="T4" fmla="*/ 30 w 101"/>
                <a:gd name="T5" fmla="*/ 0 h 111"/>
                <a:gd name="T6" fmla="*/ 6 w 101"/>
                <a:gd name="T7" fmla="*/ 5 h 111"/>
                <a:gd name="T8" fmla="*/ 0 w 101"/>
                <a:gd name="T9" fmla="*/ 20 h 111"/>
                <a:gd name="T10" fmla="*/ 5 w 101"/>
                <a:gd name="T11" fmla="*/ 35 h 111"/>
                <a:gd name="T12" fmla="*/ 17 w 101"/>
                <a:gd name="T13" fmla="*/ 50 h 111"/>
                <a:gd name="T14" fmla="*/ 33 w 101"/>
                <a:gd name="T15" fmla="*/ 61 h 111"/>
                <a:gd name="T16" fmla="*/ 45 w 101"/>
                <a:gd name="T17" fmla="*/ 73 h 111"/>
                <a:gd name="T18" fmla="*/ 54 w 101"/>
                <a:gd name="T19" fmla="*/ 83 h 111"/>
                <a:gd name="T20" fmla="*/ 64 w 101"/>
                <a:gd name="T21" fmla="*/ 94 h 111"/>
                <a:gd name="T22" fmla="*/ 74 w 101"/>
                <a:gd name="T23" fmla="*/ 105 h 111"/>
                <a:gd name="T24" fmla="*/ 77 w 101"/>
                <a:gd name="T25" fmla="*/ 110 h 111"/>
                <a:gd name="T26" fmla="*/ 76 w 101"/>
                <a:gd name="T27" fmla="*/ 106 h 111"/>
                <a:gd name="T28" fmla="*/ 70 w 101"/>
                <a:gd name="T29" fmla="*/ 97 h 111"/>
                <a:gd name="T30" fmla="*/ 58 w 101"/>
                <a:gd name="T31" fmla="*/ 82 h 111"/>
                <a:gd name="T32" fmla="*/ 46 w 101"/>
                <a:gd name="T33" fmla="*/ 68 h 111"/>
                <a:gd name="T34" fmla="*/ 33 w 101"/>
                <a:gd name="T35" fmla="*/ 55 h 111"/>
                <a:gd name="T36" fmla="*/ 22 w 101"/>
                <a:gd name="T37" fmla="*/ 45 h 111"/>
                <a:gd name="T38" fmla="*/ 11 w 101"/>
                <a:gd name="T39" fmla="*/ 39 h 111"/>
                <a:gd name="T40" fmla="*/ 3 w 101"/>
                <a:gd name="T41" fmla="*/ 28 h 111"/>
                <a:gd name="T42" fmla="*/ 7 w 101"/>
                <a:gd name="T43" fmla="*/ 15 h 111"/>
                <a:gd name="T44" fmla="*/ 18 w 101"/>
                <a:gd name="T45" fmla="*/ 9 h 111"/>
                <a:gd name="T46" fmla="*/ 29 w 101"/>
                <a:gd name="T47" fmla="*/ 8 h 111"/>
                <a:gd name="T48" fmla="*/ 40 w 101"/>
                <a:gd name="T49" fmla="*/ 8 h 111"/>
                <a:gd name="T50" fmla="*/ 51 w 101"/>
                <a:gd name="T51" fmla="*/ 10 h 111"/>
                <a:gd name="T52" fmla="*/ 61 w 101"/>
                <a:gd name="T53" fmla="*/ 10 h 111"/>
                <a:gd name="T54" fmla="*/ 72 w 101"/>
                <a:gd name="T55" fmla="*/ 12 h 111"/>
                <a:gd name="T56" fmla="*/ 84 w 101"/>
                <a:gd name="T57" fmla="*/ 12 h 111"/>
                <a:gd name="T58" fmla="*/ 95 w 101"/>
                <a:gd name="T59" fmla="*/ 12 h 111"/>
                <a:gd name="T60" fmla="*/ 101 w 101"/>
                <a:gd name="T61" fmla="*/ 11 h 111"/>
                <a:gd name="T62" fmla="*/ 100 w 101"/>
                <a:gd name="T63" fmla="*/ 8 h 111"/>
                <a:gd name="T64" fmla="*/ 100 w 101"/>
                <a:gd name="T65" fmla="*/ 8 h 1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01" h="111">
                  <a:moveTo>
                    <a:pt x="100" y="8"/>
                  </a:moveTo>
                  <a:lnTo>
                    <a:pt x="90" y="8"/>
                  </a:lnTo>
                  <a:lnTo>
                    <a:pt x="78" y="5"/>
                  </a:lnTo>
                  <a:lnTo>
                    <a:pt x="63" y="3"/>
                  </a:lnTo>
                  <a:lnTo>
                    <a:pt x="46" y="0"/>
                  </a:lnTo>
                  <a:lnTo>
                    <a:pt x="30" y="0"/>
                  </a:lnTo>
                  <a:lnTo>
                    <a:pt x="17" y="0"/>
                  </a:lnTo>
                  <a:lnTo>
                    <a:pt x="6" y="5"/>
                  </a:lnTo>
                  <a:lnTo>
                    <a:pt x="1" y="12"/>
                  </a:lnTo>
                  <a:lnTo>
                    <a:pt x="0" y="20"/>
                  </a:lnTo>
                  <a:lnTo>
                    <a:pt x="3" y="28"/>
                  </a:lnTo>
                  <a:lnTo>
                    <a:pt x="5" y="35"/>
                  </a:lnTo>
                  <a:lnTo>
                    <a:pt x="10" y="42"/>
                  </a:lnTo>
                  <a:lnTo>
                    <a:pt x="17" y="50"/>
                  </a:lnTo>
                  <a:lnTo>
                    <a:pt x="25" y="55"/>
                  </a:lnTo>
                  <a:lnTo>
                    <a:pt x="33" y="61"/>
                  </a:lnTo>
                  <a:lnTo>
                    <a:pt x="40" y="68"/>
                  </a:lnTo>
                  <a:lnTo>
                    <a:pt x="45" y="73"/>
                  </a:lnTo>
                  <a:lnTo>
                    <a:pt x="49" y="77"/>
                  </a:lnTo>
                  <a:lnTo>
                    <a:pt x="54" y="83"/>
                  </a:lnTo>
                  <a:lnTo>
                    <a:pt x="59" y="88"/>
                  </a:lnTo>
                  <a:lnTo>
                    <a:pt x="64" y="94"/>
                  </a:lnTo>
                  <a:lnTo>
                    <a:pt x="69" y="99"/>
                  </a:lnTo>
                  <a:lnTo>
                    <a:pt x="74" y="105"/>
                  </a:lnTo>
                  <a:lnTo>
                    <a:pt x="78" y="111"/>
                  </a:lnTo>
                  <a:lnTo>
                    <a:pt x="77" y="110"/>
                  </a:lnTo>
                  <a:lnTo>
                    <a:pt x="77" y="107"/>
                  </a:lnTo>
                  <a:lnTo>
                    <a:pt x="76" y="106"/>
                  </a:lnTo>
                  <a:lnTo>
                    <a:pt x="75" y="104"/>
                  </a:lnTo>
                  <a:lnTo>
                    <a:pt x="70" y="97"/>
                  </a:lnTo>
                  <a:lnTo>
                    <a:pt x="64" y="89"/>
                  </a:lnTo>
                  <a:lnTo>
                    <a:pt x="58" y="82"/>
                  </a:lnTo>
                  <a:lnTo>
                    <a:pt x="52" y="75"/>
                  </a:lnTo>
                  <a:lnTo>
                    <a:pt x="46" y="68"/>
                  </a:lnTo>
                  <a:lnTo>
                    <a:pt x="39" y="62"/>
                  </a:lnTo>
                  <a:lnTo>
                    <a:pt x="33" y="55"/>
                  </a:lnTo>
                  <a:lnTo>
                    <a:pt x="25" y="49"/>
                  </a:lnTo>
                  <a:lnTo>
                    <a:pt x="22" y="45"/>
                  </a:lnTo>
                  <a:lnTo>
                    <a:pt x="17" y="41"/>
                  </a:lnTo>
                  <a:lnTo>
                    <a:pt x="11" y="39"/>
                  </a:lnTo>
                  <a:lnTo>
                    <a:pt x="7" y="35"/>
                  </a:lnTo>
                  <a:lnTo>
                    <a:pt x="3" y="28"/>
                  </a:lnTo>
                  <a:lnTo>
                    <a:pt x="4" y="21"/>
                  </a:lnTo>
                  <a:lnTo>
                    <a:pt x="7" y="15"/>
                  </a:lnTo>
                  <a:lnTo>
                    <a:pt x="13" y="10"/>
                  </a:lnTo>
                  <a:lnTo>
                    <a:pt x="18" y="9"/>
                  </a:lnTo>
                  <a:lnTo>
                    <a:pt x="23" y="8"/>
                  </a:lnTo>
                  <a:lnTo>
                    <a:pt x="29" y="8"/>
                  </a:lnTo>
                  <a:lnTo>
                    <a:pt x="34" y="8"/>
                  </a:lnTo>
                  <a:lnTo>
                    <a:pt x="40" y="8"/>
                  </a:lnTo>
                  <a:lnTo>
                    <a:pt x="45" y="9"/>
                  </a:lnTo>
                  <a:lnTo>
                    <a:pt x="51" y="10"/>
                  </a:lnTo>
                  <a:lnTo>
                    <a:pt x="55" y="10"/>
                  </a:lnTo>
                  <a:lnTo>
                    <a:pt x="61" y="10"/>
                  </a:lnTo>
                  <a:lnTo>
                    <a:pt x="66" y="11"/>
                  </a:lnTo>
                  <a:lnTo>
                    <a:pt x="72" y="12"/>
                  </a:lnTo>
                  <a:lnTo>
                    <a:pt x="78" y="12"/>
                  </a:lnTo>
                  <a:lnTo>
                    <a:pt x="84" y="12"/>
                  </a:lnTo>
                  <a:lnTo>
                    <a:pt x="90" y="12"/>
                  </a:lnTo>
                  <a:lnTo>
                    <a:pt x="95" y="12"/>
                  </a:lnTo>
                  <a:lnTo>
                    <a:pt x="101" y="11"/>
                  </a:lnTo>
                  <a:lnTo>
                    <a:pt x="101" y="11"/>
                  </a:lnTo>
                  <a:lnTo>
                    <a:pt x="101" y="9"/>
                  </a:lnTo>
                  <a:lnTo>
                    <a:pt x="100" y="8"/>
                  </a:lnTo>
                  <a:lnTo>
                    <a:pt x="100" y="8"/>
                  </a:lnTo>
                  <a:lnTo>
                    <a:pt x="100"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54" name="Freeform 21"/>
            <p:cNvSpPr>
              <a:spLocks/>
            </p:cNvSpPr>
            <p:nvPr/>
          </p:nvSpPr>
          <p:spPr bwMode="auto">
            <a:xfrm>
              <a:off x="2146" y="1813"/>
              <a:ext cx="104" cy="34"/>
            </a:xfrm>
            <a:custGeom>
              <a:avLst/>
              <a:gdLst>
                <a:gd name="T0" fmla="*/ 16 w 416"/>
                <a:gd name="T1" fmla="*/ 4 h 132"/>
                <a:gd name="T2" fmla="*/ 41 w 416"/>
                <a:gd name="T3" fmla="*/ 8 h 132"/>
                <a:gd name="T4" fmla="*/ 68 w 416"/>
                <a:gd name="T5" fmla="*/ 13 h 132"/>
                <a:gd name="T6" fmla="*/ 94 w 416"/>
                <a:gd name="T7" fmla="*/ 20 h 132"/>
                <a:gd name="T8" fmla="*/ 119 w 416"/>
                <a:gd name="T9" fmla="*/ 28 h 132"/>
                <a:gd name="T10" fmla="*/ 145 w 416"/>
                <a:gd name="T11" fmla="*/ 39 h 132"/>
                <a:gd name="T12" fmla="*/ 169 w 416"/>
                <a:gd name="T13" fmla="*/ 51 h 132"/>
                <a:gd name="T14" fmla="*/ 192 w 416"/>
                <a:gd name="T15" fmla="*/ 63 h 132"/>
                <a:gd name="T16" fmla="*/ 216 w 416"/>
                <a:gd name="T17" fmla="*/ 79 h 132"/>
                <a:gd name="T18" fmla="*/ 241 w 416"/>
                <a:gd name="T19" fmla="*/ 95 h 132"/>
                <a:gd name="T20" fmla="*/ 269 w 416"/>
                <a:gd name="T21" fmla="*/ 108 h 132"/>
                <a:gd name="T22" fmla="*/ 297 w 416"/>
                <a:gd name="T23" fmla="*/ 120 h 132"/>
                <a:gd name="T24" fmla="*/ 325 w 416"/>
                <a:gd name="T25" fmla="*/ 127 h 132"/>
                <a:gd name="T26" fmla="*/ 351 w 416"/>
                <a:gd name="T27" fmla="*/ 131 h 132"/>
                <a:gd name="T28" fmla="*/ 380 w 416"/>
                <a:gd name="T29" fmla="*/ 131 h 132"/>
                <a:gd name="T30" fmla="*/ 406 w 416"/>
                <a:gd name="T31" fmla="*/ 125 h 132"/>
                <a:gd name="T32" fmla="*/ 416 w 416"/>
                <a:gd name="T33" fmla="*/ 115 h 132"/>
                <a:gd name="T34" fmla="*/ 410 w 416"/>
                <a:gd name="T35" fmla="*/ 107 h 132"/>
                <a:gd name="T36" fmla="*/ 397 w 416"/>
                <a:gd name="T37" fmla="*/ 112 h 132"/>
                <a:gd name="T38" fmla="*/ 372 w 416"/>
                <a:gd name="T39" fmla="*/ 119 h 132"/>
                <a:gd name="T40" fmla="*/ 343 w 416"/>
                <a:gd name="T41" fmla="*/ 119 h 132"/>
                <a:gd name="T42" fmla="*/ 317 w 416"/>
                <a:gd name="T43" fmla="*/ 115 h 132"/>
                <a:gd name="T44" fmla="*/ 288 w 416"/>
                <a:gd name="T45" fmla="*/ 108 h 132"/>
                <a:gd name="T46" fmla="*/ 254 w 416"/>
                <a:gd name="T47" fmla="*/ 95 h 132"/>
                <a:gd name="T48" fmla="*/ 223 w 416"/>
                <a:gd name="T49" fmla="*/ 77 h 132"/>
                <a:gd name="T50" fmla="*/ 193 w 416"/>
                <a:gd name="T51" fmla="*/ 59 h 132"/>
                <a:gd name="T52" fmla="*/ 158 w 416"/>
                <a:gd name="T53" fmla="*/ 38 h 132"/>
                <a:gd name="T54" fmla="*/ 115 w 416"/>
                <a:gd name="T55" fmla="*/ 20 h 132"/>
                <a:gd name="T56" fmla="*/ 69 w 416"/>
                <a:gd name="T57" fmla="*/ 7 h 132"/>
                <a:gd name="T58" fmla="*/ 23 w 416"/>
                <a:gd name="T59" fmla="*/ 1 h 132"/>
                <a:gd name="T60" fmla="*/ 2 w 416"/>
                <a:gd name="T61" fmla="*/ 0 h 132"/>
                <a:gd name="T62" fmla="*/ 2 w 416"/>
                <a:gd name="T63" fmla="*/ 3 h 132"/>
                <a:gd name="T64" fmla="*/ 3 w 416"/>
                <a:gd name="T65" fmla="*/ 3 h 1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416" h="132">
                  <a:moveTo>
                    <a:pt x="3" y="3"/>
                  </a:moveTo>
                  <a:lnTo>
                    <a:pt x="16" y="4"/>
                  </a:lnTo>
                  <a:lnTo>
                    <a:pt x="29" y="6"/>
                  </a:lnTo>
                  <a:lnTo>
                    <a:pt x="41" y="8"/>
                  </a:lnTo>
                  <a:lnTo>
                    <a:pt x="55" y="10"/>
                  </a:lnTo>
                  <a:lnTo>
                    <a:pt x="68" y="13"/>
                  </a:lnTo>
                  <a:lnTo>
                    <a:pt x="81" y="16"/>
                  </a:lnTo>
                  <a:lnTo>
                    <a:pt x="94" y="20"/>
                  </a:lnTo>
                  <a:lnTo>
                    <a:pt x="106" y="24"/>
                  </a:lnTo>
                  <a:lnTo>
                    <a:pt x="119" y="28"/>
                  </a:lnTo>
                  <a:lnTo>
                    <a:pt x="131" y="33"/>
                  </a:lnTo>
                  <a:lnTo>
                    <a:pt x="145" y="39"/>
                  </a:lnTo>
                  <a:lnTo>
                    <a:pt x="157" y="45"/>
                  </a:lnTo>
                  <a:lnTo>
                    <a:pt x="169" y="51"/>
                  </a:lnTo>
                  <a:lnTo>
                    <a:pt x="180" y="57"/>
                  </a:lnTo>
                  <a:lnTo>
                    <a:pt x="192" y="63"/>
                  </a:lnTo>
                  <a:lnTo>
                    <a:pt x="202" y="71"/>
                  </a:lnTo>
                  <a:lnTo>
                    <a:pt x="216" y="79"/>
                  </a:lnTo>
                  <a:lnTo>
                    <a:pt x="228" y="87"/>
                  </a:lnTo>
                  <a:lnTo>
                    <a:pt x="241" y="95"/>
                  </a:lnTo>
                  <a:lnTo>
                    <a:pt x="255" y="102"/>
                  </a:lnTo>
                  <a:lnTo>
                    <a:pt x="269" y="108"/>
                  </a:lnTo>
                  <a:lnTo>
                    <a:pt x="283" y="114"/>
                  </a:lnTo>
                  <a:lnTo>
                    <a:pt x="297" y="120"/>
                  </a:lnTo>
                  <a:lnTo>
                    <a:pt x="313" y="125"/>
                  </a:lnTo>
                  <a:lnTo>
                    <a:pt x="325" y="127"/>
                  </a:lnTo>
                  <a:lnTo>
                    <a:pt x="338" y="130"/>
                  </a:lnTo>
                  <a:lnTo>
                    <a:pt x="351" y="131"/>
                  </a:lnTo>
                  <a:lnTo>
                    <a:pt x="366" y="132"/>
                  </a:lnTo>
                  <a:lnTo>
                    <a:pt x="380" y="131"/>
                  </a:lnTo>
                  <a:lnTo>
                    <a:pt x="394" y="128"/>
                  </a:lnTo>
                  <a:lnTo>
                    <a:pt x="406" y="125"/>
                  </a:lnTo>
                  <a:lnTo>
                    <a:pt x="416" y="119"/>
                  </a:lnTo>
                  <a:lnTo>
                    <a:pt x="416" y="115"/>
                  </a:lnTo>
                  <a:lnTo>
                    <a:pt x="414" y="110"/>
                  </a:lnTo>
                  <a:lnTo>
                    <a:pt x="410" y="107"/>
                  </a:lnTo>
                  <a:lnTo>
                    <a:pt x="408" y="106"/>
                  </a:lnTo>
                  <a:lnTo>
                    <a:pt x="397" y="112"/>
                  </a:lnTo>
                  <a:lnTo>
                    <a:pt x="385" y="116"/>
                  </a:lnTo>
                  <a:lnTo>
                    <a:pt x="372" y="119"/>
                  </a:lnTo>
                  <a:lnTo>
                    <a:pt x="358" y="119"/>
                  </a:lnTo>
                  <a:lnTo>
                    <a:pt x="343" y="119"/>
                  </a:lnTo>
                  <a:lnTo>
                    <a:pt x="330" y="118"/>
                  </a:lnTo>
                  <a:lnTo>
                    <a:pt x="317" y="115"/>
                  </a:lnTo>
                  <a:lnTo>
                    <a:pt x="305" y="113"/>
                  </a:lnTo>
                  <a:lnTo>
                    <a:pt x="288" y="108"/>
                  </a:lnTo>
                  <a:lnTo>
                    <a:pt x="271" y="102"/>
                  </a:lnTo>
                  <a:lnTo>
                    <a:pt x="254" y="95"/>
                  </a:lnTo>
                  <a:lnTo>
                    <a:pt x="238" y="86"/>
                  </a:lnTo>
                  <a:lnTo>
                    <a:pt x="223" y="77"/>
                  </a:lnTo>
                  <a:lnTo>
                    <a:pt x="207" y="67"/>
                  </a:lnTo>
                  <a:lnTo>
                    <a:pt x="193" y="59"/>
                  </a:lnTo>
                  <a:lnTo>
                    <a:pt x="177" y="49"/>
                  </a:lnTo>
                  <a:lnTo>
                    <a:pt x="158" y="38"/>
                  </a:lnTo>
                  <a:lnTo>
                    <a:pt x="136" y="28"/>
                  </a:lnTo>
                  <a:lnTo>
                    <a:pt x="115" y="20"/>
                  </a:lnTo>
                  <a:lnTo>
                    <a:pt x="92" y="13"/>
                  </a:lnTo>
                  <a:lnTo>
                    <a:pt x="69" y="7"/>
                  </a:lnTo>
                  <a:lnTo>
                    <a:pt x="46" y="3"/>
                  </a:lnTo>
                  <a:lnTo>
                    <a:pt x="23" y="1"/>
                  </a:lnTo>
                  <a:lnTo>
                    <a:pt x="0" y="0"/>
                  </a:lnTo>
                  <a:lnTo>
                    <a:pt x="2" y="0"/>
                  </a:lnTo>
                  <a:lnTo>
                    <a:pt x="2" y="1"/>
                  </a:lnTo>
                  <a:lnTo>
                    <a:pt x="2" y="3"/>
                  </a:lnTo>
                  <a:lnTo>
                    <a:pt x="3" y="3"/>
                  </a:lnTo>
                  <a:lnTo>
                    <a:pt x="3"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55" name="Freeform 22"/>
            <p:cNvSpPr>
              <a:spLocks/>
            </p:cNvSpPr>
            <p:nvPr/>
          </p:nvSpPr>
          <p:spPr bwMode="auto">
            <a:xfrm>
              <a:off x="2102" y="1701"/>
              <a:ext cx="35" cy="78"/>
            </a:xfrm>
            <a:custGeom>
              <a:avLst/>
              <a:gdLst>
                <a:gd name="T0" fmla="*/ 85 w 138"/>
                <a:gd name="T1" fmla="*/ 313 h 313"/>
                <a:gd name="T2" fmla="*/ 70 w 138"/>
                <a:gd name="T3" fmla="*/ 292 h 313"/>
                <a:gd name="T4" fmla="*/ 54 w 138"/>
                <a:gd name="T5" fmla="*/ 271 h 313"/>
                <a:gd name="T6" fmla="*/ 40 w 138"/>
                <a:gd name="T7" fmla="*/ 250 h 313"/>
                <a:gd name="T8" fmla="*/ 27 w 138"/>
                <a:gd name="T9" fmla="*/ 228 h 313"/>
                <a:gd name="T10" fmla="*/ 17 w 138"/>
                <a:gd name="T11" fmla="*/ 205 h 313"/>
                <a:gd name="T12" fmla="*/ 10 w 138"/>
                <a:gd name="T13" fmla="*/ 181 h 313"/>
                <a:gd name="T14" fmla="*/ 6 w 138"/>
                <a:gd name="T15" fmla="*/ 156 h 313"/>
                <a:gd name="T16" fmla="*/ 9 w 138"/>
                <a:gd name="T17" fmla="*/ 129 h 313"/>
                <a:gd name="T18" fmla="*/ 15 w 138"/>
                <a:gd name="T19" fmla="*/ 106 h 313"/>
                <a:gd name="T20" fmla="*/ 25 w 138"/>
                <a:gd name="T21" fmla="*/ 87 h 313"/>
                <a:gd name="T22" fmla="*/ 41 w 138"/>
                <a:gd name="T23" fmla="*/ 70 h 313"/>
                <a:gd name="T24" fmla="*/ 59 w 138"/>
                <a:gd name="T25" fmla="*/ 56 h 313"/>
                <a:gd name="T26" fmla="*/ 78 w 138"/>
                <a:gd name="T27" fmla="*/ 42 h 313"/>
                <a:gd name="T28" fmla="*/ 99 w 138"/>
                <a:gd name="T29" fmla="*/ 32 h 313"/>
                <a:gd name="T30" fmla="*/ 119 w 138"/>
                <a:gd name="T31" fmla="*/ 21 h 313"/>
                <a:gd name="T32" fmla="*/ 138 w 138"/>
                <a:gd name="T33" fmla="*/ 11 h 313"/>
                <a:gd name="T34" fmla="*/ 137 w 138"/>
                <a:gd name="T35" fmla="*/ 9 h 313"/>
                <a:gd name="T36" fmla="*/ 135 w 138"/>
                <a:gd name="T37" fmla="*/ 5 h 313"/>
                <a:gd name="T38" fmla="*/ 130 w 138"/>
                <a:gd name="T39" fmla="*/ 1 h 313"/>
                <a:gd name="T40" fmla="*/ 128 w 138"/>
                <a:gd name="T41" fmla="*/ 0 h 313"/>
                <a:gd name="T42" fmla="*/ 106 w 138"/>
                <a:gd name="T43" fmla="*/ 8 h 313"/>
                <a:gd name="T44" fmla="*/ 84 w 138"/>
                <a:gd name="T45" fmla="*/ 17 h 313"/>
                <a:gd name="T46" fmla="*/ 64 w 138"/>
                <a:gd name="T47" fmla="*/ 32 h 313"/>
                <a:gd name="T48" fmla="*/ 46 w 138"/>
                <a:gd name="T49" fmla="*/ 48 h 313"/>
                <a:gd name="T50" fmla="*/ 29 w 138"/>
                <a:gd name="T51" fmla="*/ 68 h 313"/>
                <a:gd name="T52" fmla="*/ 16 w 138"/>
                <a:gd name="T53" fmla="*/ 88 h 313"/>
                <a:gd name="T54" fmla="*/ 7 w 138"/>
                <a:gd name="T55" fmla="*/ 110 h 313"/>
                <a:gd name="T56" fmla="*/ 1 w 138"/>
                <a:gd name="T57" fmla="*/ 132 h 313"/>
                <a:gd name="T58" fmla="*/ 0 w 138"/>
                <a:gd name="T59" fmla="*/ 157 h 313"/>
                <a:gd name="T60" fmla="*/ 4 w 138"/>
                <a:gd name="T61" fmla="*/ 182 h 313"/>
                <a:gd name="T62" fmla="*/ 12 w 138"/>
                <a:gd name="T63" fmla="*/ 205 h 313"/>
                <a:gd name="T64" fmla="*/ 23 w 138"/>
                <a:gd name="T65" fmla="*/ 228 h 313"/>
                <a:gd name="T66" fmla="*/ 36 w 138"/>
                <a:gd name="T67" fmla="*/ 250 h 313"/>
                <a:gd name="T68" fmla="*/ 51 w 138"/>
                <a:gd name="T69" fmla="*/ 270 h 313"/>
                <a:gd name="T70" fmla="*/ 66 w 138"/>
                <a:gd name="T71" fmla="*/ 290 h 313"/>
                <a:gd name="T72" fmla="*/ 82 w 138"/>
                <a:gd name="T73" fmla="*/ 310 h 313"/>
                <a:gd name="T74" fmla="*/ 83 w 138"/>
                <a:gd name="T75" fmla="*/ 311 h 313"/>
                <a:gd name="T76" fmla="*/ 84 w 138"/>
                <a:gd name="T77" fmla="*/ 311 h 313"/>
                <a:gd name="T78" fmla="*/ 85 w 138"/>
                <a:gd name="T79" fmla="*/ 312 h 313"/>
                <a:gd name="T80" fmla="*/ 85 w 138"/>
                <a:gd name="T81" fmla="*/ 313 h 313"/>
                <a:gd name="T82" fmla="*/ 85 w 138"/>
                <a:gd name="T83" fmla="*/ 313 h 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38" h="313">
                  <a:moveTo>
                    <a:pt x="85" y="313"/>
                  </a:moveTo>
                  <a:lnTo>
                    <a:pt x="70" y="292"/>
                  </a:lnTo>
                  <a:lnTo>
                    <a:pt x="54" y="271"/>
                  </a:lnTo>
                  <a:lnTo>
                    <a:pt x="40" y="250"/>
                  </a:lnTo>
                  <a:lnTo>
                    <a:pt x="27" y="228"/>
                  </a:lnTo>
                  <a:lnTo>
                    <a:pt x="17" y="205"/>
                  </a:lnTo>
                  <a:lnTo>
                    <a:pt x="10" y="181"/>
                  </a:lnTo>
                  <a:lnTo>
                    <a:pt x="6" y="156"/>
                  </a:lnTo>
                  <a:lnTo>
                    <a:pt x="9" y="129"/>
                  </a:lnTo>
                  <a:lnTo>
                    <a:pt x="15" y="106"/>
                  </a:lnTo>
                  <a:lnTo>
                    <a:pt x="25" y="87"/>
                  </a:lnTo>
                  <a:lnTo>
                    <a:pt x="41" y="70"/>
                  </a:lnTo>
                  <a:lnTo>
                    <a:pt x="59" y="56"/>
                  </a:lnTo>
                  <a:lnTo>
                    <a:pt x="78" y="42"/>
                  </a:lnTo>
                  <a:lnTo>
                    <a:pt x="99" y="32"/>
                  </a:lnTo>
                  <a:lnTo>
                    <a:pt x="119" y="21"/>
                  </a:lnTo>
                  <a:lnTo>
                    <a:pt x="138" y="11"/>
                  </a:lnTo>
                  <a:lnTo>
                    <a:pt x="137" y="9"/>
                  </a:lnTo>
                  <a:lnTo>
                    <a:pt x="135" y="5"/>
                  </a:lnTo>
                  <a:lnTo>
                    <a:pt x="130" y="1"/>
                  </a:lnTo>
                  <a:lnTo>
                    <a:pt x="128" y="0"/>
                  </a:lnTo>
                  <a:lnTo>
                    <a:pt x="106" y="8"/>
                  </a:lnTo>
                  <a:lnTo>
                    <a:pt x="84" y="17"/>
                  </a:lnTo>
                  <a:lnTo>
                    <a:pt x="64" y="32"/>
                  </a:lnTo>
                  <a:lnTo>
                    <a:pt x="46" y="48"/>
                  </a:lnTo>
                  <a:lnTo>
                    <a:pt x="29" y="68"/>
                  </a:lnTo>
                  <a:lnTo>
                    <a:pt x="16" y="88"/>
                  </a:lnTo>
                  <a:lnTo>
                    <a:pt x="7" y="110"/>
                  </a:lnTo>
                  <a:lnTo>
                    <a:pt x="1" y="132"/>
                  </a:lnTo>
                  <a:lnTo>
                    <a:pt x="0" y="157"/>
                  </a:lnTo>
                  <a:lnTo>
                    <a:pt x="4" y="182"/>
                  </a:lnTo>
                  <a:lnTo>
                    <a:pt x="12" y="205"/>
                  </a:lnTo>
                  <a:lnTo>
                    <a:pt x="23" y="228"/>
                  </a:lnTo>
                  <a:lnTo>
                    <a:pt x="36" y="250"/>
                  </a:lnTo>
                  <a:lnTo>
                    <a:pt x="51" y="270"/>
                  </a:lnTo>
                  <a:lnTo>
                    <a:pt x="66" y="290"/>
                  </a:lnTo>
                  <a:lnTo>
                    <a:pt x="82" y="310"/>
                  </a:lnTo>
                  <a:lnTo>
                    <a:pt x="83" y="311"/>
                  </a:lnTo>
                  <a:lnTo>
                    <a:pt x="84" y="311"/>
                  </a:lnTo>
                  <a:lnTo>
                    <a:pt x="85" y="312"/>
                  </a:lnTo>
                  <a:lnTo>
                    <a:pt x="85" y="313"/>
                  </a:lnTo>
                  <a:lnTo>
                    <a:pt x="85" y="3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56" name="Freeform 23"/>
            <p:cNvSpPr>
              <a:spLocks/>
            </p:cNvSpPr>
            <p:nvPr/>
          </p:nvSpPr>
          <p:spPr bwMode="auto">
            <a:xfrm>
              <a:off x="1920" y="1546"/>
              <a:ext cx="169" cy="53"/>
            </a:xfrm>
            <a:custGeom>
              <a:avLst/>
              <a:gdLst>
                <a:gd name="T0" fmla="*/ 21 w 673"/>
                <a:gd name="T1" fmla="*/ 163 h 215"/>
                <a:gd name="T2" fmla="*/ 56 w 673"/>
                <a:gd name="T3" fmla="*/ 133 h 215"/>
                <a:gd name="T4" fmla="*/ 91 w 673"/>
                <a:gd name="T5" fmla="*/ 104 h 215"/>
                <a:gd name="T6" fmla="*/ 127 w 673"/>
                <a:gd name="T7" fmla="*/ 77 h 215"/>
                <a:gd name="T8" fmla="*/ 167 w 673"/>
                <a:gd name="T9" fmla="*/ 57 h 215"/>
                <a:gd name="T10" fmla="*/ 210 w 673"/>
                <a:gd name="T11" fmla="*/ 39 h 215"/>
                <a:gd name="T12" fmla="*/ 256 w 673"/>
                <a:gd name="T13" fmla="*/ 24 h 215"/>
                <a:gd name="T14" fmla="*/ 300 w 673"/>
                <a:gd name="T15" fmla="*/ 16 h 215"/>
                <a:gd name="T16" fmla="*/ 336 w 673"/>
                <a:gd name="T17" fmla="*/ 13 h 215"/>
                <a:gd name="T18" fmla="*/ 363 w 673"/>
                <a:gd name="T19" fmla="*/ 15 h 215"/>
                <a:gd name="T20" fmla="*/ 388 w 673"/>
                <a:gd name="T21" fmla="*/ 17 h 215"/>
                <a:gd name="T22" fmla="*/ 413 w 673"/>
                <a:gd name="T23" fmla="*/ 23 h 215"/>
                <a:gd name="T24" fmla="*/ 439 w 673"/>
                <a:gd name="T25" fmla="*/ 30 h 215"/>
                <a:gd name="T26" fmla="*/ 463 w 673"/>
                <a:gd name="T27" fmla="*/ 40 h 215"/>
                <a:gd name="T28" fmla="*/ 485 w 673"/>
                <a:gd name="T29" fmla="*/ 52 h 215"/>
                <a:gd name="T30" fmla="*/ 507 w 673"/>
                <a:gd name="T31" fmla="*/ 66 h 215"/>
                <a:gd name="T32" fmla="*/ 537 w 673"/>
                <a:gd name="T33" fmla="*/ 89 h 215"/>
                <a:gd name="T34" fmla="*/ 572 w 673"/>
                <a:gd name="T35" fmla="*/ 122 h 215"/>
                <a:gd name="T36" fmla="*/ 606 w 673"/>
                <a:gd name="T37" fmla="*/ 157 h 215"/>
                <a:gd name="T38" fmla="*/ 641 w 673"/>
                <a:gd name="T39" fmla="*/ 192 h 215"/>
                <a:gd name="T40" fmla="*/ 662 w 673"/>
                <a:gd name="T41" fmla="*/ 211 h 215"/>
                <a:gd name="T42" fmla="*/ 673 w 673"/>
                <a:gd name="T43" fmla="*/ 215 h 215"/>
                <a:gd name="T44" fmla="*/ 657 w 673"/>
                <a:gd name="T45" fmla="*/ 193 h 215"/>
                <a:gd name="T46" fmla="*/ 629 w 673"/>
                <a:gd name="T47" fmla="*/ 158 h 215"/>
                <a:gd name="T48" fmla="*/ 595 w 673"/>
                <a:gd name="T49" fmla="*/ 124 h 215"/>
                <a:gd name="T50" fmla="*/ 560 w 673"/>
                <a:gd name="T51" fmla="*/ 92 h 215"/>
                <a:gd name="T52" fmla="*/ 523 w 673"/>
                <a:gd name="T53" fmla="*/ 64 h 215"/>
                <a:gd name="T54" fmla="*/ 483 w 673"/>
                <a:gd name="T55" fmla="*/ 39 h 215"/>
                <a:gd name="T56" fmla="*/ 441 w 673"/>
                <a:gd name="T57" fmla="*/ 19 h 215"/>
                <a:gd name="T58" fmla="*/ 397 w 673"/>
                <a:gd name="T59" fmla="*/ 6 h 215"/>
                <a:gd name="T60" fmla="*/ 360 w 673"/>
                <a:gd name="T61" fmla="*/ 1 h 215"/>
                <a:gd name="T62" fmla="*/ 335 w 673"/>
                <a:gd name="T63" fmla="*/ 0 h 215"/>
                <a:gd name="T64" fmla="*/ 310 w 673"/>
                <a:gd name="T65" fmla="*/ 1 h 215"/>
                <a:gd name="T66" fmla="*/ 285 w 673"/>
                <a:gd name="T67" fmla="*/ 4 h 215"/>
                <a:gd name="T68" fmla="*/ 259 w 673"/>
                <a:gd name="T69" fmla="*/ 9 h 215"/>
                <a:gd name="T70" fmla="*/ 235 w 673"/>
                <a:gd name="T71" fmla="*/ 15 h 215"/>
                <a:gd name="T72" fmla="*/ 210 w 673"/>
                <a:gd name="T73" fmla="*/ 23 h 215"/>
                <a:gd name="T74" fmla="*/ 186 w 673"/>
                <a:gd name="T75" fmla="*/ 32 h 215"/>
                <a:gd name="T76" fmla="*/ 149 w 673"/>
                <a:gd name="T77" fmla="*/ 50 h 215"/>
                <a:gd name="T78" fmla="*/ 103 w 673"/>
                <a:gd name="T79" fmla="*/ 80 h 215"/>
                <a:gd name="T80" fmla="*/ 61 w 673"/>
                <a:gd name="T81" fmla="*/ 117 h 215"/>
                <a:gd name="T82" fmla="*/ 20 w 673"/>
                <a:gd name="T83" fmla="*/ 156 h 215"/>
                <a:gd name="T84" fmla="*/ 0 w 673"/>
                <a:gd name="T85" fmla="*/ 175 h 215"/>
                <a:gd name="T86" fmla="*/ 3 w 673"/>
                <a:gd name="T87" fmla="*/ 177 h 215"/>
                <a:gd name="T88" fmla="*/ 5 w 673"/>
                <a:gd name="T89" fmla="*/ 177 h 2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673" h="215">
                  <a:moveTo>
                    <a:pt x="5" y="177"/>
                  </a:moveTo>
                  <a:lnTo>
                    <a:pt x="21" y="163"/>
                  </a:lnTo>
                  <a:lnTo>
                    <a:pt x="38" y="148"/>
                  </a:lnTo>
                  <a:lnTo>
                    <a:pt x="56" y="133"/>
                  </a:lnTo>
                  <a:lnTo>
                    <a:pt x="73" y="118"/>
                  </a:lnTo>
                  <a:lnTo>
                    <a:pt x="91" y="104"/>
                  </a:lnTo>
                  <a:lnTo>
                    <a:pt x="109" y="91"/>
                  </a:lnTo>
                  <a:lnTo>
                    <a:pt x="127" y="77"/>
                  </a:lnTo>
                  <a:lnTo>
                    <a:pt x="146" y="66"/>
                  </a:lnTo>
                  <a:lnTo>
                    <a:pt x="167" y="57"/>
                  </a:lnTo>
                  <a:lnTo>
                    <a:pt x="189" y="47"/>
                  </a:lnTo>
                  <a:lnTo>
                    <a:pt x="210" y="39"/>
                  </a:lnTo>
                  <a:lnTo>
                    <a:pt x="233" y="30"/>
                  </a:lnTo>
                  <a:lnTo>
                    <a:pt x="256" y="24"/>
                  </a:lnTo>
                  <a:lnTo>
                    <a:pt x="279" y="19"/>
                  </a:lnTo>
                  <a:lnTo>
                    <a:pt x="300" y="16"/>
                  </a:lnTo>
                  <a:lnTo>
                    <a:pt x="323" y="13"/>
                  </a:lnTo>
                  <a:lnTo>
                    <a:pt x="336" y="13"/>
                  </a:lnTo>
                  <a:lnTo>
                    <a:pt x="350" y="13"/>
                  </a:lnTo>
                  <a:lnTo>
                    <a:pt x="363" y="15"/>
                  </a:lnTo>
                  <a:lnTo>
                    <a:pt x="375" y="16"/>
                  </a:lnTo>
                  <a:lnTo>
                    <a:pt x="388" y="17"/>
                  </a:lnTo>
                  <a:lnTo>
                    <a:pt x="401" y="19"/>
                  </a:lnTo>
                  <a:lnTo>
                    <a:pt x="413" y="23"/>
                  </a:lnTo>
                  <a:lnTo>
                    <a:pt x="427" y="27"/>
                  </a:lnTo>
                  <a:lnTo>
                    <a:pt x="439" y="30"/>
                  </a:lnTo>
                  <a:lnTo>
                    <a:pt x="451" y="35"/>
                  </a:lnTo>
                  <a:lnTo>
                    <a:pt x="463" y="40"/>
                  </a:lnTo>
                  <a:lnTo>
                    <a:pt x="473" y="46"/>
                  </a:lnTo>
                  <a:lnTo>
                    <a:pt x="485" y="52"/>
                  </a:lnTo>
                  <a:lnTo>
                    <a:pt x="496" y="59"/>
                  </a:lnTo>
                  <a:lnTo>
                    <a:pt x="507" y="66"/>
                  </a:lnTo>
                  <a:lnTo>
                    <a:pt x="518" y="74"/>
                  </a:lnTo>
                  <a:lnTo>
                    <a:pt x="537" y="89"/>
                  </a:lnTo>
                  <a:lnTo>
                    <a:pt x="555" y="105"/>
                  </a:lnTo>
                  <a:lnTo>
                    <a:pt x="572" y="122"/>
                  </a:lnTo>
                  <a:lnTo>
                    <a:pt x="590" y="139"/>
                  </a:lnTo>
                  <a:lnTo>
                    <a:pt x="606" y="157"/>
                  </a:lnTo>
                  <a:lnTo>
                    <a:pt x="623" y="175"/>
                  </a:lnTo>
                  <a:lnTo>
                    <a:pt x="641" y="192"/>
                  </a:lnTo>
                  <a:lnTo>
                    <a:pt x="657" y="209"/>
                  </a:lnTo>
                  <a:lnTo>
                    <a:pt x="662" y="211"/>
                  </a:lnTo>
                  <a:lnTo>
                    <a:pt x="668" y="215"/>
                  </a:lnTo>
                  <a:lnTo>
                    <a:pt x="673" y="215"/>
                  </a:lnTo>
                  <a:lnTo>
                    <a:pt x="672" y="211"/>
                  </a:lnTo>
                  <a:lnTo>
                    <a:pt x="657" y="193"/>
                  </a:lnTo>
                  <a:lnTo>
                    <a:pt x="643" y="175"/>
                  </a:lnTo>
                  <a:lnTo>
                    <a:pt x="629" y="158"/>
                  </a:lnTo>
                  <a:lnTo>
                    <a:pt x="612" y="141"/>
                  </a:lnTo>
                  <a:lnTo>
                    <a:pt x="595" y="124"/>
                  </a:lnTo>
                  <a:lnTo>
                    <a:pt x="578" y="107"/>
                  </a:lnTo>
                  <a:lnTo>
                    <a:pt x="560" y="92"/>
                  </a:lnTo>
                  <a:lnTo>
                    <a:pt x="542" y="77"/>
                  </a:lnTo>
                  <a:lnTo>
                    <a:pt x="523" y="64"/>
                  </a:lnTo>
                  <a:lnTo>
                    <a:pt x="502" y="51"/>
                  </a:lnTo>
                  <a:lnTo>
                    <a:pt x="483" y="39"/>
                  </a:lnTo>
                  <a:lnTo>
                    <a:pt x="461" y="29"/>
                  </a:lnTo>
                  <a:lnTo>
                    <a:pt x="441" y="19"/>
                  </a:lnTo>
                  <a:lnTo>
                    <a:pt x="418" y="12"/>
                  </a:lnTo>
                  <a:lnTo>
                    <a:pt x="397" y="6"/>
                  </a:lnTo>
                  <a:lnTo>
                    <a:pt x="374" y="3"/>
                  </a:lnTo>
                  <a:lnTo>
                    <a:pt x="360" y="1"/>
                  </a:lnTo>
                  <a:lnTo>
                    <a:pt x="347" y="0"/>
                  </a:lnTo>
                  <a:lnTo>
                    <a:pt x="335" y="0"/>
                  </a:lnTo>
                  <a:lnTo>
                    <a:pt x="322" y="0"/>
                  </a:lnTo>
                  <a:lnTo>
                    <a:pt x="310" y="1"/>
                  </a:lnTo>
                  <a:lnTo>
                    <a:pt x="297" y="3"/>
                  </a:lnTo>
                  <a:lnTo>
                    <a:pt x="285" y="4"/>
                  </a:lnTo>
                  <a:lnTo>
                    <a:pt x="273" y="6"/>
                  </a:lnTo>
                  <a:lnTo>
                    <a:pt x="259" y="9"/>
                  </a:lnTo>
                  <a:lnTo>
                    <a:pt x="247" y="11"/>
                  </a:lnTo>
                  <a:lnTo>
                    <a:pt x="235" y="15"/>
                  </a:lnTo>
                  <a:lnTo>
                    <a:pt x="223" y="18"/>
                  </a:lnTo>
                  <a:lnTo>
                    <a:pt x="210" y="23"/>
                  </a:lnTo>
                  <a:lnTo>
                    <a:pt x="198" y="27"/>
                  </a:lnTo>
                  <a:lnTo>
                    <a:pt x="186" y="32"/>
                  </a:lnTo>
                  <a:lnTo>
                    <a:pt x="174" y="36"/>
                  </a:lnTo>
                  <a:lnTo>
                    <a:pt x="149" y="50"/>
                  </a:lnTo>
                  <a:lnTo>
                    <a:pt x="125" y="64"/>
                  </a:lnTo>
                  <a:lnTo>
                    <a:pt x="103" y="80"/>
                  </a:lnTo>
                  <a:lnTo>
                    <a:pt x="82" y="98"/>
                  </a:lnTo>
                  <a:lnTo>
                    <a:pt x="61" y="117"/>
                  </a:lnTo>
                  <a:lnTo>
                    <a:pt x="41" y="136"/>
                  </a:lnTo>
                  <a:lnTo>
                    <a:pt x="20" y="156"/>
                  </a:lnTo>
                  <a:lnTo>
                    <a:pt x="0" y="175"/>
                  </a:lnTo>
                  <a:lnTo>
                    <a:pt x="0" y="175"/>
                  </a:lnTo>
                  <a:lnTo>
                    <a:pt x="2" y="176"/>
                  </a:lnTo>
                  <a:lnTo>
                    <a:pt x="3" y="177"/>
                  </a:lnTo>
                  <a:lnTo>
                    <a:pt x="5" y="177"/>
                  </a:lnTo>
                  <a:lnTo>
                    <a:pt x="5" y="17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57" name="Freeform 24"/>
            <p:cNvSpPr>
              <a:spLocks/>
            </p:cNvSpPr>
            <p:nvPr/>
          </p:nvSpPr>
          <p:spPr bwMode="auto">
            <a:xfrm>
              <a:off x="2066" y="1580"/>
              <a:ext cx="156" cy="97"/>
            </a:xfrm>
            <a:custGeom>
              <a:avLst/>
              <a:gdLst>
                <a:gd name="T0" fmla="*/ 22 w 624"/>
                <a:gd name="T1" fmla="*/ 20 h 387"/>
                <a:gd name="T2" fmla="*/ 59 w 624"/>
                <a:gd name="T3" fmla="*/ 41 h 387"/>
                <a:gd name="T4" fmla="*/ 98 w 624"/>
                <a:gd name="T5" fmla="*/ 60 h 387"/>
                <a:gd name="T6" fmla="*/ 136 w 624"/>
                <a:gd name="T7" fmla="*/ 78 h 387"/>
                <a:gd name="T8" fmla="*/ 177 w 624"/>
                <a:gd name="T9" fmla="*/ 97 h 387"/>
                <a:gd name="T10" fmla="*/ 218 w 624"/>
                <a:gd name="T11" fmla="*/ 120 h 387"/>
                <a:gd name="T12" fmla="*/ 259 w 624"/>
                <a:gd name="T13" fmla="*/ 143 h 387"/>
                <a:gd name="T14" fmla="*/ 300 w 624"/>
                <a:gd name="T15" fmla="*/ 166 h 387"/>
                <a:gd name="T16" fmla="*/ 341 w 624"/>
                <a:gd name="T17" fmla="*/ 190 h 387"/>
                <a:gd name="T18" fmla="*/ 379 w 624"/>
                <a:gd name="T19" fmla="*/ 214 h 387"/>
                <a:gd name="T20" fmla="*/ 418 w 624"/>
                <a:gd name="T21" fmla="*/ 239 h 387"/>
                <a:gd name="T22" fmla="*/ 456 w 624"/>
                <a:gd name="T23" fmla="*/ 265 h 387"/>
                <a:gd name="T24" fmla="*/ 493 w 624"/>
                <a:gd name="T25" fmla="*/ 292 h 387"/>
                <a:gd name="T26" fmla="*/ 531 w 624"/>
                <a:gd name="T27" fmla="*/ 320 h 387"/>
                <a:gd name="T28" fmla="*/ 568 w 624"/>
                <a:gd name="T29" fmla="*/ 346 h 387"/>
                <a:gd name="T30" fmla="*/ 605 w 624"/>
                <a:gd name="T31" fmla="*/ 374 h 387"/>
                <a:gd name="T32" fmla="*/ 624 w 624"/>
                <a:gd name="T33" fmla="*/ 385 h 387"/>
                <a:gd name="T34" fmla="*/ 621 w 624"/>
                <a:gd name="T35" fmla="*/ 377 h 387"/>
                <a:gd name="T36" fmla="*/ 600 w 624"/>
                <a:gd name="T37" fmla="*/ 358 h 387"/>
                <a:gd name="T38" fmla="*/ 565 w 624"/>
                <a:gd name="T39" fmla="*/ 331 h 387"/>
                <a:gd name="T40" fmla="*/ 529 w 624"/>
                <a:gd name="T41" fmla="*/ 303 h 387"/>
                <a:gd name="T42" fmla="*/ 493 w 624"/>
                <a:gd name="T43" fmla="*/ 277 h 387"/>
                <a:gd name="T44" fmla="*/ 456 w 624"/>
                <a:gd name="T45" fmla="*/ 250 h 387"/>
                <a:gd name="T46" fmla="*/ 419 w 624"/>
                <a:gd name="T47" fmla="*/ 224 h 387"/>
                <a:gd name="T48" fmla="*/ 382 w 624"/>
                <a:gd name="T49" fmla="*/ 200 h 387"/>
                <a:gd name="T50" fmla="*/ 343 w 624"/>
                <a:gd name="T51" fmla="*/ 175 h 387"/>
                <a:gd name="T52" fmla="*/ 303 w 624"/>
                <a:gd name="T53" fmla="*/ 153 h 387"/>
                <a:gd name="T54" fmla="*/ 264 w 624"/>
                <a:gd name="T55" fmla="*/ 130 h 387"/>
                <a:gd name="T56" fmla="*/ 223 w 624"/>
                <a:gd name="T57" fmla="*/ 107 h 387"/>
                <a:gd name="T58" fmla="*/ 182 w 624"/>
                <a:gd name="T59" fmla="*/ 86 h 387"/>
                <a:gd name="T60" fmla="*/ 141 w 624"/>
                <a:gd name="T61" fmla="*/ 67 h 387"/>
                <a:gd name="T62" fmla="*/ 100 w 624"/>
                <a:gd name="T63" fmla="*/ 49 h 387"/>
                <a:gd name="T64" fmla="*/ 59 w 624"/>
                <a:gd name="T65" fmla="*/ 31 h 387"/>
                <a:gd name="T66" fmla="*/ 20 w 624"/>
                <a:gd name="T67" fmla="*/ 11 h 387"/>
                <a:gd name="T68" fmla="*/ 0 w 624"/>
                <a:gd name="T69" fmla="*/ 2 h 387"/>
                <a:gd name="T70" fmla="*/ 3 w 624"/>
                <a:gd name="T71" fmla="*/ 7 h 387"/>
                <a:gd name="T72" fmla="*/ 4 w 624"/>
                <a:gd name="T73" fmla="*/ 9 h 3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624" h="387">
                  <a:moveTo>
                    <a:pt x="4" y="9"/>
                  </a:moveTo>
                  <a:lnTo>
                    <a:pt x="22" y="20"/>
                  </a:lnTo>
                  <a:lnTo>
                    <a:pt x="41" y="31"/>
                  </a:lnTo>
                  <a:lnTo>
                    <a:pt x="59" y="41"/>
                  </a:lnTo>
                  <a:lnTo>
                    <a:pt x="79" y="50"/>
                  </a:lnTo>
                  <a:lnTo>
                    <a:pt x="98" y="60"/>
                  </a:lnTo>
                  <a:lnTo>
                    <a:pt x="117" y="70"/>
                  </a:lnTo>
                  <a:lnTo>
                    <a:pt x="136" y="78"/>
                  </a:lnTo>
                  <a:lnTo>
                    <a:pt x="156" y="88"/>
                  </a:lnTo>
                  <a:lnTo>
                    <a:pt x="177" y="97"/>
                  </a:lnTo>
                  <a:lnTo>
                    <a:pt x="198" y="108"/>
                  </a:lnTo>
                  <a:lnTo>
                    <a:pt x="218" y="120"/>
                  </a:lnTo>
                  <a:lnTo>
                    <a:pt x="238" y="131"/>
                  </a:lnTo>
                  <a:lnTo>
                    <a:pt x="259" y="143"/>
                  </a:lnTo>
                  <a:lnTo>
                    <a:pt x="279" y="154"/>
                  </a:lnTo>
                  <a:lnTo>
                    <a:pt x="300" y="166"/>
                  </a:lnTo>
                  <a:lnTo>
                    <a:pt x="320" y="178"/>
                  </a:lnTo>
                  <a:lnTo>
                    <a:pt x="341" y="190"/>
                  </a:lnTo>
                  <a:lnTo>
                    <a:pt x="360" y="201"/>
                  </a:lnTo>
                  <a:lnTo>
                    <a:pt x="379" y="214"/>
                  </a:lnTo>
                  <a:lnTo>
                    <a:pt x="398" y="226"/>
                  </a:lnTo>
                  <a:lnTo>
                    <a:pt x="418" y="239"/>
                  </a:lnTo>
                  <a:lnTo>
                    <a:pt x="437" y="251"/>
                  </a:lnTo>
                  <a:lnTo>
                    <a:pt x="456" y="265"/>
                  </a:lnTo>
                  <a:lnTo>
                    <a:pt x="475" y="279"/>
                  </a:lnTo>
                  <a:lnTo>
                    <a:pt x="493" y="292"/>
                  </a:lnTo>
                  <a:lnTo>
                    <a:pt x="513" y="305"/>
                  </a:lnTo>
                  <a:lnTo>
                    <a:pt x="531" y="320"/>
                  </a:lnTo>
                  <a:lnTo>
                    <a:pt x="550" y="333"/>
                  </a:lnTo>
                  <a:lnTo>
                    <a:pt x="568" y="346"/>
                  </a:lnTo>
                  <a:lnTo>
                    <a:pt x="587" y="361"/>
                  </a:lnTo>
                  <a:lnTo>
                    <a:pt x="605" y="374"/>
                  </a:lnTo>
                  <a:lnTo>
                    <a:pt x="624" y="387"/>
                  </a:lnTo>
                  <a:lnTo>
                    <a:pt x="624" y="385"/>
                  </a:lnTo>
                  <a:lnTo>
                    <a:pt x="623" y="381"/>
                  </a:lnTo>
                  <a:lnTo>
                    <a:pt x="621" y="377"/>
                  </a:lnTo>
                  <a:lnTo>
                    <a:pt x="618" y="373"/>
                  </a:lnTo>
                  <a:lnTo>
                    <a:pt x="600" y="358"/>
                  </a:lnTo>
                  <a:lnTo>
                    <a:pt x="584" y="345"/>
                  </a:lnTo>
                  <a:lnTo>
                    <a:pt x="565" y="331"/>
                  </a:lnTo>
                  <a:lnTo>
                    <a:pt x="547" y="318"/>
                  </a:lnTo>
                  <a:lnTo>
                    <a:pt x="529" y="303"/>
                  </a:lnTo>
                  <a:lnTo>
                    <a:pt x="511" y="290"/>
                  </a:lnTo>
                  <a:lnTo>
                    <a:pt x="493" y="277"/>
                  </a:lnTo>
                  <a:lnTo>
                    <a:pt x="475" y="263"/>
                  </a:lnTo>
                  <a:lnTo>
                    <a:pt x="456" y="250"/>
                  </a:lnTo>
                  <a:lnTo>
                    <a:pt x="438" y="237"/>
                  </a:lnTo>
                  <a:lnTo>
                    <a:pt x="419" y="224"/>
                  </a:lnTo>
                  <a:lnTo>
                    <a:pt x="401" y="212"/>
                  </a:lnTo>
                  <a:lnTo>
                    <a:pt x="382" y="200"/>
                  </a:lnTo>
                  <a:lnTo>
                    <a:pt x="362" y="188"/>
                  </a:lnTo>
                  <a:lnTo>
                    <a:pt x="343" y="175"/>
                  </a:lnTo>
                  <a:lnTo>
                    <a:pt x="324" y="165"/>
                  </a:lnTo>
                  <a:lnTo>
                    <a:pt x="303" y="153"/>
                  </a:lnTo>
                  <a:lnTo>
                    <a:pt x="284" y="142"/>
                  </a:lnTo>
                  <a:lnTo>
                    <a:pt x="264" y="130"/>
                  </a:lnTo>
                  <a:lnTo>
                    <a:pt x="243" y="119"/>
                  </a:lnTo>
                  <a:lnTo>
                    <a:pt x="223" y="107"/>
                  </a:lnTo>
                  <a:lnTo>
                    <a:pt x="202" y="97"/>
                  </a:lnTo>
                  <a:lnTo>
                    <a:pt x="182" y="86"/>
                  </a:lnTo>
                  <a:lnTo>
                    <a:pt x="162" y="77"/>
                  </a:lnTo>
                  <a:lnTo>
                    <a:pt x="141" y="67"/>
                  </a:lnTo>
                  <a:lnTo>
                    <a:pt x="121" y="59"/>
                  </a:lnTo>
                  <a:lnTo>
                    <a:pt x="100" y="49"/>
                  </a:lnTo>
                  <a:lnTo>
                    <a:pt x="80" y="39"/>
                  </a:lnTo>
                  <a:lnTo>
                    <a:pt x="59" y="31"/>
                  </a:lnTo>
                  <a:lnTo>
                    <a:pt x="40" y="21"/>
                  </a:lnTo>
                  <a:lnTo>
                    <a:pt x="20" y="11"/>
                  </a:lnTo>
                  <a:lnTo>
                    <a:pt x="0" y="0"/>
                  </a:lnTo>
                  <a:lnTo>
                    <a:pt x="0" y="2"/>
                  </a:lnTo>
                  <a:lnTo>
                    <a:pt x="2" y="4"/>
                  </a:lnTo>
                  <a:lnTo>
                    <a:pt x="3" y="7"/>
                  </a:lnTo>
                  <a:lnTo>
                    <a:pt x="4" y="9"/>
                  </a:lnTo>
                  <a:lnTo>
                    <a:pt x="4"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58" name="Freeform 25"/>
            <p:cNvSpPr>
              <a:spLocks/>
            </p:cNvSpPr>
            <p:nvPr/>
          </p:nvSpPr>
          <p:spPr bwMode="auto">
            <a:xfrm>
              <a:off x="1717" y="1578"/>
              <a:ext cx="209" cy="42"/>
            </a:xfrm>
            <a:custGeom>
              <a:avLst/>
              <a:gdLst>
                <a:gd name="T0" fmla="*/ 802 w 833"/>
                <a:gd name="T1" fmla="*/ 10 h 168"/>
                <a:gd name="T2" fmla="*/ 747 w 833"/>
                <a:gd name="T3" fmla="*/ 24 h 168"/>
                <a:gd name="T4" fmla="*/ 690 w 833"/>
                <a:gd name="T5" fmla="*/ 30 h 168"/>
                <a:gd name="T6" fmla="*/ 632 w 833"/>
                <a:gd name="T7" fmla="*/ 30 h 168"/>
                <a:gd name="T8" fmla="*/ 575 w 833"/>
                <a:gd name="T9" fmla="*/ 26 h 168"/>
                <a:gd name="T10" fmla="*/ 517 w 833"/>
                <a:gd name="T11" fmla="*/ 20 h 168"/>
                <a:gd name="T12" fmla="*/ 461 w 833"/>
                <a:gd name="T13" fmla="*/ 12 h 168"/>
                <a:gd name="T14" fmla="*/ 403 w 833"/>
                <a:gd name="T15" fmla="*/ 5 h 168"/>
                <a:gd name="T16" fmla="*/ 362 w 833"/>
                <a:gd name="T17" fmla="*/ 1 h 168"/>
                <a:gd name="T18" fmla="*/ 337 w 833"/>
                <a:gd name="T19" fmla="*/ 1 h 168"/>
                <a:gd name="T20" fmla="*/ 311 w 833"/>
                <a:gd name="T21" fmla="*/ 1 h 168"/>
                <a:gd name="T22" fmla="*/ 286 w 833"/>
                <a:gd name="T23" fmla="*/ 3 h 168"/>
                <a:gd name="T24" fmla="*/ 261 w 833"/>
                <a:gd name="T25" fmla="*/ 6 h 168"/>
                <a:gd name="T26" fmla="*/ 237 w 833"/>
                <a:gd name="T27" fmla="*/ 10 h 168"/>
                <a:gd name="T28" fmla="*/ 212 w 833"/>
                <a:gd name="T29" fmla="*/ 15 h 168"/>
                <a:gd name="T30" fmla="*/ 188 w 833"/>
                <a:gd name="T31" fmla="*/ 22 h 168"/>
                <a:gd name="T32" fmla="*/ 150 w 833"/>
                <a:gd name="T33" fmla="*/ 35 h 168"/>
                <a:gd name="T34" fmla="*/ 104 w 833"/>
                <a:gd name="T35" fmla="*/ 63 h 168"/>
                <a:gd name="T36" fmla="*/ 59 w 833"/>
                <a:gd name="T37" fmla="*/ 95 h 168"/>
                <a:gd name="T38" fmla="*/ 18 w 833"/>
                <a:gd name="T39" fmla="*/ 134 h 168"/>
                <a:gd name="T40" fmla="*/ 0 w 833"/>
                <a:gd name="T41" fmla="*/ 157 h 168"/>
                <a:gd name="T42" fmla="*/ 7 w 833"/>
                <a:gd name="T43" fmla="*/ 166 h 168"/>
                <a:gd name="T44" fmla="*/ 31 w 833"/>
                <a:gd name="T45" fmla="*/ 152 h 168"/>
                <a:gd name="T46" fmla="*/ 73 w 833"/>
                <a:gd name="T47" fmla="*/ 121 h 168"/>
                <a:gd name="T48" fmla="*/ 114 w 833"/>
                <a:gd name="T49" fmla="*/ 91 h 168"/>
                <a:gd name="T50" fmla="*/ 159 w 833"/>
                <a:gd name="T51" fmla="*/ 63 h 168"/>
                <a:gd name="T52" fmla="*/ 195 w 833"/>
                <a:gd name="T53" fmla="*/ 47 h 168"/>
                <a:gd name="T54" fmla="*/ 220 w 833"/>
                <a:gd name="T55" fmla="*/ 39 h 168"/>
                <a:gd name="T56" fmla="*/ 247 w 833"/>
                <a:gd name="T57" fmla="*/ 32 h 168"/>
                <a:gd name="T58" fmla="*/ 274 w 833"/>
                <a:gd name="T59" fmla="*/ 27 h 168"/>
                <a:gd name="T60" fmla="*/ 302 w 833"/>
                <a:gd name="T61" fmla="*/ 24 h 168"/>
                <a:gd name="T62" fmla="*/ 330 w 833"/>
                <a:gd name="T63" fmla="*/ 22 h 168"/>
                <a:gd name="T64" fmla="*/ 357 w 833"/>
                <a:gd name="T65" fmla="*/ 22 h 168"/>
                <a:gd name="T66" fmla="*/ 385 w 833"/>
                <a:gd name="T67" fmla="*/ 23 h 168"/>
                <a:gd name="T68" fmla="*/ 426 w 833"/>
                <a:gd name="T69" fmla="*/ 26 h 168"/>
                <a:gd name="T70" fmla="*/ 480 w 833"/>
                <a:gd name="T71" fmla="*/ 30 h 168"/>
                <a:gd name="T72" fmla="*/ 535 w 833"/>
                <a:gd name="T73" fmla="*/ 35 h 168"/>
                <a:gd name="T74" fmla="*/ 590 w 833"/>
                <a:gd name="T75" fmla="*/ 40 h 168"/>
                <a:gd name="T76" fmla="*/ 646 w 833"/>
                <a:gd name="T77" fmla="*/ 41 h 168"/>
                <a:gd name="T78" fmla="*/ 700 w 833"/>
                <a:gd name="T79" fmla="*/ 39 h 168"/>
                <a:gd name="T80" fmla="*/ 754 w 833"/>
                <a:gd name="T81" fmla="*/ 32 h 168"/>
                <a:gd name="T82" fmla="*/ 807 w 833"/>
                <a:gd name="T83" fmla="*/ 16 h 168"/>
                <a:gd name="T84" fmla="*/ 833 w 833"/>
                <a:gd name="T85" fmla="*/ 4 h 168"/>
                <a:gd name="T86" fmla="*/ 831 w 833"/>
                <a:gd name="T87" fmla="*/ 1 h 168"/>
                <a:gd name="T88" fmla="*/ 830 w 833"/>
                <a:gd name="T89" fmla="*/ 0 h 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833" h="168">
                  <a:moveTo>
                    <a:pt x="830" y="0"/>
                  </a:moveTo>
                  <a:lnTo>
                    <a:pt x="802" y="10"/>
                  </a:lnTo>
                  <a:lnTo>
                    <a:pt x="774" y="18"/>
                  </a:lnTo>
                  <a:lnTo>
                    <a:pt x="747" y="24"/>
                  </a:lnTo>
                  <a:lnTo>
                    <a:pt x="718" y="28"/>
                  </a:lnTo>
                  <a:lnTo>
                    <a:pt x="690" y="30"/>
                  </a:lnTo>
                  <a:lnTo>
                    <a:pt x="661" y="30"/>
                  </a:lnTo>
                  <a:lnTo>
                    <a:pt x="632" y="30"/>
                  </a:lnTo>
                  <a:lnTo>
                    <a:pt x="604" y="28"/>
                  </a:lnTo>
                  <a:lnTo>
                    <a:pt x="575" y="26"/>
                  </a:lnTo>
                  <a:lnTo>
                    <a:pt x="546" y="23"/>
                  </a:lnTo>
                  <a:lnTo>
                    <a:pt x="517" y="20"/>
                  </a:lnTo>
                  <a:lnTo>
                    <a:pt x="488" y="16"/>
                  </a:lnTo>
                  <a:lnTo>
                    <a:pt x="461" y="12"/>
                  </a:lnTo>
                  <a:lnTo>
                    <a:pt x="432" y="9"/>
                  </a:lnTo>
                  <a:lnTo>
                    <a:pt x="403" y="5"/>
                  </a:lnTo>
                  <a:lnTo>
                    <a:pt x="375" y="3"/>
                  </a:lnTo>
                  <a:lnTo>
                    <a:pt x="362" y="1"/>
                  </a:lnTo>
                  <a:lnTo>
                    <a:pt x="350" y="1"/>
                  </a:lnTo>
                  <a:lnTo>
                    <a:pt x="337" y="1"/>
                  </a:lnTo>
                  <a:lnTo>
                    <a:pt x="325" y="1"/>
                  </a:lnTo>
                  <a:lnTo>
                    <a:pt x="311" y="1"/>
                  </a:lnTo>
                  <a:lnTo>
                    <a:pt x="299" y="3"/>
                  </a:lnTo>
                  <a:lnTo>
                    <a:pt x="286" y="3"/>
                  </a:lnTo>
                  <a:lnTo>
                    <a:pt x="274" y="4"/>
                  </a:lnTo>
                  <a:lnTo>
                    <a:pt x="261" y="6"/>
                  </a:lnTo>
                  <a:lnTo>
                    <a:pt x="249" y="7"/>
                  </a:lnTo>
                  <a:lnTo>
                    <a:pt x="237" y="10"/>
                  </a:lnTo>
                  <a:lnTo>
                    <a:pt x="224" y="12"/>
                  </a:lnTo>
                  <a:lnTo>
                    <a:pt x="212" y="15"/>
                  </a:lnTo>
                  <a:lnTo>
                    <a:pt x="200" y="18"/>
                  </a:lnTo>
                  <a:lnTo>
                    <a:pt x="188" y="22"/>
                  </a:lnTo>
                  <a:lnTo>
                    <a:pt x="176" y="26"/>
                  </a:lnTo>
                  <a:lnTo>
                    <a:pt x="150" y="35"/>
                  </a:lnTo>
                  <a:lnTo>
                    <a:pt x="126" y="48"/>
                  </a:lnTo>
                  <a:lnTo>
                    <a:pt x="104" y="63"/>
                  </a:lnTo>
                  <a:lnTo>
                    <a:pt x="81" y="79"/>
                  </a:lnTo>
                  <a:lnTo>
                    <a:pt x="59" y="95"/>
                  </a:lnTo>
                  <a:lnTo>
                    <a:pt x="39" y="115"/>
                  </a:lnTo>
                  <a:lnTo>
                    <a:pt x="18" y="134"/>
                  </a:lnTo>
                  <a:lnTo>
                    <a:pt x="0" y="153"/>
                  </a:lnTo>
                  <a:lnTo>
                    <a:pt x="0" y="157"/>
                  </a:lnTo>
                  <a:lnTo>
                    <a:pt x="4" y="162"/>
                  </a:lnTo>
                  <a:lnTo>
                    <a:pt x="7" y="166"/>
                  </a:lnTo>
                  <a:lnTo>
                    <a:pt x="11" y="168"/>
                  </a:lnTo>
                  <a:lnTo>
                    <a:pt x="31" y="152"/>
                  </a:lnTo>
                  <a:lnTo>
                    <a:pt x="53" y="136"/>
                  </a:lnTo>
                  <a:lnTo>
                    <a:pt x="73" y="121"/>
                  </a:lnTo>
                  <a:lnTo>
                    <a:pt x="94" y="105"/>
                  </a:lnTo>
                  <a:lnTo>
                    <a:pt x="114" y="91"/>
                  </a:lnTo>
                  <a:lnTo>
                    <a:pt x="136" y="76"/>
                  </a:lnTo>
                  <a:lnTo>
                    <a:pt x="159" y="63"/>
                  </a:lnTo>
                  <a:lnTo>
                    <a:pt x="182" y="52"/>
                  </a:lnTo>
                  <a:lnTo>
                    <a:pt x="195" y="47"/>
                  </a:lnTo>
                  <a:lnTo>
                    <a:pt x="207" y="42"/>
                  </a:lnTo>
                  <a:lnTo>
                    <a:pt x="220" y="39"/>
                  </a:lnTo>
                  <a:lnTo>
                    <a:pt x="233" y="35"/>
                  </a:lnTo>
                  <a:lnTo>
                    <a:pt x="247" y="32"/>
                  </a:lnTo>
                  <a:lnTo>
                    <a:pt x="261" y="29"/>
                  </a:lnTo>
                  <a:lnTo>
                    <a:pt x="274" y="27"/>
                  </a:lnTo>
                  <a:lnTo>
                    <a:pt x="289" y="26"/>
                  </a:lnTo>
                  <a:lnTo>
                    <a:pt x="302" y="24"/>
                  </a:lnTo>
                  <a:lnTo>
                    <a:pt x="315" y="23"/>
                  </a:lnTo>
                  <a:lnTo>
                    <a:pt x="330" y="22"/>
                  </a:lnTo>
                  <a:lnTo>
                    <a:pt x="343" y="22"/>
                  </a:lnTo>
                  <a:lnTo>
                    <a:pt x="357" y="22"/>
                  </a:lnTo>
                  <a:lnTo>
                    <a:pt x="370" y="22"/>
                  </a:lnTo>
                  <a:lnTo>
                    <a:pt x="385" y="23"/>
                  </a:lnTo>
                  <a:lnTo>
                    <a:pt x="398" y="23"/>
                  </a:lnTo>
                  <a:lnTo>
                    <a:pt x="426" y="26"/>
                  </a:lnTo>
                  <a:lnTo>
                    <a:pt x="453" y="28"/>
                  </a:lnTo>
                  <a:lnTo>
                    <a:pt x="480" y="30"/>
                  </a:lnTo>
                  <a:lnTo>
                    <a:pt x="507" y="33"/>
                  </a:lnTo>
                  <a:lnTo>
                    <a:pt x="535" y="35"/>
                  </a:lnTo>
                  <a:lnTo>
                    <a:pt x="563" y="38"/>
                  </a:lnTo>
                  <a:lnTo>
                    <a:pt x="590" y="40"/>
                  </a:lnTo>
                  <a:lnTo>
                    <a:pt x="618" y="41"/>
                  </a:lnTo>
                  <a:lnTo>
                    <a:pt x="646" y="41"/>
                  </a:lnTo>
                  <a:lnTo>
                    <a:pt x="672" y="41"/>
                  </a:lnTo>
                  <a:lnTo>
                    <a:pt x="700" y="39"/>
                  </a:lnTo>
                  <a:lnTo>
                    <a:pt x="727" y="36"/>
                  </a:lnTo>
                  <a:lnTo>
                    <a:pt x="754" y="32"/>
                  </a:lnTo>
                  <a:lnTo>
                    <a:pt x="780" y="24"/>
                  </a:lnTo>
                  <a:lnTo>
                    <a:pt x="807" y="16"/>
                  </a:lnTo>
                  <a:lnTo>
                    <a:pt x="833" y="5"/>
                  </a:lnTo>
                  <a:lnTo>
                    <a:pt x="833" y="4"/>
                  </a:lnTo>
                  <a:lnTo>
                    <a:pt x="832" y="3"/>
                  </a:lnTo>
                  <a:lnTo>
                    <a:pt x="831" y="1"/>
                  </a:lnTo>
                  <a:lnTo>
                    <a:pt x="830" y="0"/>
                  </a:lnTo>
                  <a:lnTo>
                    <a:pt x="8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59" name="Freeform 26"/>
            <p:cNvSpPr>
              <a:spLocks/>
            </p:cNvSpPr>
            <p:nvPr/>
          </p:nvSpPr>
          <p:spPr bwMode="auto">
            <a:xfrm>
              <a:off x="1683" y="1618"/>
              <a:ext cx="38" cy="343"/>
            </a:xfrm>
            <a:custGeom>
              <a:avLst/>
              <a:gdLst>
                <a:gd name="T0" fmla="*/ 93 w 154"/>
                <a:gd name="T1" fmla="*/ 39 h 1371"/>
                <a:gd name="T2" fmla="*/ 59 w 154"/>
                <a:gd name="T3" fmla="*/ 114 h 1371"/>
                <a:gd name="T4" fmla="*/ 30 w 154"/>
                <a:gd name="T5" fmla="*/ 193 h 1371"/>
                <a:gd name="T6" fmla="*/ 11 w 154"/>
                <a:gd name="T7" fmla="*/ 272 h 1371"/>
                <a:gd name="T8" fmla="*/ 0 w 154"/>
                <a:gd name="T9" fmla="*/ 355 h 1371"/>
                <a:gd name="T10" fmla="*/ 2 w 154"/>
                <a:gd name="T11" fmla="*/ 435 h 1371"/>
                <a:gd name="T12" fmla="*/ 16 w 154"/>
                <a:gd name="T13" fmla="*/ 514 h 1371"/>
                <a:gd name="T14" fmla="*/ 37 w 154"/>
                <a:gd name="T15" fmla="*/ 591 h 1371"/>
                <a:gd name="T16" fmla="*/ 64 w 154"/>
                <a:gd name="T17" fmla="*/ 671 h 1371"/>
                <a:gd name="T18" fmla="*/ 93 w 154"/>
                <a:gd name="T19" fmla="*/ 757 h 1371"/>
                <a:gd name="T20" fmla="*/ 117 w 154"/>
                <a:gd name="T21" fmla="*/ 846 h 1371"/>
                <a:gd name="T22" fmla="*/ 134 w 154"/>
                <a:gd name="T23" fmla="*/ 937 h 1371"/>
                <a:gd name="T24" fmla="*/ 140 w 154"/>
                <a:gd name="T25" fmla="*/ 1029 h 1371"/>
                <a:gd name="T26" fmla="*/ 134 w 154"/>
                <a:gd name="T27" fmla="*/ 1126 h 1371"/>
                <a:gd name="T28" fmla="*/ 120 w 154"/>
                <a:gd name="T29" fmla="*/ 1221 h 1371"/>
                <a:gd name="T30" fmla="*/ 103 w 154"/>
                <a:gd name="T31" fmla="*/ 1316 h 1371"/>
                <a:gd name="T32" fmla="*/ 96 w 154"/>
                <a:gd name="T33" fmla="*/ 1367 h 1371"/>
                <a:gd name="T34" fmla="*/ 102 w 154"/>
                <a:gd name="T35" fmla="*/ 1370 h 1371"/>
                <a:gd name="T36" fmla="*/ 113 w 154"/>
                <a:gd name="T37" fmla="*/ 1329 h 1371"/>
                <a:gd name="T38" fmla="*/ 130 w 154"/>
                <a:gd name="T39" fmla="*/ 1245 h 1371"/>
                <a:gd name="T40" fmla="*/ 143 w 154"/>
                <a:gd name="T41" fmla="*/ 1159 h 1371"/>
                <a:gd name="T42" fmla="*/ 152 w 154"/>
                <a:gd name="T43" fmla="*/ 1074 h 1371"/>
                <a:gd name="T44" fmla="*/ 154 w 154"/>
                <a:gd name="T45" fmla="*/ 987 h 1371"/>
                <a:gd name="T46" fmla="*/ 143 w 154"/>
                <a:gd name="T47" fmla="*/ 899 h 1371"/>
                <a:gd name="T48" fmla="*/ 124 w 154"/>
                <a:gd name="T49" fmla="*/ 814 h 1371"/>
                <a:gd name="T50" fmla="*/ 99 w 154"/>
                <a:gd name="T51" fmla="*/ 728 h 1371"/>
                <a:gd name="T52" fmla="*/ 78 w 154"/>
                <a:gd name="T53" fmla="*/ 667 h 1371"/>
                <a:gd name="T54" fmla="*/ 65 w 154"/>
                <a:gd name="T55" fmla="*/ 627 h 1371"/>
                <a:gd name="T56" fmla="*/ 51 w 154"/>
                <a:gd name="T57" fmla="*/ 588 h 1371"/>
                <a:gd name="T58" fmla="*/ 39 w 154"/>
                <a:gd name="T59" fmla="*/ 548 h 1371"/>
                <a:gd name="T60" fmla="*/ 25 w 154"/>
                <a:gd name="T61" fmla="*/ 484 h 1371"/>
                <a:gd name="T62" fmla="*/ 18 w 154"/>
                <a:gd name="T63" fmla="*/ 395 h 1371"/>
                <a:gd name="T64" fmla="*/ 22 w 154"/>
                <a:gd name="T65" fmla="*/ 305 h 1371"/>
                <a:gd name="T66" fmla="*/ 37 w 154"/>
                <a:gd name="T67" fmla="*/ 217 h 1371"/>
                <a:gd name="T68" fmla="*/ 64 w 154"/>
                <a:gd name="T69" fmla="*/ 130 h 1371"/>
                <a:gd name="T70" fmla="*/ 97 w 154"/>
                <a:gd name="T71" fmla="*/ 47 h 1371"/>
                <a:gd name="T72" fmla="*/ 115 w 154"/>
                <a:gd name="T73" fmla="*/ 4 h 1371"/>
                <a:gd name="T74" fmla="*/ 112 w 154"/>
                <a:gd name="T75" fmla="*/ 0 h 1371"/>
                <a:gd name="T76" fmla="*/ 111 w 154"/>
                <a:gd name="T77" fmla="*/ 0 h 13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154" h="1371">
                  <a:moveTo>
                    <a:pt x="111" y="0"/>
                  </a:moveTo>
                  <a:lnTo>
                    <a:pt x="93" y="39"/>
                  </a:lnTo>
                  <a:lnTo>
                    <a:pt x="75" y="76"/>
                  </a:lnTo>
                  <a:lnTo>
                    <a:pt x="59" y="114"/>
                  </a:lnTo>
                  <a:lnTo>
                    <a:pt x="43" y="153"/>
                  </a:lnTo>
                  <a:lnTo>
                    <a:pt x="30" y="193"/>
                  </a:lnTo>
                  <a:lnTo>
                    <a:pt x="19" y="232"/>
                  </a:lnTo>
                  <a:lnTo>
                    <a:pt x="11" y="272"/>
                  </a:lnTo>
                  <a:lnTo>
                    <a:pt x="4" y="314"/>
                  </a:lnTo>
                  <a:lnTo>
                    <a:pt x="0" y="355"/>
                  </a:lnTo>
                  <a:lnTo>
                    <a:pt x="0" y="395"/>
                  </a:lnTo>
                  <a:lnTo>
                    <a:pt x="2" y="435"/>
                  </a:lnTo>
                  <a:lnTo>
                    <a:pt x="8" y="474"/>
                  </a:lnTo>
                  <a:lnTo>
                    <a:pt x="16" y="514"/>
                  </a:lnTo>
                  <a:lnTo>
                    <a:pt x="25" y="553"/>
                  </a:lnTo>
                  <a:lnTo>
                    <a:pt x="37" y="591"/>
                  </a:lnTo>
                  <a:lnTo>
                    <a:pt x="49" y="628"/>
                  </a:lnTo>
                  <a:lnTo>
                    <a:pt x="64" y="671"/>
                  </a:lnTo>
                  <a:lnTo>
                    <a:pt x="78" y="714"/>
                  </a:lnTo>
                  <a:lnTo>
                    <a:pt x="93" y="757"/>
                  </a:lnTo>
                  <a:lnTo>
                    <a:pt x="106" y="802"/>
                  </a:lnTo>
                  <a:lnTo>
                    <a:pt x="117" y="846"/>
                  </a:lnTo>
                  <a:lnTo>
                    <a:pt x="126" y="892"/>
                  </a:lnTo>
                  <a:lnTo>
                    <a:pt x="134" y="937"/>
                  </a:lnTo>
                  <a:lnTo>
                    <a:pt x="138" y="981"/>
                  </a:lnTo>
                  <a:lnTo>
                    <a:pt x="140" y="1029"/>
                  </a:lnTo>
                  <a:lnTo>
                    <a:pt x="137" y="1078"/>
                  </a:lnTo>
                  <a:lnTo>
                    <a:pt x="134" y="1126"/>
                  </a:lnTo>
                  <a:lnTo>
                    <a:pt x="127" y="1173"/>
                  </a:lnTo>
                  <a:lnTo>
                    <a:pt x="120" y="1221"/>
                  </a:lnTo>
                  <a:lnTo>
                    <a:pt x="112" y="1269"/>
                  </a:lnTo>
                  <a:lnTo>
                    <a:pt x="103" y="1316"/>
                  </a:lnTo>
                  <a:lnTo>
                    <a:pt x="95" y="1364"/>
                  </a:lnTo>
                  <a:lnTo>
                    <a:pt x="96" y="1367"/>
                  </a:lnTo>
                  <a:lnTo>
                    <a:pt x="99" y="1369"/>
                  </a:lnTo>
                  <a:lnTo>
                    <a:pt x="102" y="1370"/>
                  </a:lnTo>
                  <a:lnTo>
                    <a:pt x="103" y="1371"/>
                  </a:lnTo>
                  <a:lnTo>
                    <a:pt x="113" y="1329"/>
                  </a:lnTo>
                  <a:lnTo>
                    <a:pt x="123" y="1287"/>
                  </a:lnTo>
                  <a:lnTo>
                    <a:pt x="130" y="1245"/>
                  </a:lnTo>
                  <a:lnTo>
                    <a:pt x="137" y="1203"/>
                  </a:lnTo>
                  <a:lnTo>
                    <a:pt x="143" y="1159"/>
                  </a:lnTo>
                  <a:lnTo>
                    <a:pt x="148" y="1117"/>
                  </a:lnTo>
                  <a:lnTo>
                    <a:pt x="152" y="1074"/>
                  </a:lnTo>
                  <a:lnTo>
                    <a:pt x="154" y="1031"/>
                  </a:lnTo>
                  <a:lnTo>
                    <a:pt x="154" y="987"/>
                  </a:lnTo>
                  <a:lnTo>
                    <a:pt x="150" y="943"/>
                  </a:lnTo>
                  <a:lnTo>
                    <a:pt x="143" y="899"/>
                  </a:lnTo>
                  <a:lnTo>
                    <a:pt x="135" y="856"/>
                  </a:lnTo>
                  <a:lnTo>
                    <a:pt x="124" y="814"/>
                  </a:lnTo>
                  <a:lnTo>
                    <a:pt x="112" y="771"/>
                  </a:lnTo>
                  <a:lnTo>
                    <a:pt x="99" y="728"/>
                  </a:lnTo>
                  <a:lnTo>
                    <a:pt x="85" y="687"/>
                  </a:lnTo>
                  <a:lnTo>
                    <a:pt x="78" y="667"/>
                  </a:lnTo>
                  <a:lnTo>
                    <a:pt x="72" y="648"/>
                  </a:lnTo>
                  <a:lnTo>
                    <a:pt x="65" y="627"/>
                  </a:lnTo>
                  <a:lnTo>
                    <a:pt x="58" y="608"/>
                  </a:lnTo>
                  <a:lnTo>
                    <a:pt x="51" y="588"/>
                  </a:lnTo>
                  <a:lnTo>
                    <a:pt x="45" y="568"/>
                  </a:lnTo>
                  <a:lnTo>
                    <a:pt x="39" y="548"/>
                  </a:lnTo>
                  <a:lnTo>
                    <a:pt x="34" y="527"/>
                  </a:lnTo>
                  <a:lnTo>
                    <a:pt x="25" y="484"/>
                  </a:lnTo>
                  <a:lnTo>
                    <a:pt x="21" y="439"/>
                  </a:lnTo>
                  <a:lnTo>
                    <a:pt x="18" y="395"/>
                  </a:lnTo>
                  <a:lnTo>
                    <a:pt x="18" y="350"/>
                  </a:lnTo>
                  <a:lnTo>
                    <a:pt x="22" y="305"/>
                  </a:lnTo>
                  <a:lnTo>
                    <a:pt x="28" y="260"/>
                  </a:lnTo>
                  <a:lnTo>
                    <a:pt x="37" y="217"/>
                  </a:lnTo>
                  <a:lnTo>
                    <a:pt x="49" y="173"/>
                  </a:lnTo>
                  <a:lnTo>
                    <a:pt x="64" y="130"/>
                  </a:lnTo>
                  <a:lnTo>
                    <a:pt x="79" y="88"/>
                  </a:lnTo>
                  <a:lnTo>
                    <a:pt x="97" y="47"/>
                  </a:lnTo>
                  <a:lnTo>
                    <a:pt x="115" y="5"/>
                  </a:lnTo>
                  <a:lnTo>
                    <a:pt x="115" y="4"/>
                  </a:lnTo>
                  <a:lnTo>
                    <a:pt x="113" y="2"/>
                  </a:lnTo>
                  <a:lnTo>
                    <a:pt x="112" y="0"/>
                  </a:lnTo>
                  <a:lnTo>
                    <a:pt x="111" y="0"/>
                  </a:lnTo>
                  <a:lnTo>
                    <a:pt x="1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60" name="Freeform 27"/>
            <p:cNvSpPr>
              <a:spLocks/>
            </p:cNvSpPr>
            <p:nvPr/>
          </p:nvSpPr>
          <p:spPr bwMode="auto">
            <a:xfrm>
              <a:off x="1764" y="1691"/>
              <a:ext cx="104" cy="246"/>
            </a:xfrm>
            <a:custGeom>
              <a:avLst/>
              <a:gdLst>
                <a:gd name="T0" fmla="*/ 327 w 417"/>
                <a:gd name="T1" fmla="*/ 32 h 982"/>
                <a:gd name="T2" fmla="*/ 354 w 417"/>
                <a:gd name="T3" fmla="*/ 99 h 982"/>
                <a:gd name="T4" fmla="*/ 375 w 417"/>
                <a:gd name="T5" fmla="*/ 166 h 982"/>
                <a:gd name="T6" fmla="*/ 393 w 417"/>
                <a:gd name="T7" fmla="*/ 235 h 982"/>
                <a:gd name="T8" fmla="*/ 404 w 417"/>
                <a:gd name="T9" fmla="*/ 308 h 982"/>
                <a:gd name="T10" fmla="*/ 403 w 417"/>
                <a:gd name="T11" fmla="*/ 384 h 982"/>
                <a:gd name="T12" fmla="*/ 390 w 417"/>
                <a:gd name="T13" fmla="*/ 459 h 982"/>
                <a:gd name="T14" fmla="*/ 365 w 417"/>
                <a:gd name="T15" fmla="*/ 531 h 982"/>
                <a:gd name="T16" fmla="*/ 332 w 417"/>
                <a:gd name="T17" fmla="*/ 595 h 982"/>
                <a:gd name="T18" fmla="*/ 295 w 417"/>
                <a:gd name="T19" fmla="*/ 651 h 982"/>
                <a:gd name="T20" fmla="*/ 254 w 417"/>
                <a:gd name="T21" fmla="*/ 703 h 982"/>
                <a:gd name="T22" fmla="*/ 209 w 417"/>
                <a:gd name="T23" fmla="*/ 754 h 982"/>
                <a:gd name="T24" fmla="*/ 164 w 417"/>
                <a:gd name="T25" fmla="*/ 802 h 982"/>
                <a:gd name="T26" fmla="*/ 114 w 417"/>
                <a:gd name="T27" fmla="*/ 850 h 982"/>
                <a:gd name="T28" fmla="*/ 66 w 417"/>
                <a:gd name="T29" fmla="*/ 898 h 982"/>
                <a:gd name="T30" fmla="*/ 21 w 417"/>
                <a:gd name="T31" fmla="*/ 949 h 982"/>
                <a:gd name="T32" fmla="*/ 1 w 417"/>
                <a:gd name="T33" fmla="*/ 976 h 982"/>
                <a:gd name="T34" fmla="*/ 6 w 417"/>
                <a:gd name="T35" fmla="*/ 981 h 982"/>
                <a:gd name="T36" fmla="*/ 21 w 417"/>
                <a:gd name="T37" fmla="*/ 970 h 982"/>
                <a:gd name="T38" fmla="*/ 46 w 417"/>
                <a:gd name="T39" fmla="*/ 947 h 982"/>
                <a:gd name="T40" fmla="*/ 70 w 417"/>
                <a:gd name="T41" fmla="*/ 923 h 982"/>
                <a:gd name="T42" fmla="*/ 94 w 417"/>
                <a:gd name="T43" fmla="*/ 899 h 982"/>
                <a:gd name="T44" fmla="*/ 118 w 417"/>
                <a:gd name="T45" fmla="*/ 875 h 982"/>
                <a:gd name="T46" fmla="*/ 142 w 417"/>
                <a:gd name="T47" fmla="*/ 851 h 982"/>
                <a:gd name="T48" fmla="*/ 166 w 417"/>
                <a:gd name="T49" fmla="*/ 826 h 982"/>
                <a:gd name="T50" fmla="*/ 190 w 417"/>
                <a:gd name="T51" fmla="*/ 802 h 982"/>
                <a:gd name="T52" fmla="*/ 225 w 417"/>
                <a:gd name="T53" fmla="*/ 766 h 982"/>
                <a:gd name="T54" fmla="*/ 268 w 417"/>
                <a:gd name="T55" fmla="*/ 715 h 982"/>
                <a:gd name="T56" fmla="*/ 309 w 417"/>
                <a:gd name="T57" fmla="*/ 662 h 982"/>
                <a:gd name="T58" fmla="*/ 345 w 417"/>
                <a:gd name="T59" fmla="*/ 606 h 982"/>
                <a:gd name="T60" fmla="*/ 378 w 417"/>
                <a:gd name="T61" fmla="*/ 544 h 982"/>
                <a:gd name="T62" fmla="*/ 402 w 417"/>
                <a:gd name="T63" fmla="*/ 477 h 982"/>
                <a:gd name="T64" fmla="*/ 415 w 417"/>
                <a:gd name="T65" fmla="*/ 408 h 982"/>
                <a:gd name="T66" fmla="*/ 416 w 417"/>
                <a:gd name="T67" fmla="*/ 337 h 982"/>
                <a:gd name="T68" fmla="*/ 408 w 417"/>
                <a:gd name="T69" fmla="*/ 262 h 982"/>
                <a:gd name="T70" fmla="*/ 390 w 417"/>
                <a:gd name="T71" fmla="*/ 185 h 982"/>
                <a:gd name="T72" fmla="*/ 365 w 417"/>
                <a:gd name="T73" fmla="*/ 112 h 982"/>
                <a:gd name="T74" fmla="*/ 334 w 417"/>
                <a:gd name="T75" fmla="*/ 40 h 982"/>
                <a:gd name="T76" fmla="*/ 319 w 417"/>
                <a:gd name="T77" fmla="*/ 2 h 982"/>
                <a:gd name="T78" fmla="*/ 315 w 417"/>
                <a:gd name="T79" fmla="*/ 1 h 982"/>
                <a:gd name="T80" fmla="*/ 314 w 417"/>
                <a:gd name="T81" fmla="*/ 0 h 9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417" h="982">
                  <a:moveTo>
                    <a:pt x="314" y="0"/>
                  </a:moveTo>
                  <a:lnTo>
                    <a:pt x="327" y="32"/>
                  </a:lnTo>
                  <a:lnTo>
                    <a:pt x="340" y="66"/>
                  </a:lnTo>
                  <a:lnTo>
                    <a:pt x="354" y="99"/>
                  </a:lnTo>
                  <a:lnTo>
                    <a:pt x="366" y="132"/>
                  </a:lnTo>
                  <a:lnTo>
                    <a:pt x="375" y="166"/>
                  </a:lnTo>
                  <a:lnTo>
                    <a:pt x="385" y="200"/>
                  </a:lnTo>
                  <a:lnTo>
                    <a:pt x="393" y="235"/>
                  </a:lnTo>
                  <a:lnTo>
                    <a:pt x="399" y="270"/>
                  </a:lnTo>
                  <a:lnTo>
                    <a:pt x="404" y="308"/>
                  </a:lnTo>
                  <a:lnTo>
                    <a:pt x="405" y="347"/>
                  </a:lnTo>
                  <a:lnTo>
                    <a:pt x="403" y="384"/>
                  </a:lnTo>
                  <a:lnTo>
                    <a:pt x="398" y="421"/>
                  </a:lnTo>
                  <a:lnTo>
                    <a:pt x="390" y="459"/>
                  </a:lnTo>
                  <a:lnTo>
                    <a:pt x="379" y="495"/>
                  </a:lnTo>
                  <a:lnTo>
                    <a:pt x="365" y="531"/>
                  </a:lnTo>
                  <a:lnTo>
                    <a:pt x="348" y="566"/>
                  </a:lnTo>
                  <a:lnTo>
                    <a:pt x="332" y="595"/>
                  </a:lnTo>
                  <a:lnTo>
                    <a:pt x="314" y="624"/>
                  </a:lnTo>
                  <a:lnTo>
                    <a:pt x="295" y="651"/>
                  </a:lnTo>
                  <a:lnTo>
                    <a:pt x="274" y="678"/>
                  </a:lnTo>
                  <a:lnTo>
                    <a:pt x="254" y="703"/>
                  </a:lnTo>
                  <a:lnTo>
                    <a:pt x="232" y="728"/>
                  </a:lnTo>
                  <a:lnTo>
                    <a:pt x="209" y="754"/>
                  </a:lnTo>
                  <a:lnTo>
                    <a:pt x="187" y="778"/>
                  </a:lnTo>
                  <a:lnTo>
                    <a:pt x="164" y="802"/>
                  </a:lnTo>
                  <a:lnTo>
                    <a:pt x="140" y="826"/>
                  </a:lnTo>
                  <a:lnTo>
                    <a:pt x="114" y="850"/>
                  </a:lnTo>
                  <a:lnTo>
                    <a:pt x="90" y="874"/>
                  </a:lnTo>
                  <a:lnTo>
                    <a:pt x="66" y="898"/>
                  </a:lnTo>
                  <a:lnTo>
                    <a:pt x="44" y="923"/>
                  </a:lnTo>
                  <a:lnTo>
                    <a:pt x="21" y="949"/>
                  </a:lnTo>
                  <a:lnTo>
                    <a:pt x="0" y="975"/>
                  </a:lnTo>
                  <a:lnTo>
                    <a:pt x="1" y="976"/>
                  </a:lnTo>
                  <a:lnTo>
                    <a:pt x="4" y="979"/>
                  </a:lnTo>
                  <a:lnTo>
                    <a:pt x="6" y="981"/>
                  </a:lnTo>
                  <a:lnTo>
                    <a:pt x="9" y="982"/>
                  </a:lnTo>
                  <a:lnTo>
                    <a:pt x="21" y="970"/>
                  </a:lnTo>
                  <a:lnTo>
                    <a:pt x="34" y="960"/>
                  </a:lnTo>
                  <a:lnTo>
                    <a:pt x="46" y="947"/>
                  </a:lnTo>
                  <a:lnTo>
                    <a:pt x="58" y="935"/>
                  </a:lnTo>
                  <a:lnTo>
                    <a:pt x="70" y="923"/>
                  </a:lnTo>
                  <a:lnTo>
                    <a:pt x="82" y="911"/>
                  </a:lnTo>
                  <a:lnTo>
                    <a:pt x="94" y="899"/>
                  </a:lnTo>
                  <a:lnTo>
                    <a:pt x="106" y="887"/>
                  </a:lnTo>
                  <a:lnTo>
                    <a:pt x="118" y="875"/>
                  </a:lnTo>
                  <a:lnTo>
                    <a:pt x="130" y="863"/>
                  </a:lnTo>
                  <a:lnTo>
                    <a:pt x="142" y="851"/>
                  </a:lnTo>
                  <a:lnTo>
                    <a:pt x="154" y="839"/>
                  </a:lnTo>
                  <a:lnTo>
                    <a:pt x="166" y="826"/>
                  </a:lnTo>
                  <a:lnTo>
                    <a:pt x="178" y="814"/>
                  </a:lnTo>
                  <a:lnTo>
                    <a:pt x="190" y="802"/>
                  </a:lnTo>
                  <a:lnTo>
                    <a:pt x="202" y="790"/>
                  </a:lnTo>
                  <a:lnTo>
                    <a:pt x="225" y="766"/>
                  </a:lnTo>
                  <a:lnTo>
                    <a:pt x="247" y="740"/>
                  </a:lnTo>
                  <a:lnTo>
                    <a:pt x="268" y="715"/>
                  </a:lnTo>
                  <a:lnTo>
                    <a:pt x="290" y="689"/>
                  </a:lnTo>
                  <a:lnTo>
                    <a:pt x="309" y="662"/>
                  </a:lnTo>
                  <a:lnTo>
                    <a:pt x="328" y="634"/>
                  </a:lnTo>
                  <a:lnTo>
                    <a:pt x="345" y="606"/>
                  </a:lnTo>
                  <a:lnTo>
                    <a:pt x="362" y="577"/>
                  </a:lnTo>
                  <a:lnTo>
                    <a:pt x="378" y="544"/>
                  </a:lnTo>
                  <a:lnTo>
                    <a:pt x="391" y="510"/>
                  </a:lnTo>
                  <a:lnTo>
                    <a:pt x="402" y="477"/>
                  </a:lnTo>
                  <a:lnTo>
                    <a:pt x="410" y="442"/>
                  </a:lnTo>
                  <a:lnTo>
                    <a:pt x="415" y="408"/>
                  </a:lnTo>
                  <a:lnTo>
                    <a:pt x="417" y="372"/>
                  </a:lnTo>
                  <a:lnTo>
                    <a:pt x="416" y="337"/>
                  </a:lnTo>
                  <a:lnTo>
                    <a:pt x="414" y="301"/>
                  </a:lnTo>
                  <a:lnTo>
                    <a:pt x="408" y="262"/>
                  </a:lnTo>
                  <a:lnTo>
                    <a:pt x="401" y="224"/>
                  </a:lnTo>
                  <a:lnTo>
                    <a:pt x="390" y="185"/>
                  </a:lnTo>
                  <a:lnTo>
                    <a:pt x="378" y="148"/>
                  </a:lnTo>
                  <a:lnTo>
                    <a:pt x="365" y="112"/>
                  </a:lnTo>
                  <a:lnTo>
                    <a:pt x="350" y="76"/>
                  </a:lnTo>
                  <a:lnTo>
                    <a:pt x="334" y="40"/>
                  </a:lnTo>
                  <a:lnTo>
                    <a:pt x="319" y="4"/>
                  </a:lnTo>
                  <a:lnTo>
                    <a:pt x="319" y="2"/>
                  </a:lnTo>
                  <a:lnTo>
                    <a:pt x="316" y="1"/>
                  </a:lnTo>
                  <a:lnTo>
                    <a:pt x="315" y="1"/>
                  </a:lnTo>
                  <a:lnTo>
                    <a:pt x="314" y="0"/>
                  </a:lnTo>
                  <a:lnTo>
                    <a:pt x="3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61" name="Freeform 28"/>
            <p:cNvSpPr>
              <a:spLocks/>
            </p:cNvSpPr>
            <p:nvPr/>
          </p:nvSpPr>
          <p:spPr bwMode="auto">
            <a:xfrm>
              <a:off x="1712" y="1926"/>
              <a:ext cx="79" cy="51"/>
            </a:xfrm>
            <a:custGeom>
              <a:avLst/>
              <a:gdLst>
                <a:gd name="T0" fmla="*/ 211 w 318"/>
                <a:gd name="T1" fmla="*/ 31 h 204"/>
                <a:gd name="T2" fmla="*/ 196 w 318"/>
                <a:gd name="T3" fmla="*/ 31 h 204"/>
                <a:gd name="T4" fmla="*/ 179 w 318"/>
                <a:gd name="T5" fmla="*/ 30 h 204"/>
                <a:gd name="T6" fmla="*/ 160 w 318"/>
                <a:gd name="T7" fmla="*/ 23 h 204"/>
                <a:gd name="T8" fmla="*/ 158 w 318"/>
                <a:gd name="T9" fmla="*/ 10 h 204"/>
                <a:gd name="T10" fmla="*/ 170 w 318"/>
                <a:gd name="T11" fmla="*/ 6 h 204"/>
                <a:gd name="T12" fmla="*/ 188 w 318"/>
                <a:gd name="T13" fmla="*/ 6 h 204"/>
                <a:gd name="T14" fmla="*/ 201 w 318"/>
                <a:gd name="T15" fmla="*/ 7 h 204"/>
                <a:gd name="T16" fmla="*/ 229 w 318"/>
                <a:gd name="T17" fmla="*/ 14 h 204"/>
                <a:gd name="T18" fmla="*/ 274 w 318"/>
                <a:gd name="T19" fmla="*/ 44 h 204"/>
                <a:gd name="T20" fmla="*/ 306 w 318"/>
                <a:gd name="T21" fmla="*/ 89 h 204"/>
                <a:gd name="T22" fmla="*/ 306 w 318"/>
                <a:gd name="T23" fmla="*/ 141 h 204"/>
                <a:gd name="T24" fmla="*/ 278 w 318"/>
                <a:gd name="T25" fmla="*/ 178 h 204"/>
                <a:gd name="T26" fmla="*/ 248 w 318"/>
                <a:gd name="T27" fmla="*/ 191 h 204"/>
                <a:gd name="T28" fmla="*/ 215 w 318"/>
                <a:gd name="T29" fmla="*/ 193 h 204"/>
                <a:gd name="T30" fmla="*/ 183 w 318"/>
                <a:gd name="T31" fmla="*/ 190 h 204"/>
                <a:gd name="T32" fmla="*/ 147 w 318"/>
                <a:gd name="T33" fmla="*/ 183 h 204"/>
                <a:gd name="T34" fmla="*/ 104 w 318"/>
                <a:gd name="T35" fmla="*/ 168 h 204"/>
                <a:gd name="T36" fmla="*/ 60 w 318"/>
                <a:gd name="T37" fmla="*/ 150 h 204"/>
                <a:gd name="T38" fmla="*/ 23 w 318"/>
                <a:gd name="T39" fmla="*/ 124 h 204"/>
                <a:gd name="T40" fmla="*/ 5 w 318"/>
                <a:gd name="T41" fmla="*/ 106 h 204"/>
                <a:gd name="T42" fmla="*/ 0 w 318"/>
                <a:gd name="T43" fmla="*/ 102 h 204"/>
                <a:gd name="T44" fmla="*/ 16 w 318"/>
                <a:gd name="T45" fmla="*/ 125 h 204"/>
                <a:gd name="T46" fmla="*/ 58 w 318"/>
                <a:gd name="T47" fmla="*/ 156 h 204"/>
                <a:gd name="T48" fmla="*/ 106 w 318"/>
                <a:gd name="T49" fmla="*/ 178 h 204"/>
                <a:gd name="T50" fmla="*/ 155 w 318"/>
                <a:gd name="T51" fmla="*/ 192 h 204"/>
                <a:gd name="T52" fmla="*/ 191 w 318"/>
                <a:gd name="T53" fmla="*/ 201 h 204"/>
                <a:gd name="T54" fmla="*/ 217 w 318"/>
                <a:gd name="T55" fmla="*/ 204 h 204"/>
                <a:gd name="T56" fmla="*/ 243 w 318"/>
                <a:gd name="T57" fmla="*/ 202 h 204"/>
                <a:gd name="T58" fmla="*/ 270 w 318"/>
                <a:gd name="T59" fmla="*/ 196 h 204"/>
                <a:gd name="T60" fmla="*/ 294 w 318"/>
                <a:gd name="T61" fmla="*/ 181 h 204"/>
                <a:gd name="T62" fmla="*/ 310 w 318"/>
                <a:gd name="T63" fmla="*/ 157 h 204"/>
                <a:gd name="T64" fmla="*/ 318 w 318"/>
                <a:gd name="T65" fmla="*/ 128 h 204"/>
                <a:gd name="T66" fmla="*/ 315 w 318"/>
                <a:gd name="T67" fmla="*/ 98 h 204"/>
                <a:gd name="T68" fmla="*/ 298 w 318"/>
                <a:gd name="T69" fmla="*/ 66 h 204"/>
                <a:gd name="T70" fmla="*/ 267 w 318"/>
                <a:gd name="T71" fmla="*/ 33 h 204"/>
                <a:gd name="T72" fmla="*/ 229 w 318"/>
                <a:gd name="T73" fmla="*/ 10 h 204"/>
                <a:gd name="T74" fmla="*/ 188 w 318"/>
                <a:gd name="T75" fmla="*/ 0 h 204"/>
                <a:gd name="T76" fmla="*/ 158 w 318"/>
                <a:gd name="T77" fmla="*/ 3 h 204"/>
                <a:gd name="T78" fmla="*/ 153 w 318"/>
                <a:gd name="T79" fmla="*/ 17 h 204"/>
                <a:gd name="T80" fmla="*/ 166 w 318"/>
                <a:gd name="T81" fmla="*/ 30 h 204"/>
                <a:gd name="T82" fmla="*/ 182 w 318"/>
                <a:gd name="T83" fmla="*/ 35 h 204"/>
                <a:gd name="T84" fmla="*/ 200 w 318"/>
                <a:gd name="T85" fmla="*/ 37 h 204"/>
                <a:gd name="T86" fmla="*/ 217 w 318"/>
                <a:gd name="T87" fmla="*/ 36 h 204"/>
                <a:gd name="T88" fmla="*/ 223 w 318"/>
                <a:gd name="T89" fmla="*/ 35 h 204"/>
                <a:gd name="T90" fmla="*/ 220 w 318"/>
                <a:gd name="T91" fmla="*/ 31 h 204"/>
                <a:gd name="T92" fmla="*/ 219 w 318"/>
                <a:gd name="T93" fmla="*/ 31 h 2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318" h="204">
                  <a:moveTo>
                    <a:pt x="219" y="31"/>
                  </a:moveTo>
                  <a:lnTo>
                    <a:pt x="211" y="31"/>
                  </a:lnTo>
                  <a:lnTo>
                    <a:pt x="203" y="31"/>
                  </a:lnTo>
                  <a:lnTo>
                    <a:pt x="196" y="31"/>
                  </a:lnTo>
                  <a:lnTo>
                    <a:pt x="188" y="30"/>
                  </a:lnTo>
                  <a:lnTo>
                    <a:pt x="179" y="30"/>
                  </a:lnTo>
                  <a:lnTo>
                    <a:pt x="170" y="27"/>
                  </a:lnTo>
                  <a:lnTo>
                    <a:pt x="160" y="23"/>
                  </a:lnTo>
                  <a:lnTo>
                    <a:pt x="155" y="14"/>
                  </a:lnTo>
                  <a:lnTo>
                    <a:pt x="158" y="10"/>
                  </a:lnTo>
                  <a:lnTo>
                    <a:pt x="163" y="8"/>
                  </a:lnTo>
                  <a:lnTo>
                    <a:pt x="170" y="6"/>
                  </a:lnTo>
                  <a:lnTo>
                    <a:pt x="179" y="6"/>
                  </a:lnTo>
                  <a:lnTo>
                    <a:pt x="188" y="6"/>
                  </a:lnTo>
                  <a:lnTo>
                    <a:pt x="195" y="6"/>
                  </a:lnTo>
                  <a:lnTo>
                    <a:pt x="201" y="7"/>
                  </a:lnTo>
                  <a:lnTo>
                    <a:pt x="203" y="7"/>
                  </a:lnTo>
                  <a:lnTo>
                    <a:pt x="229" y="14"/>
                  </a:lnTo>
                  <a:lnTo>
                    <a:pt x="253" y="27"/>
                  </a:lnTo>
                  <a:lnTo>
                    <a:pt x="274" y="44"/>
                  </a:lnTo>
                  <a:lnTo>
                    <a:pt x="292" y="65"/>
                  </a:lnTo>
                  <a:lnTo>
                    <a:pt x="306" y="89"/>
                  </a:lnTo>
                  <a:lnTo>
                    <a:pt x="310" y="114"/>
                  </a:lnTo>
                  <a:lnTo>
                    <a:pt x="306" y="141"/>
                  </a:lnTo>
                  <a:lnTo>
                    <a:pt x="290" y="167"/>
                  </a:lnTo>
                  <a:lnTo>
                    <a:pt x="278" y="178"/>
                  </a:lnTo>
                  <a:lnTo>
                    <a:pt x="264" y="186"/>
                  </a:lnTo>
                  <a:lnTo>
                    <a:pt x="248" y="191"/>
                  </a:lnTo>
                  <a:lnTo>
                    <a:pt x="232" y="193"/>
                  </a:lnTo>
                  <a:lnTo>
                    <a:pt x="215" y="193"/>
                  </a:lnTo>
                  <a:lnTo>
                    <a:pt x="199" y="192"/>
                  </a:lnTo>
                  <a:lnTo>
                    <a:pt x="183" y="190"/>
                  </a:lnTo>
                  <a:lnTo>
                    <a:pt x="167" y="187"/>
                  </a:lnTo>
                  <a:lnTo>
                    <a:pt x="147" y="183"/>
                  </a:lnTo>
                  <a:lnTo>
                    <a:pt x="125" y="177"/>
                  </a:lnTo>
                  <a:lnTo>
                    <a:pt x="104" y="168"/>
                  </a:lnTo>
                  <a:lnTo>
                    <a:pt x="82" y="160"/>
                  </a:lnTo>
                  <a:lnTo>
                    <a:pt x="60" y="150"/>
                  </a:lnTo>
                  <a:lnTo>
                    <a:pt x="41" y="138"/>
                  </a:lnTo>
                  <a:lnTo>
                    <a:pt x="23" y="124"/>
                  </a:lnTo>
                  <a:lnTo>
                    <a:pt x="7" y="108"/>
                  </a:lnTo>
                  <a:lnTo>
                    <a:pt x="5" y="106"/>
                  </a:lnTo>
                  <a:lnTo>
                    <a:pt x="3" y="103"/>
                  </a:lnTo>
                  <a:lnTo>
                    <a:pt x="0" y="102"/>
                  </a:lnTo>
                  <a:lnTo>
                    <a:pt x="0" y="104"/>
                  </a:lnTo>
                  <a:lnTo>
                    <a:pt x="16" y="125"/>
                  </a:lnTo>
                  <a:lnTo>
                    <a:pt x="35" y="142"/>
                  </a:lnTo>
                  <a:lnTo>
                    <a:pt x="58" y="156"/>
                  </a:lnTo>
                  <a:lnTo>
                    <a:pt x="81" y="168"/>
                  </a:lnTo>
                  <a:lnTo>
                    <a:pt x="106" y="178"/>
                  </a:lnTo>
                  <a:lnTo>
                    <a:pt x="131" y="186"/>
                  </a:lnTo>
                  <a:lnTo>
                    <a:pt x="155" y="192"/>
                  </a:lnTo>
                  <a:lnTo>
                    <a:pt x="178" y="198"/>
                  </a:lnTo>
                  <a:lnTo>
                    <a:pt x="191" y="201"/>
                  </a:lnTo>
                  <a:lnTo>
                    <a:pt x="203" y="203"/>
                  </a:lnTo>
                  <a:lnTo>
                    <a:pt x="217" y="204"/>
                  </a:lnTo>
                  <a:lnTo>
                    <a:pt x="230" y="203"/>
                  </a:lnTo>
                  <a:lnTo>
                    <a:pt x="243" y="202"/>
                  </a:lnTo>
                  <a:lnTo>
                    <a:pt x="256" y="200"/>
                  </a:lnTo>
                  <a:lnTo>
                    <a:pt x="270" y="196"/>
                  </a:lnTo>
                  <a:lnTo>
                    <a:pt x="282" y="190"/>
                  </a:lnTo>
                  <a:lnTo>
                    <a:pt x="294" y="181"/>
                  </a:lnTo>
                  <a:lnTo>
                    <a:pt x="303" y="171"/>
                  </a:lnTo>
                  <a:lnTo>
                    <a:pt x="310" y="157"/>
                  </a:lnTo>
                  <a:lnTo>
                    <a:pt x="315" y="144"/>
                  </a:lnTo>
                  <a:lnTo>
                    <a:pt x="318" y="128"/>
                  </a:lnTo>
                  <a:lnTo>
                    <a:pt x="318" y="114"/>
                  </a:lnTo>
                  <a:lnTo>
                    <a:pt x="315" y="98"/>
                  </a:lnTo>
                  <a:lnTo>
                    <a:pt x="309" y="84"/>
                  </a:lnTo>
                  <a:lnTo>
                    <a:pt x="298" y="66"/>
                  </a:lnTo>
                  <a:lnTo>
                    <a:pt x="284" y="49"/>
                  </a:lnTo>
                  <a:lnTo>
                    <a:pt x="267" y="33"/>
                  </a:lnTo>
                  <a:lnTo>
                    <a:pt x="248" y="20"/>
                  </a:lnTo>
                  <a:lnTo>
                    <a:pt x="229" y="10"/>
                  </a:lnTo>
                  <a:lnTo>
                    <a:pt x="208" y="3"/>
                  </a:lnTo>
                  <a:lnTo>
                    <a:pt x="188" y="0"/>
                  </a:lnTo>
                  <a:lnTo>
                    <a:pt x="169" y="0"/>
                  </a:lnTo>
                  <a:lnTo>
                    <a:pt x="158" y="3"/>
                  </a:lnTo>
                  <a:lnTo>
                    <a:pt x="152" y="9"/>
                  </a:lnTo>
                  <a:lnTo>
                    <a:pt x="153" y="17"/>
                  </a:lnTo>
                  <a:lnTo>
                    <a:pt x="159" y="25"/>
                  </a:lnTo>
                  <a:lnTo>
                    <a:pt x="166" y="30"/>
                  </a:lnTo>
                  <a:lnTo>
                    <a:pt x="173" y="33"/>
                  </a:lnTo>
                  <a:lnTo>
                    <a:pt x="182" y="35"/>
                  </a:lnTo>
                  <a:lnTo>
                    <a:pt x="190" y="36"/>
                  </a:lnTo>
                  <a:lnTo>
                    <a:pt x="200" y="37"/>
                  </a:lnTo>
                  <a:lnTo>
                    <a:pt x="208" y="36"/>
                  </a:lnTo>
                  <a:lnTo>
                    <a:pt x="217" y="36"/>
                  </a:lnTo>
                  <a:lnTo>
                    <a:pt x="224" y="35"/>
                  </a:lnTo>
                  <a:lnTo>
                    <a:pt x="223" y="35"/>
                  </a:lnTo>
                  <a:lnTo>
                    <a:pt x="221" y="32"/>
                  </a:lnTo>
                  <a:lnTo>
                    <a:pt x="220" y="31"/>
                  </a:lnTo>
                  <a:lnTo>
                    <a:pt x="219" y="31"/>
                  </a:lnTo>
                  <a:lnTo>
                    <a:pt x="219"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62" name="Freeform 29"/>
            <p:cNvSpPr>
              <a:spLocks/>
            </p:cNvSpPr>
            <p:nvPr/>
          </p:nvSpPr>
          <p:spPr bwMode="auto">
            <a:xfrm>
              <a:off x="1844" y="1825"/>
              <a:ext cx="94" cy="16"/>
            </a:xfrm>
            <a:custGeom>
              <a:avLst/>
              <a:gdLst>
                <a:gd name="T0" fmla="*/ 10 w 375"/>
                <a:gd name="T1" fmla="*/ 14 h 64"/>
                <a:gd name="T2" fmla="*/ 31 w 375"/>
                <a:gd name="T3" fmla="*/ 22 h 64"/>
                <a:gd name="T4" fmla="*/ 53 w 375"/>
                <a:gd name="T5" fmla="*/ 30 h 64"/>
                <a:gd name="T6" fmla="*/ 74 w 375"/>
                <a:gd name="T7" fmla="*/ 38 h 64"/>
                <a:gd name="T8" fmla="*/ 97 w 375"/>
                <a:gd name="T9" fmla="*/ 44 h 64"/>
                <a:gd name="T10" fmla="*/ 120 w 375"/>
                <a:gd name="T11" fmla="*/ 48 h 64"/>
                <a:gd name="T12" fmla="*/ 143 w 375"/>
                <a:gd name="T13" fmla="*/ 53 h 64"/>
                <a:gd name="T14" fmla="*/ 166 w 375"/>
                <a:gd name="T15" fmla="*/ 57 h 64"/>
                <a:gd name="T16" fmla="*/ 188 w 375"/>
                <a:gd name="T17" fmla="*/ 61 h 64"/>
                <a:gd name="T18" fmla="*/ 212 w 375"/>
                <a:gd name="T19" fmla="*/ 63 h 64"/>
                <a:gd name="T20" fmla="*/ 235 w 375"/>
                <a:gd name="T21" fmla="*/ 64 h 64"/>
                <a:gd name="T22" fmla="*/ 259 w 375"/>
                <a:gd name="T23" fmla="*/ 64 h 64"/>
                <a:gd name="T24" fmla="*/ 282 w 375"/>
                <a:gd name="T25" fmla="*/ 64 h 64"/>
                <a:gd name="T26" fmla="*/ 306 w 375"/>
                <a:gd name="T27" fmla="*/ 63 h 64"/>
                <a:gd name="T28" fmla="*/ 329 w 375"/>
                <a:gd name="T29" fmla="*/ 61 h 64"/>
                <a:gd name="T30" fmla="*/ 351 w 375"/>
                <a:gd name="T31" fmla="*/ 58 h 64"/>
                <a:gd name="T32" fmla="*/ 374 w 375"/>
                <a:gd name="T33" fmla="*/ 54 h 64"/>
                <a:gd name="T34" fmla="*/ 375 w 375"/>
                <a:gd name="T35" fmla="*/ 51 h 64"/>
                <a:gd name="T36" fmla="*/ 371 w 375"/>
                <a:gd name="T37" fmla="*/ 44 h 64"/>
                <a:gd name="T38" fmla="*/ 365 w 375"/>
                <a:gd name="T39" fmla="*/ 38 h 64"/>
                <a:gd name="T40" fmla="*/ 359 w 375"/>
                <a:gd name="T41" fmla="*/ 35 h 64"/>
                <a:gd name="T42" fmla="*/ 337 w 375"/>
                <a:gd name="T43" fmla="*/ 39 h 64"/>
                <a:gd name="T44" fmla="*/ 315 w 375"/>
                <a:gd name="T45" fmla="*/ 42 h 64"/>
                <a:gd name="T46" fmla="*/ 293 w 375"/>
                <a:gd name="T47" fmla="*/ 45 h 64"/>
                <a:gd name="T48" fmla="*/ 270 w 375"/>
                <a:gd name="T49" fmla="*/ 46 h 64"/>
                <a:gd name="T50" fmla="*/ 246 w 375"/>
                <a:gd name="T51" fmla="*/ 46 h 64"/>
                <a:gd name="T52" fmla="*/ 223 w 375"/>
                <a:gd name="T53" fmla="*/ 46 h 64"/>
                <a:gd name="T54" fmla="*/ 200 w 375"/>
                <a:gd name="T55" fmla="*/ 45 h 64"/>
                <a:gd name="T56" fmla="*/ 178 w 375"/>
                <a:gd name="T57" fmla="*/ 42 h 64"/>
                <a:gd name="T58" fmla="*/ 155 w 375"/>
                <a:gd name="T59" fmla="*/ 40 h 64"/>
                <a:gd name="T60" fmla="*/ 132 w 375"/>
                <a:gd name="T61" fmla="*/ 36 h 64"/>
                <a:gd name="T62" fmla="*/ 109 w 375"/>
                <a:gd name="T63" fmla="*/ 33 h 64"/>
                <a:gd name="T64" fmla="*/ 86 w 375"/>
                <a:gd name="T65" fmla="*/ 28 h 64"/>
                <a:gd name="T66" fmla="*/ 65 w 375"/>
                <a:gd name="T67" fmla="*/ 22 h 64"/>
                <a:gd name="T68" fmla="*/ 43 w 375"/>
                <a:gd name="T69" fmla="*/ 16 h 64"/>
                <a:gd name="T70" fmla="*/ 21 w 375"/>
                <a:gd name="T71" fmla="*/ 9 h 64"/>
                <a:gd name="T72" fmla="*/ 1 w 375"/>
                <a:gd name="T73" fmla="*/ 0 h 64"/>
                <a:gd name="T74" fmla="*/ 0 w 375"/>
                <a:gd name="T75" fmla="*/ 2 h 64"/>
                <a:gd name="T76" fmla="*/ 2 w 375"/>
                <a:gd name="T77" fmla="*/ 5 h 64"/>
                <a:gd name="T78" fmla="*/ 7 w 375"/>
                <a:gd name="T79" fmla="*/ 11 h 64"/>
                <a:gd name="T80" fmla="*/ 10 w 375"/>
                <a:gd name="T81" fmla="*/ 14 h 64"/>
                <a:gd name="T82" fmla="*/ 10 w 375"/>
                <a:gd name="T83" fmla="*/ 14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375" h="64">
                  <a:moveTo>
                    <a:pt x="10" y="14"/>
                  </a:moveTo>
                  <a:lnTo>
                    <a:pt x="31" y="22"/>
                  </a:lnTo>
                  <a:lnTo>
                    <a:pt x="53" y="30"/>
                  </a:lnTo>
                  <a:lnTo>
                    <a:pt x="74" y="38"/>
                  </a:lnTo>
                  <a:lnTo>
                    <a:pt x="97" y="44"/>
                  </a:lnTo>
                  <a:lnTo>
                    <a:pt x="120" y="48"/>
                  </a:lnTo>
                  <a:lnTo>
                    <a:pt x="143" y="53"/>
                  </a:lnTo>
                  <a:lnTo>
                    <a:pt x="166" y="57"/>
                  </a:lnTo>
                  <a:lnTo>
                    <a:pt x="188" y="61"/>
                  </a:lnTo>
                  <a:lnTo>
                    <a:pt x="212" y="63"/>
                  </a:lnTo>
                  <a:lnTo>
                    <a:pt x="235" y="64"/>
                  </a:lnTo>
                  <a:lnTo>
                    <a:pt x="259" y="64"/>
                  </a:lnTo>
                  <a:lnTo>
                    <a:pt x="282" y="64"/>
                  </a:lnTo>
                  <a:lnTo>
                    <a:pt x="306" y="63"/>
                  </a:lnTo>
                  <a:lnTo>
                    <a:pt x="329" y="61"/>
                  </a:lnTo>
                  <a:lnTo>
                    <a:pt x="351" y="58"/>
                  </a:lnTo>
                  <a:lnTo>
                    <a:pt x="374" y="54"/>
                  </a:lnTo>
                  <a:lnTo>
                    <a:pt x="375" y="51"/>
                  </a:lnTo>
                  <a:lnTo>
                    <a:pt x="371" y="44"/>
                  </a:lnTo>
                  <a:lnTo>
                    <a:pt x="365" y="38"/>
                  </a:lnTo>
                  <a:lnTo>
                    <a:pt x="359" y="35"/>
                  </a:lnTo>
                  <a:lnTo>
                    <a:pt x="337" y="39"/>
                  </a:lnTo>
                  <a:lnTo>
                    <a:pt x="315" y="42"/>
                  </a:lnTo>
                  <a:lnTo>
                    <a:pt x="293" y="45"/>
                  </a:lnTo>
                  <a:lnTo>
                    <a:pt x="270" y="46"/>
                  </a:lnTo>
                  <a:lnTo>
                    <a:pt x="246" y="46"/>
                  </a:lnTo>
                  <a:lnTo>
                    <a:pt x="223" y="46"/>
                  </a:lnTo>
                  <a:lnTo>
                    <a:pt x="200" y="45"/>
                  </a:lnTo>
                  <a:lnTo>
                    <a:pt x="178" y="42"/>
                  </a:lnTo>
                  <a:lnTo>
                    <a:pt x="155" y="40"/>
                  </a:lnTo>
                  <a:lnTo>
                    <a:pt x="132" y="36"/>
                  </a:lnTo>
                  <a:lnTo>
                    <a:pt x="109" y="33"/>
                  </a:lnTo>
                  <a:lnTo>
                    <a:pt x="86" y="28"/>
                  </a:lnTo>
                  <a:lnTo>
                    <a:pt x="65" y="22"/>
                  </a:lnTo>
                  <a:lnTo>
                    <a:pt x="43" y="16"/>
                  </a:lnTo>
                  <a:lnTo>
                    <a:pt x="21" y="9"/>
                  </a:lnTo>
                  <a:lnTo>
                    <a:pt x="1" y="0"/>
                  </a:lnTo>
                  <a:lnTo>
                    <a:pt x="0" y="2"/>
                  </a:lnTo>
                  <a:lnTo>
                    <a:pt x="2" y="5"/>
                  </a:lnTo>
                  <a:lnTo>
                    <a:pt x="7" y="11"/>
                  </a:lnTo>
                  <a:lnTo>
                    <a:pt x="10" y="14"/>
                  </a:lnTo>
                  <a:lnTo>
                    <a:pt x="10"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63" name="Freeform 30"/>
            <p:cNvSpPr>
              <a:spLocks/>
            </p:cNvSpPr>
            <p:nvPr/>
          </p:nvSpPr>
          <p:spPr bwMode="auto">
            <a:xfrm>
              <a:off x="2005" y="1747"/>
              <a:ext cx="56" cy="124"/>
            </a:xfrm>
            <a:custGeom>
              <a:avLst/>
              <a:gdLst>
                <a:gd name="T0" fmla="*/ 195 w 225"/>
                <a:gd name="T1" fmla="*/ 0 h 499"/>
                <a:gd name="T2" fmla="*/ 208 w 225"/>
                <a:gd name="T3" fmla="*/ 46 h 499"/>
                <a:gd name="T4" fmla="*/ 216 w 225"/>
                <a:gd name="T5" fmla="*/ 93 h 499"/>
                <a:gd name="T6" fmla="*/ 218 w 225"/>
                <a:gd name="T7" fmla="*/ 139 h 499"/>
                <a:gd name="T8" fmla="*/ 213 w 225"/>
                <a:gd name="T9" fmla="*/ 183 h 499"/>
                <a:gd name="T10" fmla="*/ 204 w 225"/>
                <a:gd name="T11" fmla="*/ 228 h 499"/>
                <a:gd name="T12" fmla="*/ 188 w 225"/>
                <a:gd name="T13" fmla="*/ 271 h 499"/>
                <a:gd name="T14" fmla="*/ 166 w 225"/>
                <a:gd name="T15" fmla="*/ 314 h 499"/>
                <a:gd name="T16" fmla="*/ 140 w 225"/>
                <a:gd name="T17" fmla="*/ 353 h 499"/>
                <a:gd name="T18" fmla="*/ 130 w 225"/>
                <a:gd name="T19" fmla="*/ 365 h 499"/>
                <a:gd name="T20" fmla="*/ 121 w 225"/>
                <a:gd name="T21" fmla="*/ 377 h 499"/>
                <a:gd name="T22" fmla="*/ 111 w 225"/>
                <a:gd name="T23" fmla="*/ 388 h 499"/>
                <a:gd name="T24" fmla="*/ 100 w 225"/>
                <a:gd name="T25" fmla="*/ 399 h 499"/>
                <a:gd name="T26" fmla="*/ 89 w 225"/>
                <a:gd name="T27" fmla="*/ 410 h 499"/>
                <a:gd name="T28" fmla="*/ 79 w 225"/>
                <a:gd name="T29" fmla="*/ 421 h 499"/>
                <a:gd name="T30" fmla="*/ 68 w 225"/>
                <a:gd name="T31" fmla="*/ 432 h 499"/>
                <a:gd name="T32" fmla="*/ 56 w 225"/>
                <a:gd name="T33" fmla="*/ 441 h 499"/>
                <a:gd name="T34" fmla="*/ 49 w 225"/>
                <a:gd name="T35" fmla="*/ 446 h 499"/>
                <a:gd name="T36" fmla="*/ 41 w 225"/>
                <a:gd name="T37" fmla="*/ 452 h 499"/>
                <a:gd name="T38" fmla="*/ 35 w 225"/>
                <a:gd name="T39" fmla="*/ 457 h 499"/>
                <a:gd name="T40" fmla="*/ 28 w 225"/>
                <a:gd name="T41" fmla="*/ 463 h 499"/>
                <a:gd name="T42" fmla="*/ 21 w 225"/>
                <a:gd name="T43" fmla="*/ 468 h 499"/>
                <a:gd name="T44" fmla="*/ 14 w 225"/>
                <a:gd name="T45" fmla="*/ 474 h 499"/>
                <a:gd name="T46" fmla="*/ 6 w 225"/>
                <a:gd name="T47" fmla="*/ 478 h 499"/>
                <a:gd name="T48" fmla="*/ 0 w 225"/>
                <a:gd name="T49" fmla="*/ 484 h 499"/>
                <a:gd name="T50" fmla="*/ 0 w 225"/>
                <a:gd name="T51" fmla="*/ 488 h 499"/>
                <a:gd name="T52" fmla="*/ 4 w 225"/>
                <a:gd name="T53" fmla="*/ 493 h 499"/>
                <a:gd name="T54" fmla="*/ 10 w 225"/>
                <a:gd name="T55" fmla="*/ 498 h 499"/>
                <a:gd name="T56" fmla="*/ 15 w 225"/>
                <a:gd name="T57" fmla="*/ 499 h 499"/>
                <a:gd name="T58" fmla="*/ 41 w 225"/>
                <a:gd name="T59" fmla="*/ 484 h 499"/>
                <a:gd name="T60" fmla="*/ 67 w 225"/>
                <a:gd name="T61" fmla="*/ 466 h 499"/>
                <a:gd name="T62" fmla="*/ 89 w 225"/>
                <a:gd name="T63" fmla="*/ 446 h 499"/>
                <a:gd name="T64" fmla="*/ 112 w 225"/>
                <a:gd name="T65" fmla="*/ 423 h 499"/>
                <a:gd name="T66" fmla="*/ 133 w 225"/>
                <a:gd name="T67" fmla="*/ 399 h 499"/>
                <a:gd name="T68" fmla="*/ 152 w 225"/>
                <a:gd name="T69" fmla="*/ 373 h 499"/>
                <a:gd name="T70" fmla="*/ 169 w 225"/>
                <a:gd name="T71" fmla="*/ 347 h 499"/>
                <a:gd name="T72" fmla="*/ 183 w 225"/>
                <a:gd name="T73" fmla="*/ 322 h 499"/>
                <a:gd name="T74" fmla="*/ 201 w 225"/>
                <a:gd name="T75" fmla="*/ 283 h 499"/>
                <a:gd name="T76" fmla="*/ 213 w 225"/>
                <a:gd name="T77" fmla="*/ 245 h 499"/>
                <a:gd name="T78" fmla="*/ 222 w 225"/>
                <a:gd name="T79" fmla="*/ 204 h 499"/>
                <a:gd name="T80" fmla="*/ 225 w 225"/>
                <a:gd name="T81" fmla="*/ 164 h 499"/>
                <a:gd name="T82" fmla="*/ 224 w 225"/>
                <a:gd name="T83" fmla="*/ 124 h 499"/>
                <a:gd name="T84" fmla="*/ 219 w 225"/>
                <a:gd name="T85" fmla="*/ 84 h 499"/>
                <a:gd name="T86" fmla="*/ 211 w 225"/>
                <a:gd name="T87" fmla="*/ 44 h 499"/>
                <a:gd name="T88" fmla="*/ 199 w 225"/>
                <a:gd name="T89" fmla="*/ 4 h 499"/>
                <a:gd name="T90" fmla="*/ 199 w 225"/>
                <a:gd name="T91" fmla="*/ 3 h 499"/>
                <a:gd name="T92" fmla="*/ 198 w 225"/>
                <a:gd name="T93" fmla="*/ 2 h 499"/>
                <a:gd name="T94" fmla="*/ 195 w 225"/>
                <a:gd name="T95" fmla="*/ 2 h 499"/>
                <a:gd name="T96" fmla="*/ 195 w 225"/>
                <a:gd name="T97" fmla="*/ 0 h 499"/>
                <a:gd name="T98" fmla="*/ 195 w 225"/>
                <a:gd name="T99" fmla="*/ 0 h 4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225" h="499">
                  <a:moveTo>
                    <a:pt x="195" y="0"/>
                  </a:moveTo>
                  <a:lnTo>
                    <a:pt x="208" y="46"/>
                  </a:lnTo>
                  <a:lnTo>
                    <a:pt x="216" y="93"/>
                  </a:lnTo>
                  <a:lnTo>
                    <a:pt x="218" y="139"/>
                  </a:lnTo>
                  <a:lnTo>
                    <a:pt x="213" y="183"/>
                  </a:lnTo>
                  <a:lnTo>
                    <a:pt x="204" y="228"/>
                  </a:lnTo>
                  <a:lnTo>
                    <a:pt x="188" y="271"/>
                  </a:lnTo>
                  <a:lnTo>
                    <a:pt x="166" y="314"/>
                  </a:lnTo>
                  <a:lnTo>
                    <a:pt x="140" y="353"/>
                  </a:lnTo>
                  <a:lnTo>
                    <a:pt x="130" y="365"/>
                  </a:lnTo>
                  <a:lnTo>
                    <a:pt x="121" y="377"/>
                  </a:lnTo>
                  <a:lnTo>
                    <a:pt x="111" y="388"/>
                  </a:lnTo>
                  <a:lnTo>
                    <a:pt x="100" y="399"/>
                  </a:lnTo>
                  <a:lnTo>
                    <a:pt x="89" y="410"/>
                  </a:lnTo>
                  <a:lnTo>
                    <a:pt x="79" y="421"/>
                  </a:lnTo>
                  <a:lnTo>
                    <a:pt x="68" y="432"/>
                  </a:lnTo>
                  <a:lnTo>
                    <a:pt x="56" y="441"/>
                  </a:lnTo>
                  <a:lnTo>
                    <a:pt x="49" y="446"/>
                  </a:lnTo>
                  <a:lnTo>
                    <a:pt x="41" y="452"/>
                  </a:lnTo>
                  <a:lnTo>
                    <a:pt x="35" y="457"/>
                  </a:lnTo>
                  <a:lnTo>
                    <a:pt x="28" y="463"/>
                  </a:lnTo>
                  <a:lnTo>
                    <a:pt x="21" y="468"/>
                  </a:lnTo>
                  <a:lnTo>
                    <a:pt x="14" y="474"/>
                  </a:lnTo>
                  <a:lnTo>
                    <a:pt x="6" y="478"/>
                  </a:lnTo>
                  <a:lnTo>
                    <a:pt x="0" y="484"/>
                  </a:lnTo>
                  <a:lnTo>
                    <a:pt x="0" y="488"/>
                  </a:lnTo>
                  <a:lnTo>
                    <a:pt x="4" y="493"/>
                  </a:lnTo>
                  <a:lnTo>
                    <a:pt x="10" y="498"/>
                  </a:lnTo>
                  <a:lnTo>
                    <a:pt x="15" y="499"/>
                  </a:lnTo>
                  <a:lnTo>
                    <a:pt x="41" y="484"/>
                  </a:lnTo>
                  <a:lnTo>
                    <a:pt x="67" y="466"/>
                  </a:lnTo>
                  <a:lnTo>
                    <a:pt x="89" y="446"/>
                  </a:lnTo>
                  <a:lnTo>
                    <a:pt x="112" y="423"/>
                  </a:lnTo>
                  <a:lnTo>
                    <a:pt x="133" y="399"/>
                  </a:lnTo>
                  <a:lnTo>
                    <a:pt x="152" y="373"/>
                  </a:lnTo>
                  <a:lnTo>
                    <a:pt x="169" y="347"/>
                  </a:lnTo>
                  <a:lnTo>
                    <a:pt x="183" y="322"/>
                  </a:lnTo>
                  <a:lnTo>
                    <a:pt x="201" y="283"/>
                  </a:lnTo>
                  <a:lnTo>
                    <a:pt x="213" y="245"/>
                  </a:lnTo>
                  <a:lnTo>
                    <a:pt x="222" y="204"/>
                  </a:lnTo>
                  <a:lnTo>
                    <a:pt x="225" y="164"/>
                  </a:lnTo>
                  <a:lnTo>
                    <a:pt x="224" y="124"/>
                  </a:lnTo>
                  <a:lnTo>
                    <a:pt x="219" y="84"/>
                  </a:lnTo>
                  <a:lnTo>
                    <a:pt x="211" y="44"/>
                  </a:lnTo>
                  <a:lnTo>
                    <a:pt x="199" y="4"/>
                  </a:lnTo>
                  <a:lnTo>
                    <a:pt x="199" y="3"/>
                  </a:lnTo>
                  <a:lnTo>
                    <a:pt x="198" y="2"/>
                  </a:lnTo>
                  <a:lnTo>
                    <a:pt x="195" y="2"/>
                  </a:lnTo>
                  <a:lnTo>
                    <a:pt x="195" y="0"/>
                  </a:lnTo>
                  <a:lnTo>
                    <a:pt x="19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64" name="Freeform 31"/>
            <p:cNvSpPr>
              <a:spLocks/>
            </p:cNvSpPr>
            <p:nvPr/>
          </p:nvSpPr>
          <p:spPr bwMode="auto">
            <a:xfrm>
              <a:off x="1923" y="1775"/>
              <a:ext cx="50" cy="202"/>
            </a:xfrm>
            <a:custGeom>
              <a:avLst/>
              <a:gdLst>
                <a:gd name="T0" fmla="*/ 30 w 203"/>
                <a:gd name="T1" fmla="*/ 15 h 809"/>
                <a:gd name="T2" fmla="*/ 43 w 203"/>
                <a:gd name="T3" fmla="*/ 42 h 809"/>
                <a:gd name="T4" fmla="*/ 53 w 203"/>
                <a:gd name="T5" fmla="*/ 71 h 809"/>
                <a:gd name="T6" fmla="*/ 58 w 203"/>
                <a:gd name="T7" fmla="*/ 101 h 809"/>
                <a:gd name="T8" fmla="*/ 57 w 203"/>
                <a:gd name="T9" fmla="*/ 148 h 809"/>
                <a:gd name="T10" fmla="*/ 40 w 203"/>
                <a:gd name="T11" fmla="*/ 210 h 809"/>
                <a:gd name="T12" fmla="*/ 21 w 203"/>
                <a:gd name="T13" fmla="*/ 262 h 809"/>
                <a:gd name="T14" fmla="*/ 7 w 203"/>
                <a:gd name="T15" fmla="*/ 306 h 809"/>
                <a:gd name="T16" fmla="*/ 0 w 203"/>
                <a:gd name="T17" fmla="*/ 358 h 809"/>
                <a:gd name="T18" fmla="*/ 9 w 203"/>
                <a:gd name="T19" fmla="*/ 416 h 809"/>
                <a:gd name="T20" fmla="*/ 23 w 203"/>
                <a:gd name="T21" fmla="*/ 470 h 809"/>
                <a:gd name="T22" fmla="*/ 42 w 203"/>
                <a:gd name="T23" fmla="*/ 523 h 809"/>
                <a:gd name="T24" fmla="*/ 63 w 203"/>
                <a:gd name="T25" fmla="*/ 576 h 809"/>
                <a:gd name="T26" fmla="*/ 86 w 203"/>
                <a:gd name="T27" fmla="*/ 626 h 809"/>
                <a:gd name="T28" fmla="*/ 107 w 203"/>
                <a:gd name="T29" fmla="*/ 673 h 809"/>
                <a:gd name="T30" fmla="*/ 129 w 203"/>
                <a:gd name="T31" fmla="*/ 715 h 809"/>
                <a:gd name="T32" fmla="*/ 154 w 203"/>
                <a:gd name="T33" fmla="*/ 755 h 809"/>
                <a:gd name="T34" fmla="*/ 184 w 203"/>
                <a:gd name="T35" fmla="*/ 792 h 809"/>
                <a:gd name="T36" fmla="*/ 203 w 203"/>
                <a:gd name="T37" fmla="*/ 809 h 809"/>
                <a:gd name="T38" fmla="*/ 202 w 203"/>
                <a:gd name="T39" fmla="*/ 808 h 809"/>
                <a:gd name="T40" fmla="*/ 181 w 203"/>
                <a:gd name="T41" fmla="*/ 779 h 809"/>
                <a:gd name="T42" fmla="*/ 144 w 203"/>
                <a:gd name="T43" fmla="*/ 723 h 809"/>
                <a:gd name="T44" fmla="*/ 112 w 203"/>
                <a:gd name="T45" fmla="*/ 662 h 809"/>
                <a:gd name="T46" fmla="*/ 83 w 203"/>
                <a:gd name="T47" fmla="*/ 601 h 809"/>
                <a:gd name="T48" fmla="*/ 58 w 203"/>
                <a:gd name="T49" fmla="*/ 546 h 809"/>
                <a:gd name="T50" fmla="*/ 36 w 203"/>
                <a:gd name="T51" fmla="*/ 494 h 809"/>
                <a:gd name="T52" fmla="*/ 19 w 203"/>
                <a:gd name="T53" fmla="*/ 442 h 809"/>
                <a:gd name="T54" fmla="*/ 10 w 203"/>
                <a:gd name="T55" fmla="*/ 388 h 809"/>
                <a:gd name="T56" fmla="*/ 11 w 203"/>
                <a:gd name="T57" fmla="*/ 333 h 809"/>
                <a:gd name="T58" fmla="*/ 28 w 203"/>
                <a:gd name="T59" fmla="*/ 276 h 809"/>
                <a:gd name="T60" fmla="*/ 45 w 203"/>
                <a:gd name="T61" fmla="*/ 227 h 809"/>
                <a:gd name="T62" fmla="*/ 57 w 203"/>
                <a:gd name="T63" fmla="*/ 181 h 809"/>
                <a:gd name="T64" fmla="*/ 65 w 203"/>
                <a:gd name="T65" fmla="*/ 138 h 809"/>
                <a:gd name="T66" fmla="*/ 63 w 203"/>
                <a:gd name="T67" fmla="*/ 97 h 809"/>
                <a:gd name="T68" fmla="*/ 52 w 203"/>
                <a:gd name="T69" fmla="*/ 58 h 809"/>
                <a:gd name="T70" fmla="*/ 34 w 203"/>
                <a:gd name="T71" fmla="*/ 22 h 809"/>
                <a:gd name="T72" fmla="*/ 24 w 203"/>
                <a:gd name="T73" fmla="*/ 3 h 809"/>
                <a:gd name="T74" fmla="*/ 22 w 203"/>
                <a:gd name="T75" fmla="*/ 0 h 809"/>
                <a:gd name="T76" fmla="*/ 22 w 203"/>
                <a:gd name="T77" fmla="*/ 0 h 8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203" h="809">
                  <a:moveTo>
                    <a:pt x="22" y="0"/>
                  </a:moveTo>
                  <a:lnTo>
                    <a:pt x="30" y="15"/>
                  </a:lnTo>
                  <a:lnTo>
                    <a:pt x="36" y="28"/>
                  </a:lnTo>
                  <a:lnTo>
                    <a:pt x="43" y="42"/>
                  </a:lnTo>
                  <a:lnTo>
                    <a:pt x="48" y="57"/>
                  </a:lnTo>
                  <a:lnTo>
                    <a:pt x="53" y="71"/>
                  </a:lnTo>
                  <a:lnTo>
                    <a:pt x="57" y="86"/>
                  </a:lnTo>
                  <a:lnTo>
                    <a:pt x="58" y="101"/>
                  </a:lnTo>
                  <a:lnTo>
                    <a:pt x="59" y="118"/>
                  </a:lnTo>
                  <a:lnTo>
                    <a:pt x="57" y="148"/>
                  </a:lnTo>
                  <a:lnTo>
                    <a:pt x="50" y="180"/>
                  </a:lnTo>
                  <a:lnTo>
                    <a:pt x="40" y="210"/>
                  </a:lnTo>
                  <a:lnTo>
                    <a:pt x="29" y="239"/>
                  </a:lnTo>
                  <a:lnTo>
                    <a:pt x="21" y="262"/>
                  </a:lnTo>
                  <a:lnTo>
                    <a:pt x="15" y="283"/>
                  </a:lnTo>
                  <a:lnTo>
                    <a:pt x="7" y="306"/>
                  </a:lnTo>
                  <a:lnTo>
                    <a:pt x="3" y="329"/>
                  </a:lnTo>
                  <a:lnTo>
                    <a:pt x="0" y="358"/>
                  </a:lnTo>
                  <a:lnTo>
                    <a:pt x="3" y="387"/>
                  </a:lnTo>
                  <a:lnTo>
                    <a:pt x="9" y="416"/>
                  </a:lnTo>
                  <a:lnTo>
                    <a:pt x="16" y="443"/>
                  </a:lnTo>
                  <a:lnTo>
                    <a:pt x="23" y="470"/>
                  </a:lnTo>
                  <a:lnTo>
                    <a:pt x="33" y="496"/>
                  </a:lnTo>
                  <a:lnTo>
                    <a:pt x="42" y="523"/>
                  </a:lnTo>
                  <a:lnTo>
                    <a:pt x="52" y="549"/>
                  </a:lnTo>
                  <a:lnTo>
                    <a:pt x="63" y="576"/>
                  </a:lnTo>
                  <a:lnTo>
                    <a:pt x="75" y="601"/>
                  </a:lnTo>
                  <a:lnTo>
                    <a:pt x="86" y="626"/>
                  </a:lnTo>
                  <a:lnTo>
                    <a:pt x="98" y="652"/>
                  </a:lnTo>
                  <a:lnTo>
                    <a:pt x="107" y="673"/>
                  </a:lnTo>
                  <a:lnTo>
                    <a:pt x="118" y="694"/>
                  </a:lnTo>
                  <a:lnTo>
                    <a:pt x="129" y="715"/>
                  </a:lnTo>
                  <a:lnTo>
                    <a:pt x="141" y="736"/>
                  </a:lnTo>
                  <a:lnTo>
                    <a:pt x="154" y="755"/>
                  </a:lnTo>
                  <a:lnTo>
                    <a:pt x="169" y="774"/>
                  </a:lnTo>
                  <a:lnTo>
                    <a:pt x="184" y="792"/>
                  </a:lnTo>
                  <a:lnTo>
                    <a:pt x="201" y="808"/>
                  </a:lnTo>
                  <a:lnTo>
                    <a:pt x="203" y="809"/>
                  </a:lnTo>
                  <a:lnTo>
                    <a:pt x="203" y="809"/>
                  </a:lnTo>
                  <a:lnTo>
                    <a:pt x="202" y="808"/>
                  </a:lnTo>
                  <a:lnTo>
                    <a:pt x="201" y="806"/>
                  </a:lnTo>
                  <a:lnTo>
                    <a:pt x="181" y="779"/>
                  </a:lnTo>
                  <a:lnTo>
                    <a:pt x="161" y="752"/>
                  </a:lnTo>
                  <a:lnTo>
                    <a:pt x="144" y="723"/>
                  </a:lnTo>
                  <a:lnTo>
                    <a:pt x="128" y="693"/>
                  </a:lnTo>
                  <a:lnTo>
                    <a:pt x="112" y="662"/>
                  </a:lnTo>
                  <a:lnTo>
                    <a:pt x="98" y="632"/>
                  </a:lnTo>
                  <a:lnTo>
                    <a:pt x="83" y="601"/>
                  </a:lnTo>
                  <a:lnTo>
                    <a:pt x="69" y="570"/>
                  </a:lnTo>
                  <a:lnTo>
                    <a:pt x="58" y="546"/>
                  </a:lnTo>
                  <a:lnTo>
                    <a:pt x="47" y="520"/>
                  </a:lnTo>
                  <a:lnTo>
                    <a:pt x="36" y="494"/>
                  </a:lnTo>
                  <a:lnTo>
                    <a:pt x="27" y="469"/>
                  </a:lnTo>
                  <a:lnTo>
                    <a:pt x="19" y="442"/>
                  </a:lnTo>
                  <a:lnTo>
                    <a:pt x="13" y="414"/>
                  </a:lnTo>
                  <a:lnTo>
                    <a:pt x="10" y="388"/>
                  </a:lnTo>
                  <a:lnTo>
                    <a:pt x="9" y="360"/>
                  </a:lnTo>
                  <a:lnTo>
                    <a:pt x="11" y="333"/>
                  </a:lnTo>
                  <a:lnTo>
                    <a:pt x="18" y="304"/>
                  </a:lnTo>
                  <a:lnTo>
                    <a:pt x="28" y="276"/>
                  </a:lnTo>
                  <a:lnTo>
                    <a:pt x="37" y="249"/>
                  </a:lnTo>
                  <a:lnTo>
                    <a:pt x="45" y="227"/>
                  </a:lnTo>
                  <a:lnTo>
                    <a:pt x="51" y="204"/>
                  </a:lnTo>
                  <a:lnTo>
                    <a:pt x="57" y="181"/>
                  </a:lnTo>
                  <a:lnTo>
                    <a:pt x="62" y="158"/>
                  </a:lnTo>
                  <a:lnTo>
                    <a:pt x="65" y="138"/>
                  </a:lnTo>
                  <a:lnTo>
                    <a:pt x="65" y="117"/>
                  </a:lnTo>
                  <a:lnTo>
                    <a:pt x="63" y="97"/>
                  </a:lnTo>
                  <a:lnTo>
                    <a:pt x="58" y="77"/>
                  </a:lnTo>
                  <a:lnTo>
                    <a:pt x="52" y="58"/>
                  </a:lnTo>
                  <a:lnTo>
                    <a:pt x="43" y="40"/>
                  </a:lnTo>
                  <a:lnTo>
                    <a:pt x="34" y="22"/>
                  </a:lnTo>
                  <a:lnTo>
                    <a:pt x="24" y="4"/>
                  </a:lnTo>
                  <a:lnTo>
                    <a:pt x="24" y="3"/>
                  </a:lnTo>
                  <a:lnTo>
                    <a:pt x="23" y="1"/>
                  </a:lnTo>
                  <a:lnTo>
                    <a:pt x="22" y="0"/>
                  </a:lnTo>
                  <a:lnTo>
                    <a:pt x="22" y="0"/>
                  </a:lnTo>
                  <a:lnTo>
                    <a:pt x="2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65" name="Freeform 32"/>
            <p:cNvSpPr>
              <a:spLocks/>
            </p:cNvSpPr>
            <p:nvPr/>
          </p:nvSpPr>
          <p:spPr bwMode="auto">
            <a:xfrm>
              <a:off x="2009" y="1853"/>
              <a:ext cx="11" cy="83"/>
            </a:xfrm>
            <a:custGeom>
              <a:avLst/>
              <a:gdLst>
                <a:gd name="T0" fmla="*/ 42 w 46"/>
                <a:gd name="T1" fmla="*/ 0 h 336"/>
                <a:gd name="T2" fmla="*/ 30 w 46"/>
                <a:gd name="T3" fmla="*/ 12 h 336"/>
                <a:gd name="T4" fmla="*/ 22 w 46"/>
                <a:gd name="T5" fmla="*/ 25 h 336"/>
                <a:gd name="T6" fmla="*/ 16 w 46"/>
                <a:gd name="T7" fmla="*/ 41 h 336"/>
                <a:gd name="T8" fmla="*/ 11 w 46"/>
                <a:gd name="T9" fmla="*/ 58 h 336"/>
                <a:gd name="T10" fmla="*/ 9 w 46"/>
                <a:gd name="T11" fmla="*/ 75 h 336"/>
                <a:gd name="T12" fmla="*/ 7 w 46"/>
                <a:gd name="T13" fmla="*/ 93 h 336"/>
                <a:gd name="T14" fmla="*/ 6 w 46"/>
                <a:gd name="T15" fmla="*/ 110 h 336"/>
                <a:gd name="T16" fmla="*/ 5 w 46"/>
                <a:gd name="T17" fmla="*/ 125 h 336"/>
                <a:gd name="T18" fmla="*/ 1 w 46"/>
                <a:gd name="T19" fmla="*/ 175 h 336"/>
                <a:gd name="T20" fmla="*/ 0 w 46"/>
                <a:gd name="T21" fmla="*/ 224 h 336"/>
                <a:gd name="T22" fmla="*/ 3 w 46"/>
                <a:gd name="T23" fmla="*/ 275 h 336"/>
                <a:gd name="T24" fmla="*/ 7 w 46"/>
                <a:gd name="T25" fmla="*/ 324 h 336"/>
                <a:gd name="T26" fmla="*/ 10 w 46"/>
                <a:gd name="T27" fmla="*/ 328 h 336"/>
                <a:gd name="T28" fmla="*/ 12 w 46"/>
                <a:gd name="T29" fmla="*/ 331 h 336"/>
                <a:gd name="T30" fmla="*/ 15 w 46"/>
                <a:gd name="T31" fmla="*/ 335 h 336"/>
                <a:gd name="T32" fmla="*/ 16 w 46"/>
                <a:gd name="T33" fmla="*/ 336 h 336"/>
                <a:gd name="T34" fmla="*/ 15 w 46"/>
                <a:gd name="T35" fmla="*/ 290 h 336"/>
                <a:gd name="T36" fmla="*/ 12 w 46"/>
                <a:gd name="T37" fmla="*/ 243 h 336"/>
                <a:gd name="T38" fmla="*/ 11 w 46"/>
                <a:gd name="T39" fmla="*/ 198 h 336"/>
                <a:gd name="T40" fmla="*/ 12 w 46"/>
                <a:gd name="T41" fmla="*/ 151 h 336"/>
                <a:gd name="T42" fmla="*/ 13 w 46"/>
                <a:gd name="T43" fmla="*/ 113 h 336"/>
                <a:gd name="T44" fmla="*/ 17 w 46"/>
                <a:gd name="T45" fmla="*/ 75 h 336"/>
                <a:gd name="T46" fmla="*/ 27 w 46"/>
                <a:gd name="T47" fmla="*/ 39 h 336"/>
                <a:gd name="T48" fmla="*/ 46 w 46"/>
                <a:gd name="T49" fmla="*/ 6 h 336"/>
                <a:gd name="T50" fmla="*/ 46 w 46"/>
                <a:gd name="T51" fmla="*/ 5 h 336"/>
                <a:gd name="T52" fmla="*/ 45 w 46"/>
                <a:gd name="T53" fmla="*/ 2 h 336"/>
                <a:gd name="T54" fmla="*/ 44 w 46"/>
                <a:gd name="T55" fmla="*/ 1 h 336"/>
                <a:gd name="T56" fmla="*/ 42 w 46"/>
                <a:gd name="T57" fmla="*/ 0 h 336"/>
                <a:gd name="T58" fmla="*/ 42 w 46"/>
                <a:gd name="T59" fmla="*/ 0 h 3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46" h="336">
                  <a:moveTo>
                    <a:pt x="42" y="0"/>
                  </a:moveTo>
                  <a:lnTo>
                    <a:pt x="30" y="12"/>
                  </a:lnTo>
                  <a:lnTo>
                    <a:pt x="22" y="25"/>
                  </a:lnTo>
                  <a:lnTo>
                    <a:pt x="16" y="41"/>
                  </a:lnTo>
                  <a:lnTo>
                    <a:pt x="11" y="58"/>
                  </a:lnTo>
                  <a:lnTo>
                    <a:pt x="9" y="75"/>
                  </a:lnTo>
                  <a:lnTo>
                    <a:pt x="7" y="93"/>
                  </a:lnTo>
                  <a:lnTo>
                    <a:pt x="6" y="110"/>
                  </a:lnTo>
                  <a:lnTo>
                    <a:pt x="5" y="125"/>
                  </a:lnTo>
                  <a:lnTo>
                    <a:pt x="1" y="175"/>
                  </a:lnTo>
                  <a:lnTo>
                    <a:pt x="0" y="224"/>
                  </a:lnTo>
                  <a:lnTo>
                    <a:pt x="3" y="275"/>
                  </a:lnTo>
                  <a:lnTo>
                    <a:pt x="7" y="324"/>
                  </a:lnTo>
                  <a:lnTo>
                    <a:pt x="10" y="328"/>
                  </a:lnTo>
                  <a:lnTo>
                    <a:pt x="12" y="331"/>
                  </a:lnTo>
                  <a:lnTo>
                    <a:pt x="15" y="335"/>
                  </a:lnTo>
                  <a:lnTo>
                    <a:pt x="16" y="336"/>
                  </a:lnTo>
                  <a:lnTo>
                    <a:pt x="15" y="290"/>
                  </a:lnTo>
                  <a:lnTo>
                    <a:pt x="12" y="243"/>
                  </a:lnTo>
                  <a:lnTo>
                    <a:pt x="11" y="198"/>
                  </a:lnTo>
                  <a:lnTo>
                    <a:pt x="12" y="151"/>
                  </a:lnTo>
                  <a:lnTo>
                    <a:pt x="13" y="113"/>
                  </a:lnTo>
                  <a:lnTo>
                    <a:pt x="17" y="75"/>
                  </a:lnTo>
                  <a:lnTo>
                    <a:pt x="27" y="39"/>
                  </a:lnTo>
                  <a:lnTo>
                    <a:pt x="46" y="6"/>
                  </a:lnTo>
                  <a:lnTo>
                    <a:pt x="46" y="5"/>
                  </a:lnTo>
                  <a:lnTo>
                    <a:pt x="45" y="2"/>
                  </a:lnTo>
                  <a:lnTo>
                    <a:pt x="44" y="1"/>
                  </a:lnTo>
                  <a:lnTo>
                    <a:pt x="42" y="0"/>
                  </a:lnTo>
                  <a:lnTo>
                    <a:pt x="4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66" name="Freeform 33"/>
            <p:cNvSpPr>
              <a:spLocks/>
            </p:cNvSpPr>
            <p:nvPr/>
          </p:nvSpPr>
          <p:spPr bwMode="auto">
            <a:xfrm>
              <a:off x="2031" y="1834"/>
              <a:ext cx="86" cy="84"/>
            </a:xfrm>
            <a:custGeom>
              <a:avLst/>
              <a:gdLst>
                <a:gd name="T0" fmla="*/ 0 w 342"/>
                <a:gd name="T1" fmla="*/ 0 h 340"/>
                <a:gd name="T2" fmla="*/ 8 w 342"/>
                <a:gd name="T3" fmla="*/ 21 h 340"/>
                <a:gd name="T4" fmla="*/ 21 w 342"/>
                <a:gd name="T5" fmla="*/ 39 h 340"/>
                <a:gd name="T6" fmla="*/ 38 w 342"/>
                <a:gd name="T7" fmla="*/ 56 h 340"/>
                <a:gd name="T8" fmla="*/ 57 w 342"/>
                <a:gd name="T9" fmla="*/ 69 h 340"/>
                <a:gd name="T10" fmla="*/ 77 w 342"/>
                <a:gd name="T11" fmla="*/ 81 h 340"/>
                <a:gd name="T12" fmla="*/ 99 w 342"/>
                <a:gd name="T13" fmla="*/ 91 h 340"/>
                <a:gd name="T14" fmla="*/ 121 w 342"/>
                <a:gd name="T15" fmla="*/ 99 h 340"/>
                <a:gd name="T16" fmla="*/ 140 w 342"/>
                <a:gd name="T17" fmla="*/ 105 h 340"/>
                <a:gd name="T18" fmla="*/ 157 w 342"/>
                <a:gd name="T19" fmla="*/ 110 h 340"/>
                <a:gd name="T20" fmla="*/ 174 w 342"/>
                <a:gd name="T21" fmla="*/ 116 h 340"/>
                <a:gd name="T22" fmla="*/ 190 w 342"/>
                <a:gd name="T23" fmla="*/ 121 h 340"/>
                <a:gd name="T24" fmla="*/ 207 w 342"/>
                <a:gd name="T25" fmla="*/ 125 h 340"/>
                <a:gd name="T26" fmla="*/ 224 w 342"/>
                <a:gd name="T27" fmla="*/ 131 h 340"/>
                <a:gd name="T28" fmla="*/ 240 w 342"/>
                <a:gd name="T29" fmla="*/ 137 h 340"/>
                <a:gd name="T30" fmla="*/ 256 w 342"/>
                <a:gd name="T31" fmla="*/ 145 h 340"/>
                <a:gd name="T32" fmla="*/ 272 w 342"/>
                <a:gd name="T33" fmla="*/ 153 h 340"/>
                <a:gd name="T34" fmla="*/ 295 w 342"/>
                <a:gd name="T35" fmla="*/ 169 h 340"/>
                <a:gd name="T36" fmla="*/ 312 w 342"/>
                <a:gd name="T37" fmla="*/ 188 h 340"/>
                <a:gd name="T38" fmla="*/ 324 w 342"/>
                <a:gd name="T39" fmla="*/ 209 h 340"/>
                <a:gd name="T40" fmla="*/ 330 w 342"/>
                <a:gd name="T41" fmla="*/ 231 h 340"/>
                <a:gd name="T42" fmla="*/ 331 w 342"/>
                <a:gd name="T43" fmla="*/ 257 h 340"/>
                <a:gd name="T44" fmla="*/ 330 w 342"/>
                <a:gd name="T45" fmla="*/ 281 h 340"/>
                <a:gd name="T46" fmla="*/ 326 w 342"/>
                <a:gd name="T47" fmla="*/ 306 h 340"/>
                <a:gd name="T48" fmla="*/ 320 w 342"/>
                <a:gd name="T49" fmla="*/ 331 h 340"/>
                <a:gd name="T50" fmla="*/ 321 w 342"/>
                <a:gd name="T51" fmla="*/ 334 h 340"/>
                <a:gd name="T52" fmla="*/ 324 w 342"/>
                <a:gd name="T53" fmla="*/ 336 h 340"/>
                <a:gd name="T54" fmla="*/ 326 w 342"/>
                <a:gd name="T55" fmla="*/ 339 h 340"/>
                <a:gd name="T56" fmla="*/ 327 w 342"/>
                <a:gd name="T57" fmla="*/ 340 h 340"/>
                <a:gd name="T58" fmla="*/ 337 w 342"/>
                <a:gd name="T59" fmla="*/ 313 h 340"/>
                <a:gd name="T60" fmla="*/ 341 w 342"/>
                <a:gd name="T61" fmla="*/ 288 h 340"/>
                <a:gd name="T62" fmla="*/ 342 w 342"/>
                <a:gd name="T63" fmla="*/ 262 h 340"/>
                <a:gd name="T64" fmla="*/ 338 w 342"/>
                <a:gd name="T65" fmla="*/ 236 h 340"/>
                <a:gd name="T66" fmla="*/ 330 w 342"/>
                <a:gd name="T67" fmla="*/ 212 h 340"/>
                <a:gd name="T68" fmla="*/ 318 w 342"/>
                <a:gd name="T69" fmla="*/ 190 h 340"/>
                <a:gd name="T70" fmla="*/ 301 w 342"/>
                <a:gd name="T71" fmla="*/ 169 h 340"/>
                <a:gd name="T72" fmla="*/ 281 w 342"/>
                <a:gd name="T73" fmla="*/ 151 h 340"/>
                <a:gd name="T74" fmla="*/ 269 w 342"/>
                <a:gd name="T75" fmla="*/ 142 h 340"/>
                <a:gd name="T76" fmla="*/ 256 w 342"/>
                <a:gd name="T77" fmla="*/ 135 h 340"/>
                <a:gd name="T78" fmla="*/ 243 w 342"/>
                <a:gd name="T79" fmla="*/ 129 h 340"/>
                <a:gd name="T80" fmla="*/ 229 w 342"/>
                <a:gd name="T81" fmla="*/ 123 h 340"/>
                <a:gd name="T82" fmla="*/ 216 w 342"/>
                <a:gd name="T83" fmla="*/ 118 h 340"/>
                <a:gd name="T84" fmla="*/ 201 w 342"/>
                <a:gd name="T85" fmla="*/ 113 h 340"/>
                <a:gd name="T86" fmla="*/ 187 w 342"/>
                <a:gd name="T87" fmla="*/ 109 h 340"/>
                <a:gd name="T88" fmla="*/ 174 w 342"/>
                <a:gd name="T89" fmla="*/ 105 h 340"/>
                <a:gd name="T90" fmla="*/ 152 w 342"/>
                <a:gd name="T91" fmla="*/ 99 h 340"/>
                <a:gd name="T92" fmla="*/ 128 w 342"/>
                <a:gd name="T93" fmla="*/ 92 h 340"/>
                <a:gd name="T94" fmla="*/ 101 w 342"/>
                <a:gd name="T95" fmla="*/ 83 h 340"/>
                <a:gd name="T96" fmla="*/ 76 w 342"/>
                <a:gd name="T97" fmla="*/ 74 h 340"/>
                <a:gd name="T98" fmla="*/ 53 w 342"/>
                <a:gd name="T99" fmla="*/ 62 h 340"/>
                <a:gd name="T100" fmla="*/ 32 w 342"/>
                <a:gd name="T101" fmla="*/ 46 h 340"/>
                <a:gd name="T102" fmla="*/ 16 w 342"/>
                <a:gd name="T103" fmla="*/ 28 h 340"/>
                <a:gd name="T104" fmla="*/ 6 w 342"/>
                <a:gd name="T105" fmla="*/ 6 h 340"/>
                <a:gd name="T106" fmla="*/ 5 w 342"/>
                <a:gd name="T107" fmla="*/ 5 h 340"/>
                <a:gd name="T108" fmla="*/ 4 w 342"/>
                <a:gd name="T109" fmla="*/ 3 h 340"/>
                <a:gd name="T110" fmla="*/ 2 w 342"/>
                <a:gd name="T111" fmla="*/ 1 h 340"/>
                <a:gd name="T112" fmla="*/ 0 w 342"/>
                <a:gd name="T113" fmla="*/ 0 h 340"/>
                <a:gd name="T114" fmla="*/ 0 w 342"/>
                <a:gd name="T115" fmla="*/ 0 h 3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342" h="340">
                  <a:moveTo>
                    <a:pt x="0" y="0"/>
                  </a:moveTo>
                  <a:lnTo>
                    <a:pt x="8" y="21"/>
                  </a:lnTo>
                  <a:lnTo>
                    <a:pt x="21" y="39"/>
                  </a:lnTo>
                  <a:lnTo>
                    <a:pt x="38" y="56"/>
                  </a:lnTo>
                  <a:lnTo>
                    <a:pt x="57" y="69"/>
                  </a:lnTo>
                  <a:lnTo>
                    <a:pt x="77" y="81"/>
                  </a:lnTo>
                  <a:lnTo>
                    <a:pt x="99" y="91"/>
                  </a:lnTo>
                  <a:lnTo>
                    <a:pt x="121" y="99"/>
                  </a:lnTo>
                  <a:lnTo>
                    <a:pt x="140" y="105"/>
                  </a:lnTo>
                  <a:lnTo>
                    <a:pt x="157" y="110"/>
                  </a:lnTo>
                  <a:lnTo>
                    <a:pt x="174" y="116"/>
                  </a:lnTo>
                  <a:lnTo>
                    <a:pt x="190" y="121"/>
                  </a:lnTo>
                  <a:lnTo>
                    <a:pt x="207" y="125"/>
                  </a:lnTo>
                  <a:lnTo>
                    <a:pt x="224" y="131"/>
                  </a:lnTo>
                  <a:lnTo>
                    <a:pt x="240" y="137"/>
                  </a:lnTo>
                  <a:lnTo>
                    <a:pt x="256" y="145"/>
                  </a:lnTo>
                  <a:lnTo>
                    <a:pt x="272" y="153"/>
                  </a:lnTo>
                  <a:lnTo>
                    <a:pt x="295" y="169"/>
                  </a:lnTo>
                  <a:lnTo>
                    <a:pt x="312" y="188"/>
                  </a:lnTo>
                  <a:lnTo>
                    <a:pt x="324" y="209"/>
                  </a:lnTo>
                  <a:lnTo>
                    <a:pt x="330" y="231"/>
                  </a:lnTo>
                  <a:lnTo>
                    <a:pt x="331" y="257"/>
                  </a:lnTo>
                  <a:lnTo>
                    <a:pt x="330" y="281"/>
                  </a:lnTo>
                  <a:lnTo>
                    <a:pt x="326" y="306"/>
                  </a:lnTo>
                  <a:lnTo>
                    <a:pt x="320" y="331"/>
                  </a:lnTo>
                  <a:lnTo>
                    <a:pt x="321" y="334"/>
                  </a:lnTo>
                  <a:lnTo>
                    <a:pt x="324" y="336"/>
                  </a:lnTo>
                  <a:lnTo>
                    <a:pt x="326" y="339"/>
                  </a:lnTo>
                  <a:lnTo>
                    <a:pt x="327" y="340"/>
                  </a:lnTo>
                  <a:lnTo>
                    <a:pt x="337" y="313"/>
                  </a:lnTo>
                  <a:lnTo>
                    <a:pt x="341" y="288"/>
                  </a:lnTo>
                  <a:lnTo>
                    <a:pt x="342" y="262"/>
                  </a:lnTo>
                  <a:lnTo>
                    <a:pt x="338" y="236"/>
                  </a:lnTo>
                  <a:lnTo>
                    <a:pt x="330" y="212"/>
                  </a:lnTo>
                  <a:lnTo>
                    <a:pt x="318" y="190"/>
                  </a:lnTo>
                  <a:lnTo>
                    <a:pt x="301" y="169"/>
                  </a:lnTo>
                  <a:lnTo>
                    <a:pt x="281" y="151"/>
                  </a:lnTo>
                  <a:lnTo>
                    <a:pt x="269" y="142"/>
                  </a:lnTo>
                  <a:lnTo>
                    <a:pt x="256" y="135"/>
                  </a:lnTo>
                  <a:lnTo>
                    <a:pt x="243" y="129"/>
                  </a:lnTo>
                  <a:lnTo>
                    <a:pt x="229" y="123"/>
                  </a:lnTo>
                  <a:lnTo>
                    <a:pt x="216" y="118"/>
                  </a:lnTo>
                  <a:lnTo>
                    <a:pt x="201" y="113"/>
                  </a:lnTo>
                  <a:lnTo>
                    <a:pt x="187" y="109"/>
                  </a:lnTo>
                  <a:lnTo>
                    <a:pt x="174" y="105"/>
                  </a:lnTo>
                  <a:lnTo>
                    <a:pt x="152" y="99"/>
                  </a:lnTo>
                  <a:lnTo>
                    <a:pt x="128" y="92"/>
                  </a:lnTo>
                  <a:lnTo>
                    <a:pt x="101" y="83"/>
                  </a:lnTo>
                  <a:lnTo>
                    <a:pt x="76" y="74"/>
                  </a:lnTo>
                  <a:lnTo>
                    <a:pt x="53" y="62"/>
                  </a:lnTo>
                  <a:lnTo>
                    <a:pt x="32" y="46"/>
                  </a:lnTo>
                  <a:lnTo>
                    <a:pt x="16" y="28"/>
                  </a:lnTo>
                  <a:lnTo>
                    <a:pt x="6" y="6"/>
                  </a:lnTo>
                  <a:lnTo>
                    <a:pt x="5" y="5"/>
                  </a:lnTo>
                  <a:lnTo>
                    <a:pt x="4" y="3"/>
                  </a:lnTo>
                  <a:lnTo>
                    <a:pt x="2" y="1"/>
                  </a:lnTo>
                  <a:lnTo>
                    <a:pt x="0"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67" name="Freeform 34"/>
            <p:cNvSpPr>
              <a:spLocks/>
            </p:cNvSpPr>
            <p:nvPr/>
          </p:nvSpPr>
          <p:spPr bwMode="auto">
            <a:xfrm>
              <a:off x="2104" y="1796"/>
              <a:ext cx="68" cy="108"/>
            </a:xfrm>
            <a:custGeom>
              <a:avLst/>
              <a:gdLst>
                <a:gd name="T0" fmla="*/ 0 w 273"/>
                <a:gd name="T1" fmla="*/ 0 h 431"/>
                <a:gd name="T2" fmla="*/ 12 w 273"/>
                <a:gd name="T3" fmla="*/ 24 h 431"/>
                <a:gd name="T4" fmla="*/ 25 w 273"/>
                <a:gd name="T5" fmla="*/ 45 h 431"/>
                <a:gd name="T6" fmla="*/ 41 w 273"/>
                <a:gd name="T7" fmla="*/ 67 h 431"/>
                <a:gd name="T8" fmla="*/ 57 w 273"/>
                <a:gd name="T9" fmla="*/ 88 h 431"/>
                <a:gd name="T10" fmla="*/ 75 w 273"/>
                <a:gd name="T11" fmla="*/ 107 h 431"/>
                <a:gd name="T12" fmla="*/ 93 w 273"/>
                <a:gd name="T13" fmla="*/ 126 h 431"/>
                <a:gd name="T14" fmla="*/ 112 w 273"/>
                <a:gd name="T15" fmla="*/ 144 h 431"/>
                <a:gd name="T16" fmla="*/ 131 w 273"/>
                <a:gd name="T17" fmla="*/ 162 h 431"/>
                <a:gd name="T18" fmla="*/ 148 w 273"/>
                <a:gd name="T19" fmla="*/ 177 h 431"/>
                <a:gd name="T20" fmla="*/ 166 w 273"/>
                <a:gd name="T21" fmla="*/ 190 h 431"/>
                <a:gd name="T22" fmla="*/ 183 w 273"/>
                <a:gd name="T23" fmla="*/ 204 h 431"/>
                <a:gd name="T24" fmla="*/ 201 w 273"/>
                <a:gd name="T25" fmla="*/ 219 h 431"/>
                <a:gd name="T26" fmla="*/ 217 w 273"/>
                <a:gd name="T27" fmla="*/ 235 h 431"/>
                <a:gd name="T28" fmla="*/ 232 w 273"/>
                <a:gd name="T29" fmla="*/ 251 h 431"/>
                <a:gd name="T30" fmla="*/ 244 w 273"/>
                <a:gd name="T31" fmla="*/ 269 h 431"/>
                <a:gd name="T32" fmla="*/ 254 w 273"/>
                <a:gd name="T33" fmla="*/ 289 h 431"/>
                <a:gd name="T34" fmla="*/ 259 w 273"/>
                <a:gd name="T35" fmla="*/ 306 h 431"/>
                <a:gd name="T36" fmla="*/ 261 w 273"/>
                <a:gd name="T37" fmla="*/ 322 h 431"/>
                <a:gd name="T38" fmla="*/ 261 w 273"/>
                <a:gd name="T39" fmla="*/ 340 h 431"/>
                <a:gd name="T40" fmla="*/ 259 w 273"/>
                <a:gd name="T41" fmla="*/ 357 h 431"/>
                <a:gd name="T42" fmla="*/ 255 w 273"/>
                <a:gd name="T43" fmla="*/ 373 h 431"/>
                <a:gd name="T44" fmla="*/ 249 w 273"/>
                <a:gd name="T45" fmla="*/ 389 h 431"/>
                <a:gd name="T46" fmla="*/ 243 w 273"/>
                <a:gd name="T47" fmla="*/ 403 h 431"/>
                <a:gd name="T48" fmla="*/ 241 w 273"/>
                <a:gd name="T49" fmla="*/ 420 h 431"/>
                <a:gd name="T50" fmla="*/ 242 w 273"/>
                <a:gd name="T51" fmla="*/ 422 h 431"/>
                <a:gd name="T52" fmla="*/ 245 w 273"/>
                <a:gd name="T53" fmla="*/ 427 h 431"/>
                <a:gd name="T54" fmla="*/ 249 w 273"/>
                <a:gd name="T55" fmla="*/ 430 h 431"/>
                <a:gd name="T56" fmla="*/ 251 w 273"/>
                <a:gd name="T57" fmla="*/ 431 h 431"/>
                <a:gd name="T58" fmla="*/ 262 w 273"/>
                <a:gd name="T59" fmla="*/ 405 h 431"/>
                <a:gd name="T60" fmla="*/ 269 w 273"/>
                <a:gd name="T61" fmla="*/ 381 h 431"/>
                <a:gd name="T62" fmla="*/ 273 w 273"/>
                <a:gd name="T63" fmla="*/ 357 h 431"/>
                <a:gd name="T64" fmla="*/ 272 w 273"/>
                <a:gd name="T65" fmla="*/ 333 h 431"/>
                <a:gd name="T66" fmla="*/ 268 w 273"/>
                <a:gd name="T67" fmla="*/ 310 h 431"/>
                <a:gd name="T68" fmla="*/ 260 w 273"/>
                <a:gd name="T69" fmla="*/ 287 h 431"/>
                <a:gd name="T70" fmla="*/ 248 w 273"/>
                <a:gd name="T71" fmla="*/ 265 h 431"/>
                <a:gd name="T72" fmla="*/ 231 w 273"/>
                <a:gd name="T73" fmla="*/ 243 h 431"/>
                <a:gd name="T74" fmla="*/ 223 w 273"/>
                <a:gd name="T75" fmla="*/ 233 h 431"/>
                <a:gd name="T76" fmla="*/ 213 w 273"/>
                <a:gd name="T77" fmla="*/ 224 h 431"/>
                <a:gd name="T78" fmla="*/ 202 w 273"/>
                <a:gd name="T79" fmla="*/ 215 h 431"/>
                <a:gd name="T80" fmla="*/ 192 w 273"/>
                <a:gd name="T81" fmla="*/ 207 h 431"/>
                <a:gd name="T82" fmla="*/ 182 w 273"/>
                <a:gd name="T83" fmla="*/ 198 h 431"/>
                <a:gd name="T84" fmla="*/ 171 w 273"/>
                <a:gd name="T85" fmla="*/ 190 h 431"/>
                <a:gd name="T86" fmla="*/ 160 w 273"/>
                <a:gd name="T87" fmla="*/ 183 h 431"/>
                <a:gd name="T88" fmla="*/ 150 w 273"/>
                <a:gd name="T89" fmla="*/ 174 h 431"/>
                <a:gd name="T90" fmla="*/ 129 w 273"/>
                <a:gd name="T91" fmla="*/ 156 h 431"/>
                <a:gd name="T92" fmla="*/ 107 w 273"/>
                <a:gd name="T93" fmla="*/ 137 h 431"/>
                <a:gd name="T94" fmla="*/ 87 w 273"/>
                <a:gd name="T95" fmla="*/ 117 h 431"/>
                <a:gd name="T96" fmla="*/ 67 w 273"/>
                <a:gd name="T97" fmla="*/ 96 h 431"/>
                <a:gd name="T98" fmla="*/ 48 w 273"/>
                <a:gd name="T99" fmla="*/ 74 h 431"/>
                <a:gd name="T100" fmla="*/ 31 w 273"/>
                <a:gd name="T101" fmla="*/ 52 h 431"/>
                <a:gd name="T102" fmla="*/ 16 w 273"/>
                <a:gd name="T103" fmla="*/ 27 h 431"/>
                <a:gd name="T104" fmla="*/ 3 w 273"/>
                <a:gd name="T105" fmla="*/ 2 h 431"/>
                <a:gd name="T106" fmla="*/ 1 w 273"/>
                <a:gd name="T107" fmla="*/ 1 h 431"/>
                <a:gd name="T108" fmla="*/ 1 w 273"/>
                <a:gd name="T109" fmla="*/ 1 h 431"/>
                <a:gd name="T110" fmla="*/ 0 w 273"/>
                <a:gd name="T111" fmla="*/ 1 h 431"/>
                <a:gd name="T112" fmla="*/ 0 w 273"/>
                <a:gd name="T113" fmla="*/ 0 h 431"/>
                <a:gd name="T114" fmla="*/ 0 w 273"/>
                <a:gd name="T115" fmla="*/ 0 h 4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273" h="431">
                  <a:moveTo>
                    <a:pt x="0" y="0"/>
                  </a:moveTo>
                  <a:lnTo>
                    <a:pt x="12" y="24"/>
                  </a:lnTo>
                  <a:lnTo>
                    <a:pt x="25" y="45"/>
                  </a:lnTo>
                  <a:lnTo>
                    <a:pt x="41" y="67"/>
                  </a:lnTo>
                  <a:lnTo>
                    <a:pt x="57" y="88"/>
                  </a:lnTo>
                  <a:lnTo>
                    <a:pt x="75" y="107"/>
                  </a:lnTo>
                  <a:lnTo>
                    <a:pt x="93" y="126"/>
                  </a:lnTo>
                  <a:lnTo>
                    <a:pt x="112" y="144"/>
                  </a:lnTo>
                  <a:lnTo>
                    <a:pt x="131" y="162"/>
                  </a:lnTo>
                  <a:lnTo>
                    <a:pt x="148" y="177"/>
                  </a:lnTo>
                  <a:lnTo>
                    <a:pt x="166" y="190"/>
                  </a:lnTo>
                  <a:lnTo>
                    <a:pt x="183" y="204"/>
                  </a:lnTo>
                  <a:lnTo>
                    <a:pt x="201" y="219"/>
                  </a:lnTo>
                  <a:lnTo>
                    <a:pt x="217" y="235"/>
                  </a:lnTo>
                  <a:lnTo>
                    <a:pt x="232" y="251"/>
                  </a:lnTo>
                  <a:lnTo>
                    <a:pt x="244" y="269"/>
                  </a:lnTo>
                  <a:lnTo>
                    <a:pt x="254" y="289"/>
                  </a:lnTo>
                  <a:lnTo>
                    <a:pt x="259" y="306"/>
                  </a:lnTo>
                  <a:lnTo>
                    <a:pt x="261" y="322"/>
                  </a:lnTo>
                  <a:lnTo>
                    <a:pt x="261" y="340"/>
                  </a:lnTo>
                  <a:lnTo>
                    <a:pt x="259" y="357"/>
                  </a:lnTo>
                  <a:lnTo>
                    <a:pt x="255" y="373"/>
                  </a:lnTo>
                  <a:lnTo>
                    <a:pt x="249" y="389"/>
                  </a:lnTo>
                  <a:lnTo>
                    <a:pt x="243" y="403"/>
                  </a:lnTo>
                  <a:lnTo>
                    <a:pt x="241" y="420"/>
                  </a:lnTo>
                  <a:lnTo>
                    <a:pt x="242" y="422"/>
                  </a:lnTo>
                  <a:lnTo>
                    <a:pt x="245" y="427"/>
                  </a:lnTo>
                  <a:lnTo>
                    <a:pt x="249" y="430"/>
                  </a:lnTo>
                  <a:lnTo>
                    <a:pt x="251" y="431"/>
                  </a:lnTo>
                  <a:lnTo>
                    <a:pt x="262" y="405"/>
                  </a:lnTo>
                  <a:lnTo>
                    <a:pt x="269" y="381"/>
                  </a:lnTo>
                  <a:lnTo>
                    <a:pt x="273" y="357"/>
                  </a:lnTo>
                  <a:lnTo>
                    <a:pt x="272" y="333"/>
                  </a:lnTo>
                  <a:lnTo>
                    <a:pt x="268" y="310"/>
                  </a:lnTo>
                  <a:lnTo>
                    <a:pt x="260" y="287"/>
                  </a:lnTo>
                  <a:lnTo>
                    <a:pt x="248" y="265"/>
                  </a:lnTo>
                  <a:lnTo>
                    <a:pt x="231" y="243"/>
                  </a:lnTo>
                  <a:lnTo>
                    <a:pt x="223" y="233"/>
                  </a:lnTo>
                  <a:lnTo>
                    <a:pt x="213" y="224"/>
                  </a:lnTo>
                  <a:lnTo>
                    <a:pt x="202" y="215"/>
                  </a:lnTo>
                  <a:lnTo>
                    <a:pt x="192" y="207"/>
                  </a:lnTo>
                  <a:lnTo>
                    <a:pt x="182" y="198"/>
                  </a:lnTo>
                  <a:lnTo>
                    <a:pt x="171" y="190"/>
                  </a:lnTo>
                  <a:lnTo>
                    <a:pt x="160" y="183"/>
                  </a:lnTo>
                  <a:lnTo>
                    <a:pt x="150" y="174"/>
                  </a:lnTo>
                  <a:lnTo>
                    <a:pt x="129" y="156"/>
                  </a:lnTo>
                  <a:lnTo>
                    <a:pt x="107" y="137"/>
                  </a:lnTo>
                  <a:lnTo>
                    <a:pt x="87" y="117"/>
                  </a:lnTo>
                  <a:lnTo>
                    <a:pt x="67" y="96"/>
                  </a:lnTo>
                  <a:lnTo>
                    <a:pt x="48" y="74"/>
                  </a:lnTo>
                  <a:lnTo>
                    <a:pt x="31" y="52"/>
                  </a:lnTo>
                  <a:lnTo>
                    <a:pt x="16" y="27"/>
                  </a:lnTo>
                  <a:lnTo>
                    <a:pt x="3" y="2"/>
                  </a:lnTo>
                  <a:lnTo>
                    <a:pt x="1" y="1"/>
                  </a:lnTo>
                  <a:lnTo>
                    <a:pt x="1" y="1"/>
                  </a:lnTo>
                  <a:lnTo>
                    <a:pt x="0" y="1"/>
                  </a:lnTo>
                  <a:lnTo>
                    <a:pt x="0"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68" name="Freeform 35"/>
            <p:cNvSpPr>
              <a:spLocks/>
            </p:cNvSpPr>
            <p:nvPr/>
          </p:nvSpPr>
          <p:spPr bwMode="auto">
            <a:xfrm>
              <a:off x="2113" y="1900"/>
              <a:ext cx="55" cy="45"/>
            </a:xfrm>
            <a:custGeom>
              <a:avLst/>
              <a:gdLst>
                <a:gd name="T0" fmla="*/ 51 w 220"/>
                <a:gd name="T1" fmla="*/ 13 h 181"/>
                <a:gd name="T2" fmla="*/ 37 w 220"/>
                <a:gd name="T3" fmla="*/ 29 h 181"/>
                <a:gd name="T4" fmla="*/ 24 w 220"/>
                <a:gd name="T5" fmla="*/ 47 h 181"/>
                <a:gd name="T6" fmla="*/ 13 w 220"/>
                <a:gd name="T7" fmla="*/ 68 h 181"/>
                <a:gd name="T8" fmla="*/ 5 w 220"/>
                <a:gd name="T9" fmla="*/ 89 h 181"/>
                <a:gd name="T10" fmla="*/ 0 w 220"/>
                <a:gd name="T11" fmla="*/ 112 h 181"/>
                <a:gd name="T12" fmla="*/ 0 w 220"/>
                <a:gd name="T13" fmla="*/ 134 h 181"/>
                <a:gd name="T14" fmla="*/ 7 w 220"/>
                <a:gd name="T15" fmla="*/ 153 h 181"/>
                <a:gd name="T16" fmla="*/ 21 w 220"/>
                <a:gd name="T17" fmla="*/ 170 h 181"/>
                <a:gd name="T18" fmla="*/ 34 w 220"/>
                <a:gd name="T19" fmla="*/ 177 h 181"/>
                <a:gd name="T20" fmla="*/ 48 w 220"/>
                <a:gd name="T21" fmla="*/ 181 h 181"/>
                <a:gd name="T22" fmla="*/ 64 w 220"/>
                <a:gd name="T23" fmla="*/ 180 h 181"/>
                <a:gd name="T24" fmla="*/ 81 w 220"/>
                <a:gd name="T25" fmla="*/ 176 h 181"/>
                <a:gd name="T26" fmla="*/ 96 w 220"/>
                <a:gd name="T27" fmla="*/ 170 h 181"/>
                <a:gd name="T28" fmla="*/ 111 w 220"/>
                <a:gd name="T29" fmla="*/ 163 h 181"/>
                <a:gd name="T30" fmla="*/ 124 w 220"/>
                <a:gd name="T31" fmla="*/ 154 h 181"/>
                <a:gd name="T32" fmla="*/ 136 w 220"/>
                <a:gd name="T33" fmla="*/ 147 h 181"/>
                <a:gd name="T34" fmla="*/ 152 w 220"/>
                <a:gd name="T35" fmla="*/ 135 h 181"/>
                <a:gd name="T36" fmla="*/ 166 w 220"/>
                <a:gd name="T37" fmla="*/ 121 h 181"/>
                <a:gd name="T38" fmla="*/ 179 w 220"/>
                <a:gd name="T39" fmla="*/ 104 h 181"/>
                <a:gd name="T40" fmla="*/ 191 w 220"/>
                <a:gd name="T41" fmla="*/ 86 h 181"/>
                <a:gd name="T42" fmla="*/ 202 w 220"/>
                <a:gd name="T43" fmla="*/ 68 h 181"/>
                <a:gd name="T44" fmla="*/ 211 w 220"/>
                <a:gd name="T45" fmla="*/ 48 h 181"/>
                <a:gd name="T46" fmla="*/ 217 w 220"/>
                <a:gd name="T47" fmla="*/ 29 h 181"/>
                <a:gd name="T48" fmla="*/ 220 w 220"/>
                <a:gd name="T49" fmla="*/ 10 h 181"/>
                <a:gd name="T50" fmla="*/ 219 w 220"/>
                <a:gd name="T51" fmla="*/ 6 h 181"/>
                <a:gd name="T52" fmla="*/ 215 w 220"/>
                <a:gd name="T53" fmla="*/ 3 h 181"/>
                <a:gd name="T54" fmla="*/ 212 w 220"/>
                <a:gd name="T55" fmla="*/ 0 h 181"/>
                <a:gd name="T56" fmla="*/ 211 w 220"/>
                <a:gd name="T57" fmla="*/ 0 h 181"/>
                <a:gd name="T58" fmla="*/ 199 w 220"/>
                <a:gd name="T59" fmla="*/ 29 h 181"/>
                <a:gd name="T60" fmla="*/ 185 w 220"/>
                <a:gd name="T61" fmla="*/ 58 h 181"/>
                <a:gd name="T62" fmla="*/ 169 w 220"/>
                <a:gd name="T63" fmla="*/ 84 h 181"/>
                <a:gd name="T64" fmla="*/ 150 w 220"/>
                <a:gd name="T65" fmla="*/ 110 h 181"/>
                <a:gd name="T66" fmla="*/ 129 w 220"/>
                <a:gd name="T67" fmla="*/ 131 h 181"/>
                <a:gd name="T68" fmla="*/ 104 w 220"/>
                <a:gd name="T69" fmla="*/ 148 h 181"/>
                <a:gd name="T70" fmla="*/ 75 w 220"/>
                <a:gd name="T71" fmla="*/ 160 h 181"/>
                <a:gd name="T72" fmla="*/ 42 w 220"/>
                <a:gd name="T73" fmla="*/ 167 h 181"/>
                <a:gd name="T74" fmla="*/ 21 w 220"/>
                <a:gd name="T75" fmla="*/ 164 h 181"/>
                <a:gd name="T76" fmla="*/ 11 w 220"/>
                <a:gd name="T77" fmla="*/ 151 h 181"/>
                <a:gd name="T78" fmla="*/ 9 w 220"/>
                <a:gd name="T79" fmla="*/ 130 h 181"/>
                <a:gd name="T80" fmla="*/ 13 w 220"/>
                <a:gd name="T81" fmla="*/ 105 h 181"/>
                <a:gd name="T82" fmla="*/ 22 w 220"/>
                <a:gd name="T83" fmla="*/ 78 h 181"/>
                <a:gd name="T84" fmla="*/ 33 w 220"/>
                <a:gd name="T85" fmla="*/ 53 h 181"/>
                <a:gd name="T86" fmla="*/ 45 w 220"/>
                <a:gd name="T87" fmla="*/ 31 h 181"/>
                <a:gd name="T88" fmla="*/ 54 w 220"/>
                <a:gd name="T89" fmla="*/ 18 h 181"/>
                <a:gd name="T90" fmla="*/ 54 w 220"/>
                <a:gd name="T91" fmla="*/ 17 h 181"/>
                <a:gd name="T92" fmla="*/ 53 w 220"/>
                <a:gd name="T93" fmla="*/ 16 h 181"/>
                <a:gd name="T94" fmla="*/ 51 w 220"/>
                <a:gd name="T95" fmla="*/ 13 h 181"/>
                <a:gd name="T96" fmla="*/ 51 w 220"/>
                <a:gd name="T97" fmla="*/ 13 h 181"/>
                <a:gd name="T98" fmla="*/ 51 w 220"/>
                <a:gd name="T99" fmla="*/ 13 h 1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220" h="181">
                  <a:moveTo>
                    <a:pt x="51" y="13"/>
                  </a:moveTo>
                  <a:lnTo>
                    <a:pt x="37" y="29"/>
                  </a:lnTo>
                  <a:lnTo>
                    <a:pt x="24" y="47"/>
                  </a:lnTo>
                  <a:lnTo>
                    <a:pt x="13" y="68"/>
                  </a:lnTo>
                  <a:lnTo>
                    <a:pt x="5" y="89"/>
                  </a:lnTo>
                  <a:lnTo>
                    <a:pt x="0" y="112"/>
                  </a:lnTo>
                  <a:lnTo>
                    <a:pt x="0" y="134"/>
                  </a:lnTo>
                  <a:lnTo>
                    <a:pt x="7" y="153"/>
                  </a:lnTo>
                  <a:lnTo>
                    <a:pt x="21" y="170"/>
                  </a:lnTo>
                  <a:lnTo>
                    <a:pt x="34" y="177"/>
                  </a:lnTo>
                  <a:lnTo>
                    <a:pt x="48" y="181"/>
                  </a:lnTo>
                  <a:lnTo>
                    <a:pt x="64" y="180"/>
                  </a:lnTo>
                  <a:lnTo>
                    <a:pt x="81" y="176"/>
                  </a:lnTo>
                  <a:lnTo>
                    <a:pt x="96" y="170"/>
                  </a:lnTo>
                  <a:lnTo>
                    <a:pt x="111" y="163"/>
                  </a:lnTo>
                  <a:lnTo>
                    <a:pt x="124" y="154"/>
                  </a:lnTo>
                  <a:lnTo>
                    <a:pt x="136" y="147"/>
                  </a:lnTo>
                  <a:lnTo>
                    <a:pt x="152" y="135"/>
                  </a:lnTo>
                  <a:lnTo>
                    <a:pt x="166" y="121"/>
                  </a:lnTo>
                  <a:lnTo>
                    <a:pt x="179" y="104"/>
                  </a:lnTo>
                  <a:lnTo>
                    <a:pt x="191" y="86"/>
                  </a:lnTo>
                  <a:lnTo>
                    <a:pt x="202" y="68"/>
                  </a:lnTo>
                  <a:lnTo>
                    <a:pt x="211" y="48"/>
                  </a:lnTo>
                  <a:lnTo>
                    <a:pt x="217" y="29"/>
                  </a:lnTo>
                  <a:lnTo>
                    <a:pt x="220" y="10"/>
                  </a:lnTo>
                  <a:lnTo>
                    <a:pt x="219" y="6"/>
                  </a:lnTo>
                  <a:lnTo>
                    <a:pt x="215" y="3"/>
                  </a:lnTo>
                  <a:lnTo>
                    <a:pt x="212" y="0"/>
                  </a:lnTo>
                  <a:lnTo>
                    <a:pt x="211" y="0"/>
                  </a:lnTo>
                  <a:lnTo>
                    <a:pt x="199" y="29"/>
                  </a:lnTo>
                  <a:lnTo>
                    <a:pt x="185" y="58"/>
                  </a:lnTo>
                  <a:lnTo>
                    <a:pt x="169" y="84"/>
                  </a:lnTo>
                  <a:lnTo>
                    <a:pt x="150" y="110"/>
                  </a:lnTo>
                  <a:lnTo>
                    <a:pt x="129" y="131"/>
                  </a:lnTo>
                  <a:lnTo>
                    <a:pt x="104" y="148"/>
                  </a:lnTo>
                  <a:lnTo>
                    <a:pt x="75" y="160"/>
                  </a:lnTo>
                  <a:lnTo>
                    <a:pt x="42" y="167"/>
                  </a:lnTo>
                  <a:lnTo>
                    <a:pt x="21" y="164"/>
                  </a:lnTo>
                  <a:lnTo>
                    <a:pt x="11" y="151"/>
                  </a:lnTo>
                  <a:lnTo>
                    <a:pt x="9" y="130"/>
                  </a:lnTo>
                  <a:lnTo>
                    <a:pt x="13" y="105"/>
                  </a:lnTo>
                  <a:lnTo>
                    <a:pt x="22" y="78"/>
                  </a:lnTo>
                  <a:lnTo>
                    <a:pt x="33" y="53"/>
                  </a:lnTo>
                  <a:lnTo>
                    <a:pt x="45" y="31"/>
                  </a:lnTo>
                  <a:lnTo>
                    <a:pt x="54" y="18"/>
                  </a:lnTo>
                  <a:lnTo>
                    <a:pt x="54" y="17"/>
                  </a:lnTo>
                  <a:lnTo>
                    <a:pt x="53" y="16"/>
                  </a:lnTo>
                  <a:lnTo>
                    <a:pt x="51" y="13"/>
                  </a:lnTo>
                  <a:lnTo>
                    <a:pt x="51" y="13"/>
                  </a:lnTo>
                  <a:lnTo>
                    <a:pt x="51" y="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69" name="Freeform 36"/>
            <p:cNvSpPr>
              <a:spLocks/>
            </p:cNvSpPr>
            <p:nvPr/>
          </p:nvSpPr>
          <p:spPr bwMode="auto">
            <a:xfrm>
              <a:off x="1678" y="1613"/>
              <a:ext cx="32" cy="57"/>
            </a:xfrm>
            <a:custGeom>
              <a:avLst/>
              <a:gdLst>
                <a:gd name="T0" fmla="*/ 122 w 127"/>
                <a:gd name="T1" fmla="*/ 3 h 227"/>
                <a:gd name="T2" fmla="*/ 99 w 127"/>
                <a:gd name="T3" fmla="*/ 0 h 227"/>
                <a:gd name="T4" fmla="*/ 80 w 127"/>
                <a:gd name="T5" fmla="*/ 3 h 227"/>
                <a:gd name="T6" fmla="*/ 62 w 127"/>
                <a:gd name="T7" fmla="*/ 13 h 227"/>
                <a:gd name="T8" fmla="*/ 47 w 127"/>
                <a:gd name="T9" fmla="*/ 27 h 227"/>
                <a:gd name="T10" fmla="*/ 32 w 127"/>
                <a:gd name="T11" fmla="*/ 45 h 227"/>
                <a:gd name="T12" fmla="*/ 21 w 127"/>
                <a:gd name="T13" fmla="*/ 64 h 227"/>
                <a:gd name="T14" fmla="*/ 12 w 127"/>
                <a:gd name="T15" fmla="*/ 84 h 227"/>
                <a:gd name="T16" fmla="*/ 4 w 127"/>
                <a:gd name="T17" fmla="*/ 103 h 227"/>
                <a:gd name="T18" fmla="*/ 0 w 127"/>
                <a:gd name="T19" fmla="*/ 126 h 227"/>
                <a:gd name="T20" fmla="*/ 0 w 127"/>
                <a:gd name="T21" fmla="*/ 147 h 227"/>
                <a:gd name="T22" fmla="*/ 4 w 127"/>
                <a:gd name="T23" fmla="*/ 166 h 227"/>
                <a:gd name="T24" fmla="*/ 13 w 127"/>
                <a:gd name="T25" fmla="*/ 184 h 227"/>
                <a:gd name="T26" fmla="*/ 26 w 127"/>
                <a:gd name="T27" fmla="*/ 198 h 227"/>
                <a:gd name="T28" fmla="*/ 42 w 127"/>
                <a:gd name="T29" fmla="*/ 212 h 227"/>
                <a:gd name="T30" fmla="*/ 60 w 127"/>
                <a:gd name="T31" fmla="*/ 221 h 227"/>
                <a:gd name="T32" fmla="*/ 81 w 127"/>
                <a:gd name="T33" fmla="*/ 227 h 227"/>
                <a:gd name="T34" fmla="*/ 83 w 127"/>
                <a:gd name="T35" fmla="*/ 226 h 227"/>
                <a:gd name="T36" fmla="*/ 79 w 127"/>
                <a:gd name="T37" fmla="*/ 224 h 227"/>
                <a:gd name="T38" fmla="*/ 75 w 127"/>
                <a:gd name="T39" fmla="*/ 221 h 227"/>
                <a:gd name="T40" fmla="*/ 73 w 127"/>
                <a:gd name="T41" fmla="*/ 219 h 227"/>
                <a:gd name="T42" fmla="*/ 59 w 127"/>
                <a:gd name="T43" fmla="*/ 212 h 227"/>
                <a:gd name="T44" fmla="*/ 45 w 127"/>
                <a:gd name="T45" fmla="*/ 203 h 227"/>
                <a:gd name="T46" fmla="*/ 36 w 127"/>
                <a:gd name="T47" fmla="*/ 194 h 227"/>
                <a:gd name="T48" fmla="*/ 27 w 127"/>
                <a:gd name="T49" fmla="*/ 183 h 227"/>
                <a:gd name="T50" fmla="*/ 21 w 127"/>
                <a:gd name="T51" fmla="*/ 172 h 227"/>
                <a:gd name="T52" fmla="*/ 18 w 127"/>
                <a:gd name="T53" fmla="*/ 159 h 227"/>
                <a:gd name="T54" fmla="*/ 16 w 127"/>
                <a:gd name="T55" fmla="*/ 144 h 227"/>
                <a:gd name="T56" fmla="*/ 16 w 127"/>
                <a:gd name="T57" fmla="*/ 129 h 227"/>
                <a:gd name="T58" fmla="*/ 19 w 127"/>
                <a:gd name="T59" fmla="*/ 114 h 227"/>
                <a:gd name="T60" fmla="*/ 24 w 127"/>
                <a:gd name="T61" fmla="*/ 100 h 227"/>
                <a:gd name="T62" fmla="*/ 30 w 127"/>
                <a:gd name="T63" fmla="*/ 86 h 227"/>
                <a:gd name="T64" fmla="*/ 36 w 127"/>
                <a:gd name="T65" fmla="*/ 73 h 227"/>
                <a:gd name="T66" fmla="*/ 43 w 127"/>
                <a:gd name="T67" fmla="*/ 60 h 227"/>
                <a:gd name="T68" fmla="*/ 50 w 127"/>
                <a:gd name="T69" fmla="*/ 45 h 227"/>
                <a:gd name="T70" fmla="*/ 60 w 127"/>
                <a:gd name="T71" fmla="*/ 33 h 227"/>
                <a:gd name="T72" fmla="*/ 71 w 127"/>
                <a:gd name="T73" fmla="*/ 21 h 227"/>
                <a:gd name="T74" fmla="*/ 84 w 127"/>
                <a:gd name="T75" fmla="*/ 13 h 227"/>
                <a:gd name="T76" fmla="*/ 97 w 127"/>
                <a:gd name="T77" fmla="*/ 7 h 227"/>
                <a:gd name="T78" fmla="*/ 111 w 127"/>
                <a:gd name="T79" fmla="*/ 5 h 227"/>
                <a:gd name="T80" fmla="*/ 127 w 127"/>
                <a:gd name="T81" fmla="*/ 7 h 227"/>
                <a:gd name="T82" fmla="*/ 126 w 127"/>
                <a:gd name="T83" fmla="*/ 7 h 227"/>
                <a:gd name="T84" fmla="*/ 125 w 127"/>
                <a:gd name="T85" fmla="*/ 6 h 227"/>
                <a:gd name="T86" fmla="*/ 123 w 127"/>
                <a:gd name="T87" fmla="*/ 5 h 227"/>
                <a:gd name="T88" fmla="*/ 122 w 127"/>
                <a:gd name="T89" fmla="*/ 3 h 227"/>
                <a:gd name="T90" fmla="*/ 122 w 127"/>
                <a:gd name="T91" fmla="*/ 3 h 2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127" h="227">
                  <a:moveTo>
                    <a:pt x="122" y="3"/>
                  </a:moveTo>
                  <a:lnTo>
                    <a:pt x="99" y="0"/>
                  </a:lnTo>
                  <a:lnTo>
                    <a:pt x="80" y="3"/>
                  </a:lnTo>
                  <a:lnTo>
                    <a:pt x="62" y="13"/>
                  </a:lnTo>
                  <a:lnTo>
                    <a:pt x="47" y="27"/>
                  </a:lnTo>
                  <a:lnTo>
                    <a:pt x="32" y="45"/>
                  </a:lnTo>
                  <a:lnTo>
                    <a:pt x="21" y="64"/>
                  </a:lnTo>
                  <a:lnTo>
                    <a:pt x="12" y="84"/>
                  </a:lnTo>
                  <a:lnTo>
                    <a:pt x="4" y="103"/>
                  </a:lnTo>
                  <a:lnTo>
                    <a:pt x="0" y="126"/>
                  </a:lnTo>
                  <a:lnTo>
                    <a:pt x="0" y="147"/>
                  </a:lnTo>
                  <a:lnTo>
                    <a:pt x="4" y="166"/>
                  </a:lnTo>
                  <a:lnTo>
                    <a:pt x="13" y="184"/>
                  </a:lnTo>
                  <a:lnTo>
                    <a:pt x="26" y="198"/>
                  </a:lnTo>
                  <a:lnTo>
                    <a:pt x="42" y="212"/>
                  </a:lnTo>
                  <a:lnTo>
                    <a:pt x="60" y="221"/>
                  </a:lnTo>
                  <a:lnTo>
                    <a:pt x="81" y="227"/>
                  </a:lnTo>
                  <a:lnTo>
                    <a:pt x="83" y="226"/>
                  </a:lnTo>
                  <a:lnTo>
                    <a:pt x="79" y="224"/>
                  </a:lnTo>
                  <a:lnTo>
                    <a:pt x="75" y="221"/>
                  </a:lnTo>
                  <a:lnTo>
                    <a:pt x="73" y="219"/>
                  </a:lnTo>
                  <a:lnTo>
                    <a:pt x="59" y="212"/>
                  </a:lnTo>
                  <a:lnTo>
                    <a:pt x="45" y="203"/>
                  </a:lnTo>
                  <a:lnTo>
                    <a:pt x="36" y="194"/>
                  </a:lnTo>
                  <a:lnTo>
                    <a:pt x="27" y="183"/>
                  </a:lnTo>
                  <a:lnTo>
                    <a:pt x="21" y="172"/>
                  </a:lnTo>
                  <a:lnTo>
                    <a:pt x="18" y="159"/>
                  </a:lnTo>
                  <a:lnTo>
                    <a:pt x="16" y="144"/>
                  </a:lnTo>
                  <a:lnTo>
                    <a:pt x="16" y="129"/>
                  </a:lnTo>
                  <a:lnTo>
                    <a:pt x="19" y="114"/>
                  </a:lnTo>
                  <a:lnTo>
                    <a:pt x="24" y="100"/>
                  </a:lnTo>
                  <a:lnTo>
                    <a:pt x="30" y="86"/>
                  </a:lnTo>
                  <a:lnTo>
                    <a:pt x="36" y="73"/>
                  </a:lnTo>
                  <a:lnTo>
                    <a:pt x="43" y="60"/>
                  </a:lnTo>
                  <a:lnTo>
                    <a:pt x="50" y="45"/>
                  </a:lnTo>
                  <a:lnTo>
                    <a:pt x="60" y="33"/>
                  </a:lnTo>
                  <a:lnTo>
                    <a:pt x="71" y="21"/>
                  </a:lnTo>
                  <a:lnTo>
                    <a:pt x="84" y="13"/>
                  </a:lnTo>
                  <a:lnTo>
                    <a:pt x="97" y="7"/>
                  </a:lnTo>
                  <a:lnTo>
                    <a:pt x="111" y="5"/>
                  </a:lnTo>
                  <a:lnTo>
                    <a:pt x="127" y="7"/>
                  </a:lnTo>
                  <a:lnTo>
                    <a:pt x="126" y="7"/>
                  </a:lnTo>
                  <a:lnTo>
                    <a:pt x="125" y="6"/>
                  </a:lnTo>
                  <a:lnTo>
                    <a:pt x="123" y="5"/>
                  </a:lnTo>
                  <a:lnTo>
                    <a:pt x="122" y="3"/>
                  </a:lnTo>
                  <a:lnTo>
                    <a:pt x="122"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70" name="Freeform 37"/>
            <p:cNvSpPr>
              <a:spLocks/>
            </p:cNvSpPr>
            <p:nvPr/>
          </p:nvSpPr>
          <p:spPr bwMode="auto">
            <a:xfrm>
              <a:off x="2034" y="1796"/>
              <a:ext cx="125" cy="27"/>
            </a:xfrm>
            <a:custGeom>
              <a:avLst/>
              <a:gdLst>
                <a:gd name="T0" fmla="*/ 15 w 499"/>
                <a:gd name="T1" fmla="*/ 100 h 108"/>
                <a:gd name="T2" fmla="*/ 39 w 499"/>
                <a:gd name="T3" fmla="*/ 90 h 108"/>
                <a:gd name="T4" fmla="*/ 65 w 499"/>
                <a:gd name="T5" fmla="*/ 85 h 108"/>
                <a:gd name="T6" fmla="*/ 92 w 499"/>
                <a:gd name="T7" fmla="*/ 83 h 108"/>
                <a:gd name="T8" fmla="*/ 122 w 499"/>
                <a:gd name="T9" fmla="*/ 80 h 108"/>
                <a:gd name="T10" fmla="*/ 153 w 499"/>
                <a:gd name="T11" fmla="*/ 77 h 108"/>
                <a:gd name="T12" fmla="*/ 184 w 499"/>
                <a:gd name="T13" fmla="*/ 72 h 108"/>
                <a:gd name="T14" fmla="*/ 217 w 499"/>
                <a:gd name="T15" fmla="*/ 66 h 108"/>
                <a:gd name="T16" fmla="*/ 249 w 499"/>
                <a:gd name="T17" fmla="*/ 55 h 108"/>
                <a:gd name="T18" fmla="*/ 283 w 499"/>
                <a:gd name="T19" fmla="*/ 42 h 108"/>
                <a:gd name="T20" fmla="*/ 318 w 499"/>
                <a:gd name="T21" fmla="*/ 30 h 108"/>
                <a:gd name="T22" fmla="*/ 354 w 499"/>
                <a:gd name="T23" fmla="*/ 25 h 108"/>
                <a:gd name="T24" fmla="*/ 380 w 499"/>
                <a:gd name="T25" fmla="*/ 29 h 108"/>
                <a:gd name="T26" fmla="*/ 397 w 499"/>
                <a:gd name="T27" fmla="*/ 35 h 108"/>
                <a:gd name="T28" fmla="*/ 415 w 499"/>
                <a:gd name="T29" fmla="*/ 44 h 108"/>
                <a:gd name="T30" fmla="*/ 432 w 499"/>
                <a:gd name="T31" fmla="*/ 54 h 108"/>
                <a:gd name="T32" fmla="*/ 448 w 499"/>
                <a:gd name="T33" fmla="*/ 61 h 108"/>
                <a:gd name="T34" fmla="*/ 463 w 499"/>
                <a:gd name="T35" fmla="*/ 70 h 108"/>
                <a:gd name="T36" fmla="*/ 478 w 499"/>
                <a:gd name="T37" fmla="*/ 78 h 108"/>
                <a:gd name="T38" fmla="*/ 492 w 499"/>
                <a:gd name="T39" fmla="*/ 88 h 108"/>
                <a:gd name="T40" fmla="*/ 498 w 499"/>
                <a:gd name="T41" fmla="*/ 91 h 108"/>
                <a:gd name="T42" fmla="*/ 496 w 499"/>
                <a:gd name="T43" fmla="*/ 85 h 108"/>
                <a:gd name="T44" fmla="*/ 480 w 499"/>
                <a:gd name="T45" fmla="*/ 73 h 108"/>
                <a:gd name="T46" fmla="*/ 450 w 499"/>
                <a:gd name="T47" fmla="*/ 53 h 108"/>
                <a:gd name="T48" fmla="*/ 419 w 499"/>
                <a:gd name="T49" fmla="*/ 35 h 108"/>
                <a:gd name="T50" fmla="*/ 388 w 499"/>
                <a:gd name="T51" fmla="*/ 17 h 108"/>
                <a:gd name="T52" fmla="*/ 356 w 499"/>
                <a:gd name="T53" fmla="*/ 2 h 108"/>
                <a:gd name="T54" fmla="*/ 326 w 499"/>
                <a:gd name="T55" fmla="*/ 1 h 108"/>
                <a:gd name="T56" fmla="*/ 295 w 499"/>
                <a:gd name="T57" fmla="*/ 8 h 108"/>
                <a:gd name="T58" fmla="*/ 265 w 499"/>
                <a:gd name="T59" fmla="*/ 19 h 108"/>
                <a:gd name="T60" fmla="*/ 231 w 499"/>
                <a:gd name="T61" fmla="*/ 32 h 108"/>
                <a:gd name="T62" fmla="*/ 194 w 499"/>
                <a:gd name="T63" fmla="*/ 44 h 108"/>
                <a:gd name="T64" fmla="*/ 154 w 499"/>
                <a:gd name="T65" fmla="*/ 54 h 108"/>
                <a:gd name="T66" fmla="*/ 115 w 499"/>
                <a:gd name="T67" fmla="*/ 60 h 108"/>
                <a:gd name="T68" fmla="*/ 82 w 499"/>
                <a:gd name="T69" fmla="*/ 62 h 108"/>
                <a:gd name="T70" fmla="*/ 56 w 499"/>
                <a:gd name="T71" fmla="*/ 67 h 108"/>
                <a:gd name="T72" fmla="*/ 30 w 499"/>
                <a:gd name="T73" fmla="*/ 77 h 108"/>
                <a:gd name="T74" fmla="*/ 9 w 499"/>
                <a:gd name="T75" fmla="*/ 91 h 108"/>
                <a:gd name="T76" fmla="*/ 0 w 499"/>
                <a:gd name="T77" fmla="*/ 102 h 108"/>
                <a:gd name="T78" fmla="*/ 3 w 499"/>
                <a:gd name="T79" fmla="*/ 107 h 108"/>
                <a:gd name="T80" fmla="*/ 4 w 499"/>
                <a:gd name="T81" fmla="*/ 108 h 1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499" h="108">
                  <a:moveTo>
                    <a:pt x="4" y="108"/>
                  </a:moveTo>
                  <a:lnTo>
                    <a:pt x="15" y="100"/>
                  </a:lnTo>
                  <a:lnTo>
                    <a:pt x="27" y="94"/>
                  </a:lnTo>
                  <a:lnTo>
                    <a:pt x="39" y="90"/>
                  </a:lnTo>
                  <a:lnTo>
                    <a:pt x="52" y="88"/>
                  </a:lnTo>
                  <a:lnTo>
                    <a:pt x="65" y="85"/>
                  </a:lnTo>
                  <a:lnTo>
                    <a:pt x="79" y="84"/>
                  </a:lnTo>
                  <a:lnTo>
                    <a:pt x="92" y="83"/>
                  </a:lnTo>
                  <a:lnTo>
                    <a:pt x="105" y="82"/>
                  </a:lnTo>
                  <a:lnTo>
                    <a:pt x="122" y="80"/>
                  </a:lnTo>
                  <a:lnTo>
                    <a:pt x="137" y="78"/>
                  </a:lnTo>
                  <a:lnTo>
                    <a:pt x="153" y="77"/>
                  </a:lnTo>
                  <a:lnTo>
                    <a:pt x="169" y="74"/>
                  </a:lnTo>
                  <a:lnTo>
                    <a:pt x="184" y="72"/>
                  </a:lnTo>
                  <a:lnTo>
                    <a:pt x="200" y="70"/>
                  </a:lnTo>
                  <a:lnTo>
                    <a:pt x="217" y="66"/>
                  </a:lnTo>
                  <a:lnTo>
                    <a:pt x="232" y="61"/>
                  </a:lnTo>
                  <a:lnTo>
                    <a:pt x="249" y="55"/>
                  </a:lnTo>
                  <a:lnTo>
                    <a:pt x="266" y="48"/>
                  </a:lnTo>
                  <a:lnTo>
                    <a:pt x="283" y="42"/>
                  </a:lnTo>
                  <a:lnTo>
                    <a:pt x="301" y="35"/>
                  </a:lnTo>
                  <a:lnTo>
                    <a:pt x="318" y="30"/>
                  </a:lnTo>
                  <a:lnTo>
                    <a:pt x="336" y="26"/>
                  </a:lnTo>
                  <a:lnTo>
                    <a:pt x="354" y="25"/>
                  </a:lnTo>
                  <a:lnTo>
                    <a:pt x="372" y="26"/>
                  </a:lnTo>
                  <a:lnTo>
                    <a:pt x="380" y="29"/>
                  </a:lnTo>
                  <a:lnTo>
                    <a:pt x="389" y="31"/>
                  </a:lnTo>
                  <a:lnTo>
                    <a:pt x="397" y="35"/>
                  </a:lnTo>
                  <a:lnTo>
                    <a:pt x="407" y="39"/>
                  </a:lnTo>
                  <a:lnTo>
                    <a:pt x="415" y="44"/>
                  </a:lnTo>
                  <a:lnTo>
                    <a:pt x="424" y="49"/>
                  </a:lnTo>
                  <a:lnTo>
                    <a:pt x="432" y="54"/>
                  </a:lnTo>
                  <a:lnTo>
                    <a:pt x="440" y="58"/>
                  </a:lnTo>
                  <a:lnTo>
                    <a:pt x="448" y="61"/>
                  </a:lnTo>
                  <a:lnTo>
                    <a:pt x="456" y="65"/>
                  </a:lnTo>
                  <a:lnTo>
                    <a:pt x="463" y="70"/>
                  </a:lnTo>
                  <a:lnTo>
                    <a:pt x="470" y="73"/>
                  </a:lnTo>
                  <a:lnTo>
                    <a:pt x="478" y="78"/>
                  </a:lnTo>
                  <a:lnTo>
                    <a:pt x="485" y="83"/>
                  </a:lnTo>
                  <a:lnTo>
                    <a:pt x="492" y="88"/>
                  </a:lnTo>
                  <a:lnTo>
                    <a:pt x="499" y="92"/>
                  </a:lnTo>
                  <a:lnTo>
                    <a:pt x="498" y="91"/>
                  </a:lnTo>
                  <a:lnTo>
                    <a:pt x="497" y="88"/>
                  </a:lnTo>
                  <a:lnTo>
                    <a:pt x="496" y="85"/>
                  </a:lnTo>
                  <a:lnTo>
                    <a:pt x="495" y="84"/>
                  </a:lnTo>
                  <a:lnTo>
                    <a:pt x="480" y="73"/>
                  </a:lnTo>
                  <a:lnTo>
                    <a:pt x="466" y="64"/>
                  </a:lnTo>
                  <a:lnTo>
                    <a:pt x="450" y="53"/>
                  </a:lnTo>
                  <a:lnTo>
                    <a:pt x="436" y="43"/>
                  </a:lnTo>
                  <a:lnTo>
                    <a:pt x="419" y="35"/>
                  </a:lnTo>
                  <a:lnTo>
                    <a:pt x="403" y="25"/>
                  </a:lnTo>
                  <a:lnTo>
                    <a:pt x="388" y="17"/>
                  </a:lnTo>
                  <a:lnTo>
                    <a:pt x="372" y="8"/>
                  </a:lnTo>
                  <a:lnTo>
                    <a:pt x="356" y="2"/>
                  </a:lnTo>
                  <a:lnTo>
                    <a:pt x="342" y="0"/>
                  </a:lnTo>
                  <a:lnTo>
                    <a:pt x="326" y="1"/>
                  </a:lnTo>
                  <a:lnTo>
                    <a:pt x="311" y="3"/>
                  </a:lnTo>
                  <a:lnTo>
                    <a:pt x="295" y="8"/>
                  </a:lnTo>
                  <a:lnTo>
                    <a:pt x="281" y="13"/>
                  </a:lnTo>
                  <a:lnTo>
                    <a:pt x="265" y="19"/>
                  </a:lnTo>
                  <a:lnTo>
                    <a:pt x="250" y="25"/>
                  </a:lnTo>
                  <a:lnTo>
                    <a:pt x="231" y="32"/>
                  </a:lnTo>
                  <a:lnTo>
                    <a:pt x="212" y="38"/>
                  </a:lnTo>
                  <a:lnTo>
                    <a:pt x="194" y="44"/>
                  </a:lnTo>
                  <a:lnTo>
                    <a:pt x="175" y="49"/>
                  </a:lnTo>
                  <a:lnTo>
                    <a:pt x="154" y="54"/>
                  </a:lnTo>
                  <a:lnTo>
                    <a:pt x="135" y="58"/>
                  </a:lnTo>
                  <a:lnTo>
                    <a:pt x="115" y="60"/>
                  </a:lnTo>
                  <a:lnTo>
                    <a:pt x="94" y="61"/>
                  </a:lnTo>
                  <a:lnTo>
                    <a:pt x="82" y="62"/>
                  </a:lnTo>
                  <a:lnTo>
                    <a:pt x="69" y="64"/>
                  </a:lnTo>
                  <a:lnTo>
                    <a:pt x="56" y="67"/>
                  </a:lnTo>
                  <a:lnTo>
                    <a:pt x="43" y="72"/>
                  </a:lnTo>
                  <a:lnTo>
                    <a:pt x="30" y="77"/>
                  </a:lnTo>
                  <a:lnTo>
                    <a:pt x="20" y="84"/>
                  </a:lnTo>
                  <a:lnTo>
                    <a:pt x="9" y="91"/>
                  </a:lnTo>
                  <a:lnTo>
                    <a:pt x="0" y="101"/>
                  </a:lnTo>
                  <a:lnTo>
                    <a:pt x="0" y="102"/>
                  </a:lnTo>
                  <a:lnTo>
                    <a:pt x="2" y="104"/>
                  </a:lnTo>
                  <a:lnTo>
                    <a:pt x="3" y="107"/>
                  </a:lnTo>
                  <a:lnTo>
                    <a:pt x="4" y="108"/>
                  </a:lnTo>
                  <a:lnTo>
                    <a:pt x="4" y="10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71" name="Freeform 38"/>
            <p:cNvSpPr>
              <a:spLocks/>
            </p:cNvSpPr>
            <p:nvPr/>
          </p:nvSpPr>
          <p:spPr bwMode="auto">
            <a:xfrm>
              <a:off x="1778" y="1876"/>
              <a:ext cx="32" cy="58"/>
            </a:xfrm>
            <a:custGeom>
              <a:avLst/>
              <a:gdLst>
                <a:gd name="T0" fmla="*/ 125 w 129"/>
                <a:gd name="T1" fmla="*/ 0 h 235"/>
                <a:gd name="T2" fmla="*/ 121 w 129"/>
                <a:gd name="T3" fmla="*/ 14 h 235"/>
                <a:gd name="T4" fmla="*/ 117 w 129"/>
                <a:gd name="T5" fmla="*/ 27 h 235"/>
                <a:gd name="T6" fmla="*/ 112 w 129"/>
                <a:gd name="T7" fmla="*/ 41 h 235"/>
                <a:gd name="T8" fmla="*/ 105 w 129"/>
                <a:gd name="T9" fmla="*/ 54 h 235"/>
                <a:gd name="T10" fmla="*/ 97 w 129"/>
                <a:gd name="T11" fmla="*/ 66 h 235"/>
                <a:gd name="T12" fmla="*/ 90 w 129"/>
                <a:gd name="T13" fmla="*/ 79 h 235"/>
                <a:gd name="T14" fmla="*/ 82 w 129"/>
                <a:gd name="T15" fmla="*/ 91 h 235"/>
                <a:gd name="T16" fmla="*/ 74 w 129"/>
                <a:gd name="T17" fmla="*/ 103 h 235"/>
                <a:gd name="T18" fmla="*/ 65 w 129"/>
                <a:gd name="T19" fmla="*/ 119 h 235"/>
                <a:gd name="T20" fmla="*/ 55 w 129"/>
                <a:gd name="T21" fmla="*/ 135 h 235"/>
                <a:gd name="T22" fmla="*/ 46 w 129"/>
                <a:gd name="T23" fmla="*/ 149 h 235"/>
                <a:gd name="T24" fmla="*/ 36 w 129"/>
                <a:gd name="T25" fmla="*/ 165 h 235"/>
                <a:gd name="T26" fmla="*/ 26 w 129"/>
                <a:gd name="T27" fmla="*/ 180 h 235"/>
                <a:gd name="T28" fmla="*/ 18 w 129"/>
                <a:gd name="T29" fmla="*/ 196 h 235"/>
                <a:gd name="T30" fmla="*/ 8 w 129"/>
                <a:gd name="T31" fmla="*/ 212 h 235"/>
                <a:gd name="T32" fmla="*/ 0 w 129"/>
                <a:gd name="T33" fmla="*/ 227 h 235"/>
                <a:gd name="T34" fmla="*/ 0 w 129"/>
                <a:gd name="T35" fmla="*/ 229 h 235"/>
                <a:gd name="T36" fmla="*/ 2 w 129"/>
                <a:gd name="T37" fmla="*/ 231 h 235"/>
                <a:gd name="T38" fmla="*/ 4 w 129"/>
                <a:gd name="T39" fmla="*/ 233 h 235"/>
                <a:gd name="T40" fmla="*/ 5 w 129"/>
                <a:gd name="T41" fmla="*/ 235 h 235"/>
                <a:gd name="T42" fmla="*/ 14 w 129"/>
                <a:gd name="T43" fmla="*/ 221 h 235"/>
                <a:gd name="T44" fmla="*/ 24 w 129"/>
                <a:gd name="T45" fmla="*/ 207 h 235"/>
                <a:gd name="T46" fmla="*/ 32 w 129"/>
                <a:gd name="T47" fmla="*/ 194 h 235"/>
                <a:gd name="T48" fmla="*/ 41 w 129"/>
                <a:gd name="T49" fmla="*/ 179 h 235"/>
                <a:gd name="T50" fmla="*/ 49 w 129"/>
                <a:gd name="T51" fmla="*/ 165 h 235"/>
                <a:gd name="T52" fmla="*/ 58 w 129"/>
                <a:gd name="T53" fmla="*/ 150 h 235"/>
                <a:gd name="T54" fmla="*/ 66 w 129"/>
                <a:gd name="T55" fmla="*/ 136 h 235"/>
                <a:gd name="T56" fmla="*/ 74 w 129"/>
                <a:gd name="T57" fmla="*/ 121 h 235"/>
                <a:gd name="T58" fmla="*/ 83 w 129"/>
                <a:gd name="T59" fmla="*/ 107 h 235"/>
                <a:gd name="T60" fmla="*/ 91 w 129"/>
                <a:gd name="T61" fmla="*/ 94 h 235"/>
                <a:gd name="T62" fmla="*/ 100 w 129"/>
                <a:gd name="T63" fmla="*/ 79 h 235"/>
                <a:gd name="T64" fmla="*/ 107 w 129"/>
                <a:gd name="T65" fmla="*/ 66 h 235"/>
                <a:gd name="T66" fmla="*/ 114 w 129"/>
                <a:gd name="T67" fmla="*/ 52 h 235"/>
                <a:gd name="T68" fmla="*/ 120 w 129"/>
                <a:gd name="T69" fmla="*/ 37 h 235"/>
                <a:gd name="T70" fmla="*/ 125 w 129"/>
                <a:gd name="T71" fmla="*/ 21 h 235"/>
                <a:gd name="T72" fmla="*/ 129 w 129"/>
                <a:gd name="T73" fmla="*/ 6 h 235"/>
                <a:gd name="T74" fmla="*/ 129 w 129"/>
                <a:gd name="T75" fmla="*/ 5 h 235"/>
                <a:gd name="T76" fmla="*/ 127 w 129"/>
                <a:gd name="T77" fmla="*/ 2 h 235"/>
                <a:gd name="T78" fmla="*/ 125 w 129"/>
                <a:gd name="T79" fmla="*/ 1 h 235"/>
                <a:gd name="T80" fmla="*/ 125 w 129"/>
                <a:gd name="T81" fmla="*/ 0 h 235"/>
                <a:gd name="T82" fmla="*/ 125 w 129"/>
                <a:gd name="T83" fmla="*/ 0 h 2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29" h="235">
                  <a:moveTo>
                    <a:pt x="125" y="0"/>
                  </a:moveTo>
                  <a:lnTo>
                    <a:pt x="121" y="14"/>
                  </a:lnTo>
                  <a:lnTo>
                    <a:pt x="117" y="27"/>
                  </a:lnTo>
                  <a:lnTo>
                    <a:pt x="112" y="41"/>
                  </a:lnTo>
                  <a:lnTo>
                    <a:pt x="105" y="54"/>
                  </a:lnTo>
                  <a:lnTo>
                    <a:pt x="97" y="66"/>
                  </a:lnTo>
                  <a:lnTo>
                    <a:pt x="90" y="79"/>
                  </a:lnTo>
                  <a:lnTo>
                    <a:pt x="82" y="91"/>
                  </a:lnTo>
                  <a:lnTo>
                    <a:pt x="74" y="103"/>
                  </a:lnTo>
                  <a:lnTo>
                    <a:pt x="65" y="119"/>
                  </a:lnTo>
                  <a:lnTo>
                    <a:pt x="55" y="135"/>
                  </a:lnTo>
                  <a:lnTo>
                    <a:pt x="46" y="149"/>
                  </a:lnTo>
                  <a:lnTo>
                    <a:pt x="36" y="165"/>
                  </a:lnTo>
                  <a:lnTo>
                    <a:pt x="26" y="180"/>
                  </a:lnTo>
                  <a:lnTo>
                    <a:pt x="18" y="196"/>
                  </a:lnTo>
                  <a:lnTo>
                    <a:pt x="8" y="212"/>
                  </a:lnTo>
                  <a:lnTo>
                    <a:pt x="0" y="227"/>
                  </a:lnTo>
                  <a:lnTo>
                    <a:pt x="0" y="229"/>
                  </a:lnTo>
                  <a:lnTo>
                    <a:pt x="2" y="231"/>
                  </a:lnTo>
                  <a:lnTo>
                    <a:pt x="4" y="233"/>
                  </a:lnTo>
                  <a:lnTo>
                    <a:pt x="5" y="235"/>
                  </a:lnTo>
                  <a:lnTo>
                    <a:pt x="14" y="221"/>
                  </a:lnTo>
                  <a:lnTo>
                    <a:pt x="24" y="207"/>
                  </a:lnTo>
                  <a:lnTo>
                    <a:pt x="32" y="194"/>
                  </a:lnTo>
                  <a:lnTo>
                    <a:pt x="41" y="179"/>
                  </a:lnTo>
                  <a:lnTo>
                    <a:pt x="49" y="165"/>
                  </a:lnTo>
                  <a:lnTo>
                    <a:pt x="58" y="150"/>
                  </a:lnTo>
                  <a:lnTo>
                    <a:pt x="66" y="136"/>
                  </a:lnTo>
                  <a:lnTo>
                    <a:pt x="74" y="121"/>
                  </a:lnTo>
                  <a:lnTo>
                    <a:pt x="83" y="107"/>
                  </a:lnTo>
                  <a:lnTo>
                    <a:pt x="91" y="94"/>
                  </a:lnTo>
                  <a:lnTo>
                    <a:pt x="100" y="79"/>
                  </a:lnTo>
                  <a:lnTo>
                    <a:pt x="107" y="66"/>
                  </a:lnTo>
                  <a:lnTo>
                    <a:pt x="114" y="52"/>
                  </a:lnTo>
                  <a:lnTo>
                    <a:pt x="120" y="37"/>
                  </a:lnTo>
                  <a:lnTo>
                    <a:pt x="125" y="21"/>
                  </a:lnTo>
                  <a:lnTo>
                    <a:pt x="129" y="6"/>
                  </a:lnTo>
                  <a:lnTo>
                    <a:pt x="129" y="5"/>
                  </a:lnTo>
                  <a:lnTo>
                    <a:pt x="127" y="2"/>
                  </a:lnTo>
                  <a:lnTo>
                    <a:pt x="125" y="1"/>
                  </a:lnTo>
                  <a:lnTo>
                    <a:pt x="125" y="0"/>
                  </a:lnTo>
                  <a:lnTo>
                    <a:pt x="12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72" name="Freeform 39"/>
            <p:cNvSpPr>
              <a:spLocks/>
            </p:cNvSpPr>
            <p:nvPr/>
          </p:nvSpPr>
          <p:spPr bwMode="auto">
            <a:xfrm>
              <a:off x="1782" y="1920"/>
              <a:ext cx="65" cy="32"/>
            </a:xfrm>
            <a:custGeom>
              <a:avLst/>
              <a:gdLst>
                <a:gd name="T0" fmla="*/ 172 w 261"/>
                <a:gd name="T1" fmla="*/ 30 h 130"/>
                <a:gd name="T2" fmla="*/ 155 w 261"/>
                <a:gd name="T3" fmla="*/ 22 h 130"/>
                <a:gd name="T4" fmla="*/ 143 w 261"/>
                <a:gd name="T5" fmla="*/ 12 h 130"/>
                <a:gd name="T6" fmla="*/ 154 w 261"/>
                <a:gd name="T7" fmla="*/ 6 h 130"/>
                <a:gd name="T8" fmla="*/ 163 w 261"/>
                <a:gd name="T9" fmla="*/ 4 h 130"/>
                <a:gd name="T10" fmla="*/ 173 w 261"/>
                <a:gd name="T11" fmla="*/ 6 h 130"/>
                <a:gd name="T12" fmla="*/ 183 w 261"/>
                <a:gd name="T13" fmla="*/ 9 h 130"/>
                <a:gd name="T14" fmla="*/ 191 w 261"/>
                <a:gd name="T15" fmla="*/ 13 h 130"/>
                <a:gd name="T16" fmla="*/ 209 w 261"/>
                <a:gd name="T17" fmla="*/ 24 h 130"/>
                <a:gd name="T18" fmla="*/ 238 w 261"/>
                <a:gd name="T19" fmla="*/ 47 h 130"/>
                <a:gd name="T20" fmla="*/ 253 w 261"/>
                <a:gd name="T21" fmla="*/ 74 h 130"/>
                <a:gd name="T22" fmla="*/ 246 w 261"/>
                <a:gd name="T23" fmla="*/ 100 h 130"/>
                <a:gd name="T24" fmla="*/ 221 w 261"/>
                <a:gd name="T25" fmla="*/ 114 h 130"/>
                <a:gd name="T26" fmla="*/ 199 w 261"/>
                <a:gd name="T27" fmla="*/ 119 h 130"/>
                <a:gd name="T28" fmla="*/ 178 w 261"/>
                <a:gd name="T29" fmla="*/ 121 h 130"/>
                <a:gd name="T30" fmla="*/ 156 w 261"/>
                <a:gd name="T31" fmla="*/ 122 h 130"/>
                <a:gd name="T32" fmla="*/ 127 w 261"/>
                <a:gd name="T33" fmla="*/ 121 h 130"/>
                <a:gd name="T34" fmla="*/ 85 w 261"/>
                <a:gd name="T35" fmla="*/ 112 h 130"/>
                <a:gd name="T36" fmla="*/ 43 w 261"/>
                <a:gd name="T37" fmla="*/ 92 h 130"/>
                <a:gd name="T38" fmla="*/ 12 w 261"/>
                <a:gd name="T39" fmla="*/ 65 h 130"/>
                <a:gd name="T40" fmla="*/ 3 w 261"/>
                <a:gd name="T41" fmla="*/ 45 h 130"/>
                <a:gd name="T42" fmla="*/ 0 w 261"/>
                <a:gd name="T43" fmla="*/ 42 h 130"/>
                <a:gd name="T44" fmla="*/ 5 w 261"/>
                <a:gd name="T45" fmla="*/ 59 h 130"/>
                <a:gd name="T46" fmla="*/ 29 w 261"/>
                <a:gd name="T47" fmla="*/ 86 h 130"/>
                <a:gd name="T48" fmla="*/ 64 w 261"/>
                <a:gd name="T49" fmla="*/ 107 h 130"/>
                <a:gd name="T50" fmla="*/ 101 w 261"/>
                <a:gd name="T51" fmla="*/ 120 h 130"/>
                <a:gd name="T52" fmla="*/ 131 w 261"/>
                <a:gd name="T53" fmla="*/ 126 h 130"/>
                <a:gd name="T54" fmla="*/ 174 w 261"/>
                <a:gd name="T55" fmla="*/ 130 h 130"/>
                <a:gd name="T56" fmla="*/ 221 w 261"/>
                <a:gd name="T57" fmla="*/ 125 h 130"/>
                <a:gd name="T58" fmla="*/ 255 w 261"/>
                <a:gd name="T59" fmla="*/ 108 h 130"/>
                <a:gd name="T60" fmla="*/ 259 w 261"/>
                <a:gd name="T61" fmla="*/ 77 h 130"/>
                <a:gd name="T62" fmla="*/ 244 w 261"/>
                <a:gd name="T63" fmla="*/ 49 h 130"/>
                <a:gd name="T64" fmla="*/ 219 w 261"/>
                <a:gd name="T65" fmla="*/ 25 h 130"/>
                <a:gd name="T66" fmla="*/ 191 w 261"/>
                <a:gd name="T67" fmla="*/ 8 h 130"/>
                <a:gd name="T68" fmla="*/ 174 w 261"/>
                <a:gd name="T69" fmla="*/ 2 h 130"/>
                <a:gd name="T70" fmla="*/ 160 w 261"/>
                <a:gd name="T71" fmla="*/ 0 h 130"/>
                <a:gd name="T72" fmla="*/ 146 w 261"/>
                <a:gd name="T73" fmla="*/ 1 h 130"/>
                <a:gd name="T74" fmla="*/ 139 w 261"/>
                <a:gd name="T75" fmla="*/ 7 h 130"/>
                <a:gd name="T76" fmla="*/ 145 w 261"/>
                <a:gd name="T77" fmla="*/ 18 h 130"/>
                <a:gd name="T78" fmla="*/ 155 w 261"/>
                <a:gd name="T79" fmla="*/ 25 h 130"/>
                <a:gd name="T80" fmla="*/ 166 w 261"/>
                <a:gd name="T81" fmla="*/ 31 h 130"/>
                <a:gd name="T82" fmla="*/ 177 w 261"/>
                <a:gd name="T83" fmla="*/ 33 h 130"/>
                <a:gd name="T84" fmla="*/ 181 w 261"/>
                <a:gd name="T85" fmla="*/ 34 h 130"/>
                <a:gd name="T86" fmla="*/ 181 w 261"/>
                <a:gd name="T87" fmla="*/ 32 h 130"/>
                <a:gd name="T88" fmla="*/ 180 w 261"/>
                <a:gd name="T89" fmla="*/ 32 h 1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261" h="130">
                  <a:moveTo>
                    <a:pt x="180" y="32"/>
                  </a:moveTo>
                  <a:lnTo>
                    <a:pt x="172" y="30"/>
                  </a:lnTo>
                  <a:lnTo>
                    <a:pt x="163" y="26"/>
                  </a:lnTo>
                  <a:lnTo>
                    <a:pt x="155" y="22"/>
                  </a:lnTo>
                  <a:lnTo>
                    <a:pt x="148" y="18"/>
                  </a:lnTo>
                  <a:lnTo>
                    <a:pt x="143" y="12"/>
                  </a:lnTo>
                  <a:lnTo>
                    <a:pt x="146" y="8"/>
                  </a:lnTo>
                  <a:lnTo>
                    <a:pt x="154" y="6"/>
                  </a:lnTo>
                  <a:lnTo>
                    <a:pt x="158" y="4"/>
                  </a:lnTo>
                  <a:lnTo>
                    <a:pt x="163" y="4"/>
                  </a:lnTo>
                  <a:lnTo>
                    <a:pt x="168" y="4"/>
                  </a:lnTo>
                  <a:lnTo>
                    <a:pt x="173" y="6"/>
                  </a:lnTo>
                  <a:lnTo>
                    <a:pt x="178" y="8"/>
                  </a:lnTo>
                  <a:lnTo>
                    <a:pt x="183" y="9"/>
                  </a:lnTo>
                  <a:lnTo>
                    <a:pt x="186" y="12"/>
                  </a:lnTo>
                  <a:lnTo>
                    <a:pt x="191" y="13"/>
                  </a:lnTo>
                  <a:lnTo>
                    <a:pt x="195" y="15"/>
                  </a:lnTo>
                  <a:lnTo>
                    <a:pt x="209" y="24"/>
                  </a:lnTo>
                  <a:lnTo>
                    <a:pt x="223" y="33"/>
                  </a:lnTo>
                  <a:lnTo>
                    <a:pt x="238" y="47"/>
                  </a:lnTo>
                  <a:lnTo>
                    <a:pt x="247" y="60"/>
                  </a:lnTo>
                  <a:lnTo>
                    <a:pt x="253" y="74"/>
                  </a:lnTo>
                  <a:lnTo>
                    <a:pt x="255" y="87"/>
                  </a:lnTo>
                  <a:lnTo>
                    <a:pt x="246" y="100"/>
                  </a:lnTo>
                  <a:lnTo>
                    <a:pt x="231" y="110"/>
                  </a:lnTo>
                  <a:lnTo>
                    <a:pt x="221" y="114"/>
                  </a:lnTo>
                  <a:lnTo>
                    <a:pt x="210" y="116"/>
                  </a:lnTo>
                  <a:lnTo>
                    <a:pt x="199" y="119"/>
                  </a:lnTo>
                  <a:lnTo>
                    <a:pt x="189" y="120"/>
                  </a:lnTo>
                  <a:lnTo>
                    <a:pt x="178" y="121"/>
                  </a:lnTo>
                  <a:lnTo>
                    <a:pt x="167" y="122"/>
                  </a:lnTo>
                  <a:lnTo>
                    <a:pt x="156" y="122"/>
                  </a:lnTo>
                  <a:lnTo>
                    <a:pt x="145" y="122"/>
                  </a:lnTo>
                  <a:lnTo>
                    <a:pt x="127" y="121"/>
                  </a:lnTo>
                  <a:lnTo>
                    <a:pt x="107" y="118"/>
                  </a:lnTo>
                  <a:lnTo>
                    <a:pt x="85" y="112"/>
                  </a:lnTo>
                  <a:lnTo>
                    <a:pt x="64" y="103"/>
                  </a:lnTo>
                  <a:lnTo>
                    <a:pt x="43" y="92"/>
                  </a:lnTo>
                  <a:lnTo>
                    <a:pt x="25" y="80"/>
                  </a:lnTo>
                  <a:lnTo>
                    <a:pt x="12" y="65"/>
                  </a:lnTo>
                  <a:lnTo>
                    <a:pt x="5" y="48"/>
                  </a:lnTo>
                  <a:lnTo>
                    <a:pt x="3" y="45"/>
                  </a:lnTo>
                  <a:lnTo>
                    <a:pt x="2" y="44"/>
                  </a:lnTo>
                  <a:lnTo>
                    <a:pt x="0" y="42"/>
                  </a:lnTo>
                  <a:lnTo>
                    <a:pt x="0" y="42"/>
                  </a:lnTo>
                  <a:lnTo>
                    <a:pt x="5" y="59"/>
                  </a:lnTo>
                  <a:lnTo>
                    <a:pt x="14" y="74"/>
                  </a:lnTo>
                  <a:lnTo>
                    <a:pt x="29" y="86"/>
                  </a:lnTo>
                  <a:lnTo>
                    <a:pt x="45" y="97"/>
                  </a:lnTo>
                  <a:lnTo>
                    <a:pt x="64" y="107"/>
                  </a:lnTo>
                  <a:lnTo>
                    <a:pt x="83" y="114"/>
                  </a:lnTo>
                  <a:lnTo>
                    <a:pt x="101" y="120"/>
                  </a:lnTo>
                  <a:lnTo>
                    <a:pt x="116" y="124"/>
                  </a:lnTo>
                  <a:lnTo>
                    <a:pt x="131" y="126"/>
                  </a:lnTo>
                  <a:lnTo>
                    <a:pt x="151" y="128"/>
                  </a:lnTo>
                  <a:lnTo>
                    <a:pt x="174" y="130"/>
                  </a:lnTo>
                  <a:lnTo>
                    <a:pt x="198" y="128"/>
                  </a:lnTo>
                  <a:lnTo>
                    <a:pt x="221" y="125"/>
                  </a:lnTo>
                  <a:lnTo>
                    <a:pt x="241" y="118"/>
                  </a:lnTo>
                  <a:lnTo>
                    <a:pt x="255" y="108"/>
                  </a:lnTo>
                  <a:lnTo>
                    <a:pt x="261" y="92"/>
                  </a:lnTo>
                  <a:lnTo>
                    <a:pt x="259" y="77"/>
                  </a:lnTo>
                  <a:lnTo>
                    <a:pt x="253" y="62"/>
                  </a:lnTo>
                  <a:lnTo>
                    <a:pt x="244" y="49"/>
                  </a:lnTo>
                  <a:lnTo>
                    <a:pt x="232" y="36"/>
                  </a:lnTo>
                  <a:lnTo>
                    <a:pt x="219" y="25"/>
                  </a:lnTo>
                  <a:lnTo>
                    <a:pt x="204" y="15"/>
                  </a:lnTo>
                  <a:lnTo>
                    <a:pt x="191" y="8"/>
                  </a:lnTo>
                  <a:lnTo>
                    <a:pt x="178" y="3"/>
                  </a:lnTo>
                  <a:lnTo>
                    <a:pt x="174" y="2"/>
                  </a:lnTo>
                  <a:lnTo>
                    <a:pt x="167" y="1"/>
                  </a:lnTo>
                  <a:lnTo>
                    <a:pt x="160" y="0"/>
                  </a:lnTo>
                  <a:lnTo>
                    <a:pt x="152" y="0"/>
                  </a:lnTo>
                  <a:lnTo>
                    <a:pt x="146" y="1"/>
                  </a:lnTo>
                  <a:lnTo>
                    <a:pt x="142" y="3"/>
                  </a:lnTo>
                  <a:lnTo>
                    <a:pt x="139" y="7"/>
                  </a:lnTo>
                  <a:lnTo>
                    <a:pt x="142" y="13"/>
                  </a:lnTo>
                  <a:lnTo>
                    <a:pt x="145" y="18"/>
                  </a:lnTo>
                  <a:lnTo>
                    <a:pt x="150" y="21"/>
                  </a:lnTo>
                  <a:lnTo>
                    <a:pt x="155" y="25"/>
                  </a:lnTo>
                  <a:lnTo>
                    <a:pt x="160" y="28"/>
                  </a:lnTo>
                  <a:lnTo>
                    <a:pt x="166" y="31"/>
                  </a:lnTo>
                  <a:lnTo>
                    <a:pt x="171" y="32"/>
                  </a:lnTo>
                  <a:lnTo>
                    <a:pt x="177" y="33"/>
                  </a:lnTo>
                  <a:lnTo>
                    <a:pt x="183" y="34"/>
                  </a:lnTo>
                  <a:lnTo>
                    <a:pt x="181" y="34"/>
                  </a:lnTo>
                  <a:lnTo>
                    <a:pt x="181" y="33"/>
                  </a:lnTo>
                  <a:lnTo>
                    <a:pt x="181" y="32"/>
                  </a:lnTo>
                  <a:lnTo>
                    <a:pt x="180" y="32"/>
                  </a:lnTo>
                  <a:lnTo>
                    <a:pt x="180" y="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73" name="Freeform 40"/>
            <p:cNvSpPr>
              <a:spLocks/>
            </p:cNvSpPr>
            <p:nvPr/>
          </p:nvSpPr>
          <p:spPr bwMode="auto">
            <a:xfrm>
              <a:off x="1826" y="1842"/>
              <a:ext cx="87" cy="84"/>
            </a:xfrm>
            <a:custGeom>
              <a:avLst/>
              <a:gdLst>
                <a:gd name="T0" fmla="*/ 3 w 345"/>
                <a:gd name="T1" fmla="*/ 313 h 336"/>
                <a:gd name="T2" fmla="*/ 26 w 345"/>
                <a:gd name="T3" fmla="*/ 274 h 336"/>
                <a:gd name="T4" fmla="*/ 68 w 345"/>
                <a:gd name="T5" fmla="*/ 244 h 336"/>
                <a:gd name="T6" fmla="*/ 113 w 345"/>
                <a:gd name="T7" fmla="*/ 220 h 336"/>
                <a:gd name="T8" fmla="*/ 146 w 345"/>
                <a:gd name="T9" fmla="*/ 199 h 336"/>
                <a:gd name="T10" fmla="*/ 179 w 345"/>
                <a:gd name="T11" fmla="*/ 175 h 336"/>
                <a:gd name="T12" fmla="*/ 209 w 345"/>
                <a:gd name="T13" fmla="*/ 150 h 336"/>
                <a:gd name="T14" fmla="*/ 239 w 345"/>
                <a:gd name="T15" fmla="*/ 126 h 336"/>
                <a:gd name="T16" fmla="*/ 266 w 345"/>
                <a:gd name="T17" fmla="*/ 102 h 336"/>
                <a:gd name="T18" fmla="*/ 290 w 345"/>
                <a:gd name="T19" fmla="*/ 79 h 336"/>
                <a:gd name="T20" fmla="*/ 314 w 345"/>
                <a:gd name="T21" fmla="*/ 54 h 336"/>
                <a:gd name="T22" fmla="*/ 335 w 345"/>
                <a:gd name="T23" fmla="*/ 29 h 336"/>
                <a:gd name="T24" fmla="*/ 345 w 345"/>
                <a:gd name="T25" fmla="*/ 11 h 336"/>
                <a:gd name="T26" fmla="*/ 339 w 345"/>
                <a:gd name="T27" fmla="*/ 1 h 336"/>
                <a:gd name="T28" fmla="*/ 329 w 345"/>
                <a:gd name="T29" fmla="*/ 5 h 336"/>
                <a:gd name="T30" fmla="*/ 318 w 345"/>
                <a:gd name="T31" fmla="*/ 16 h 336"/>
                <a:gd name="T32" fmla="*/ 308 w 345"/>
                <a:gd name="T33" fmla="*/ 28 h 336"/>
                <a:gd name="T34" fmla="*/ 299 w 345"/>
                <a:gd name="T35" fmla="*/ 41 h 336"/>
                <a:gd name="T36" fmla="*/ 286 w 345"/>
                <a:gd name="T37" fmla="*/ 54 h 336"/>
                <a:gd name="T38" fmla="*/ 271 w 345"/>
                <a:gd name="T39" fmla="*/ 69 h 336"/>
                <a:gd name="T40" fmla="*/ 257 w 345"/>
                <a:gd name="T41" fmla="*/ 82 h 336"/>
                <a:gd name="T42" fmla="*/ 242 w 345"/>
                <a:gd name="T43" fmla="*/ 95 h 336"/>
                <a:gd name="T44" fmla="*/ 221 w 345"/>
                <a:gd name="T45" fmla="*/ 116 h 336"/>
                <a:gd name="T46" fmla="*/ 189 w 345"/>
                <a:gd name="T47" fmla="*/ 143 h 336"/>
                <a:gd name="T48" fmla="*/ 158 w 345"/>
                <a:gd name="T49" fmla="*/ 169 h 336"/>
                <a:gd name="T50" fmla="*/ 126 w 345"/>
                <a:gd name="T51" fmla="*/ 193 h 336"/>
                <a:gd name="T52" fmla="*/ 92 w 345"/>
                <a:gd name="T53" fmla="*/ 215 h 336"/>
                <a:gd name="T54" fmla="*/ 52 w 345"/>
                <a:gd name="T55" fmla="*/ 241 h 336"/>
                <a:gd name="T56" fmla="*/ 16 w 345"/>
                <a:gd name="T57" fmla="*/ 271 h 336"/>
                <a:gd name="T58" fmla="*/ 0 w 345"/>
                <a:gd name="T59" fmla="*/ 308 h 336"/>
                <a:gd name="T60" fmla="*/ 3 w 345"/>
                <a:gd name="T61" fmla="*/ 332 h 336"/>
                <a:gd name="T62" fmla="*/ 4 w 345"/>
                <a:gd name="T63" fmla="*/ 335 h 336"/>
                <a:gd name="T64" fmla="*/ 4 w 345"/>
                <a:gd name="T65" fmla="*/ 336 h 3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345" h="336">
                  <a:moveTo>
                    <a:pt x="4" y="336"/>
                  </a:moveTo>
                  <a:lnTo>
                    <a:pt x="3" y="313"/>
                  </a:lnTo>
                  <a:lnTo>
                    <a:pt x="10" y="293"/>
                  </a:lnTo>
                  <a:lnTo>
                    <a:pt x="26" y="274"/>
                  </a:lnTo>
                  <a:lnTo>
                    <a:pt x="46" y="259"/>
                  </a:lnTo>
                  <a:lnTo>
                    <a:pt x="68" y="244"/>
                  </a:lnTo>
                  <a:lnTo>
                    <a:pt x="92" y="232"/>
                  </a:lnTo>
                  <a:lnTo>
                    <a:pt x="113" y="220"/>
                  </a:lnTo>
                  <a:lnTo>
                    <a:pt x="131" y="209"/>
                  </a:lnTo>
                  <a:lnTo>
                    <a:pt x="146" y="199"/>
                  </a:lnTo>
                  <a:lnTo>
                    <a:pt x="163" y="187"/>
                  </a:lnTo>
                  <a:lnTo>
                    <a:pt x="179" y="175"/>
                  </a:lnTo>
                  <a:lnTo>
                    <a:pt x="194" y="162"/>
                  </a:lnTo>
                  <a:lnTo>
                    <a:pt x="209" y="150"/>
                  </a:lnTo>
                  <a:lnTo>
                    <a:pt x="224" y="138"/>
                  </a:lnTo>
                  <a:lnTo>
                    <a:pt x="239" y="126"/>
                  </a:lnTo>
                  <a:lnTo>
                    <a:pt x="253" y="113"/>
                  </a:lnTo>
                  <a:lnTo>
                    <a:pt x="266" y="102"/>
                  </a:lnTo>
                  <a:lnTo>
                    <a:pt x="278" y="90"/>
                  </a:lnTo>
                  <a:lnTo>
                    <a:pt x="290" y="79"/>
                  </a:lnTo>
                  <a:lnTo>
                    <a:pt x="302" y="67"/>
                  </a:lnTo>
                  <a:lnTo>
                    <a:pt x="314" y="54"/>
                  </a:lnTo>
                  <a:lnTo>
                    <a:pt x="325" y="42"/>
                  </a:lnTo>
                  <a:lnTo>
                    <a:pt x="335" y="29"/>
                  </a:lnTo>
                  <a:lnTo>
                    <a:pt x="345" y="14"/>
                  </a:lnTo>
                  <a:lnTo>
                    <a:pt x="345" y="11"/>
                  </a:lnTo>
                  <a:lnTo>
                    <a:pt x="342" y="6"/>
                  </a:lnTo>
                  <a:lnTo>
                    <a:pt x="339" y="1"/>
                  </a:lnTo>
                  <a:lnTo>
                    <a:pt x="336" y="0"/>
                  </a:lnTo>
                  <a:lnTo>
                    <a:pt x="329" y="5"/>
                  </a:lnTo>
                  <a:lnTo>
                    <a:pt x="323" y="10"/>
                  </a:lnTo>
                  <a:lnTo>
                    <a:pt x="318" y="16"/>
                  </a:lnTo>
                  <a:lnTo>
                    <a:pt x="313" y="22"/>
                  </a:lnTo>
                  <a:lnTo>
                    <a:pt x="308" y="28"/>
                  </a:lnTo>
                  <a:lnTo>
                    <a:pt x="304" y="35"/>
                  </a:lnTo>
                  <a:lnTo>
                    <a:pt x="299" y="41"/>
                  </a:lnTo>
                  <a:lnTo>
                    <a:pt x="293" y="47"/>
                  </a:lnTo>
                  <a:lnTo>
                    <a:pt x="286" y="54"/>
                  </a:lnTo>
                  <a:lnTo>
                    <a:pt x="278" y="61"/>
                  </a:lnTo>
                  <a:lnTo>
                    <a:pt x="271" y="69"/>
                  </a:lnTo>
                  <a:lnTo>
                    <a:pt x="264" y="75"/>
                  </a:lnTo>
                  <a:lnTo>
                    <a:pt x="257" y="82"/>
                  </a:lnTo>
                  <a:lnTo>
                    <a:pt x="250" y="89"/>
                  </a:lnTo>
                  <a:lnTo>
                    <a:pt x="242" y="95"/>
                  </a:lnTo>
                  <a:lnTo>
                    <a:pt x="235" y="102"/>
                  </a:lnTo>
                  <a:lnTo>
                    <a:pt x="221" y="116"/>
                  </a:lnTo>
                  <a:lnTo>
                    <a:pt x="205" y="130"/>
                  </a:lnTo>
                  <a:lnTo>
                    <a:pt x="189" y="143"/>
                  </a:lnTo>
                  <a:lnTo>
                    <a:pt x="174" y="155"/>
                  </a:lnTo>
                  <a:lnTo>
                    <a:pt x="158" y="169"/>
                  </a:lnTo>
                  <a:lnTo>
                    <a:pt x="141" y="181"/>
                  </a:lnTo>
                  <a:lnTo>
                    <a:pt x="126" y="193"/>
                  </a:lnTo>
                  <a:lnTo>
                    <a:pt x="109" y="205"/>
                  </a:lnTo>
                  <a:lnTo>
                    <a:pt x="92" y="215"/>
                  </a:lnTo>
                  <a:lnTo>
                    <a:pt x="73" y="228"/>
                  </a:lnTo>
                  <a:lnTo>
                    <a:pt x="52" y="241"/>
                  </a:lnTo>
                  <a:lnTo>
                    <a:pt x="33" y="255"/>
                  </a:lnTo>
                  <a:lnTo>
                    <a:pt x="16" y="271"/>
                  </a:lnTo>
                  <a:lnTo>
                    <a:pt x="4" y="288"/>
                  </a:lnTo>
                  <a:lnTo>
                    <a:pt x="0" y="308"/>
                  </a:lnTo>
                  <a:lnTo>
                    <a:pt x="2" y="331"/>
                  </a:lnTo>
                  <a:lnTo>
                    <a:pt x="3" y="332"/>
                  </a:lnTo>
                  <a:lnTo>
                    <a:pt x="3" y="333"/>
                  </a:lnTo>
                  <a:lnTo>
                    <a:pt x="4" y="335"/>
                  </a:lnTo>
                  <a:lnTo>
                    <a:pt x="4" y="336"/>
                  </a:lnTo>
                  <a:lnTo>
                    <a:pt x="4" y="3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74" name="Freeform 41"/>
            <p:cNvSpPr>
              <a:spLocks/>
            </p:cNvSpPr>
            <p:nvPr/>
          </p:nvSpPr>
          <p:spPr bwMode="auto">
            <a:xfrm>
              <a:off x="2189" y="1755"/>
              <a:ext cx="24" cy="10"/>
            </a:xfrm>
            <a:custGeom>
              <a:avLst/>
              <a:gdLst>
                <a:gd name="T0" fmla="*/ 15 w 92"/>
                <a:gd name="T1" fmla="*/ 28 h 40"/>
                <a:gd name="T2" fmla="*/ 12 w 92"/>
                <a:gd name="T3" fmla="*/ 27 h 40"/>
                <a:gd name="T4" fmla="*/ 8 w 92"/>
                <a:gd name="T5" fmla="*/ 24 h 40"/>
                <a:gd name="T6" fmla="*/ 5 w 92"/>
                <a:gd name="T7" fmla="*/ 22 h 40"/>
                <a:gd name="T8" fmla="*/ 5 w 92"/>
                <a:gd name="T9" fmla="*/ 18 h 40"/>
                <a:gd name="T10" fmla="*/ 6 w 92"/>
                <a:gd name="T11" fmla="*/ 16 h 40"/>
                <a:gd name="T12" fmla="*/ 7 w 92"/>
                <a:gd name="T13" fmla="*/ 16 h 40"/>
                <a:gd name="T14" fmla="*/ 9 w 92"/>
                <a:gd name="T15" fmla="*/ 15 h 40"/>
                <a:gd name="T16" fmla="*/ 11 w 92"/>
                <a:gd name="T17" fmla="*/ 13 h 40"/>
                <a:gd name="T18" fmla="*/ 15 w 92"/>
                <a:gd name="T19" fmla="*/ 11 h 40"/>
                <a:gd name="T20" fmla="*/ 23 w 92"/>
                <a:gd name="T21" fmla="*/ 10 h 40"/>
                <a:gd name="T22" fmla="*/ 30 w 92"/>
                <a:gd name="T23" fmla="*/ 11 h 40"/>
                <a:gd name="T24" fmla="*/ 35 w 92"/>
                <a:gd name="T25" fmla="*/ 11 h 40"/>
                <a:gd name="T26" fmla="*/ 41 w 92"/>
                <a:gd name="T27" fmla="*/ 11 h 40"/>
                <a:gd name="T28" fmla="*/ 48 w 92"/>
                <a:gd name="T29" fmla="*/ 12 h 40"/>
                <a:gd name="T30" fmla="*/ 54 w 92"/>
                <a:gd name="T31" fmla="*/ 12 h 40"/>
                <a:gd name="T32" fmla="*/ 60 w 92"/>
                <a:gd name="T33" fmla="*/ 13 h 40"/>
                <a:gd name="T34" fmla="*/ 62 w 92"/>
                <a:gd name="T35" fmla="*/ 13 h 40"/>
                <a:gd name="T36" fmla="*/ 65 w 92"/>
                <a:gd name="T37" fmla="*/ 13 h 40"/>
                <a:gd name="T38" fmla="*/ 67 w 92"/>
                <a:gd name="T39" fmla="*/ 13 h 40"/>
                <a:gd name="T40" fmla="*/ 68 w 92"/>
                <a:gd name="T41" fmla="*/ 15 h 40"/>
                <a:gd name="T42" fmla="*/ 69 w 92"/>
                <a:gd name="T43" fmla="*/ 18 h 40"/>
                <a:gd name="T44" fmla="*/ 71 w 92"/>
                <a:gd name="T45" fmla="*/ 22 h 40"/>
                <a:gd name="T46" fmla="*/ 72 w 92"/>
                <a:gd name="T47" fmla="*/ 25 h 40"/>
                <a:gd name="T48" fmla="*/ 73 w 92"/>
                <a:gd name="T49" fmla="*/ 29 h 40"/>
                <a:gd name="T50" fmla="*/ 76 w 92"/>
                <a:gd name="T51" fmla="*/ 33 h 40"/>
                <a:gd name="T52" fmla="*/ 82 w 92"/>
                <a:gd name="T53" fmla="*/ 36 h 40"/>
                <a:gd name="T54" fmla="*/ 88 w 92"/>
                <a:gd name="T55" fmla="*/ 40 h 40"/>
                <a:gd name="T56" fmla="*/ 91 w 92"/>
                <a:gd name="T57" fmla="*/ 39 h 40"/>
                <a:gd name="T58" fmla="*/ 92 w 92"/>
                <a:gd name="T59" fmla="*/ 29 h 40"/>
                <a:gd name="T60" fmla="*/ 86 w 92"/>
                <a:gd name="T61" fmla="*/ 19 h 40"/>
                <a:gd name="T62" fmla="*/ 79 w 92"/>
                <a:gd name="T63" fmla="*/ 12 h 40"/>
                <a:gd name="T64" fmla="*/ 71 w 92"/>
                <a:gd name="T65" fmla="*/ 6 h 40"/>
                <a:gd name="T66" fmla="*/ 65 w 92"/>
                <a:gd name="T67" fmla="*/ 4 h 40"/>
                <a:gd name="T68" fmla="*/ 60 w 92"/>
                <a:gd name="T69" fmla="*/ 1 h 40"/>
                <a:gd name="T70" fmla="*/ 54 w 92"/>
                <a:gd name="T71" fmla="*/ 0 h 40"/>
                <a:gd name="T72" fmla="*/ 48 w 92"/>
                <a:gd name="T73" fmla="*/ 0 h 40"/>
                <a:gd name="T74" fmla="*/ 43 w 92"/>
                <a:gd name="T75" fmla="*/ 0 h 40"/>
                <a:gd name="T76" fmla="*/ 37 w 92"/>
                <a:gd name="T77" fmla="*/ 0 h 40"/>
                <a:gd name="T78" fmla="*/ 31 w 92"/>
                <a:gd name="T79" fmla="*/ 1 h 40"/>
                <a:gd name="T80" fmla="*/ 25 w 92"/>
                <a:gd name="T81" fmla="*/ 1 h 40"/>
                <a:gd name="T82" fmla="*/ 17 w 92"/>
                <a:gd name="T83" fmla="*/ 3 h 40"/>
                <a:gd name="T84" fmla="*/ 6 w 92"/>
                <a:gd name="T85" fmla="*/ 5 h 40"/>
                <a:gd name="T86" fmla="*/ 0 w 92"/>
                <a:gd name="T87" fmla="*/ 11 h 40"/>
                <a:gd name="T88" fmla="*/ 1 w 92"/>
                <a:gd name="T89" fmla="*/ 21 h 40"/>
                <a:gd name="T90" fmla="*/ 5 w 92"/>
                <a:gd name="T91" fmla="*/ 24 h 40"/>
                <a:gd name="T92" fmla="*/ 9 w 92"/>
                <a:gd name="T93" fmla="*/ 25 h 40"/>
                <a:gd name="T94" fmla="*/ 14 w 92"/>
                <a:gd name="T95" fmla="*/ 28 h 40"/>
                <a:gd name="T96" fmla="*/ 18 w 92"/>
                <a:gd name="T97" fmla="*/ 28 h 40"/>
                <a:gd name="T98" fmla="*/ 17 w 92"/>
                <a:gd name="T99" fmla="*/ 28 h 40"/>
                <a:gd name="T100" fmla="*/ 17 w 92"/>
                <a:gd name="T101" fmla="*/ 28 h 40"/>
                <a:gd name="T102" fmla="*/ 17 w 92"/>
                <a:gd name="T103" fmla="*/ 28 h 40"/>
                <a:gd name="T104" fmla="*/ 15 w 92"/>
                <a:gd name="T105" fmla="*/ 28 h 40"/>
                <a:gd name="T106" fmla="*/ 15 w 92"/>
                <a:gd name="T107" fmla="*/ 28 h 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92" h="40">
                  <a:moveTo>
                    <a:pt x="15" y="28"/>
                  </a:moveTo>
                  <a:lnTo>
                    <a:pt x="12" y="27"/>
                  </a:lnTo>
                  <a:lnTo>
                    <a:pt x="8" y="24"/>
                  </a:lnTo>
                  <a:lnTo>
                    <a:pt x="5" y="22"/>
                  </a:lnTo>
                  <a:lnTo>
                    <a:pt x="5" y="18"/>
                  </a:lnTo>
                  <a:lnTo>
                    <a:pt x="6" y="16"/>
                  </a:lnTo>
                  <a:lnTo>
                    <a:pt x="7" y="16"/>
                  </a:lnTo>
                  <a:lnTo>
                    <a:pt x="9" y="15"/>
                  </a:lnTo>
                  <a:lnTo>
                    <a:pt x="11" y="13"/>
                  </a:lnTo>
                  <a:lnTo>
                    <a:pt x="15" y="11"/>
                  </a:lnTo>
                  <a:lnTo>
                    <a:pt x="23" y="10"/>
                  </a:lnTo>
                  <a:lnTo>
                    <a:pt x="30" y="11"/>
                  </a:lnTo>
                  <a:lnTo>
                    <a:pt x="35" y="11"/>
                  </a:lnTo>
                  <a:lnTo>
                    <a:pt x="41" y="11"/>
                  </a:lnTo>
                  <a:lnTo>
                    <a:pt x="48" y="12"/>
                  </a:lnTo>
                  <a:lnTo>
                    <a:pt x="54" y="12"/>
                  </a:lnTo>
                  <a:lnTo>
                    <a:pt x="60" y="13"/>
                  </a:lnTo>
                  <a:lnTo>
                    <a:pt x="62" y="13"/>
                  </a:lnTo>
                  <a:lnTo>
                    <a:pt x="65" y="13"/>
                  </a:lnTo>
                  <a:lnTo>
                    <a:pt x="67" y="13"/>
                  </a:lnTo>
                  <a:lnTo>
                    <a:pt x="68" y="15"/>
                  </a:lnTo>
                  <a:lnTo>
                    <a:pt x="69" y="18"/>
                  </a:lnTo>
                  <a:lnTo>
                    <a:pt x="71" y="22"/>
                  </a:lnTo>
                  <a:lnTo>
                    <a:pt x="72" y="25"/>
                  </a:lnTo>
                  <a:lnTo>
                    <a:pt x="73" y="29"/>
                  </a:lnTo>
                  <a:lnTo>
                    <a:pt x="76" y="33"/>
                  </a:lnTo>
                  <a:lnTo>
                    <a:pt x="82" y="36"/>
                  </a:lnTo>
                  <a:lnTo>
                    <a:pt x="88" y="40"/>
                  </a:lnTo>
                  <a:lnTo>
                    <a:pt x="91" y="39"/>
                  </a:lnTo>
                  <a:lnTo>
                    <a:pt x="92" y="29"/>
                  </a:lnTo>
                  <a:lnTo>
                    <a:pt x="86" y="19"/>
                  </a:lnTo>
                  <a:lnTo>
                    <a:pt x="79" y="12"/>
                  </a:lnTo>
                  <a:lnTo>
                    <a:pt x="71" y="6"/>
                  </a:lnTo>
                  <a:lnTo>
                    <a:pt x="65" y="4"/>
                  </a:lnTo>
                  <a:lnTo>
                    <a:pt x="60" y="1"/>
                  </a:lnTo>
                  <a:lnTo>
                    <a:pt x="54" y="0"/>
                  </a:lnTo>
                  <a:lnTo>
                    <a:pt x="48" y="0"/>
                  </a:lnTo>
                  <a:lnTo>
                    <a:pt x="43" y="0"/>
                  </a:lnTo>
                  <a:lnTo>
                    <a:pt x="37" y="0"/>
                  </a:lnTo>
                  <a:lnTo>
                    <a:pt x="31" y="1"/>
                  </a:lnTo>
                  <a:lnTo>
                    <a:pt x="25" y="1"/>
                  </a:lnTo>
                  <a:lnTo>
                    <a:pt x="17" y="3"/>
                  </a:lnTo>
                  <a:lnTo>
                    <a:pt x="6" y="5"/>
                  </a:lnTo>
                  <a:lnTo>
                    <a:pt x="0" y="11"/>
                  </a:lnTo>
                  <a:lnTo>
                    <a:pt x="1" y="21"/>
                  </a:lnTo>
                  <a:lnTo>
                    <a:pt x="5" y="24"/>
                  </a:lnTo>
                  <a:lnTo>
                    <a:pt x="9" y="25"/>
                  </a:lnTo>
                  <a:lnTo>
                    <a:pt x="14" y="28"/>
                  </a:lnTo>
                  <a:lnTo>
                    <a:pt x="18" y="28"/>
                  </a:lnTo>
                  <a:lnTo>
                    <a:pt x="17" y="28"/>
                  </a:lnTo>
                  <a:lnTo>
                    <a:pt x="17" y="28"/>
                  </a:lnTo>
                  <a:lnTo>
                    <a:pt x="17" y="28"/>
                  </a:lnTo>
                  <a:lnTo>
                    <a:pt x="15" y="28"/>
                  </a:lnTo>
                  <a:lnTo>
                    <a:pt x="15" y="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75" name="Freeform 42"/>
            <p:cNvSpPr>
              <a:spLocks/>
            </p:cNvSpPr>
            <p:nvPr/>
          </p:nvSpPr>
          <p:spPr bwMode="auto">
            <a:xfrm>
              <a:off x="2212" y="1753"/>
              <a:ext cx="7" cy="22"/>
            </a:xfrm>
            <a:custGeom>
              <a:avLst/>
              <a:gdLst>
                <a:gd name="T0" fmla="*/ 24 w 27"/>
                <a:gd name="T1" fmla="*/ 85 h 91"/>
                <a:gd name="T2" fmla="*/ 13 w 27"/>
                <a:gd name="T3" fmla="*/ 67 h 91"/>
                <a:gd name="T4" fmla="*/ 9 w 27"/>
                <a:gd name="T5" fmla="*/ 50 h 91"/>
                <a:gd name="T6" fmla="*/ 8 w 27"/>
                <a:gd name="T7" fmla="*/ 32 h 91"/>
                <a:gd name="T8" fmla="*/ 7 w 27"/>
                <a:gd name="T9" fmla="*/ 11 h 91"/>
                <a:gd name="T10" fmla="*/ 6 w 27"/>
                <a:gd name="T11" fmla="*/ 9 h 91"/>
                <a:gd name="T12" fmla="*/ 5 w 27"/>
                <a:gd name="T13" fmla="*/ 5 h 91"/>
                <a:gd name="T14" fmla="*/ 2 w 27"/>
                <a:gd name="T15" fmla="*/ 2 h 91"/>
                <a:gd name="T16" fmla="*/ 1 w 27"/>
                <a:gd name="T17" fmla="*/ 0 h 91"/>
                <a:gd name="T18" fmla="*/ 0 w 27"/>
                <a:gd name="T19" fmla="*/ 24 h 91"/>
                <a:gd name="T20" fmla="*/ 5 w 27"/>
                <a:gd name="T21" fmla="*/ 49 h 91"/>
                <a:gd name="T22" fmla="*/ 14 w 27"/>
                <a:gd name="T23" fmla="*/ 71 h 91"/>
                <a:gd name="T24" fmla="*/ 27 w 27"/>
                <a:gd name="T25" fmla="*/ 91 h 91"/>
                <a:gd name="T26" fmla="*/ 26 w 27"/>
                <a:gd name="T27" fmla="*/ 89 h 91"/>
                <a:gd name="T28" fmla="*/ 26 w 27"/>
                <a:gd name="T29" fmla="*/ 88 h 91"/>
                <a:gd name="T30" fmla="*/ 25 w 27"/>
                <a:gd name="T31" fmla="*/ 86 h 91"/>
                <a:gd name="T32" fmla="*/ 24 w 27"/>
                <a:gd name="T33" fmla="*/ 85 h 91"/>
                <a:gd name="T34" fmla="*/ 24 w 27"/>
                <a:gd name="T35" fmla="*/ 85 h 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7" h="91">
                  <a:moveTo>
                    <a:pt x="24" y="85"/>
                  </a:moveTo>
                  <a:lnTo>
                    <a:pt x="13" y="67"/>
                  </a:lnTo>
                  <a:lnTo>
                    <a:pt x="9" y="50"/>
                  </a:lnTo>
                  <a:lnTo>
                    <a:pt x="8" y="32"/>
                  </a:lnTo>
                  <a:lnTo>
                    <a:pt x="7" y="11"/>
                  </a:lnTo>
                  <a:lnTo>
                    <a:pt x="6" y="9"/>
                  </a:lnTo>
                  <a:lnTo>
                    <a:pt x="5" y="5"/>
                  </a:lnTo>
                  <a:lnTo>
                    <a:pt x="2" y="2"/>
                  </a:lnTo>
                  <a:lnTo>
                    <a:pt x="1" y="0"/>
                  </a:lnTo>
                  <a:lnTo>
                    <a:pt x="0" y="24"/>
                  </a:lnTo>
                  <a:lnTo>
                    <a:pt x="5" y="49"/>
                  </a:lnTo>
                  <a:lnTo>
                    <a:pt x="14" y="71"/>
                  </a:lnTo>
                  <a:lnTo>
                    <a:pt x="27" y="91"/>
                  </a:lnTo>
                  <a:lnTo>
                    <a:pt x="26" y="89"/>
                  </a:lnTo>
                  <a:lnTo>
                    <a:pt x="26" y="88"/>
                  </a:lnTo>
                  <a:lnTo>
                    <a:pt x="25" y="86"/>
                  </a:lnTo>
                  <a:lnTo>
                    <a:pt x="24" y="85"/>
                  </a:lnTo>
                  <a:lnTo>
                    <a:pt x="24" y="8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76" name="Freeform 43"/>
            <p:cNvSpPr>
              <a:spLocks/>
            </p:cNvSpPr>
            <p:nvPr/>
          </p:nvSpPr>
          <p:spPr bwMode="auto">
            <a:xfrm>
              <a:off x="1953" y="1939"/>
              <a:ext cx="86" cy="50"/>
            </a:xfrm>
            <a:custGeom>
              <a:avLst/>
              <a:gdLst>
                <a:gd name="T0" fmla="*/ 268 w 344"/>
                <a:gd name="T1" fmla="*/ 49 h 204"/>
                <a:gd name="T2" fmla="*/ 250 w 344"/>
                <a:gd name="T3" fmla="*/ 44 h 204"/>
                <a:gd name="T4" fmla="*/ 235 w 344"/>
                <a:gd name="T5" fmla="*/ 39 h 204"/>
                <a:gd name="T6" fmla="*/ 220 w 344"/>
                <a:gd name="T7" fmla="*/ 31 h 204"/>
                <a:gd name="T8" fmla="*/ 207 w 344"/>
                <a:gd name="T9" fmla="*/ 20 h 204"/>
                <a:gd name="T10" fmla="*/ 209 w 344"/>
                <a:gd name="T11" fmla="*/ 10 h 204"/>
                <a:gd name="T12" fmla="*/ 226 w 344"/>
                <a:gd name="T13" fmla="*/ 8 h 204"/>
                <a:gd name="T14" fmla="*/ 240 w 344"/>
                <a:gd name="T15" fmla="*/ 10 h 204"/>
                <a:gd name="T16" fmla="*/ 255 w 344"/>
                <a:gd name="T17" fmla="*/ 17 h 204"/>
                <a:gd name="T18" fmla="*/ 267 w 344"/>
                <a:gd name="T19" fmla="*/ 26 h 204"/>
                <a:gd name="T20" fmla="*/ 286 w 344"/>
                <a:gd name="T21" fmla="*/ 40 h 204"/>
                <a:gd name="T22" fmla="*/ 311 w 344"/>
                <a:gd name="T23" fmla="*/ 67 h 204"/>
                <a:gd name="T24" fmla="*/ 329 w 344"/>
                <a:gd name="T25" fmla="*/ 98 h 204"/>
                <a:gd name="T26" fmla="*/ 336 w 344"/>
                <a:gd name="T27" fmla="*/ 133 h 204"/>
                <a:gd name="T28" fmla="*/ 333 w 344"/>
                <a:gd name="T29" fmla="*/ 159 h 204"/>
                <a:gd name="T30" fmla="*/ 321 w 344"/>
                <a:gd name="T31" fmla="*/ 173 h 204"/>
                <a:gd name="T32" fmla="*/ 305 w 344"/>
                <a:gd name="T33" fmla="*/ 182 h 204"/>
                <a:gd name="T34" fmla="*/ 288 w 344"/>
                <a:gd name="T35" fmla="*/ 188 h 204"/>
                <a:gd name="T36" fmla="*/ 268 w 344"/>
                <a:gd name="T37" fmla="*/ 191 h 204"/>
                <a:gd name="T38" fmla="*/ 245 w 344"/>
                <a:gd name="T39" fmla="*/ 191 h 204"/>
                <a:gd name="T40" fmla="*/ 221 w 344"/>
                <a:gd name="T41" fmla="*/ 186 h 204"/>
                <a:gd name="T42" fmla="*/ 198 w 344"/>
                <a:gd name="T43" fmla="*/ 180 h 204"/>
                <a:gd name="T44" fmla="*/ 177 w 344"/>
                <a:gd name="T45" fmla="*/ 173 h 204"/>
                <a:gd name="T46" fmla="*/ 154 w 344"/>
                <a:gd name="T47" fmla="*/ 165 h 204"/>
                <a:gd name="T48" fmla="*/ 132 w 344"/>
                <a:gd name="T49" fmla="*/ 158 h 204"/>
                <a:gd name="T50" fmla="*/ 110 w 344"/>
                <a:gd name="T51" fmla="*/ 151 h 204"/>
                <a:gd name="T52" fmla="*/ 88 w 344"/>
                <a:gd name="T53" fmla="*/ 141 h 204"/>
                <a:gd name="T54" fmla="*/ 58 w 344"/>
                <a:gd name="T55" fmla="*/ 130 h 204"/>
                <a:gd name="T56" fmla="*/ 30 w 344"/>
                <a:gd name="T57" fmla="*/ 116 h 204"/>
                <a:gd name="T58" fmla="*/ 12 w 344"/>
                <a:gd name="T59" fmla="*/ 94 h 204"/>
                <a:gd name="T60" fmla="*/ 9 w 344"/>
                <a:gd name="T61" fmla="*/ 76 h 204"/>
                <a:gd name="T62" fmla="*/ 2 w 344"/>
                <a:gd name="T63" fmla="*/ 67 h 204"/>
                <a:gd name="T64" fmla="*/ 0 w 344"/>
                <a:gd name="T65" fmla="*/ 81 h 204"/>
                <a:gd name="T66" fmla="*/ 14 w 344"/>
                <a:gd name="T67" fmla="*/ 112 h 204"/>
                <a:gd name="T68" fmla="*/ 40 w 344"/>
                <a:gd name="T69" fmla="*/ 134 h 204"/>
                <a:gd name="T70" fmla="*/ 70 w 344"/>
                <a:gd name="T71" fmla="*/ 150 h 204"/>
                <a:gd name="T72" fmla="*/ 102 w 344"/>
                <a:gd name="T73" fmla="*/ 163 h 204"/>
                <a:gd name="T74" fmla="*/ 136 w 344"/>
                <a:gd name="T75" fmla="*/ 174 h 204"/>
                <a:gd name="T76" fmla="*/ 168 w 344"/>
                <a:gd name="T77" fmla="*/ 185 h 204"/>
                <a:gd name="T78" fmla="*/ 204 w 344"/>
                <a:gd name="T79" fmla="*/ 195 h 204"/>
                <a:gd name="T80" fmla="*/ 241 w 344"/>
                <a:gd name="T81" fmla="*/ 203 h 204"/>
                <a:gd name="T82" fmla="*/ 280 w 344"/>
                <a:gd name="T83" fmla="*/ 204 h 204"/>
                <a:gd name="T84" fmla="*/ 314 w 344"/>
                <a:gd name="T85" fmla="*/ 197 h 204"/>
                <a:gd name="T86" fmla="*/ 334 w 344"/>
                <a:gd name="T87" fmla="*/ 179 h 204"/>
                <a:gd name="T88" fmla="*/ 342 w 344"/>
                <a:gd name="T89" fmla="*/ 155 h 204"/>
                <a:gd name="T90" fmla="*/ 341 w 344"/>
                <a:gd name="T91" fmla="*/ 127 h 204"/>
                <a:gd name="T92" fmla="*/ 330 w 344"/>
                <a:gd name="T93" fmla="*/ 93 h 204"/>
                <a:gd name="T94" fmla="*/ 305 w 344"/>
                <a:gd name="T95" fmla="*/ 53 h 204"/>
                <a:gd name="T96" fmla="*/ 269 w 344"/>
                <a:gd name="T97" fmla="*/ 18 h 204"/>
                <a:gd name="T98" fmla="*/ 228 w 344"/>
                <a:gd name="T99" fmla="*/ 0 h 204"/>
                <a:gd name="T100" fmla="*/ 201 w 344"/>
                <a:gd name="T101" fmla="*/ 5 h 204"/>
                <a:gd name="T102" fmla="*/ 202 w 344"/>
                <a:gd name="T103" fmla="*/ 20 h 204"/>
                <a:gd name="T104" fmla="*/ 213 w 344"/>
                <a:gd name="T105" fmla="*/ 33 h 204"/>
                <a:gd name="T106" fmla="*/ 229 w 344"/>
                <a:gd name="T107" fmla="*/ 43 h 204"/>
                <a:gd name="T108" fmla="*/ 250 w 344"/>
                <a:gd name="T109" fmla="*/ 49 h 204"/>
                <a:gd name="T110" fmla="*/ 269 w 344"/>
                <a:gd name="T111" fmla="*/ 52 h 204"/>
                <a:gd name="T112" fmla="*/ 278 w 344"/>
                <a:gd name="T113" fmla="*/ 52 h 204"/>
                <a:gd name="T114" fmla="*/ 278 w 344"/>
                <a:gd name="T115" fmla="*/ 50 h 204"/>
                <a:gd name="T116" fmla="*/ 276 w 344"/>
                <a:gd name="T117" fmla="*/ 50 h 2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344" h="204">
                  <a:moveTo>
                    <a:pt x="276" y="50"/>
                  </a:moveTo>
                  <a:lnTo>
                    <a:pt x="268" y="49"/>
                  </a:lnTo>
                  <a:lnTo>
                    <a:pt x="258" y="46"/>
                  </a:lnTo>
                  <a:lnTo>
                    <a:pt x="250" y="44"/>
                  </a:lnTo>
                  <a:lnTo>
                    <a:pt x="241" y="41"/>
                  </a:lnTo>
                  <a:lnTo>
                    <a:pt x="235" y="39"/>
                  </a:lnTo>
                  <a:lnTo>
                    <a:pt x="228" y="35"/>
                  </a:lnTo>
                  <a:lnTo>
                    <a:pt x="220" y="31"/>
                  </a:lnTo>
                  <a:lnTo>
                    <a:pt x="213" y="25"/>
                  </a:lnTo>
                  <a:lnTo>
                    <a:pt x="207" y="20"/>
                  </a:lnTo>
                  <a:lnTo>
                    <a:pt x="205" y="15"/>
                  </a:lnTo>
                  <a:lnTo>
                    <a:pt x="209" y="10"/>
                  </a:lnTo>
                  <a:lnTo>
                    <a:pt x="220" y="8"/>
                  </a:lnTo>
                  <a:lnTo>
                    <a:pt x="226" y="8"/>
                  </a:lnTo>
                  <a:lnTo>
                    <a:pt x="233" y="8"/>
                  </a:lnTo>
                  <a:lnTo>
                    <a:pt x="240" y="10"/>
                  </a:lnTo>
                  <a:lnTo>
                    <a:pt x="247" y="14"/>
                  </a:lnTo>
                  <a:lnTo>
                    <a:pt x="255" y="17"/>
                  </a:lnTo>
                  <a:lnTo>
                    <a:pt x="261" y="21"/>
                  </a:lnTo>
                  <a:lnTo>
                    <a:pt x="267" y="26"/>
                  </a:lnTo>
                  <a:lnTo>
                    <a:pt x="273" y="29"/>
                  </a:lnTo>
                  <a:lnTo>
                    <a:pt x="286" y="40"/>
                  </a:lnTo>
                  <a:lnTo>
                    <a:pt x="299" y="52"/>
                  </a:lnTo>
                  <a:lnTo>
                    <a:pt x="311" y="67"/>
                  </a:lnTo>
                  <a:lnTo>
                    <a:pt x="321" y="82"/>
                  </a:lnTo>
                  <a:lnTo>
                    <a:pt x="329" y="98"/>
                  </a:lnTo>
                  <a:lnTo>
                    <a:pt x="334" y="115"/>
                  </a:lnTo>
                  <a:lnTo>
                    <a:pt x="336" y="133"/>
                  </a:lnTo>
                  <a:lnTo>
                    <a:pt x="335" y="151"/>
                  </a:lnTo>
                  <a:lnTo>
                    <a:pt x="333" y="159"/>
                  </a:lnTo>
                  <a:lnTo>
                    <a:pt x="328" y="167"/>
                  </a:lnTo>
                  <a:lnTo>
                    <a:pt x="321" y="173"/>
                  </a:lnTo>
                  <a:lnTo>
                    <a:pt x="314" y="177"/>
                  </a:lnTo>
                  <a:lnTo>
                    <a:pt x="305" y="182"/>
                  </a:lnTo>
                  <a:lnTo>
                    <a:pt x="297" y="186"/>
                  </a:lnTo>
                  <a:lnTo>
                    <a:pt x="288" y="188"/>
                  </a:lnTo>
                  <a:lnTo>
                    <a:pt x="280" y="189"/>
                  </a:lnTo>
                  <a:lnTo>
                    <a:pt x="268" y="191"/>
                  </a:lnTo>
                  <a:lnTo>
                    <a:pt x="256" y="191"/>
                  </a:lnTo>
                  <a:lnTo>
                    <a:pt x="245" y="191"/>
                  </a:lnTo>
                  <a:lnTo>
                    <a:pt x="233" y="188"/>
                  </a:lnTo>
                  <a:lnTo>
                    <a:pt x="221" y="186"/>
                  </a:lnTo>
                  <a:lnTo>
                    <a:pt x="210" y="182"/>
                  </a:lnTo>
                  <a:lnTo>
                    <a:pt x="198" y="180"/>
                  </a:lnTo>
                  <a:lnTo>
                    <a:pt x="187" y="176"/>
                  </a:lnTo>
                  <a:lnTo>
                    <a:pt x="177" y="173"/>
                  </a:lnTo>
                  <a:lnTo>
                    <a:pt x="165" y="169"/>
                  </a:lnTo>
                  <a:lnTo>
                    <a:pt x="154" y="165"/>
                  </a:lnTo>
                  <a:lnTo>
                    <a:pt x="143" y="162"/>
                  </a:lnTo>
                  <a:lnTo>
                    <a:pt x="132" y="158"/>
                  </a:lnTo>
                  <a:lnTo>
                    <a:pt x="121" y="155"/>
                  </a:lnTo>
                  <a:lnTo>
                    <a:pt x="110" y="151"/>
                  </a:lnTo>
                  <a:lnTo>
                    <a:pt x="100" y="146"/>
                  </a:lnTo>
                  <a:lnTo>
                    <a:pt x="88" y="141"/>
                  </a:lnTo>
                  <a:lnTo>
                    <a:pt x="73" y="136"/>
                  </a:lnTo>
                  <a:lnTo>
                    <a:pt x="58" y="130"/>
                  </a:lnTo>
                  <a:lnTo>
                    <a:pt x="43" y="124"/>
                  </a:lnTo>
                  <a:lnTo>
                    <a:pt x="30" y="116"/>
                  </a:lnTo>
                  <a:lnTo>
                    <a:pt x="19" y="106"/>
                  </a:lnTo>
                  <a:lnTo>
                    <a:pt x="12" y="94"/>
                  </a:lnTo>
                  <a:lnTo>
                    <a:pt x="11" y="80"/>
                  </a:lnTo>
                  <a:lnTo>
                    <a:pt x="9" y="76"/>
                  </a:lnTo>
                  <a:lnTo>
                    <a:pt x="6" y="70"/>
                  </a:lnTo>
                  <a:lnTo>
                    <a:pt x="2" y="67"/>
                  </a:lnTo>
                  <a:lnTo>
                    <a:pt x="1" y="65"/>
                  </a:lnTo>
                  <a:lnTo>
                    <a:pt x="0" y="81"/>
                  </a:lnTo>
                  <a:lnTo>
                    <a:pt x="5" y="98"/>
                  </a:lnTo>
                  <a:lnTo>
                    <a:pt x="14" y="112"/>
                  </a:lnTo>
                  <a:lnTo>
                    <a:pt x="26" y="124"/>
                  </a:lnTo>
                  <a:lnTo>
                    <a:pt x="40" y="134"/>
                  </a:lnTo>
                  <a:lnTo>
                    <a:pt x="54" y="142"/>
                  </a:lnTo>
                  <a:lnTo>
                    <a:pt x="70" y="150"/>
                  </a:lnTo>
                  <a:lnTo>
                    <a:pt x="85" y="157"/>
                  </a:lnTo>
                  <a:lnTo>
                    <a:pt x="102" y="163"/>
                  </a:lnTo>
                  <a:lnTo>
                    <a:pt x="119" y="169"/>
                  </a:lnTo>
                  <a:lnTo>
                    <a:pt x="136" y="174"/>
                  </a:lnTo>
                  <a:lnTo>
                    <a:pt x="151" y="179"/>
                  </a:lnTo>
                  <a:lnTo>
                    <a:pt x="168" y="185"/>
                  </a:lnTo>
                  <a:lnTo>
                    <a:pt x="186" y="191"/>
                  </a:lnTo>
                  <a:lnTo>
                    <a:pt x="204" y="195"/>
                  </a:lnTo>
                  <a:lnTo>
                    <a:pt x="223" y="199"/>
                  </a:lnTo>
                  <a:lnTo>
                    <a:pt x="241" y="203"/>
                  </a:lnTo>
                  <a:lnTo>
                    <a:pt x="261" y="204"/>
                  </a:lnTo>
                  <a:lnTo>
                    <a:pt x="280" y="204"/>
                  </a:lnTo>
                  <a:lnTo>
                    <a:pt x="298" y="201"/>
                  </a:lnTo>
                  <a:lnTo>
                    <a:pt x="314" y="197"/>
                  </a:lnTo>
                  <a:lnTo>
                    <a:pt x="326" y="188"/>
                  </a:lnTo>
                  <a:lnTo>
                    <a:pt x="334" y="179"/>
                  </a:lnTo>
                  <a:lnTo>
                    <a:pt x="340" y="168"/>
                  </a:lnTo>
                  <a:lnTo>
                    <a:pt x="342" y="155"/>
                  </a:lnTo>
                  <a:lnTo>
                    <a:pt x="344" y="141"/>
                  </a:lnTo>
                  <a:lnTo>
                    <a:pt x="341" y="127"/>
                  </a:lnTo>
                  <a:lnTo>
                    <a:pt x="338" y="112"/>
                  </a:lnTo>
                  <a:lnTo>
                    <a:pt x="330" y="93"/>
                  </a:lnTo>
                  <a:lnTo>
                    <a:pt x="320" y="74"/>
                  </a:lnTo>
                  <a:lnTo>
                    <a:pt x="305" y="53"/>
                  </a:lnTo>
                  <a:lnTo>
                    <a:pt x="288" y="34"/>
                  </a:lnTo>
                  <a:lnTo>
                    <a:pt x="269" y="18"/>
                  </a:lnTo>
                  <a:lnTo>
                    <a:pt x="250" y="6"/>
                  </a:lnTo>
                  <a:lnTo>
                    <a:pt x="228" y="0"/>
                  </a:lnTo>
                  <a:lnTo>
                    <a:pt x="208" y="0"/>
                  </a:lnTo>
                  <a:lnTo>
                    <a:pt x="201" y="5"/>
                  </a:lnTo>
                  <a:lnTo>
                    <a:pt x="199" y="12"/>
                  </a:lnTo>
                  <a:lnTo>
                    <a:pt x="202" y="20"/>
                  </a:lnTo>
                  <a:lnTo>
                    <a:pt x="207" y="27"/>
                  </a:lnTo>
                  <a:lnTo>
                    <a:pt x="213" y="33"/>
                  </a:lnTo>
                  <a:lnTo>
                    <a:pt x="221" y="38"/>
                  </a:lnTo>
                  <a:lnTo>
                    <a:pt x="229" y="43"/>
                  </a:lnTo>
                  <a:lnTo>
                    <a:pt x="239" y="46"/>
                  </a:lnTo>
                  <a:lnTo>
                    <a:pt x="250" y="49"/>
                  </a:lnTo>
                  <a:lnTo>
                    <a:pt x="260" y="51"/>
                  </a:lnTo>
                  <a:lnTo>
                    <a:pt x="269" y="52"/>
                  </a:lnTo>
                  <a:lnTo>
                    <a:pt x="279" y="52"/>
                  </a:lnTo>
                  <a:lnTo>
                    <a:pt x="278" y="52"/>
                  </a:lnTo>
                  <a:lnTo>
                    <a:pt x="278" y="51"/>
                  </a:lnTo>
                  <a:lnTo>
                    <a:pt x="278" y="50"/>
                  </a:lnTo>
                  <a:lnTo>
                    <a:pt x="276" y="50"/>
                  </a:lnTo>
                  <a:lnTo>
                    <a:pt x="276"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77" name="Freeform 44"/>
            <p:cNvSpPr>
              <a:spLocks/>
            </p:cNvSpPr>
            <p:nvPr/>
          </p:nvSpPr>
          <p:spPr bwMode="auto">
            <a:xfrm>
              <a:off x="2003" y="1961"/>
              <a:ext cx="29" cy="36"/>
            </a:xfrm>
            <a:custGeom>
              <a:avLst/>
              <a:gdLst>
                <a:gd name="T0" fmla="*/ 103 w 117"/>
                <a:gd name="T1" fmla="*/ 146 h 146"/>
                <a:gd name="T2" fmla="*/ 111 w 117"/>
                <a:gd name="T3" fmla="*/ 134 h 146"/>
                <a:gd name="T4" fmla="*/ 116 w 117"/>
                <a:gd name="T5" fmla="*/ 122 h 146"/>
                <a:gd name="T6" fmla="*/ 117 w 117"/>
                <a:gd name="T7" fmla="*/ 109 h 146"/>
                <a:gd name="T8" fmla="*/ 116 w 117"/>
                <a:gd name="T9" fmla="*/ 95 h 146"/>
                <a:gd name="T10" fmla="*/ 112 w 117"/>
                <a:gd name="T11" fmla="*/ 83 h 146"/>
                <a:gd name="T12" fmla="*/ 106 w 117"/>
                <a:gd name="T13" fmla="*/ 70 h 146"/>
                <a:gd name="T14" fmla="*/ 99 w 117"/>
                <a:gd name="T15" fmla="*/ 59 h 146"/>
                <a:gd name="T16" fmla="*/ 91 w 117"/>
                <a:gd name="T17" fmla="*/ 48 h 146"/>
                <a:gd name="T18" fmla="*/ 82 w 117"/>
                <a:gd name="T19" fmla="*/ 40 h 146"/>
                <a:gd name="T20" fmla="*/ 73 w 117"/>
                <a:gd name="T21" fmla="*/ 30 h 146"/>
                <a:gd name="T22" fmla="*/ 62 w 117"/>
                <a:gd name="T23" fmla="*/ 22 h 146"/>
                <a:gd name="T24" fmla="*/ 50 w 117"/>
                <a:gd name="T25" fmla="*/ 14 h 146"/>
                <a:gd name="T26" fmla="*/ 36 w 117"/>
                <a:gd name="T27" fmla="*/ 6 h 146"/>
                <a:gd name="T28" fmla="*/ 24 w 117"/>
                <a:gd name="T29" fmla="*/ 2 h 146"/>
                <a:gd name="T30" fmla="*/ 11 w 117"/>
                <a:gd name="T31" fmla="*/ 0 h 146"/>
                <a:gd name="T32" fmla="*/ 0 w 117"/>
                <a:gd name="T33" fmla="*/ 4 h 146"/>
                <a:gd name="T34" fmla="*/ 0 w 117"/>
                <a:gd name="T35" fmla="*/ 5 h 146"/>
                <a:gd name="T36" fmla="*/ 3 w 117"/>
                <a:gd name="T37" fmla="*/ 6 h 146"/>
                <a:gd name="T38" fmla="*/ 4 w 117"/>
                <a:gd name="T39" fmla="*/ 8 h 146"/>
                <a:gd name="T40" fmla="*/ 5 w 117"/>
                <a:gd name="T41" fmla="*/ 9 h 146"/>
                <a:gd name="T42" fmla="*/ 28 w 117"/>
                <a:gd name="T43" fmla="*/ 10 h 146"/>
                <a:gd name="T44" fmla="*/ 50 w 117"/>
                <a:gd name="T45" fmla="*/ 18 h 146"/>
                <a:gd name="T46" fmla="*/ 71 w 117"/>
                <a:gd name="T47" fmla="*/ 32 h 146"/>
                <a:gd name="T48" fmla="*/ 88 w 117"/>
                <a:gd name="T49" fmla="*/ 51 h 146"/>
                <a:gd name="T50" fmla="*/ 100 w 117"/>
                <a:gd name="T51" fmla="*/ 71 h 146"/>
                <a:gd name="T52" fmla="*/ 107 w 117"/>
                <a:gd name="T53" fmla="*/ 95 h 146"/>
                <a:gd name="T54" fmla="*/ 107 w 117"/>
                <a:gd name="T55" fmla="*/ 118 h 146"/>
                <a:gd name="T56" fmla="*/ 98 w 117"/>
                <a:gd name="T57" fmla="*/ 140 h 146"/>
                <a:gd name="T58" fmla="*/ 98 w 117"/>
                <a:gd name="T59" fmla="*/ 141 h 146"/>
                <a:gd name="T60" fmla="*/ 100 w 117"/>
                <a:gd name="T61" fmla="*/ 142 h 146"/>
                <a:gd name="T62" fmla="*/ 101 w 117"/>
                <a:gd name="T63" fmla="*/ 145 h 146"/>
                <a:gd name="T64" fmla="*/ 103 w 117"/>
                <a:gd name="T65" fmla="*/ 146 h 146"/>
                <a:gd name="T66" fmla="*/ 103 w 117"/>
                <a:gd name="T67" fmla="*/ 146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17" h="146">
                  <a:moveTo>
                    <a:pt x="103" y="146"/>
                  </a:moveTo>
                  <a:lnTo>
                    <a:pt x="111" y="134"/>
                  </a:lnTo>
                  <a:lnTo>
                    <a:pt x="116" y="122"/>
                  </a:lnTo>
                  <a:lnTo>
                    <a:pt x="117" y="109"/>
                  </a:lnTo>
                  <a:lnTo>
                    <a:pt x="116" y="95"/>
                  </a:lnTo>
                  <a:lnTo>
                    <a:pt x="112" y="83"/>
                  </a:lnTo>
                  <a:lnTo>
                    <a:pt x="106" y="70"/>
                  </a:lnTo>
                  <a:lnTo>
                    <a:pt x="99" y="59"/>
                  </a:lnTo>
                  <a:lnTo>
                    <a:pt x="91" y="48"/>
                  </a:lnTo>
                  <a:lnTo>
                    <a:pt x="82" y="40"/>
                  </a:lnTo>
                  <a:lnTo>
                    <a:pt x="73" y="30"/>
                  </a:lnTo>
                  <a:lnTo>
                    <a:pt x="62" y="22"/>
                  </a:lnTo>
                  <a:lnTo>
                    <a:pt x="50" y="14"/>
                  </a:lnTo>
                  <a:lnTo>
                    <a:pt x="36" y="6"/>
                  </a:lnTo>
                  <a:lnTo>
                    <a:pt x="24" y="2"/>
                  </a:lnTo>
                  <a:lnTo>
                    <a:pt x="11" y="0"/>
                  </a:lnTo>
                  <a:lnTo>
                    <a:pt x="0" y="4"/>
                  </a:lnTo>
                  <a:lnTo>
                    <a:pt x="0" y="5"/>
                  </a:lnTo>
                  <a:lnTo>
                    <a:pt x="3" y="6"/>
                  </a:lnTo>
                  <a:lnTo>
                    <a:pt x="4" y="8"/>
                  </a:lnTo>
                  <a:lnTo>
                    <a:pt x="5" y="9"/>
                  </a:lnTo>
                  <a:lnTo>
                    <a:pt x="28" y="10"/>
                  </a:lnTo>
                  <a:lnTo>
                    <a:pt x="50" y="18"/>
                  </a:lnTo>
                  <a:lnTo>
                    <a:pt x="71" y="32"/>
                  </a:lnTo>
                  <a:lnTo>
                    <a:pt x="88" y="51"/>
                  </a:lnTo>
                  <a:lnTo>
                    <a:pt x="100" y="71"/>
                  </a:lnTo>
                  <a:lnTo>
                    <a:pt x="107" y="95"/>
                  </a:lnTo>
                  <a:lnTo>
                    <a:pt x="107" y="118"/>
                  </a:lnTo>
                  <a:lnTo>
                    <a:pt x="98" y="140"/>
                  </a:lnTo>
                  <a:lnTo>
                    <a:pt x="98" y="141"/>
                  </a:lnTo>
                  <a:lnTo>
                    <a:pt x="100" y="142"/>
                  </a:lnTo>
                  <a:lnTo>
                    <a:pt x="101" y="145"/>
                  </a:lnTo>
                  <a:lnTo>
                    <a:pt x="103" y="146"/>
                  </a:lnTo>
                  <a:lnTo>
                    <a:pt x="103" y="14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78" name="Freeform 45"/>
            <p:cNvSpPr>
              <a:spLocks/>
            </p:cNvSpPr>
            <p:nvPr/>
          </p:nvSpPr>
          <p:spPr bwMode="auto">
            <a:xfrm>
              <a:off x="2117" y="1907"/>
              <a:ext cx="36" cy="38"/>
            </a:xfrm>
            <a:custGeom>
              <a:avLst/>
              <a:gdLst>
                <a:gd name="T0" fmla="*/ 126 w 144"/>
                <a:gd name="T1" fmla="*/ 0 h 151"/>
                <a:gd name="T2" fmla="*/ 133 w 144"/>
                <a:gd name="T3" fmla="*/ 15 h 151"/>
                <a:gd name="T4" fmla="*/ 138 w 144"/>
                <a:gd name="T5" fmla="*/ 29 h 151"/>
                <a:gd name="T6" fmla="*/ 141 w 144"/>
                <a:gd name="T7" fmla="*/ 44 h 151"/>
                <a:gd name="T8" fmla="*/ 139 w 144"/>
                <a:gd name="T9" fmla="*/ 58 h 151"/>
                <a:gd name="T10" fmla="*/ 136 w 144"/>
                <a:gd name="T11" fmla="*/ 71 h 151"/>
                <a:gd name="T12" fmla="*/ 131 w 144"/>
                <a:gd name="T13" fmla="*/ 84 h 151"/>
                <a:gd name="T14" fmla="*/ 123 w 144"/>
                <a:gd name="T15" fmla="*/ 98 h 151"/>
                <a:gd name="T16" fmla="*/ 112 w 144"/>
                <a:gd name="T17" fmla="*/ 110 h 151"/>
                <a:gd name="T18" fmla="*/ 101 w 144"/>
                <a:gd name="T19" fmla="*/ 119 h 151"/>
                <a:gd name="T20" fmla="*/ 88 w 144"/>
                <a:gd name="T21" fmla="*/ 128 h 151"/>
                <a:gd name="T22" fmla="*/ 73 w 144"/>
                <a:gd name="T23" fmla="*/ 134 h 151"/>
                <a:gd name="T24" fmla="*/ 59 w 144"/>
                <a:gd name="T25" fmla="*/ 139 h 151"/>
                <a:gd name="T26" fmla="*/ 43 w 144"/>
                <a:gd name="T27" fmla="*/ 141 h 151"/>
                <a:gd name="T28" fmla="*/ 29 w 144"/>
                <a:gd name="T29" fmla="*/ 141 h 151"/>
                <a:gd name="T30" fmla="*/ 13 w 144"/>
                <a:gd name="T31" fmla="*/ 139 h 151"/>
                <a:gd name="T32" fmla="*/ 0 w 144"/>
                <a:gd name="T33" fmla="*/ 134 h 151"/>
                <a:gd name="T34" fmla="*/ 1 w 144"/>
                <a:gd name="T35" fmla="*/ 135 h 151"/>
                <a:gd name="T36" fmla="*/ 2 w 144"/>
                <a:gd name="T37" fmla="*/ 137 h 151"/>
                <a:gd name="T38" fmla="*/ 4 w 144"/>
                <a:gd name="T39" fmla="*/ 140 h 151"/>
                <a:gd name="T40" fmla="*/ 5 w 144"/>
                <a:gd name="T41" fmla="*/ 142 h 151"/>
                <a:gd name="T42" fmla="*/ 19 w 144"/>
                <a:gd name="T43" fmla="*/ 148 h 151"/>
                <a:gd name="T44" fmla="*/ 34 w 144"/>
                <a:gd name="T45" fmla="*/ 151 h 151"/>
                <a:gd name="T46" fmla="*/ 51 w 144"/>
                <a:gd name="T47" fmla="*/ 150 h 151"/>
                <a:gd name="T48" fmla="*/ 66 w 144"/>
                <a:gd name="T49" fmla="*/ 145 h 151"/>
                <a:gd name="T50" fmla="*/ 82 w 144"/>
                <a:gd name="T51" fmla="*/ 137 h 151"/>
                <a:gd name="T52" fmla="*/ 97 w 144"/>
                <a:gd name="T53" fmla="*/ 129 h 151"/>
                <a:gd name="T54" fmla="*/ 111 w 144"/>
                <a:gd name="T55" fmla="*/ 119 h 151"/>
                <a:gd name="T56" fmla="*/ 121 w 144"/>
                <a:gd name="T57" fmla="*/ 110 h 151"/>
                <a:gd name="T58" fmla="*/ 138 w 144"/>
                <a:gd name="T59" fmla="*/ 86 h 151"/>
                <a:gd name="T60" fmla="*/ 144 w 144"/>
                <a:gd name="T61" fmla="*/ 58 h 151"/>
                <a:gd name="T62" fmla="*/ 141 w 144"/>
                <a:gd name="T63" fmla="*/ 30 h 151"/>
                <a:gd name="T64" fmla="*/ 129 w 144"/>
                <a:gd name="T65" fmla="*/ 3 h 151"/>
                <a:gd name="T66" fmla="*/ 127 w 144"/>
                <a:gd name="T67" fmla="*/ 3 h 151"/>
                <a:gd name="T68" fmla="*/ 127 w 144"/>
                <a:gd name="T69" fmla="*/ 1 h 151"/>
                <a:gd name="T70" fmla="*/ 126 w 144"/>
                <a:gd name="T71" fmla="*/ 0 h 151"/>
                <a:gd name="T72" fmla="*/ 126 w 144"/>
                <a:gd name="T73" fmla="*/ 0 h 151"/>
                <a:gd name="T74" fmla="*/ 126 w 144"/>
                <a:gd name="T75" fmla="*/ 0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44" h="151">
                  <a:moveTo>
                    <a:pt x="126" y="0"/>
                  </a:moveTo>
                  <a:lnTo>
                    <a:pt x="133" y="15"/>
                  </a:lnTo>
                  <a:lnTo>
                    <a:pt x="138" y="29"/>
                  </a:lnTo>
                  <a:lnTo>
                    <a:pt x="141" y="44"/>
                  </a:lnTo>
                  <a:lnTo>
                    <a:pt x="139" y="58"/>
                  </a:lnTo>
                  <a:lnTo>
                    <a:pt x="136" y="71"/>
                  </a:lnTo>
                  <a:lnTo>
                    <a:pt x="131" y="84"/>
                  </a:lnTo>
                  <a:lnTo>
                    <a:pt x="123" y="98"/>
                  </a:lnTo>
                  <a:lnTo>
                    <a:pt x="112" y="110"/>
                  </a:lnTo>
                  <a:lnTo>
                    <a:pt x="101" y="119"/>
                  </a:lnTo>
                  <a:lnTo>
                    <a:pt x="88" y="128"/>
                  </a:lnTo>
                  <a:lnTo>
                    <a:pt x="73" y="134"/>
                  </a:lnTo>
                  <a:lnTo>
                    <a:pt x="59" y="139"/>
                  </a:lnTo>
                  <a:lnTo>
                    <a:pt x="43" y="141"/>
                  </a:lnTo>
                  <a:lnTo>
                    <a:pt x="29" y="141"/>
                  </a:lnTo>
                  <a:lnTo>
                    <a:pt x="13" y="139"/>
                  </a:lnTo>
                  <a:lnTo>
                    <a:pt x="0" y="134"/>
                  </a:lnTo>
                  <a:lnTo>
                    <a:pt x="1" y="135"/>
                  </a:lnTo>
                  <a:lnTo>
                    <a:pt x="2" y="137"/>
                  </a:lnTo>
                  <a:lnTo>
                    <a:pt x="4" y="140"/>
                  </a:lnTo>
                  <a:lnTo>
                    <a:pt x="5" y="142"/>
                  </a:lnTo>
                  <a:lnTo>
                    <a:pt x="19" y="148"/>
                  </a:lnTo>
                  <a:lnTo>
                    <a:pt x="34" y="151"/>
                  </a:lnTo>
                  <a:lnTo>
                    <a:pt x="51" y="150"/>
                  </a:lnTo>
                  <a:lnTo>
                    <a:pt x="66" y="145"/>
                  </a:lnTo>
                  <a:lnTo>
                    <a:pt x="82" y="137"/>
                  </a:lnTo>
                  <a:lnTo>
                    <a:pt x="97" y="129"/>
                  </a:lnTo>
                  <a:lnTo>
                    <a:pt x="111" y="119"/>
                  </a:lnTo>
                  <a:lnTo>
                    <a:pt x="121" y="110"/>
                  </a:lnTo>
                  <a:lnTo>
                    <a:pt x="138" y="86"/>
                  </a:lnTo>
                  <a:lnTo>
                    <a:pt x="144" y="58"/>
                  </a:lnTo>
                  <a:lnTo>
                    <a:pt x="141" y="30"/>
                  </a:lnTo>
                  <a:lnTo>
                    <a:pt x="129" y="3"/>
                  </a:lnTo>
                  <a:lnTo>
                    <a:pt x="127" y="3"/>
                  </a:lnTo>
                  <a:lnTo>
                    <a:pt x="127" y="1"/>
                  </a:lnTo>
                  <a:lnTo>
                    <a:pt x="126" y="0"/>
                  </a:lnTo>
                  <a:lnTo>
                    <a:pt x="126" y="0"/>
                  </a:lnTo>
                  <a:lnTo>
                    <a:pt x="1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79" name="Freeform 46"/>
            <p:cNvSpPr>
              <a:spLocks/>
            </p:cNvSpPr>
            <p:nvPr/>
          </p:nvSpPr>
          <p:spPr bwMode="auto">
            <a:xfrm>
              <a:off x="2113" y="1940"/>
              <a:ext cx="17" cy="16"/>
            </a:xfrm>
            <a:custGeom>
              <a:avLst/>
              <a:gdLst>
                <a:gd name="T0" fmla="*/ 6 w 69"/>
                <a:gd name="T1" fmla="*/ 65 h 65"/>
                <a:gd name="T2" fmla="*/ 11 w 69"/>
                <a:gd name="T3" fmla="*/ 64 h 65"/>
                <a:gd name="T4" fmla="*/ 17 w 69"/>
                <a:gd name="T5" fmla="*/ 63 h 65"/>
                <a:gd name="T6" fmla="*/ 22 w 69"/>
                <a:gd name="T7" fmla="*/ 60 h 65"/>
                <a:gd name="T8" fmla="*/ 27 w 69"/>
                <a:gd name="T9" fmla="*/ 58 h 65"/>
                <a:gd name="T10" fmla="*/ 30 w 69"/>
                <a:gd name="T11" fmla="*/ 55 h 65"/>
                <a:gd name="T12" fmla="*/ 35 w 69"/>
                <a:gd name="T13" fmla="*/ 53 h 65"/>
                <a:gd name="T14" fmla="*/ 40 w 69"/>
                <a:gd name="T15" fmla="*/ 49 h 65"/>
                <a:gd name="T16" fmla="*/ 43 w 69"/>
                <a:gd name="T17" fmla="*/ 46 h 65"/>
                <a:gd name="T18" fmla="*/ 52 w 69"/>
                <a:gd name="T19" fmla="*/ 39 h 65"/>
                <a:gd name="T20" fmla="*/ 59 w 69"/>
                <a:gd name="T21" fmla="*/ 29 h 65"/>
                <a:gd name="T22" fmla="*/ 65 w 69"/>
                <a:gd name="T23" fmla="*/ 18 h 65"/>
                <a:gd name="T24" fmla="*/ 69 w 69"/>
                <a:gd name="T25" fmla="*/ 7 h 65"/>
                <a:gd name="T26" fmla="*/ 68 w 69"/>
                <a:gd name="T27" fmla="*/ 5 h 65"/>
                <a:gd name="T28" fmla="*/ 63 w 69"/>
                <a:gd name="T29" fmla="*/ 2 h 65"/>
                <a:gd name="T30" fmla="*/ 59 w 69"/>
                <a:gd name="T31" fmla="*/ 0 h 65"/>
                <a:gd name="T32" fmla="*/ 57 w 69"/>
                <a:gd name="T33" fmla="*/ 0 h 65"/>
                <a:gd name="T34" fmla="*/ 54 w 69"/>
                <a:gd name="T35" fmla="*/ 4 h 65"/>
                <a:gd name="T36" fmla="*/ 52 w 69"/>
                <a:gd name="T37" fmla="*/ 8 h 65"/>
                <a:gd name="T38" fmla="*/ 49 w 69"/>
                <a:gd name="T39" fmla="*/ 14 h 65"/>
                <a:gd name="T40" fmla="*/ 47 w 69"/>
                <a:gd name="T41" fmla="*/ 19 h 65"/>
                <a:gd name="T42" fmla="*/ 45 w 69"/>
                <a:gd name="T43" fmla="*/ 24 h 65"/>
                <a:gd name="T44" fmla="*/ 41 w 69"/>
                <a:gd name="T45" fmla="*/ 28 h 65"/>
                <a:gd name="T46" fmla="*/ 39 w 69"/>
                <a:gd name="T47" fmla="*/ 33 h 65"/>
                <a:gd name="T48" fmla="*/ 35 w 69"/>
                <a:gd name="T49" fmla="*/ 37 h 65"/>
                <a:gd name="T50" fmla="*/ 28 w 69"/>
                <a:gd name="T51" fmla="*/ 45 h 65"/>
                <a:gd name="T52" fmla="*/ 19 w 69"/>
                <a:gd name="T53" fmla="*/ 52 h 65"/>
                <a:gd name="T54" fmla="*/ 11 w 69"/>
                <a:gd name="T55" fmla="*/ 58 h 65"/>
                <a:gd name="T56" fmla="*/ 0 w 69"/>
                <a:gd name="T57" fmla="*/ 61 h 65"/>
                <a:gd name="T58" fmla="*/ 1 w 69"/>
                <a:gd name="T59" fmla="*/ 63 h 65"/>
                <a:gd name="T60" fmla="*/ 4 w 69"/>
                <a:gd name="T61" fmla="*/ 64 h 65"/>
                <a:gd name="T62" fmla="*/ 5 w 69"/>
                <a:gd name="T63" fmla="*/ 65 h 65"/>
                <a:gd name="T64" fmla="*/ 6 w 69"/>
                <a:gd name="T65" fmla="*/ 65 h 65"/>
                <a:gd name="T66" fmla="*/ 6 w 69"/>
                <a:gd name="T67" fmla="*/ 65 h 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9" h="65">
                  <a:moveTo>
                    <a:pt x="6" y="65"/>
                  </a:moveTo>
                  <a:lnTo>
                    <a:pt x="11" y="64"/>
                  </a:lnTo>
                  <a:lnTo>
                    <a:pt x="17" y="63"/>
                  </a:lnTo>
                  <a:lnTo>
                    <a:pt x="22" y="60"/>
                  </a:lnTo>
                  <a:lnTo>
                    <a:pt x="27" y="58"/>
                  </a:lnTo>
                  <a:lnTo>
                    <a:pt x="30" y="55"/>
                  </a:lnTo>
                  <a:lnTo>
                    <a:pt x="35" y="53"/>
                  </a:lnTo>
                  <a:lnTo>
                    <a:pt x="40" y="49"/>
                  </a:lnTo>
                  <a:lnTo>
                    <a:pt x="43" y="46"/>
                  </a:lnTo>
                  <a:lnTo>
                    <a:pt x="52" y="39"/>
                  </a:lnTo>
                  <a:lnTo>
                    <a:pt x="59" y="29"/>
                  </a:lnTo>
                  <a:lnTo>
                    <a:pt x="65" y="18"/>
                  </a:lnTo>
                  <a:lnTo>
                    <a:pt x="69" y="7"/>
                  </a:lnTo>
                  <a:lnTo>
                    <a:pt x="68" y="5"/>
                  </a:lnTo>
                  <a:lnTo>
                    <a:pt x="63" y="2"/>
                  </a:lnTo>
                  <a:lnTo>
                    <a:pt x="59" y="0"/>
                  </a:lnTo>
                  <a:lnTo>
                    <a:pt x="57" y="0"/>
                  </a:lnTo>
                  <a:lnTo>
                    <a:pt x="54" y="4"/>
                  </a:lnTo>
                  <a:lnTo>
                    <a:pt x="52" y="8"/>
                  </a:lnTo>
                  <a:lnTo>
                    <a:pt x="49" y="14"/>
                  </a:lnTo>
                  <a:lnTo>
                    <a:pt x="47" y="19"/>
                  </a:lnTo>
                  <a:lnTo>
                    <a:pt x="45" y="24"/>
                  </a:lnTo>
                  <a:lnTo>
                    <a:pt x="41" y="28"/>
                  </a:lnTo>
                  <a:lnTo>
                    <a:pt x="39" y="33"/>
                  </a:lnTo>
                  <a:lnTo>
                    <a:pt x="35" y="37"/>
                  </a:lnTo>
                  <a:lnTo>
                    <a:pt x="28" y="45"/>
                  </a:lnTo>
                  <a:lnTo>
                    <a:pt x="19" y="52"/>
                  </a:lnTo>
                  <a:lnTo>
                    <a:pt x="11" y="58"/>
                  </a:lnTo>
                  <a:lnTo>
                    <a:pt x="0" y="61"/>
                  </a:lnTo>
                  <a:lnTo>
                    <a:pt x="1" y="63"/>
                  </a:lnTo>
                  <a:lnTo>
                    <a:pt x="4" y="64"/>
                  </a:lnTo>
                  <a:lnTo>
                    <a:pt x="5" y="65"/>
                  </a:lnTo>
                  <a:lnTo>
                    <a:pt x="6" y="65"/>
                  </a:lnTo>
                  <a:lnTo>
                    <a:pt x="6" y="6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0" name="Freeform 47"/>
            <p:cNvSpPr>
              <a:spLocks/>
            </p:cNvSpPr>
            <p:nvPr/>
          </p:nvSpPr>
          <p:spPr bwMode="auto">
            <a:xfrm>
              <a:off x="1807" y="1923"/>
              <a:ext cx="37" cy="31"/>
            </a:xfrm>
            <a:custGeom>
              <a:avLst/>
              <a:gdLst>
                <a:gd name="T0" fmla="*/ 103 w 148"/>
                <a:gd name="T1" fmla="*/ 124 h 124"/>
                <a:gd name="T2" fmla="*/ 112 w 148"/>
                <a:gd name="T3" fmla="*/ 124 h 124"/>
                <a:gd name="T4" fmla="*/ 119 w 148"/>
                <a:gd name="T5" fmla="*/ 123 h 124"/>
                <a:gd name="T6" fmla="*/ 127 w 148"/>
                <a:gd name="T7" fmla="*/ 120 h 124"/>
                <a:gd name="T8" fmla="*/ 133 w 148"/>
                <a:gd name="T9" fmla="*/ 117 h 124"/>
                <a:gd name="T10" fmla="*/ 139 w 148"/>
                <a:gd name="T11" fmla="*/ 113 h 124"/>
                <a:gd name="T12" fmla="*/ 144 w 148"/>
                <a:gd name="T13" fmla="*/ 107 h 124"/>
                <a:gd name="T14" fmla="*/ 146 w 148"/>
                <a:gd name="T15" fmla="*/ 100 h 124"/>
                <a:gd name="T16" fmla="*/ 148 w 148"/>
                <a:gd name="T17" fmla="*/ 92 h 124"/>
                <a:gd name="T18" fmla="*/ 145 w 148"/>
                <a:gd name="T19" fmla="*/ 78 h 124"/>
                <a:gd name="T20" fmla="*/ 139 w 148"/>
                <a:gd name="T21" fmla="*/ 67 h 124"/>
                <a:gd name="T22" fmla="*/ 130 w 148"/>
                <a:gd name="T23" fmla="*/ 57 h 124"/>
                <a:gd name="T24" fmla="*/ 120 w 148"/>
                <a:gd name="T25" fmla="*/ 48 h 124"/>
                <a:gd name="T26" fmla="*/ 115 w 148"/>
                <a:gd name="T27" fmla="*/ 43 h 124"/>
                <a:gd name="T28" fmla="*/ 109 w 148"/>
                <a:gd name="T29" fmla="*/ 40 h 124"/>
                <a:gd name="T30" fmla="*/ 104 w 148"/>
                <a:gd name="T31" fmla="*/ 36 h 124"/>
                <a:gd name="T32" fmla="*/ 98 w 148"/>
                <a:gd name="T33" fmla="*/ 33 h 124"/>
                <a:gd name="T34" fmla="*/ 94 w 148"/>
                <a:gd name="T35" fmla="*/ 29 h 124"/>
                <a:gd name="T36" fmla="*/ 88 w 148"/>
                <a:gd name="T37" fmla="*/ 25 h 124"/>
                <a:gd name="T38" fmla="*/ 82 w 148"/>
                <a:gd name="T39" fmla="*/ 23 h 124"/>
                <a:gd name="T40" fmla="*/ 76 w 148"/>
                <a:gd name="T41" fmla="*/ 19 h 124"/>
                <a:gd name="T42" fmla="*/ 67 w 148"/>
                <a:gd name="T43" fmla="*/ 16 h 124"/>
                <a:gd name="T44" fmla="*/ 59 w 148"/>
                <a:gd name="T45" fmla="*/ 11 h 124"/>
                <a:gd name="T46" fmla="*/ 49 w 148"/>
                <a:gd name="T47" fmla="*/ 7 h 124"/>
                <a:gd name="T48" fmla="*/ 39 w 148"/>
                <a:gd name="T49" fmla="*/ 4 h 124"/>
                <a:gd name="T50" fmla="*/ 29 w 148"/>
                <a:gd name="T51" fmla="*/ 1 h 124"/>
                <a:gd name="T52" fmla="*/ 19 w 148"/>
                <a:gd name="T53" fmla="*/ 0 h 124"/>
                <a:gd name="T54" fmla="*/ 9 w 148"/>
                <a:gd name="T55" fmla="*/ 0 h 124"/>
                <a:gd name="T56" fmla="*/ 0 w 148"/>
                <a:gd name="T57" fmla="*/ 1 h 124"/>
                <a:gd name="T58" fmla="*/ 1 w 148"/>
                <a:gd name="T59" fmla="*/ 1 h 124"/>
                <a:gd name="T60" fmla="*/ 3 w 148"/>
                <a:gd name="T61" fmla="*/ 2 h 124"/>
                <a:gd name="T62" fmla="*/ 5 w 148"/>
                <a:gd name="T63" fmla="*/ 5 h 124"/>
                <a:gd name="T64" fmla="*/ 6 w 148"/>
                <a:gd name="T65" fmla="*/ 6 h 124"/>
                <a:gd name="T66" fmla="*/ 23 w 148"/>
                <a:gd name="T67" fmla="*/ 8 h 124"/>
                <a:gd name="T68" fmla="*/ 41 w 148"/>
                <a:gd name="T69" fmla="*/ 13 h 124"/>
                <a:gd name="T70" fmla="*/ 60 w 148"/>
                <a:gd name="T71" fmla="*/ 19 h 124"/>
                <a:gd name="T72" fmla="*/ 79 w 148"/>
                <a:gd name="T73" fmla="*/ 28 h 124"/>
                <a:gd name="T74" fmla="*/ 97 w 148"/>
                <a:gd name="T75" fmla="*/ 36 h 124"/>
                <a:gd name="T76" fmla="*/ 114 w 148"/>
                <a:gd name="T77" fmla="*/ 47 h 124"/>
                <a:gd name="T78" fmla="*/ 127 w 148"/>
                <a:gd name="T79" fmla="*/ 59 h 124"/>
                <a:gd name="T80" fmla="*/ 136 w 148"/>
                <a:gd name="T81" fmla="*/ 72 h 124"/>
                <a:gd name="T82" fmla="*/ 139 w 148"/>
                <a:gd name="T83" fmla="*/ 83 h 124"/>
                <a:gd name="T84" fmla="*/ 139 w 148"/>
                <a:gd name="T85" fmla="*/ 92 h 124"/>
                <a:gd name="T86" fmla="*/ 137 w 148"/>
                <a:gd name="T87" fmla="*/ 100 h 124"/>
                <a:gd name="T88" fmla="*/ 132 w 148"/>
                <a:gd name="T89" fmla="*/ 107 h 124"/>
                <a:gd name="T90" fmla="*/ 126 w 148"/>
                <a:gd name="T91" fmla="*/ 112 h 124"/>
                <a:gd name="T92" fmla="*/ 118 w 148"/>
                <a:gd name="T93" fmla="*/ 117 h 124"/>
                <a:gd name="T94" fmla="*/ 109 w 148"/>
                <a:gd name="T95" fmla="*/ 120 h 124"/>
                <a:gd name="T96" fmla="*/ 100 w 148"/>
                <a:gd name="T97" fmla="*/ 122 h 124"/>
                <a:gd name="T98" fmla="*/ 101 w 148"/>
                <a:gd name="T99" fmla="*/ 122 h 124"/>
                <a:gd name="T100" fmla="*/ 102 w 148"/>
                <a:gd name="T101" fmla="*/ 123 h 124"/>
                <a:gd name="T102" fmla="*/ 102 w 148"/>
                <a:gd name="T103" fmla="*/ 124 h 124"/>
                <a:gd name="T104" fmla="*/ 103 w 148"/>
                <a:gd name="T105" fmla="*/ 124 h 124"/>
                <a:gd name="T106" fmla="*/ 103 w 148"/>
                <a:gd name="T107" fmla="*/ 124 h 1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48" h="124">
                  <a:moveTo>
                    <a:pt x="103" y="124"/>
                  </a:moveTo>
                  <a:lnTo>
                    <a:pt x="112" y="124"/>
                  </a:lnTo>
                  <a:lnTo>
                    <a:pt x="119" y="123"/>
                  </a:lnTo>
                  <a:lnTo>
                    <a:pt x="127" y="120"/>
                  </a:lnTo>
                  <a:lnTo>
                    <a:pt x="133" y="117"/>
                  </a:lnTo>
                  <a:lnTo>
                    <a:pt x="139" y="113"/>
                  </a:lnTo>
                  <a:lnTo>
                    <a:pt x="144" y="107"/>
                  </a:lnTo>
                  <a:lnTo>
                    <a:pt x="146" y="100"/>
                  </a:lnTo>
                  <a:lnTo>
                    <a:pt x="148" y="92"/>
                  </a:lnTo>
                  <a:lnTo>
                    <a:pt x="145" y="78"/>
                  </a:lnTo>
                  <a:lnTo>
                    <a:pt x="139" y="67"/>
                  </a:lnTo>
                  <a:lnTo>
                    <a:pt x="130" y="57"/>
                  </a:lnTo>
                  <a:lnTo>
                    <a:pt x="120" y="48"/>
                  </a:lnTo>
                  <a:lnTo>
                    <a:pt x="115" y="43"/>
                  </a:lnTo>
                  <a:lnTo>
                    <a:pt x="109" y="40"/>
                  </a:lnTo>
                  <a:lnTo>
                    <a:pt x="104" y="36"/>
                  </a:lnTo>
                  <a:lnTo>
                    <a:pt x="98" y="33"/>
                  </a:lnTo>
                  <a:lnTo>
                    <a:pt x="94" y="29"/>
                  </a:lnTo>
                  <a:lnTo>
                    <a:pt x="88" y="25"/>
                  </a:lnTo>
                  <a:lnTo>
                    <a:pt x="82" y="23"/>
                  </a:lnTo>
                  <a:lnTo>
                    <a:pt x="76" y="19"/>
                  </a:lnTo>
                  <a:lnTo>
                    <a:pt x="67" y="16"/>
                  </a:lnTo>
                  <a:lnTo>
                    <a:pt x="59" y="11"/>
                  </a:lnTo>
                  <a:lnTo>
                    <a:pt x="49" y="7"/>
                  </a:lnTo>
                  <a:lnTo>
                    <a:pt x="39" y="4"/>
                  </a:lnTo>
                  <a:lnTo>
                    <a:pt x="29" y="1"/>
                  </a:lnTo>
                  <a:lnTo>
                    <a:pt x="19" y="0"/>
                  </a:lnTo>
                  <a:lnTo>
                    <a:pt x="9" y="0"/>
                  </a:lnTo>
                  <a:lnTo>
                    <a:pt x="0" y="1"/>
                  </a:lnTo>
                  <a:lnTo>
                    <a:pt x="1" y="1"/>
                  </a:lnTo>
                  <a:lnTo>
                    <a:pt x="3" y="2"/>
                  </a:lnTo>
                  <a:lnTo>
                    <a:pt x="5" y="5"/>
                  </a:lnTo>
                  <a:lnTo>
                    <a:pt x="6" y="6"/>
                  </a:lnTo>
                  <a:lnTo>
                    <a:pt x="23" y="8"/>
                  </a:lnTo>
                  <a:lnTo>
                    <a:pt x="41" y="13"/>
                  </a:lnTo>
                  <a:lnTo>
                    <a:pt x="60" y="19"/>
                  </a:lnTo>
                  <a:lnTo>
                    <a:pt x="79" y="28"/>
                  </a:lnTo>
                  <a:lnTo>
                    <a:pt x="97" y="36"/>
                  </a:lnTo>
                  <a:lnTo>
                    <a:pt x="114" y="47"/>
                  </a:lnTo>
                  <a:lnTo>
                    <a:pt x="127" y="59"/>
                  </a:lnTo>
                  <a:lnTo>
                    <a:pt x="136" y="72"/>
                  </a:lnTo>
                  <a:lnTo>
                    <a:pt x="139" y="83"/>
                  </a:lnTo>
                  <a:lnTo>
                    <a:pt x="139" y="92"/>
                  </a:lnTo>
                  <a:lnTo>
                    <a:pt x="137" y="100"/>
                  </a:lnTo>
                  <a:lnTo>
                    <a:pt x="132" y="107"/>
                  </a:lnTo>
                  <a:lnTo>
                    <a:pt x="126" y="112"/>
                  </a:lnTo>
                  <a:lnTo>
                    <a:pt x="118" y="117"/>
                  </a:lnTo>
                  <a:lnTo>
                    <a:pt x="109" y="120"/>
                  </a:lnTo>
                  <a:lnTo>
                    <a:pt x="100" y="122"/>
                  </a:lnTo>
                  <a:lnTo>
                    <a:pt x="101" y="122"/>
                  </a:lnTo>
                  <a:lnTo>
                    <a:pt x="102" y="123"/>
                  </a:lnTo>
                  <a:lnTo>
                    <a:pt x="102" y="124"/>
                  </a:lnTo>
                  <a:lnTo>
                    <a:pt x="103" y="124"/>
                  </a:lnTo>
                  <a:lnTo>
                    <a:pt x="103" y="1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1" name="Freeform 48"/>
            <p:cNvSpPr>
              <a:spLocks/>
            </p:cNvSpPr>
            <p:nvPr/>
          </p:nvSpPr>
          <p:spPr bwMode="auto">
            <a:xfrm>
              <a:off x="1824" y="1943"/>
              <a:ext cx="25" cy="11"/>
            </a:xfrm>
            <a:custGeom>
              <a:avLst/>
              <a:gdLst>
                <a:gd name="T0" fmla="*/ 7 w 101"/>
                <a:gd name="T1" fmla="*/ 7 h 41"/>
                <a:gd name="T2" fmla="*/ 13 w 101"/>
                <a:gd name="T3" fmla="*/ 7 h 41"/>
                <a:gd name="T4" fmla="*/ 19 w 101"/>
                <a:gd name="T5" fmla="*/ 8 h 41"/>
                <a:gd name="T6" fmla="*/ 24 w 101"/>
                <a:gd name="T7" fmla="*/ 8 h 41"/>
                <a:gd name="T8" fmla="*/ 30 w 101"/>
                <a:gd name="T9" fmla="*/ 9 h 41"/>
                <a:gd name="T10" fmla="*/ 35 w 101"/>
                <a:gd name="T11" fmla="*/ 9 h 41"/>
                <a:gd name="T12" fmla="*/ 41 w 101"/>
                <a:gd name="T13" fmla="*/ 11 h 41"/>
                <a:gd name="T14" fmla="*/ 45 w 101"/>
                <a:gd name="T15" fmla="*/ 12 h 41"/>
                <a:gd name="T16" fmla="*/ 51 w 101"/>
                <a:gd name="T17" fmla="*/ 13 h 41"/>
                <a:gd name="T18" fmla="*/ 57 w 101"/>
                <a:gd name="T19" fmla="*/ 15 h 41"/>
                <a:gd name="T20" fmla="*/ 65 w 101"/>
                <a:gd name="T21" fmla="*/ 18 h 41"/>
                <a:gd name="T22" fmla="*/ 71 w 101"/>
                <a:gd name="T23" fmla="*/ 20 h 41"/>
                <a:gd name="T24" fmla="*/ 75 w 101"/>
                <a:gd name="T25" fmla="*/ 24 h 41"/>
                <a:gd name="T26" fmla="*/ 81 w 101"/>
                <a:gd name="T27" fmla="*/ 27 h 41"/>
                <a:gd name="T28" fmla="*/ 87 w 101"/>
                <a:gd name="T29" fmla="*/ 31 h 41"/>
                <a:gd name="T30" fmla="*/ 92 w 101"/>
                <a:gd name="T31" fmla="*/ 36 h 41"/>
                <a:gd name="T32" fmla="*/ 98 w 101"/>
                <a:gd name="T33" fmla="*/ 39 h 41"/>
                <a:gd name="T34" fmla="*/ 98 w 101"/>
                <a:gd name="T35" fmla="*/ 39 h 41"/>
                <a:gd name="T36" fmla="*/ 99 w 101"/>
                <a:gd name="T37" fmla="*/ 41 h 41"/>
                <a:gd name="T38" fmla="*/ 101 w 101"/>
                <a:gd name="T39" fmla="*/ 41 h 41"/>
                <a:gd name="T40" fmla="*/ 101 w 101"/>
                <a:gd name="T41" fmla="*/ 41 h 41"/>
                <a:gd name="T42" fmla="*/ 93 w 101"/>
                <a:gd name="T43" fmla="*/ 29 h 41"/>
                <a:gd name="T44" fmla="*/ 83 w 101"/>
                <a:gd name="T45" fmla="*/ 19 h 41"/>
                <a:gd name="T46" fmla="*/ 71 w 101"/>
                <a:gd name="T47" fmla="*/ 12 h 41"/>
                <a:gd name="T48" fmla="*/ 57 w 101"/>
                <a:gd name="T49" fmla="*/ 7 h 41"/>
                <a:gd name="T50" fmla="*/ 42 w 101"/>
                <a:gd name="T51" fmla="*/ 3 h 41"/>
                <a:gd name="T52" fmla="*/ 27 w 101"/>
                <a:gd name="T53" fmla="*/ 1 h 41"/>
                <a:gd name="T54" fmla="*/ 13 w 101"/>
                <a:gd name="T55" fmla="*/ 0 h 41"/>
                <a:gd name="T56" fmla="*/ 0 w 101"/>
                <a:gd name="T57" fmla="*/ 0 h 41"/>
                <a:gd name="T58" fmla="*/ 1 w 101"/>
                <a:gd name="T59" fmla="*/ 1 h 41"/>
                <a:gd name="T60" fmla="*/ 2 w 101"/>
                <a:gd name="T61" fmla="*/ 3 h 41"/>
                <a:gd name="T62" fmla="*/ 5 w 101"/>
                <a:gd name="T63" fmla="*/ 6 h 41"/>
                <a:gd name="T64" fmla="*/ 7 w 101"/>
                <a:gd name="T65" fmla="*/ 7 h 41"/>
                <a:gd name="T66" fmla="*/ 7 w 101"/>
                <a:gd name="T67" fmla="*/ 7 h 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01" h="41">
                  <a:moveTo>
                    <a:pt x="7" y="7"/>
                  </a:moveTo>
                  <a:lnTo>
                    <a:pt x="13" y="7"/>
                  </a:lnTo>
                  <a:lnTo>
                    <a:pt x="19" y="8"/>
                  </a:lnTo>
                  <a:lnTo>
                    <a:pt x="24" y="8"/>
                  </a:lnTo>
                  <a:lnTo>
                    <a:pt x="30" y="9"/>
                  </a:lnTo>
                  <a:lnTo>
                    <a:pt x="35" y="9"/>
                  </a:lnTo>
                  <a:lnTo>
                    <a:pt x="41" y="11"/>
                  </a:lnTo>
                  <a:lnTo>
                    <a:pt x="45" y="12"/>
                  </a:lnTo>
                  <a:lnTo>
                    <a:pt x="51" y="13"/>
                  </a:lnTo>
                  <a:lnTo>
                    <a:pt x="57" y="15"/>
                  </a:lnTo>
                  <a:lnTo>
                    <a:pt x="65" y="18"/>
                  </a:lnTo>
                  <a:lnTo>
                    <a:pt x="71" y="20"/>
                  </a:lnTo>
                  <a:lnTo>
                    <a:pt x="75" y="24"/>
                  </a:lnTo>
                  <a:lnTo>
                    <a:pt x="81" y="27"/>
                  </a:lnTo>
                  <a:lnTo>
                    <a:pt x="87" y="31"/>
                  </a:lnTo>
                  <a:lnTo>
                    <a:pt x="92" y="36"/>
                  </a:lnTo>
                  <a:lnTo>
                    <a:pt x="98" y="39"/>
                  </a:lnTo>
                  <a:lnTo>
                    <a:pt x="98" y="39"/>
                  </a:lnTo>
                  <a:lnTo>
                    <a:pt x="99" y="41"/>
                  </a:lnTo>
                  <a:lnTo>
                    <a:pt x="101" y="41"/>
                  </a:lnTo>
                  <a:lnTo>
                    <a:pt x="101" y="41"/>
                  </a:lnTo>
                  <a:lnTo>
                    <a:pt x="93" y="29"/>
                  </a:lnTo>
                  <a:lnTo>
                    <a:pt x="83" y="19"/>
                  </a:lnTo>
                  <a:lnTo>
                    <a:pt x="71" y="12"/>
                  </a:lnTo>
                  <a:lnTo>
                    <a:pt x="57" y="7"/>
                  </a:lnTo>
                  <a:lnTo>
                    <a:pt x="42" y="3"/>
                  </a:lnTo>
                  <a:lnTo>
                    <a:pt x="27" y="1"/>
                  </a:lnTo>
                  <a:lnTo>
                    <a:pt x="13" y="0"/>
                  </a:lnTo>
                  <a:lnTo>
                    <a:pt x="0" y="0"/>
                  </a:lnTo>
                  <a:lnTo>
                    <a:pt x="1" y="1"/>
                  </a:lnTo>
                  <a:lnTo>
                    <a:pt x="2" y="3"/>
                  </a:lnTo>
                  <a:lnTo>
                    <a:pt x="5" y="6"/>
                  </a:lnTo>
                  <a:lnTo>
                    <a:pt x="7" y="7"/>
                  </a:lnTo>
                  <a:lnTo>
                    <a:pt x="7"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2" name="Freeform 49"/>
            <p:cNvSpPr>
              <a:spLocks/>
            </p:cNvSpPr>
            <p:nvPr/>
          </p:nvSpPr>
          <p:spPr bwMode="auto">
            <a:xfrm>
              <a:off x="1842" y="1935"/>
              <a:ext cx="15" cy="11"/>
            </a:xfrm>
            <a:custGeom>
              <a:avLst/>
              <a:gdLst>
                <a:gd name="T0" fmla="*/ 5 w 60"/>
                <a:gd name="T1" fmla="*/ 7 h 41"/>
                <a:gd name="T2" fmla="*/ 13 w 60"/>
                <a:gd name="T3" fmla="*/ 9 h 41"/>
                <a:gd name="T4" fmla="*/ 20 w 60"/>
                <a:gd name="T5" fmla="*/ 12 h 41"/>
                <a:gd name="T6" fmla="*/ 27 w 60"/>
                <a:gd name="T7" fmla="*/ 16 h 41"/>
                <a:gd name="T8" fmla="*/ 33 w 60"/>
                <a:gd name="T9" fmla="*/ 19 h 41"/>
                <a:gd name="T10" fmla="*/ 41 w 60"/>
                <a:gd name="T11" fmla="*/ 24 h 41"/>
                <a:gd name="T12" fmla="*/ 47 w 60"/>
                <a:gd name="T13" fmla="*/ 30 h 41"/>
                <a:gd name="T14" fmla="*/ 53 w 60"/>
                <a:gd name="T15" fmla="*/ 35 h 41"/>
                <a:gd name="T16" fmla="*/ 59 w 60"/>
                <a:gd name="T17" fmla="*/ 41 h 41"/>
                <a:gd name="T18" fmla="*/ 60 w 60"/>
                <a:gd name="T19" fmla="*/ 41 h 41"/>
                <a:gd name="T20" fmla="*/ 59 w 60"/>
                <a:gd name="T21" fmla="*/ 39 h 41"/>
                <a:gd name="T22" fmla="*/ 58 w 60"/>
                <a:gd name="T23" fmla="*/ 36 h 41"/>
                <a:gd name="T24" fmla="*/ 56 w 60"/>
                <a:gd name="T25" fmla="*/ 35 h 41"/>
                <a:gd name="T26" fmla="*/ 50 w 60"/>
                <a:gd name="T27" fmla="*/ 29 h 41"/>
                <a:gd name="T28" fmla="*/ 44 w 60"/>
                <a:gd name="T29" fmla="*/ 23 h 41"/>
                <a:gd name="T30" fmla="*/ 38 w 60"/>
                <a:gd name="T31" fmla="*/ 17 h 41"/>
                <a:gd name="T32" fmla="*/ 31 w 60"/>
                <a:gd name="T33" fmla="*/ 11 h 41"/>
                <a:gd name="T34" fmla="*/ 24 w 60"/>
                <a:gd name="T35" fmla="*/ 6 h 41"/>
                <a:gd name="T36" fmla="*/ 17 w 60"/>
                <a:gd name="T37" fmla="*/ 4 h 41"/>
                <a:gd name="T38" fmla="*/ 8 w 60"/>
                <a:gd name="T39" fmla="*/ 1 h 41"/>
                <a:gd name="T40" fmla="*/ 0 w 60"/>
                <a:gd name="T41" fmla="*/ 0 h 41"/>
                <a:gd name="T42" fmla="*/ 0 w 60"/>
                <a:gd name="T43" fmla="*/ 1 h 41"/>
                <a:gd name="T44" fmla="*/ 1 w 60"/>
                <a:gd name="T45" fmla="*/ 4 h 41"/>
                <a:gd name="T46" fmla="*/ 3 w 60"/>
                <a:gd name="T47" fmla="*/ 6 h 41"/>
                <a:gd name="T48" fmla="*/ 5 w 60"/>
                <a:gd name="T49" fmla="*/ 7 h 41"/>
                <a:gd name="T50" fmla="*/ 5 w 60"/>
                <a:gd name="T51" fmla="*/ 7 h 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60" h="41">
                  <a:moveTo>
                    <a:pt x="5" y="7"/>
                  </a:moveTo>
                  <a:lnTo>
                    <a:pt x="13" y="9"/>
                  </a:lnTo>
                  <a:lnTo>
                    <a:pt x="20" y="12"/>
                  </a:lnTo>
                  <a:lnTo>
                    <a:pt x="27" y="16"/>
                  </a:lnTo>
                  <a:lnTo>
                    <a:pt x="33" y="19"/>
                  </a:lnTo>
                  <a:lnTo>
                    <a:pt x="41" y="24"/>
                  </a:lnTo>
                  <a:lnTo>
                    <a:pt x="47" y="30"/>
                  </a:lnTo>
                  <a:lnTo>
                    <a:pt x="53" y="35"/>
                  </a:lnTo>
                  <a:lnTo>
                    <a:pt x="59" y="41"/>
                  </a:lnTo>
                  <a:lnTo>
                    <a:pt x="60" y="41"/>
                  </a:lnTo>
                  <a:lnTo>
                    <a:pt x="59" y="39"/>
                  </a:lnTo>
                  <a:lnTo>
                    <a:pt x="58" y="36"/>
                  </a:lnTo>
                  <a:lnTo>
                    <a:pt x="56" y="35"/>
                  </a:lnTo>
                  <a:lnTo>
                    <a:pt x="50" y="29"/>
                  </a:lnTo>
                  <a:lnTo>
                    <a:pt x="44" y="23"/>
                  </a:lnTo>
                  <a:lnTo>
                    <a:pt x="38" y="17"/>
                  </a:lnTo>
                  <a:lnTo>
                    <a:pt x="31" y="11"/>
                  </a:lnTo>
                  <a:lnTo>
                    <a:pt x="24" y="6"/>
                  </a:lnTo>
                  <a:lnTo>
                    <a:pt x="17" y="4"/>
                  </a:lnTo>
                  <a:lnTo>
                    <a:pt x="8" y="1"/>
                  </a:lnTo>
                  <a:lnTo>
                    <a:pt x="0" y="0"/>
                  </a:lnTo>
                  <a:lnTo>
                    <a:pt x="0" y="1"/>
                  </a:lnTo>
                  <a:lnTo>
                    <a:pt x="1" y="4"/>
                  </a:lnTo>
                  <a:lnTo>
                    <a:pt x="3" y="6"/>
                  </a:lnTo>
                  <a:lnTo>
                    <a:pt x="5" y="7"/>
                  </a:lnTo>
                  <a:lnTo>
                    <a:pt x="5"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3" name="Freeform 50"/>
            <p:cNvSpPr>
              <a:spLocks/>
            </p:cNvSpPr>
            <p:nvPr/>
          </p:nvSpPr>
          <p:spPr bwMode="auto">
            <a:xfrm>
              <a:off x="1738" y="1939"/>
              <a:ext cx="47" cy="37"/>
            </a:xfrm>
            <a:custGeom>
              <a:avLst/>
              <a:gdLst>
                <a:gd name="T0" fmla="*/ 120 w 188"/>
                <a:gd name="T1" fmla="*/ 149 h 150"/>
                <a:gd name="T2" fmla="*/ 141 w 188"/>
                <a:gd name="T3" fmla="*/ 150 h 150"/>
                <a:gd name="T4" fmla="*/ 158 w 188"/>
                <a:gd name="T5" fmla="*/ 146 h 150"/>
                <a:gd name="T6" fmla="*/ 172 w 188"/>
                <a:gd name="T7" fmla="*/ 138 h 150"/>
                <a:gd name="T8" fmla="*/ 182 w 188"/>
                <a:gd name="T9" fmla="*/ 127 h 150"/>
                <a:gd name="T10" fmla="*/ 188 w 188"/>
                <a:gd name="T11" fmla="*/ 112 h 150"/>
                <a:gd name="T12" fmla="*/ 188 w 188"/>
                <a:gd name="T13" fmla="*/ 97 h 150"/>
                <a:gd name="T14" fmla="*/ 183 w 188"/>
                <a:gd name="T15" fmla="*/ 81 h 150"/>
                <a:gd name="T16" fmla="*/ 171 w 188"/>
                <a:gd name="T17" fmla="*/ 64 h 150"/>
                <a:gd name="T18" fmla="*/ 164 w 188"/>
                <a:gd name="T19" fmla="*/ 58 h 150"/>
                <a:gd name="T20" fmla="*/ 156 w 188"/>
                <a:gd name="T21" fmla="*/ 51 h 150"/>
                <a:gd name="T22" fmla="*/ 149 w 188"/>
                <a:gd name="T23" fmla="*/ 46 h 150"/>
                <a:gd name="T24" fmla="*/ 141 w 188"/>
                <a:gd name="T25" fmla="*/ 40 h 150"/>
                <a:gd name="T26" fmla="*/ 132 w 188"/>
                <a:gd name="T27" fmla="*/ 35 h 150"/>
                <a:gd name="T28" fmla="*/ 124 w 188"/>
                <a:gd name="T29" fmla="*/ 32 h 150"/>
                <a:gd name="T30" fmla="*/ 115 w 188"/>
                <a:gd name="T31" fmla="*/ 27 h 150"/>
                <a:gd name="T32" fmla="*/ 106 w 188"/>
                <a:gd name="T33" fmla="*/ 23 h 150"/>
                <a:gd name="T34" fmla="*/ 94 w 188"/>
                <a:gd name="T35" fmla="*/ 18 h 150"/>
                <a:gd name="T36" fmla="*/ 82 w 188"/>
                <a:gd name="T37" fmla="*/ 12 h 150"/>
                <a:gd name="T38" fmla="*/ 67 w 188"/>
                <a:gd name="T39" fmla="*/ 8 h 150"/>
                <a:gd name="T40" fmla="*/ 54 w 188"/>
                <a:gd name="T41" fmla="*/ 4 h 150"/>
                <a:gd name="T42" fmla="*/ 40 w 188"/>
                <a:gd name="T43" fmla="*/ 2 h 150"/>
                <a:gd name="T44" fmla="*/ 25 w 188"/>
                <a:gd name="T45" fmla="*/ 0 h 150"/>
                <a:gd name="T46" fmla="*/ 12 w 188"/>
                <a:gd name="T47" fmla="*/ 0 h 150"/>
                <a:gd name="T48" fmla="*/ 0 w 188"/>
                <a:gd name="T49" fmla="*/ 4 h 150"/>
                <a:gd name="T50" fmla="*/ 0 w 188"/>
                <a:gd name="T51" fmla="*/ 5 h 150"/>
                <a:gd name="T52" fmla="*/ 2 w 188"/>
                <a:gd name="T53" fmla="*/ 8 h 150"/>
                <a:gd name="T54" fmla="*/ 4 w 188"/>
                <a:gd name="T55" fmla="*/ 10 h 150"/>
                <a:gd name="T56" fmla="*/ 5 w 188"/>
                <a:gd name="T57" fmla="*/ 11 h 150"/>
                <a:gd name="T58" fmla="*/ 23 w 188"/>
                <a:gd name="T59" fmla="*/ 10 h 150"/>
                <a:gd name="T60" fmla="*/ 41 w 188"/>
                <a:gd name="T61" fmla="*/ 11 h 150"/>
                <a:gd name="T62" fmla="*/ 60 w 188"/>
                <a:gd name="T63" fmla="*/ 14 h 150"/>
                <a:gd name="T64" fmla="*/ 78 w 188"/>
                <a:gd name="T65" fmla="*/ 20 h 150"/>
                <a:gd name="T66" fmla="*/ 97 w 188"/>
                <a:gd name="T67" fmla="*/ 26 h 150"/>
                <a:gd name="T68" fmla="*/ 114 w 188"/>
                <a:gd name="T69" fmla="*/ 33 h 150"/>
                <a:gd name="T70" fmla="*/ 131 w 188"/>
                <a:gd name="T71" fmla="*/ 41 h 150"/>
                <a:gd name="T72" fmla="*/ 147 w 188"/>
                <a:gd name="T73" fmla="*/ 50 h 150"/>
                <a:gd name="T74" fmla="*/ 165 w 188"/>
                <a:gd name="T75" fmla="*/ 64 h 150"/>
                <a:gd name="T76" fmla="*/ 176 w 188"/>
                <a:gd name="T77" fmla="*/ 80 h 150"/>
                <a:gd name="T78" fmla="*/ 179 w 188"/>
                <a:gd name="T79" fmla="*/ 97 h 150"/>
                <a:gd name="T80" fmla="*/ 177 w 188"/>
                <a:gd name="T81" fmla="*/ 112 h 150"/>
                <a:gd name="T82" fmla="*/ 168 w 188"/>
                <a:gd name="T83" fmla="*/ 127 h 150"/>
                <a:gd name="T84" fmla="*/ 155 w 188"/>
                <a:gd name="T85" fmla="*/ 138 h 150"/>
                <a:gd name="T86" fmla="*/ 137 w 188"/>
                <a:gd name="T87" fmla="*/ 144 h 150"/>
                <a:gd name="T88" fmla="*/ 117 w 188"/>
                <a:gd name="T89" fmla="*/ 144 h 150"/>
                <a:gd name="T90" fmla="*/ 118 w 188"/>
                <a:gd name="T91" fmla="*/ 145 h 150"/>
                <a:gd name="T92" fmla="*/ 119 w 188"/>
                <a:gd name="T93" fmla="*/ 146 h 150"/>
                <a:gd name="T94" fmla="*/ 119 w 188"/>
                <a:gd name="T95" fmla="*/ 149 h 150"/>
                <a:gd name="T96" fmla="*/ 120 w 188"/>
                <a:gd name="T97" fmla="*/ 149 h 150"/>
                <a:gd name="T98" fmla="*/ 120 w 188"/>
                <a:gd name="T99" fmla="*/ 149 h 1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188" h="150">
                  <a:moveTo>
                    <a:pt x="120" y="149"/>
                  </a:moveTo>
                  <a:lnTo>
                    <a:pt x="141" y="150"/>
                  </a:lnTo>
                  <a:lnTo>
                    <a:pt x="158" y="146"/>
                  </a:lnTo>
                  <a:lnTo>
                    <a:pt x="172" y="138"/>
                  </a:lnTo>
                  <a:lnTo>
                    <a:pt x="182" y="127"/>
                  </a:lnTo>
                  <a:lnTo>
                    <a:pt x="188" y="112"/>
                  </a:lnTo>
                  <a:lnTo>
                    <a:pt x="188" y="97"/>
                  </a:lnTo>
                  <a:lnTo>
                    <a:pt x="183" y="81"/>
                  </a:lnTo>
                  <a:lnTo>
                    <a:pt x="171" y="64"/>
                  </a:lnTo>
                  <a:lnTo>
                    <a:pt x="164" y="58"/>
                  </a:lnTo>
                  <a:lnTo>
                    <a:pt x="156" y="51"/>
                  </a:lnTo>
                  <a:lnTo>
                    <a:pt x="149" y="46"/>
                  </a:lnTo>
                  <a:lnTo>
                    <a:pt x="141" y="40"/>
                  </a:lnTo>
                  <a:lnTo>
                    <a:pt x="132" y="35"/>
                  </a:lnTo>
                  <a:lnTo>
                    <a:pt x="124" y="32"/>
                  </a:lnTo>
                  <a:lnTo>
                    <a:pt x="115" y="27"/>
                  </a:lnTo>
                  <a:lnTo>
                    <a:pt x="106" y="23"/>
                  </a:lnTo>
                  <a:lnTo>
                    <a:pt x="94" y="18"/>
                  </a:lnTo>
                  <a:lnTo>
                    <a:pt x="82" y="12"/>
                  </a:lnTo>
                  <a:lnTo>
                    <a:pt x="67" y="8"/>
                  </a:lnTo>
                  <a:lnTo>
                    <a:pt x="54" y="4"/>
                  </a:lnTo>
                  <a:lnTo>
                    <a:pt x="40" y="2"/>
                  </a:lnTo>
                  <a:lnTo>
                    <a:pt x="25" y="0"/>
                  </a:lnTo>
                  <a:lnTo>
                    <a:pt x="12" y="0"/>
                  </a:lnTo>
                  <a:lnTo>
                    <a:pt x="0" y="4"/>
                  </a:lnTo>
                  <a:lnTo>
                    <a:pt x="0" y="5"/>
                  </a:lnTo>
                  <a:lnTo>
                    <a:pt x="2" y="8"/>
                  </a:lnTo>
                  <a:lnTo>
                    <a:pt x="4" y="10"/>
                  </a:lnTo>
                  <a:lnTo>
                    <a:pt x="5" y="11"/>
                  </a:lnTo>
                  <a:lnTo>
                    <a:pt x="23" y="10"/>
                  </a:lnTo>
                  <a:lnTo>
                    <a:pt x="41" y="11"/>
                  </a:lnTo>
                  <a:lnTo>
                    <a:pt x="60" y="14"/>
                  </a:lnTo>
                  <a:lnTo>
                    <a:pt x="78" y="20"/>
                  </a:lnTo>
                  <a:lnTo>
                    <a:pt x="97" y="26"/>
                  </a:lnTo>
                  <a:lnTo>
                    <a:pt x="114" y="33"/>
                  </a:lnTo>
                  <a:lnTo>
                    <a:pt x="131" y="41"/>
                  </a:lnTo>
                  <a:lnTo>
                    <a:pt x="147" y="50"/>
                  </a:lnTo>
                  <a:lnTo>
                    <a:pt x="165" y="64"/>
                  </a:lnTo>
                  <a:lnTo>
                    <a:pt x="176" y="80"/>
                  </a:lnTo>
                  <a:lnTo>
                    <a:pt x="179" y="97"/>
                  </a:lnTo>
                  <a:lnTo>
                    <a:pt x="177" y="112"/>
                  </a:lnTo>
                  <a:lnTo>
                    <a:pt x="168" y="127"/>
                  </a:lnTo>
                  <a:lnTo>
                    <a:pt x="155" y="138"/>
                  </a:lnTo>
                  <a:lnTo>
                    <a:pt x="137" y="144"/>
                  </a:lnTo>
                  <a:lnTo>
                    <a:pt x="117" y="144"/>
                  </a:lnTo>
                  <a:lnTo>
                    <a:pt x="118" y="145"/>
                  </a:lnTo>
                  <a:lnTo>
                    <a:pt x="119" y="146"/>
                  </a:lnTo>
                  <a:lnTo>
                    <a:pt x="119" y="149"/>
                  </a:lnTo>
                  <a:lnTo>
                    <a:pt x="120" y="149"/>
                  </a:lnTo>
                  <a:lnTo>
                    <a:pt x="120" y="14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4" name="Freeform 51"/>
            <p:cNvSpPr>
              <a:spLocks/>
            </p:cNvSpPr>
            <p:nvPr/>
          </p:nvSpPr>
          <p:spPr bwMode="auto">
            <a:xfrm>
              <a:off x="1777" y="1966"/>
              <a:ext cx="13" cy="12"/>
            </a:xfrm>
            <a:custGeom>
              <a:avLst/>
              <a:gdLst>
                <a:gd name="T0" fmla="*/ 3 w 54"/>
                <a:gd name="T1" fmla="*/ 10 h 48"/>
                <a:gd name="T2" fmla="*/ 10 w 54"/>
                <a:gd name="T3" fmla="*/ 13 h 48"/>
                <a:gd name="T4" fmla="*/ 17 w 54"/>
                <a:gd name="T5" fmla="*/ 18 h 48"/>
                <a:gd name="T6" fmla="*/ 23 w 54"/>
                <a:gd name="T7" fmla="*/ 23 h 48"/>
                <a:gd name="T8" fmla="*/ 29 w 54"/>
                <a:gd name="T9" fmla="*/ 29 h 48"/>
                <a:gd name="T10" fmla="*/ 35 w 54"/>
                <a:gd name="T11" fmla="*/ 34 h 48"/>
                <a:gd name="T12" fmla="*/ 41 w 54"/>
                <a:gd name="T13" fmla="*/ 40 h 48"/>
                <a:gd name="T14" fmla="*/ 47 w 54"/>
                <a:gd name="T15" fmla="*/ 45 h 48"/>
                <a:gd name="T16" fmla="*/ 54 w 54"/>
                <a:gd name="T17" fmla="*/ 48 h 48"/>
                <a:gd name="T18" fmla="*/ 54 w 54"/>
                <a:gd name="T19" fmla="*/ 47 h 48"/>
                <a:gd name="T20" fmla="*/ 53 w 54"/>
                <a:gd name="T21" fmla="*/ 43 h 48"/>
                <a:gd name="T22" fmla="*/ 53 w 54"/>
                <a:gd name="T23" fmla="*/ 39 h 48"/>
                <a:gd name="T24" fmla="*/ 52 w 54"/>
                <a:gd name="T25" fmla="*/ 36 h 48"/>
                <a:gd name="T26" fmla="*/ 46 w 54"/>
                <a:gd name="T27" fmla="*/ 31 h 48"/>
                <a:gd name="T28" fmla="*/ 40 w 54"/>
                <a:gd name="T29" fmla="*/ 25 h 48"/>
                <a:gd name="T30" fmla="*/ 34 w 54"/>
                <a:gd name="T31" fmla="*/ 20 h 48"/>
                <a:gd name="T32" fmla="*/ 28 w 54"/>
                <a:gd name="T33" fmla="*/ 16 h 48"/>
                <a:gd name="T34" fmla="*/ 21 w 54"/>
                <a:gd name="T35" fmla="*/ 11 h 48"/>
                <a:gd name="T36" fmla="*/ 15 w 54"/>
                <a:gd name="T37" fmla="*/ 6 h 48"/>
                <a:gd name="T38" fmla="*/ 7 w 54"/>
                <a:gd name="T39" fmla="*/ 2 h 48"/>
                <a:gd name="T40" fmla="*/ 0 w 54"/>
                <a:gd name="T41" fmla="*/ 0 h 48"/>
                <a:gd name="T42" fmla="*/ 0 w 54"/>
                <a:gd name="T43" fmla="*/ 1 h 48"/>
                <a:gd name="T44" fmla="*/ 0 w 54"/>
                <a:gd name="T45" fmla="*/ 5 h 48"/>
                <a:gd name="T46" fmla="*/ 1 w 54"/>
                <a:gd name="T47" fmla="*/ 7 h 48"/>
                <a:gd name="T48" fmla="*/ 3 w 54"/>
                <a:gd name="T49" fmla="*/ 10 h 48"/>
                <a:gd name="T50" fmla="*/ 3 w 54"/>
                <a:gd name="T51" fmla="*/ 10 h 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54" h="48">
                  <a:moveTo>
                    <a:pt x="3" y="10"/>
                  </a:moveTo>
                  <a:lnTo>
                    <a:pt x="10" y="13"/>
                  </a:lnTo>
                  <a:lnTo>
                    <a:pt x="17" y="18"/>
                  </a:lnTo>
                  <a:lnTo>
                    <a:pt x="23" y="23"/>
                  </a:lnTo>
                  <a:lnTo>
                    <a:pt x="29" y="29"/>
                  </a:lnTo>
                  <a:lnTo>
                    <a:pt x="35" y="34"/>
                  </a:lnTo>
                  <a:lnTo>
                    <a:pt x="41" y="40"/>
                  </a:lnTo>
                  <a:lnTo>
                    <a:pt x="47" y="45"/>
                  </a:lnTo>
                  <a:lnTo>
                    <a:pt x="54" y="48"/>
                  </a:lnTo>
                  <a:lnTo>
                    <a:pt x="54" y="47"/>
                  </a:lnTo>
                  <a:lnTo>
                    <a:pt x="53" y="43"/>
                  </a:lnTo>
                  <a:lnTo>
                    <a:pt x="53" y="39"/>
                  </a:lnTo>
                  <a:lnTo>
                    <a:pt x="52" y="36"/>
                  </a:lnTo>
                  <a:lnTo>
                    <a:pt x="46" y="31"/>
                  </a:lnTo>
                  <a:lnTo>
                    <a:pt x="40" y="25"/>
                  </a:lnTo>
                  <a:lnTo>
                    <a:pt x="34" y="20"/>
                  </a:lnTo>
                  <a:lnTo>
                    <a:pt x="28" y="16"/>
                  </a:lnTo>
                  <a:lnTo>
                    <a:pt x="21" y="11"/>
                  </a:lnTo>
                  <a:lnTo>
                    <a:pt x="15" y="6"/>
                  </a:lnTo>
                  <a:lnTo>
                    <a:pt x="7" y="2"/>
                  </a:lnTo>
                  <a:lnTo>
                    <a:pt x="0" y="0"/>
                  </a:lnTo>
                  <a:lnTo>
                    <a:pt x="0" y="1"/>
                  </a:lnTo>
                  <a:lnTo>
                    <a:pt x="0" y="5"/>
                  </a:lnTo>
                  <a:lnTo>
                    <a:pt x="1" y="7"/>
                  </a:lnTo>
                  <a:lnTo>
                    <a:pt x="3" y="10"/>
                  </a:lnTo>
                  <a:lnTo>
                    <a:pt x="3"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5" name="Freeform 52"/>
            <p:cNvSpPr>
              <a:spLocks/>
            </p:cNvSpPr>
            <p:nvPr/>
          </p:nvSpPr>
          <p:spPr bwMode="auto">
            <a:xfrm>
              <a:off x="1785" y="1958"/>
              <a:ext cx="13" cy="11"/>
            </a:xfrm>
            <a:custGeom>
              <a:avLst/>
              <a:gdLst>
                <a:gd name="T0" fmla="*/ 2 w 54"/>
                <a:gd name="T1" fmla="*/ 10 h 47"/>
                <a:gd name="T2" fmla="*/ 9 w 54"/>
                <a:gd name="T3" fmla="*/ 14 h 47"/>
                <a:gd name="T4" fmla="*/ 16 w 54"/>
                <a:gd name="T5" fmla="*/ 17 h 47"/>
                <a:gd name="T6" fmla="*/ 22 w 54"/>
                <a:gd name="T7" fmla="*/ 23 h 47"/>
                <a:gd name="T8" fmla="*/ 28 w 54"/>
                <a:gd name="T9" fmla="*/ 28 h 47"/>
                <a:gd name="T10" fmla="*/ 33 w 54"/>
                <a:gd name="T11" fmla="*/ 34 h 47"/>
                <a:gd name="T12" fmla="*/ 40 w 54"/>
                <a:gd name="T13" fmla="*/ 39 h 47"/>
                <a:gd name="T14" fmla="*/ 46 w 54"/>
                <a:gd name="T15" fmla="*/ 44 h 47"/>
                <a:gd name="T16" fmla="*/ 54 w 54"/>
                <a:gd name="T17" fmla="*/ 47 h 47"/>
                <a:gd name="T18" fmla="*/ 54 w 54"/>
                <a:gd name="T19" fmla="*/ 46 h 47"/>
                <a:gd name="T20" fmla="*/ 53 w 54"/>
                <a:gd name="T21" fmla="*/ 42 h 47"/>
                <a:gd name="T22" fmla="*/ 51 w 54"/>
                <a:gd name="T23" fmla="*/ 39 h 47"/>
                <a:gd name="T24" fmla="*/ 50 w 54"/>
                <a:gd name="T25" fmla="*/ 36 h 47"/>
                <a:gd name="T26" fmla="*/ 44 w 54"/>
                <a:gd name="T27" fmla="*/ 32 h 47"/>
                <a:gd name="T28" fmla="*/ 39 w 54"/>
                <a:gd name="T29" fmla="*/ 26 h 47"/>
                <a:gd name="T30" fmla="*/ 33 w 54"/>
                <a:gd name="T31" fmla="*/ 21 h 47"/>
                <a:gd name="T32" fmla="*/ 27 w 54"/>
                <a:gd name="T33" fmla="*/ 15 h 47"/>
                <a:gd name="T34" fmla="*/ 20 w 54"/>
                <a:gd name="T35" fmla="*/ 10 h 47"/>
                <a:gd name="T36" fmla="*/ 14 w 54"/>
                <a:gd name="T37" fmla="*/ 6 h 47"/>
                <a:gd name="T38" fmla="*/ 7 w 54"/>
                <a:gd name="T39" fmla="*/ 3 h 47"/>
                <a:gd name="T40" fmla="*/ 0 w 54"/>
                <a:gd name="T41" fmla="*/ 0 h 47"/>
                <a:gd name="T42" fmla="*/ 0 w 54"/>
                <a:gd name="T43" fmla="*/ 1 h 47"/>
                <a:gd name="T44" fmla="*/ 0 w 54"/>
                <a:gd name="T45" fmla="*/ 5 h 47"/>
                <a:gd name="T46" fmla="*/ 1 w 54"/>
                <a:gd name="T47" fmla="*/ 8 h 47"/>
                <a:gd name="T48" fmla="*/ 2 w 54"/>
                <a:gd name="T49" fmla="*/ 10 h 47"/>
                <a:gd name="T50" fmla="*/ 2 w 54"/>
                <a:gd name="T51" fmla="*/ 10 h 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54" h="47">
                  <a:moveTo>
                    <a:pt x="2" y="10"/>
                  </a:moveTo>
                  <a:lnTo>
                    <a:pt x="9" y="14"/>
                  </a:lnTo>
                  <a:lnTo>
                    <a:pt x="16" y="17"/>
                  </a:lnTo>
                  <a:lnTo>
                    <a:pt x="22" y="23"/>
                  </a:lnTo>
                  <a:lnTo>
                    <a:pt x="28" y="28"/>
                  </a:lnTo>
                  <a:lnTo>
                    <a:pt x="33" y="34"/>
                  </a:lnTo>
                  <a:lnTo>
                    <a:pt x="40" y="39"/>
                  </a:lnTo>
                  <a:lnTo>
                    <a:pt x="46" y="44"/>
                  </a:lnTo>
                  <a:lnTo>
                    <a:pt x="54" y="47"/>
                  </a:lnTo>
                  <a:lnTo>
                    <a:pt x="54" y="46"/>
                  </a:lnTo>
                  <a:lnTo>
                    <a:pt x="53" y="42"/>
                  </a:lnTo>
                  <a:lnTo>
                    <a:pt x="51" y="39"/>
                  </a:lnTo>
                  <a:lnTo>
                    <a:pt x="50" y="36"/>
                  </a:lnTo>
                  <a:lnTo>
                    <a:pt x="44" y="32"/>
                  </a:lnTo>
                  <a:lnTo>
                    <a:pt x="39" y="26"/>
                  </a:lnTo>
                  <a:lnTo>
                    <a:pt x="33" y="21"/>
                  </a:lnTo>
                  <a:lnTo>
                    <a:pt x="27" y="15"/>
                  </a:lnTo>
                  <a:lnTo>
                    <a:pt x="20" y="10"/>
                  </a:lnTo>
                  <a:lnTo>
                    <a:pt x="14" y="6"/>
                  </a:lnTo>
                  <a:lnTo>
                    <a:pt x="7" y="3"/>
                  </a:lnTo>
                  <a:lnTo>
                    <a:pt x="0" y="0"/>
                  </a:lnTo>
                  <a:lnTo>
                    <a:pt x="0" y="1"/>
                  </a:lnTo>
                  <a:lnTo>
                    <a:pt x="0" y="5"/>
                  </a:lnTo>
                  <a:lnTo>
                    <a:pt x="1" y="8"/>
                  </a:lnTo>
                  <a:lnTo>
                    <a:pt x="2" y="10"/>
                  </a:lnTo>
                  <a:lnTo>
                    <a:pt x="2"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grpSp>
      <p:sp>
        <p:nvSpPr>
          <p:cNvPr id="90" name="Rectangle 89"/>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87" name="Rectangle à coins arrondis 86"/>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sp>
        <p:nvSpPr>
          <p:cNvPr id="88" name="Rectangle 2"/>
          <p:cNvSpPr>
            <a:spLocks noGrp="1" noChangeArrowheads="1"/>
          </p:cNvSpPr>
          <p:nvPr>
            <p:ph type="title"/>
            <p:custDataLst>
              <p:tags r:id="rId29"/>
            </p:custDataLst>
          </p:nvPr>
        </p:nvSpPr>
        <p:spPr>
          <a:xfrm>
            <a:off x="1527282" y="457137"/>
            <a:ext cx="8678263" cy="677044"/>
          </a:xfrm>
        </p:spPr>
        <p:txBody>
          <a:bodyPr>
            <a:noAutofit/>
          </a:bodyPr>
          <a:lstStyle/>
          <a:p>
            <a:pPr lvl="3" algn="l">
              <a:spcBef>
                <a:spcPts val="0"/>
              </a:spcBef>
              <a:spcAft>
                <a:spcPts val="0"/>
              </a:spcAft>
            </a:pPr>
            <a:r>
              <a:rPr lang="fr-FR" sz="3600" dirty="0" smtClean="0">
                <a:solidFill>
                  <a:srgbClr val="0070C0"/>
                </a:solidFill>
                <a:latin typeface="Kristen ITC" panose="03050502040202030202" pitchFamily="66" charset="0"/>
                <a:ea typeface="+mj-ea"/>
                <a:cs typeface="+mj-cs"/>
              </a:rPr>
              <a:t>Recherche de photos d’ours polaire</a:t>
            </a:r>
            <a:endParaRPr lang="fr-FR" sz="3600" dirty="0">
              <a:solidFill>
                <a:srgbClr val="0070C0"/>
              </a:solidFill>
              <a:latin typeface="Kristen ITC" panose="03050502040202030202" pitchFamily="66" charset="0"/>
              <a:ea typeface="+mj-ea"/>
              <a:cs typeface="+mj-cs"/>
            </a:endParaRPr>
          </a:p>
        </p:txBody>
      </p:sp>
      <p:sp>
        <p:nvSpPr>
          <p:cNvPr id="92" name="Rectangle à coins arrondis 91"/>
          <p:cNvSpPr/>
          <p:nvPr/>
        </p:nvSpPr>
        <p:spPr>
          <a:xfrm>
            <a:off x="88231" y="350219"/>
            <a:ext cx="1420088" cy="1154099"/>
          </a:xfrm>
          <a:prstGeom prst="roundRect">
            <a:avLst>
              <a:gd name="adj" fmla="val 10000"/>
            </a:avLst>
          </a:prstGeom>
          <a:blipFill>
            <a:blip r:embed="rId61" cstate="print">
              <a:duotone>
                <a:schemeClr val="bg2">
                  <a:shade val="45000"/>
                  <a:satMod val="135000"/>
                </a:schemeClr>
                <a:prstClr val="white"/>
              </a:duotone>
              <a:extLst>
                <a:ext uri="{BEBA8EAE-BF5A-486C-A8C5-ECC9F3942E4B}">
                  <a14:imgProps xmlns:a14="http://schemas.microsoft.com/office/drawing/2010/main">
                    <a14:imgLayer r:embed="rId62">
                      <a14:imgEffect>
                        <a14:backgroundRemoval t="0" b="100000" l="0" r="100000">
                          <a14:foregroundMark x1="49500" y1="96830" x2="66250" y2="96830"/>
                          <a14:foregroundMark x1="49250" y1="96254" x2="49000" y2="88473"/>
                          <a14:foregroundMark x1="49000" y1="88473" x2="62500" y2="88473"/>
                          <a14:foregroundMark x1="62250" y1="89049" x2="65250" y2="96542"/>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1000" r="-1000"/>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sp>
        <p:nvSpPr>
          <p:cNvPr id="86" name="Titre 1"/>
          <p:cNvSpPr txBox="1">
            <a:spLocks/>
          </p:cNvSpPr>
          <p:nvPr>
            <p:custDataLst>
              <p:tags r:id="rId30"/>
            </p:custDataLst>
          </p:nvPr>
        </p:nvSpPr>
        <p:spPr>
          <a:xfrm>
            <a:off x="1505616" y="955498"/>
            <a:ext cx="3797317" cy="1143000"/>
          </a:xfrm>
          <a:prstGeom prst="rect">
            <a:avLst/>
          </a:prstGeom>
        </p:spPr>
        <p:txBody>
          <a:bodyPr vert="horz" lIns="91440" tIns="45720" rIns="91440" bIns="45720" rtlCol="0" anchor="ctr">
            <a:normAutofit/>
          </a:bodyPr>
          <a:lstStyle>
            <a:lvl1pPr algn="ctr" defTabSz="914400" rtl="0" eaLnBrk="1" latinLnBrk="0" hangingPunct="1">
              <a:spcBef>
                <a:spcPct val="0"/>
              </a:spcBef>
              <a:buNone/>
              <a:defRPr sz="4400" kern="1200">
                <a:solidFill>
                  <a:schemeClr val="tx1"/>
                </a:solidFill>
                <a:latin typeface="+mj-lt"/>
                <a:ea typeface="+mj-ea"/>
                <a:cs typeface="+mj-cs"/>
              </a:defRPr>
            </a:lvl1pPr>
          </a:lstStyle>
          <a:p>
            <a:pPr algn="l"/>
            <a:r>
              <a:rPr lang="fr-CA" sz="2800" dirty="0">
                <a:latin typeface="Kristen ITC" panose="03050502040202030202" pitchFamily="66" charset="0"/>
              </a:rPr>
              <a:t>Ours </a:t>
            </a:r>
            <a:r>
              <a:rPr lang="fr-CA" sz="2800" b="1" dirty="0">
                <a:latin typeface="Kristen ITC" panose="03050502040202030202" pitchFamily="66" charset="0"/>
              </a:rPr>
              <a:t>SAUF</a:t>
            </a:r>
            <a:r>
              <a:rPr lang="fr-CA" sz="2800" dirty="0">
                <a:latin typeface="Kristen ITC" panose="03050502040202030202" pitchFamily="66" charset="0"/>
              </a:rPr>
              <a:t> Dessin</a:t>
            </a:r>
          </a:p>
        </p:txBody>
      </p:sp>
    </p:spTree>
    <p:extLst>
      <p:ext uri="{BB962C8B-B14F-4D97-AF65-F5344CB8AC3E}">
        <p14:creationId xmlns:p14="http://schemas.microsoft.com/office/powerpoint/2010/main" val="4175602067"/>
      </p:ext>
    </p:extLst>
  </p:cSld>
  <p:clrMapOvr>
    <a:masterClrMapping/>
  </p:clrMapOvr>
  <mc:AlternateContent xmlns:mc="http://schemas.openxmlformats.org/markup-compatibility/2006" xmlns:p14="http://schemas.microsoft.com/office/powerpoint/2010/main">
    <mc:Choice Requires="p14">
      <p:transition spd="slow" p14:dur="2000"/>
    </mc:Choice>
    <mc:Fallback xmlns="">
      <p:transition spd="slow"/>
    </mc:Fallback>
  </mc:AlternateContent>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2" presetClass="entr" presetSubtype="4" fill="hold" nodeType="clickEffect">
                                  <p:stCondLst>
                                    <p:cond delay="0"/>
                                  </p:stCondLst>
                                  <p:childTnLst>
                                    <p:set>
                                      <p:cBhvr>
                                        <p:cTn id="6" dur="1" fill="hold">
                                          <p:stCondLst>
                                            <p:cond delay="0"/>
                                          </p:stCondLst>
                                        </p:cTn>
                                        <p:tgtEl>
                                          <p:spTgt spid="3"/>
                                        </p:tgtEl>
                                        <p:attrNameLst>
                                          <p:attrName>style.visibility</p:attrName>
                                        </p:attrNameLst>
                                      </p:cBhvr>
                                      <p:to>
                                        <p:strVal val="visible"/>
                                      </p:to>
                                    </p:set>
                                    <p:anim calcmode="lin" valueType="num">
                                      <p:cBhvr additive="base">
                                        <p:cTn id="7" dur="500" fill="hold"/>
                                        <p:tgtEl>
                                          <p:spTgt spid="3"/>
                                        </p:tgtEl>
                                        <p:attrNameLst>
                                          <p:attrName>ppt_x</p:attrName>
                                        </p:attrNameLst>
                                      </p:cBhvr>
                                      <p:tavLst>
                                        <p:tav tm="0">
                                          <p:val>
                                            <p:strVal val="#ppt_x"/>
                                          </p:val>
                                        </p:tav>
                                        <p:tav tm="100000">
                                          <p:val>
                                            <p:strVal val="#ppt_x"/>
                                          </p:val>
                                        </p:tav>
                                      </p:tavLst>
                                    </p:anim>
                                    <p:anim calcmode="lin" valueType="num">
                                      <p:cBhvr additive="base">
                                        <p:cTn id="8" dur="500" fill="hold"/>
                                        <p:tgtEl>
                                          <p:spTgt spid="3"/>
                                        </p:tgtEl>
                                        <p:attrNameLst>
                                          <p:attrName>ppt_y</p:attrName>
                                        </p:attrNameLst>
                                      </p:cBhvr>
                                      <p:tavLst>
                                        <p:tav tm="0">
                                          <p:val>
                                            <p:strVal val="1+#ppt_h/2"/>
                                          </p:val>
                                        </p:tav>
                                        <p:tav tm="100000">
                                          <p:val>
                                            <p:strVal val="#ppt_y"/>
                                          </p:val>
                                        </p:tav>
                                      </p:tavLst>
                                    </p:anim>
                                  </p:childTnLst>
                                </p:cTn>
                              </p:par>
                              <p:par>
                                <p:cTn id="9" presetID="2" presetClass="entr" presetSubtype="4" fill="hold" nodeType="withEffect">
                                  <p:stCondLst>
                                    <p:cond delay="50"/>
                                  </p:stCondLst>
                                  <p:childTnLst>
                                    <p:set>
                                      <p:cBhvr>
                                        <p:cTn id="10" dur="1" fill="hold">
                                          <p:stCondLst>
                                            <p:cond delay="0"/>
                                          </p:stCondLst>
                                        </p:cTn>
                                        <p:tgtEl>
                                          <p:spTgt spid="9"/>
                                        </p:tgtEl>
                                        <p:attrNameLst>
                                          <p:attrName>style.visibility</p:attrName>
                                        </p:attrNameLst>
                                      </p:cBhvr>
                                      <p:to>
                                        <p:strVal val="visible"/>
                                      </p:to>
                                    </p:set>
                                    <p:anim calcmode="lin" valueType="num">
                                      <p:cBhvr additive="base">
                                        <p:cTn id="11" dur="500" fill="hold"/>
                                        <p:tgtEl>
                                          <p:spTgt spid="9"/>
                                        </p:tgtEl>
                                        <p:attrNameLst>
                                          <p:attrName>ppt_x</p:attrName>
                                        </p:attrNameLst>
                                      </p:cBhvr>
                                      <p:tavLst>
                                        <p:tav tm="0">
                                          <p:val>
                                            <p:strVal val="#ppt_x"/>
                                          </p:val>
                                        </p:tav>
                                        <p:tav tm="100000">
                                          <p:val>
                                            <p:strVal val="#ppt_x"/>
                                          </p:val>
                                        </p:tav>
                                      </p:tavLst>
                                    </p:anim>
                                    <p:anim calcmode="lin" valueType="num">
                                      <p:cBhvr additive="base">
                                        <p:cTn id="12" dur="500" fill="hold"/>
                                        <p:tgtEl>
                                          <p:spTgt spid="9"/>
                                        </p:tgtEl>
                                        <p:attrNameLst>
                                          <p:attrName>ppt_y</p:attrName>
                                        </p:attrNameLst>
                                      </p:cBhvr>
                                      <p:tavLst>
                                        <p:tav tm="0">
                                          <p:val>
                                            <p:strVal val="1+#ppt_h/2"/>
                                          </p:val>
                                        </p:tav>
                                        <p:tav tm="100000">
                                          <p:val>
                                            <p:strVal val="#ppt_y"/>
                                          </p:val>
                                        </p:tav>
                                      </p:tavLst>
                                    </p:anim>
                                  </p:childTnLst>
                                </p:cTn>
                              </p:par>
                              <p:par>
                                <p:cTn id="13" presetID="2" presetClass="entr" presetSubtype="4" fill="hold" nodeType="withEffect">
                                  <p:stCondLst>
                                    <p:cond delay="50"/>
                                  </p:stCondLst>
                                  <p:childTnLst>
                                    <p:set>
                                      <p:cBhvr>
                                        <p:cTn id="14" dur="1" fill="hold">
                                          <p:stCondLst>
                                            <p:cond delay="0"/>
                                          </p:stCondLst>
                                        </p:cTn>
                                        <p:tgtEl>
                                          <p:spTgt spid="13"/>
                                        </p:tgtEl>
                                        <p:attrNameLst>
                                          <p:attrName>style.visibility</p:attrName>
                                        </p:attrNameLst>
                                      </p:cBhvr>
                                      <p:to>
                                        <p:strVal val="visible"/>
                                      </p:to>
                                    </p:set>
                                    <p:anim calcmode="lin" valueType="num">
                                      <p:cBhvr additive="base">
                                        <p:cTn id="15" dur="500" fill="hold"/>
                                        <p:tgtEl>
                                          <p:spTgt spid="13"/>
                                        </p:tgtEl>
                                        <p:attrNameLst>
                                          <p:attrName>ppt_x</p:attrName>
                                        </p:attrNameLst>
                                      </p:cBhvr>
                                      <p:tavLst>
                                        <p:tav tm="0">
                                          <p:val>
                                            <p:strVal val="#ppt_x"/>
                                          </p:val>
                                        </p:tav>
                                        <p:tav tm="100000">
                                          <p:val>
                                            <p:strVal val="#ppt_x"/>
                                          </p:val>
                                        </p:tav>
                                      </p:tavLst>
                                    </p:anim>
                                    <p:anim calcmode="lin" valueType="num">
                                      <p:cBhvr additive="base">
                                        <p:cTn id="16" dur="500" fill="hold"/>
                                        <p:tgtEl>
                                          <p:spTgt spid="13"/>
                                        </p:tgtEl>
                                        <p:attrNameLst>
                                          <p:attrName>ppt_y</p:attrName>
                                        </p:attrNameLst>
                                      </p:cBhvr>
                                      <p:tavLst>
                                        <p:tav tm="0">
                                          <p:val>
                                            <p:strVal val="1+#ppt_h/2"/>
                                          </p:val>
                                        </p:tav>
                                        <p:tav tm="100000">
                                          <p:val>
                                            <p:strVal val="#ppt_y"/>
                                          </p:val>
                                        </p:tav>
                                      </p:tavLst>
                                    </p:anim>
                                  </p:childTnLst>
                                </p:cTn>
                              </p:par>
                              <p:par>
                                <p:cTn id="17" presetID="2" presetClass="entr" presetSubtype="4" fill="hold" nodeType="withEffect">
                                  <p:stCondLst>
                                    <p:cond delay="50"/>
                                  </p:stCondLst>
                                  <p:childTnLst>
                                    <p:set>
                                      <p:cBhvr>
                                        <p:cTn id="18" dur="1" fill="hold">
                                          <p:stCondLst>
                                            <p:cond delay="0"/>
                                          </p:stCondLst>
                                        </p:cTn>
                                        <p:tgtEl>
                                          <p:spTgt spid="26"/>
                                        </p:tgtEl>
                                        <p:attrNameLst>
                                          <p:attrName>style.visibility</p:attrName>
                                        </p:attrNameLst>
                                      </p:cBhvr>
                                      <p:to>
                                        <p:strVal val="visible"/>
                                      </p:to>
                                    </p:set>
                                    <p:anim calcmode="lin" valueType="num">
                                      <p:cBhvr additive="base">
                                        <p:cTn id="19" dur="500" fill="hold"/>
                                        <p:tgtEl>
                                          <p:spTgt spid="26"/>
                                        </p:tgtEl>
                                        <p:attrNameLst>
                                          <p:attrName>ppt_x</p:attrName>
                                        </p:attrNameLst>
                                      </p:cBhvr>
                                      <p:tavLst>
                                        <p:tav tm="0">
                                          <p:val>
                                            <p:strVal val="#ppt_x"/>
                                          </p:val>
                                        </p:tav>
                                        <p:tav tm="100000">
                                          <p:val>
                                            <p:strVal val="#ppt_x"/>
                                          </p:val>
                                        </p:tav>
                                      </p:tavLst>
                                    </p:anim>
                                    <p:anim calcmode="lin" valueType="num">
                                      <p:cBhvr additive="base">
                                        <p:cTn id="20" dur="500" fill="hold"/>
                                        <p:tgtEl>
                                          <p:spTgt spid="26"/>
                                        </p:tgtEl>
                                        <p:attrNameLst>
                                          <p:attrName>ppt_y</p:attrName>
                                        </p:attrNameLst>
                                      </p:cBhvr>
                                      <p:tavLst>
                                        <p:tav tm="0">
                                          <p:val>
                                            <p:strVal val="1+#ppt_h/2"/>
                                          </p:val>
                                        </p:tav>
                                        <p:tav tm="100000">
                                          <p:val>
                                            <p:strVal val="#ppt_y"/>
                                          </p:val>
                                        </p:tav>
                                      </p:tavLst>
                                    </p:anim>
                                  </p:childTnLst>
                                </p:cTn>
                              </p:par>
                              <p:par>
                                <p:cTn id="21" presetID="2" presetClass="entr" presetSubtype="4" fill="hold" nodeType="withEffect">
                                  <p:stCondLst>
                                    <p:cond delay="0"/>
                                  </p:stCondLst>
                                  <p:childTnLst>
                                    <p:set>
                                      <p:cBhvr>
                                        <p:cTn id="22" dur="1" fill="hold">
                                          <p:stCondLst>
                                            <p:cond delay="0"/>
                                          </p:stCondLst>
                                        </p:cTn>
                                        <p:tgtEl>
                                          <p:spTgt spid="10"/>
                                        </p:tgtEl>
                                        <p:attrNameLst>
                                          <p:attrName>style.visibility</p:attrName>
                                        </p:attrNameLst>
                                      </p:cBhvr>
                                      <p:to>
                                        <p:strVal val="visible"/>
                                      </p:to>
                                    </p:set>
                                    <p:anim calcmode="lin" valueType="num">
                                      <p:cBhvr additive="base">
                                        <p:cTn id="23" dur="500" fill="hold"/>
                                        <p:tgtEl>
                                          <p:spTgt spid="10"/>
                                        </p:tgtEl>
                                        <p:attrNameLst>
                                          <p:attrName>ppt_x</p:attrName>
                                        </p:attrNameLst>
                                      </p:cBhvr>
                                      <p:tavLst>
                                        <p:tav tm="0">
                                          <p:val>
                                            <p:strVal val="#ppt_x"/>
                                          </p:val>
                                        </p:tav>
                                        <p:tav tm="100000">
                                          <p:val>
                                            <p:strVal val="#ppt_x"/>
                                          </p:val>
                                        </p:tav>
                                      </p:tavLst>
                                    </p:anim>
                                    <p:anim calcmode="lin" valueType="num">
                                      <p:cBhvr additive="base">
                                        <p:cTn id="24" dur="500" fill="hold"/>
                                        <p:tgtEl>
                                          <p:spTgt spid="10"/>
                                        </p:tgtEl>
                                        <p:attrNameLst>
                                          <p:attrName>ppt_y</p:attrName>
                                        </p:attrNameLst>
                                      </p:cBhvr>
                                      <p:tavLst>
                                        <p:tav tm="0">
                                          <p:val>
                                            <p:strVal val="1+#ppt_h/2"/>
                                          </p:val>
                                        </p:tav>
                                        <p:tav tm="100000">
                                          <p:val>
                                            <p:strVal val="#ppt_y"/>
                                          </p:val>
                                        </p:tav>
                                      </p:tavLst>
                                    </p:anim>
                                  </p:childTnLst>
                                </p:cTn>
                              </p:par>
                              <p:par>
                                <p:cTn id="25" presetID="2" presetClass="entr" presetSubtype="4" fill="hold" nodeType="withEffect">
                                  <p:stCondLst>
                                    <p:cond delay="0"/>
                                  </p:stCondLst>
                                  <p:childTnLst>
                                    <p:set>
                                      <p:cBhvr>
                                        <p:cTn id="26" dur="1" fill="hold">
                                          <p:stCondLst>
                                            <p:cond delay="0"/>
                                          </p:stCondLst>
                                        </p:cTn>
                                        <p:tgtEl>
                                          <p:spTgt spid="22"/>
                                        </p:tgtEl>
                                        <p:attrNameLst>
                                          <p:attrName>style.visibility</p:attrName>
                                        </p:attrNameLst>
                                      </p:cBhvr>
                                      <p:to>
                                        <p:strVal val="visible"/>
                                      </p:to>
                                    </p:set>
                                    <p:anim calcmode="lin" valueType="num">
                                      <p:cBhvr additive="base">
                                        <p:cTn id="27" dur="500" fill="hold"/>
                                        <p:tgtEl>
                                          <p:spTgt spid="22"/>
                                        </p:tgtEl>
                                        <p:attrNameLst>
                                          <p:attrName>ppt_x</p:attrName>
                                        </p:attrNameLst>
                                      </p:cBhvr>
                                      <p:tavLst>
                                        <p:tav tm="0">
                                          <p:val>
                                            <p:strVal val="#ppt_x"/>
                                          </p:val>
                                        </p:tav>
                                        <p:tav tm="100000">
                                          <p:val>
                                            <p:strVal val="#ppt_x"/>
                                          </p:val>
                                        </p:tav>
                                      </p:tavLst>
                                    </p:anim>
                                    <p:anim calcmode="lin" valueType="num">
                                      <p:cBhvr additive="base">
                                        <p:cTn id="28" dur="500" fill="hold"/>
                                        <p:tgtEl>
                                          <p:spTgt spid="22"/>
                                        </p:tgtEl>
                                        <p:attrNameLst>
                                          <p:attrName>ppt_y</p:attrName>
                                        </p:attrNameLst>
                                      </p:cBhvr>
                                      <p:tavLst>
                                        <p:tav tm="0">
                                          <p:val>
                                            <p:strVal val="1+#ppt_h/2"/>
                                          </p:val>
                                        </p:tav>
                                        <p:tav tm="100000">
                                          <p:val>
                                            <p:strVal val="#ppt_y"/>
                                          </p:val>
                                        </p:tav>
                                      </p:tavLst>
                                    </p:anim>
                                  </p:childTnLst>
                                </p:cTn>
                              </p:par>
                              <p:par>
                                <p:cTn id="29" presetID="2" presetClass="entr" presetSubtype="4" fill="hold" nodeType="withEffect">
                                  <p:stCondLst>
                                    <p:cond delay="0"/>
                                  </p:stCondLst>
                                  <p:childTnLst>
                                    <p:set>
                                      <p:cBhvr>
                                        <p:cTn id="30" dur="1" fill="hold">
                                          <p:stCondLst>
                                            <p:cond delay="0"/>
                                          </p:stCondLst>
                                        </p:cTn>
                                        <p:tgtEl>
                                          <p:spTgt spid="5"/>
                                        </p:tgtEl>
                                        <p:attrNameLst>
                                          <p:attrName>style.visibility</p:attrName>
                                        </p:attrNameLst>
                                      </p:cBhvr>
                                      <p:to>
                                        <p:strVal val="visible"/>
                                      </p:to>
                                    </p:set>
                                    <p:anim calcmode="lin" valueType="num">
                                      <p:cBhvr additive="base">
                                        <p:cTn id="31" dur="500" fill="hold"/>
                                        <p:tgtEl>
                                          <p:spTgt spid="5"/>
                                        </p:tgtEl>
                                        <p:attrNameLst>
                                          <p:attrName>ppt_x</p:attrName>
                                        </p:attrNameLst>
                                      </p:cBhvr>
                                      <p:tavLst>
                                        <p:tav tm="0">
                                          <p:val>
                                            <p:strVal val="#ppt_x"/>
                                          </p:val>
                                        </p:tav>
                                        <p:tav tm="100000">
                                          <p:val>
                                            <p:strVal val="#ppt_x"/>
                                          </p:val>
                                        </p:tav>
                                      </p:tavLst>
                                    </p:anim>
                                    <p:anim calcmode="lin" valueType="num">
                                      <p:cBhvr additive="base">
                                        <p:cTn id="32" dur="500" fill="hold"/>
                                        <p:tgtEl>
                                          <p:spTgt spid="5"/>
                                        </p:tgtEl>
                                        <p:attrNameLst>
                                          <p:attrName>ppt_y</p:attrName>
                                        </p:attrNameLst>
                                      </p:cBhvr>
                                      <p:tavLst>
                                        <p:tav tm="0">
                                          <p:val>
                                            <p:strVal val="1+#ppt_h/2"/>
                                          </p:val>
                                        </p:tav>
                                        <p:tav tm="100000">
                                          <p:val>
                                            <p:strVal val="#ppt_y"/>
                                          </p:val>
                                        </p:tav>
                                      </p:tavLst>
                                    </p:anim>
                                  </p:childTnLst>
                                </p:cTn>
                              </p:par>
                              <p:par>
                                <p:cTn id="33" presetID="2" presetClass="entr" presetSubtype="4" fill="hold" nodeType="withEffect">
                                  <p:stCondLst>
                                    <p:cond delay="0"/>
                                  </p:stCondLst>
                                  <p:childTnLst>
                                    <p:set>
                                      <p:cBhvr>
                                        <p:cTn id="34" dur="1" fill="hold">
                                          <p:stCondLst>
                                            <p:cond delay="0"/>
                                          </p:stCondLst>
                                        </p:cTn>
                                        <p:tgtEl>
                                          <p:spTgt spid="20"/>
                                        </p:tgtEl>
                                        <p:attrNameLst>
                                          <p:attrName>style.visibility</p:attrName>
                                        </p:attrNameLst>
                                      </p:cBhvr>
                                      <p:to>
                                        <p:strVal val="visible"/>
                                      </p:to>
                                    </p:set>
                                    <p:anim calcmode="lin" valueType="num">
                                      <p:cBhvr additive="base">
                                        <p:cTn id="35" dur="500" fill="hold"/>
                                        <p:tgtEl>
                                          <p:spTgt spid="20"/>
                                        </p:tgtEl>
                                        <p:attrNameLst>
                                          <p:attrName>ppt_x</p:attrName>
                                        </p:attrNameLst>
                                      </p:cBhvr>
                                      <p:tavLst>
                                        <p:tav tm="0">
                                          <p:val>
                                            <p:strVal val="#ppt_x"/>
                                          </p:val>
                                        </p:tav>
                                        <p:tav tm="100000">
                                          <p:val>
                                            <p:strVal val="#ppt_x"/>
                                          </p:val>
                                        </p:tav>
                                      </p:tavLst>
                                    </p:anim>
                                    <p:anim calcmode="lin" valueType="num">
                                      <p:cBhvr additive="base">
                                        <p:cTn id="36" dur="500" fill="hold"/>
                                        <p:tgtEl>
                                          <p:spTgt spid="20"/>
                                        </p:tgtEl>
                                        <p:attrNameLst>
                                          <p:attrName>ppt_y</p:attrName>
                                        </p:attrNameLst>
                                      </p:cBhvr>
                                      <p:tavLst>
                                        <p:tav tm="0">
                                          <p:val>
                                            <p:strVal val="1+#ppt_h/2"/>
                                          </p:val>
                                        </p:tav>
                                        <p:tav tm="100000">
                                          <p:val>
                                            <p:strVal val="#ppt_y"/>
                                          </p:val>
                                        </p:tav>
                                      </p:tavLst>
                                    </p:anim>
                                  </p:childTnLst>
                                </p:cTn>
                              </p:par>
                              <p:par>
                                <p:cTn id="37" presetID="2" presetClass="entr" presetSubtype="4" fill="hold" nodeType="withEffect">
                                  <p:stCondLst>
                                    <p:cond delay="0"/>
                                  </p:stCondLst>
                                  <p:childTnLst>
                                    <p:set>
                                      <p:cBhvr>
                                        <p:cTn id="38" dur="1" fill="hold">
                                          <p:stCondLst>
                                            <p:cond delay="0"/>
                                          </p:stCondLst>
                                        </p:cTn>
                                        <p:tgtEl>
                                          <p:spTgt spid="6"/>
                                        </p:tgtEl>
                                        <p:attrNameLst>
                                          <p:attrName>style.visibility</p:attrName>
                                        </p:attrNameLst>
                                      </p:cBhvr>
                                      <p:to>
                                        <p:strVal val="visible"/>
                                      </p:to>
                                    </p:set>
                                    <p:anim calcmode="lin" valueType="num">
                                      <p:cBhvr additive="base">
                                        <p:cTn id="39" dur="500" fill="hold"/>
                                        <p:tgtEl>
                                          <p:spTgt spid="6"/>
                                        </p:tgtEl>
                                        <p:attrNameLst>
                                          <p:attrName>ppt_x</p:attrName>
                                        </p:attrNameLst>
                                      </p:cBhvr>
                                      <p:tavLst>
                                        <p:tav tm="0">
                                          <p:val>
                                            <p:strVal val="#ppt_x"/>
                                          </p:val>
                                        </p:tav>
                                        <p:tav tm="100000">
                                          <p:val>
                                            <p:strVal val="#ppt_x"/>
                                          </p:val>
                                        </p:tav>
                                      </p:tavLst>
                                    </p:anim>
                                    <p:anim calcmode="lin" valueType="num">
                                      <p:cBhvr additive="base">
                                        <p:cTn id="40" dur="500" fill="hold"/>
                                        <p:tgtEl>
                                          <p:spTgt spid="6"/>
                                        </p:tgtEl>
                                        <p:attrNameLst>
                                          <p:attrName>ppt_y</p:attrName>
                                        </p:attrNameLst>
                                      </p:cBhvr>
                                      <p:tavLst>
                                        <p:tav tm="0">
                                          <p:val>
                                            <p:strVal val="1+#ppt_h/2"/>
                                          </p:val>
                                        </p:tav>
                                        <p:tav tm="100000">
                                          <p:val>
                                            <p:strVal val="#ppt_y"/>
                                          </p:val>
                                        </p:tav>
                                      </p:tavLst>
                                    </p:anim>
                                  </p:childTnLst>
                                </p:cTn>
                              </p:par>
                              <p:par>
                                <p:cTn id="41" presetID="2" presetClass="entr" presetSubtype="4" fill="hold" nodeType="withEffect">
                                  <p:stCondLst>
                                    <p:cond delay="0"/>
                                  </p:stCondLst>
                                  <p:childTnLst>
                                    <p:set>
                                      <p:cBhvr>
                                        <p:cTn id="42" dur="1" fill="hold">
                                          <p:stCondLst>
                                            <p:cond delay="0"/>
                                          </p:stCondLst>
                                        </p:cTn>
                                        <p:tgtEl>
                                          <p:spTgt spid="7"/>
                                        </p:tgtEl>
                                        <p:attrNameLst>
                                          <p:attrName>style.visibility</p:attrName>
                                        </p:attrNameLst>
                                      </p:cBhvr>
                                      <p:to>
                                        <p:strVal val="visible"/>
                                      </p:to>
                                    </p:set>
                                    <p:anim calcmode="lin" valueType="num">
                                      <p:cBhvr additive="base">
                                        <p:cTn id="43" dur="500" fill="hold"/>
                                        <p:tgtEl>
                                          <p:spTgt spid="7"/>
                                        </p:tgtEl>
                                        <p:attrNameLst>
                                          <p:attrName>ppt_x</p:attrName>
                                        </p:attrNameLst>
                                      </p:cBhvr>
                                      <p:tavLst>
                                        <p:tav tm="0">
                                          <p:val>
                                            <p:strVal val="#ppt_x"/>
                                          </p:val>
                                        </p:tav>
                                        <p:tav tm="100000">
                                          <p:val>
                                            <p:strVal val="#ppt_x"/>
                                          </p:val>
                                        </p:tav>
                                      </p:tavLst>
                                    </p:anim>
                                    <p:anim calcmode="lin" valueType="num">
                                      <p:cBhvr additive="base">
                                        <p:cTn id="44" dur="500" fill="hold"/>
                                        <p:tgtEl>
                                          <p:spTgt spid="7"/>
                                        </p:tgtEl>
                                        <p:attrNameLst>
                                          <p:attrName>ppt_y</p:attrName>
                                        </p:attrNameLst>
                                      </p:cBhvr>
                                      <p:tavLst>
                                        <p:tav tm="0">
                                          <p:val>
                                            <p:strVal val="1+#ppt_h/2"/>
                                          </p:val>
                                        </p:tav>
                                        <p:tav tm="100000">
                                          <p:val>
                                            <p:strVal val="#ppt_y"/>
                                          </p:val>
                                        </p:tav>
                                      </p:tavLst>
                                    </p:anim>
                                  </p:childTnLst>
                                </p:cTn>
                              </p:par>
                              <p:par>
                                <p:cTn id="45" presetID="2" presetClass="entr" presetSubtype="4" fill="hold" nodeType="withEffect">
                                  <p:stCondLst>
                                    <p:cond delay="0"/>
                                  </p:stCondLst>
                                  <p:childTnLst>
                                    <p:set>
                                      <p:cBhvr>
                                        <p:cTn id="46" dur="1" fill="hold">
                                          <p:stCondLst>
                                            <p:cond delay="0"/>
                                          </p:stCondLst>
                                        </p:cTn>
                                        <p:tgtEl>
                                          <p:spTgt spid="8"/>
                                        </p:tgtEl>
                                        <p:attrNameLst>
                                          <p:attrName>style.visibility</p:attrName>
                                        </p:attrNameLst>
                                      </p:cBhvr>
                                      <p:to>
                                        <p:strVal val="visible"/>
                                      </p:to>
                                    </p:set>
                                    <p:anim calcmode="lin" valueType="num">
                                      <p:cBhvr additive="base">
                                        <p:cTn id="47" dur="500" fill="hold"/>
                                        <p:tgtEl>
                                          <p:spTgt spid="8"/>
                                        </p:tgtEl>
                                        <p:attrNameLst>
                                          <p:attrName>ppt_x</p:attrName>
                                        </p:attrNameLst>
                                      </p:cBhvr>
                                      <p:tavLst>
                                        <p:tav tm="0">
                                          <p:val>
                                            <p:strVal val="#ppt_x"/>
                                          </p:val>
                                        </p:tav>
                                        <p:tav tm="100000">
                                          <p:val>
                                            <p:strVal val="#ppt_x"/>
                                          </p:val>
                                        </p:tav>
                                      </p:tavLst>
                                    </p:anim>
                                    <p:anim calcmode="lin" valueType="num">
                                      <p:cBhvr additive="base">
                                        <p:cTn id="48" dur="500" fill="hold"/>
                                        <p:tgtEl>
                                          <p:spTgt spid="8"/>
                                        </p:tgtEl>
                                        <p:attrNameLst>
                                          <p:attrName>ppt_y</p:attrName>
                                        </p:attrNameLst>
                                      </p:cBhvr>
                                      <p:tavLst>
                                        <p:tav tm="0">
                                          <p:val>
                                            <p:strVal val="1+#ppt_h/2"/>
                                          </p:val>
                                        </p:tav>
                                        <p:tav tm="100000">
                                          <p:val>
                                            <p:strVal val="#ppt_y"/>
                                          </p:val>
                                        </p:tav>
                                      </p:tavLst>
                                    </p:anim>
                                  </p:childTnLst>
                                </p:cTn>
                              </p:par>
                              <p:par>
                                <p:cTn id="49" presetID="2" presetClass="entr" presetSubtype="4" fill="hold" nodeType="withEffect">
                                  <p:stCondLst>
                                    <p:cond delay="0"/>
                                  </p:stCondLst>
                                  <p:childTnLst>
                                    <p:set>
                                      <p:cBhvr>
                                        <p:cTn id="50" dur="1" fill="hold">
                                          <p:stCondLst>
                                            <p:cond delay="0"/>
                                          </p:stCondLst>
                                        </p:cTn>
                                        <p:tgtEl>
                                          <p:spTgt spid="28"/>
                                        </p:tgtEl>
                                        <p:attrNameLst>
                                          <p:attrName>style.visibility</p:attrName>
                                        </p:attrNameLst>
                                      </p:cBhvr>
                                      <p:to>
                                        <p:strVal val="visible"/>
                                      </p:to>
                                    </p:set>
                                    <p:anim calcmode="lin" valueType="num">
                                      <p:cBhvr additive="base">
                                        <p:cTn id="51" dur="500" fill="hold"/>
                                        <p:tgtEl>
                                          <p:spTgt spid="28"/>
                                        </p:tgtEl>
                                        <p:attrNameLst>
                                          <p:attrName>ppt_x</p:attrName>
                                        </p:attrNameLst>
                                      </p:cBhvr>
                                      <p:tavLst>
                                        <p:tav tm="0">
                                          <p:val>
                                            <p:strVal val="#ppt_x"/>
                                          </p:val>
                                        </p:tav>
                                        <p:tav tm="100000">
                                          <p:val>
                                            <p:strVal val="#ppt_x"/>
                                          </p:val>
                                        </p:tav>
                                      </p:tavLst>
                                    </p:anim>
                                    <p:anim calcmode="lin" valueType="num">
                                      <p:cBhvr additive="base">
                                        <p:cTn id="52" dur="500" fill="hold"/>
                                        <p:tgtEl>
                                          <p:spTgt spid="28"/>
                                        </p:tgtEl>
                                        <p:attrNameLst>
                                          <p:attrName>ppt_y</p:attrName>
                                        </p:attrNameLst>
                                      </p:cBhvr>
                                      <p:tavLst>
                                        <p:tav tm="0">
                                          <p:val>
                                            <p:strVal val="1+#ppt_h/2"/>
                                          </p:val>
                                        </p:tav>
                                        <p:tav tm="100000">
                                          <p:val>
                                            <p:strVal val="#ppt_y"/>
                                          </p:val>
                                        </p:tav>
                                      </p:tavLst>
                                    </p:anim>
                                  </p:childTnLst>
                                </p:cTn>
                              </p:par>
                              <p:par>
                                <p:cTn id="53" presetID="2" presetClass="entr" presetSubtype="4" fill="hold" nodeType="withEffect">
                                  <p:stCondLst>
                                    <p:cond delay="0"/>
                                  </p:stCondLst>
                                  <p:childTnLst>
                                    <p:set>
                                      <p:cBhvr>
                                        <p:cTn id="54" dur="1" fill="hold">
                                          <p:stCondLst>
                                            <p:cond delay="0"/>
                                          </p:stCondLst>
                                        </p:cTn>
                                        <p:tgtEl>
                                          <p:spTgt spid="17"/>
                                        </p:tgtEl>
                                        <p:attrNameLst>
                                          <p:attrName>style.visibility</p:attrName>
                                        </p:attrNameLst>
                                      </p:cBhvr>
                                      <p:to>
                                        <p:strVal val="visible"/>
                                      </p:to>
                                    </p:set>
                                    <p:anim calcmode="lin" valueType="num">
                                      <p:cBhvr additive="base">
                                        <p:cTn id="55" dur="500" fill="hold"/>
                                        <p:tgtEl>
                                          <p:spTgt spid="17"/>
                                        </p:tgtEl>
                                        <p:attrNameLst>
                                          <p:attrName>ppt_x</p:attrName>
                                        </p:attrNameLst>
                                      </p:cBhvr>
                                      <p:tavLst>
                                        <p:tav tm="0">
                                          <p:val>
                                            <p:strVal val="#ppt_x"/>
                                          </p:val>
                                        </p:tav>
                                        <p:tav tm="100000">
                                          <p:val>
                                            <p:strVal val="#ppt_x"/>
                                          </p:val>
                                        </p:tav>
                                      </p:tavLst>
                                    </p:anim>
                                    <p:anim calcmode="lin" valueType="num">
                                      <p:cBhvr additive="base">
                                        <p:cTn id="56" dur="500" fill="hold"/>
                                        <p:tgtEl>
                                          <p:spTgt spid="17"/>
                                        </p:tgtEl>
                                        <p:attrNameLst>
                                          <p:attrName>ppt_y</p:attrName>
                                        </p:attrNameLst>
                                      </p:cBhvr>
                                      <p:tavLst>
                                        <p:tav tm="0">
                                          <p:val>
                                            <p:strVal val="1+#ppt_h/2"/>
                                          </p:val>
                                        </p:tav>
                                        <p:tav tm="100000">
                                          <p:val>
                                            <p:strVal val="#ppt_y"/>
                                          </p:val>
                                        </p:tav>
                                      </p:tavLst>
                                    </p:anim>
                                  </p:childTnLst>
                                </p:cTn>
                              </p:par>
                              <p:par>
                                <p:cTn id="57" presetID="2" presetClass="entr" presetSubtype="4" fill="hold" nodeType="withEffect">
                                  <p:stCondLst>
                                    <p:cond delay="0"/>
                                  </p:stCondLst>
                                  <p:childTnLst>
                                    <p:set>
                                      <p:cBhvr>
                                        <p:cTn id="58" dur="1" fill="hold">
                                          <p:stCondLst>
                                            <p:cond delay="0"/>
                                          </p:stCondLst>
                                        </p:cTn>
                                        <p:tgtEl>
                                          <p:spTgt spid="27"/>
                                        </p:tgtEl>
                                        <p:attrNameLst>
                                          <p:attrName>style.visibility</p:attrName>
                                        </p:attrNameLst>
                                      </p:cBhvr>
                                      <p:to>
                                        <p:strVal val="visible"/>
                                      </p:to>
                                    </p:set>
                                    <p:anim calcmode="lin" valueType="num">
                                      <p:cBhvr additive="base">
                                        <p:cTn id="59" dur="500" fill="hold"/>
                                        <p:tgtEl>
                                          <p:spTgt spid="27"/>
                                        </p:tgtEl>
                                        <p:attrNameLst>
                                          <p:attrName>ppt_x</p:attrName>
                                        </p:attrNameLst>
                                      </p:cBhvr>
                                      <p:tavLst>
                                        <p:tav tm="0">
                                          <p:val>
                                            <p:strVal val="#ppt_x"/>
                                          </p:val>
                                        </p:tav>
                                        <p:tav tm="100000">
                                          <p:val>
                                            <p:strVal val="#ppt_x"/>
                                          </p:val>
                                        </p:tav>
                                      </p:tavLst>
                                    </p:anim>
                                    <p:anim calcmode="lin" valueType="num">
                                      <p:cBhvr additive="base">
                                        <p:cTn id="60" dur="500" fill="hold"/>
                                        <p:tgtEl>
                                          <p:spTgt spid="27"/>
                                        </p:tgtEl>
                                        <p:attrNameLst>
                                          <p:attrName>ppt_y</p:attrName>
                                        </p:attrNameLst>
                                      </p:cBhvr>
                                      <p:tavLst>
                                        <p:tav tm="0">
                                          <p:val>
                                            <p:strVal val="1+#ppt_h/2"/>
                                          </p:val>
                                        </p:tav>
                                        <p:tav tm="100000">
                                          <p:val>
                                            <p:strVal val="#ppt_y"/>
                                          </p:val>
                                        </p:tav>
                                      </p:tavLst>
                                    </p:anim>
                                  </p:childTnLst>
                                </p:cTn>
                              </p:par>
                              <p:par>
                                <p:cTn id="61" presetID="2" presetClass="entr" presetSubtype="4" fill="hold" nodeType="withEffect">
                                  <p:stCondLst>
                                    <p:cond delay="0"/>
                                  </p:stCondLst>
                                  <p:childTnLst>
                                    <p:set>
                                      <p:cBhvr>
                                        <p:cTn id="62" dur="1" fill="hold">
                                          <p:stCondLst>
                                            <p:cond delay="0"/>
                                          </p:stCondLst>
                                        </p:cTn>
                                        <p:tgtEl>
                                          <p:spTgt spid="21"/>
                                        </p:tgtEl>
                                        <p:attrNameLst>
                                          <p:attrName>style.visibility</p:attrName>
                                        </p:attrNameLst>
                                      </p:cBhvr>
                                      <p:to>
                                        <p:strVal val="visible"/>
                                      </p:to>
                                    </p:set>
                                    <p:anim calcmode="lin" valueType="num">
                                      <p:cBhvr additive="base">
                                        <p:cTn id="63" dur="500" fill="hold"/>
                                        <p:tgtEl>
                                          <p:spTgt spid="21"/>
                                        </p:tgtEl>
                                        <p:attrNameLst>
                                          <p:attrName>ppt_x</p:attrName>
                                        </p:attrNameLst>
                                      </p:cBhvr>
                                      <p:tavLst>
                                        <p:tav tm="0">
                                          <p:val>
                                            <p:strVal val="#ppt_x"/>
                                          </p:val>
                                        </p:tav>
                                        <p:tav tm="100000">
                                          <p:val>
                                            <p:strVal val="#ppt_x"/>
                                          </p:val>
                                        </p:tav>
                                      </p:tavLst>
                                    </p:anim>
                                    <p:anim calcmode="lin" valueType="num">
                                      <p:cBhvr additive="base">
                                        <p:cTn id="64" dur="500" fill="hold"/>
                                        <p:tgtEl>
                                          <p:spTgt spid="21"/>
                                        </p:tgtEl>
                                        <p:attrNameLst>
                                          <p:attrName>ppt_y</p:attrName>
                                        </p:attrNameLst>
                                      </p:cBhvr>
                                      <p:tavLst>
                                        <p:tav tm="0">
                                          <p:val>
                                            <p:strVal val="1+#ppt_h/2"/>
                                          </p:val>
                                        </p:tav>
                                        <p:tav tm="100000">
                                          <p:val>
                                            <p:strVal val="#ppt_y"/>
                                          </p:val>
                                        </p:tav>
                                      </p:tavLst>
                                    </p:anim>
                                  </p:childTnLst>
                                </p:cTn>
                              </p:par>
                              <p:par>
                                <p:cTn id="65" presetID="2" presetClass="entr" presetSubtype="4" fill="hold" nodeType="withEffect">
                                  <p:stCondLst>
                                    <p:cond delay="0"/>
                                  </p:stCondLst>
                                  <p:childTnLst>
                                    <p:set>
                                      <p:cBhvr>
                                        <p:cTn id="66" dur="1" fill="hold">
                                          <p:stCondLst>
                                            <p:cond delay="0"/>
                                          </p:stCondLst>
                                        </p:cTn>
                                        <p:tgtEl>
                                          <p:spTgt spid="29"/>
                                        </p:tgtEl>
                                        <p:attrNameLst>
                                          <p:attrName>style.visibility</p:attrName>
                                        </p:attrNameLst>
                                      </p:cBhvr>
                                      <p:to>
                                        <p:strVal val="visible"/>
                                      </p:to>
                                    </p:set>
                                    <p:anim calcmode="lin" valueType="num">
                                      <p:cBhvr additive="base">
                                        <p:cTn id="67" dur="500" fill="hold"/>
                                        <p:tgtEl>
                                          <p:spTgt spid="29"/>
                                        </p:tgtEl>
                                        <p:attrNameLst>
                                          <p:attrName>ppt_x</p:attrName>
                                        </p:attrNameLst>
                                      </p:cBhvr>
                                      <p:tavLst>
                                        <p:tav tm="0">
                                          <p:val>
                                            <p:strVal val="#ppt_x"/>
                                          </p:val>
                                        </p:tav>
                                        <p:tav tm="100000">
                                          <p:val>
                                            <p:strVal val="#ppt_x"/>
                                          </p:val>
                                        </p:tav>
                                      </p:tavLst>
                                    </p:anim>
                                    <p:anim calcmode="lin" valueType="num">
                                      <p:cBhvr additive="base">
                                        <p:cTn id="68" dur="500" fill="hold"/>
                                        <p:tgtEl>
                                          <p:spTgt spid="29"/>
                                        </p:tgtEl>
                                        <p:attrNameLst>
                                          <p:attrName>ppt_y</p:attrName>
                                        </p:attrNameLst>
                                      </p:cBhvr>
                                      <p:tavLst>
                                        <p:tav tm="0">
                                          <p:val>
                                            <p:strVal val="1+#ppt_h/2"/>
                                          </p:val>
                                        </p:tav>
                                        <p:tav tm="100000">
                                          <p:val>
                                            <p:strVal val="#ppt_y"/>
                                          </p:val>
                                        </p:tav>
                                      </p:tavLst>
                                    </p:anim>
                                  </p:childTnLst>
                                </p:cTn>
                              </p:par>
                              <p:par>
                                <p:cTn id="69" presetID="2" presetClass="entr" presetSubtype="4" fill="hold" nodeType="withEffect">
                                  <p:stCondLst>
                                    <p:cond delay="0"/>
                                  </p:stCondLst>
                                  <p:childTnLst>
                                    <p:set>
                                      <p:cBhvr>
                                        <p:cTn id="70" dur="1" fill="hold">
                                          <p:stCondLst>
                                            <p:cond delay="0"/>
                                          </p:stCondLst>
                                        </p:cTn>
                                        <p:tgtEl>
                                          <p:spTgt spid="16"/>
                                        </p:tgtEl>
                                        <p:attrNameLst>
                                          <p:attrName>style.visibility</p:attrName>
                                        </p:attrNameLst>
                                      </p:cBhvr>
                                      <p:to>
                                        <p:strVal val="visible"/>
                                      </p:to>
                                    </p:set>
                                    <p:anim calcmode="lin" valueType="num">
                                      <p:cBhvr additive="base">
                                        <p:cTn id="71" dur="500" fill="hold"/>
                                        <p:tgtEl>
                                          <p:spTgt spid="16"/>
                                        </p:tgtEl>
                                        <p:attrNameLst>
                                          <p:attrName>ppt_x</p:attrName>
                                        </p:attrNameLst>
                                      </p:cBhvr>
                                      <p:tavLst>
                                        <p:tav tm="0">
                                          <p:val>
                                            <p:strVal val="#ppt_x"/>
                                          </p:val>
                                        </p:tav>
                                        <p:tav tm="100000">
                                          <p:val>
                                            <p:strVal val="#ppt_x"/>
                                          </p:val>
                                        </p:tav>
                                      </p:tavLst>
                                    </p:anim>
                                    <p:anim calcmode="lin" valueType="num">
                                      <p:cBhvr additive="base">
                                        <p:cTn id="72" dur="500" fill="hold"/>
                                        <p:tgtEl>
                                          <p:spTgt spid="16"/>
                                        </p:tgtEl>
                                        <p:attrNameLst>
                                          <p:attrName>ppt_y</p:attrName>
                                        </p:attrNameLst>
                                      </p:cBhvr>
                                      <p:tavLst>
                                        <p:tav tm="0">
                                          <p:val>
                                            <p:strVal val="1+#ppt_h/2"/>
                                          </p:val>
                                        </p:tav>
                                        <p:tav tm="100000">
                                          <p:val>
                                            <p:strVal val="#ppt_y"/>
                                          </p:val>
                                        </p:tav>
                                      </p:tavLst>
                                    </p:anim>
                                  </p:childTnLst>
                                </p:cTn>
                              </p:par>
                              <p:par>
                                <p:cTn id="73" presetID="2" presetClass="entr" presetSubtype="4" fill="hold" nodeType="withEffect">
                                  <p:stCondLst>
                                    <p:cond delay="0"/>
                                  </p:stCondLst>
                                  <p:childTnLst>
                                    <p:set>
                                      <p:cBhvr>
                                        <p:cTn id="74" dur="1" fill="hold">
                                          <p:stCondLst>
                                            <p:cond delay="0"/>
                                          </p:stCondLst>
                                        </p:cTn>
                                        <p:tgtEl>
                                          <p:spTgt spid="12"/>
                                        </p:tgtEl>
                                        <p:attrNameLst>
                                          <p:attrName>style.visibility</p:attrName>
                                        </p:attrNameLst>
                                      </p:cBhvr>
                                      <p:to>
                                        <p:strVal val="visible"/>
                                      </p:to>
                                    </p:set>
                                    <p:anim calcmode="lin" valueType="num">
                                      <p:cBhvr additive="base">
                                        <p:cTn id="75" dur="500" fill="hold"/>
                                        <p:tgtEl>
                                          <p:spTgt spid="12"/>
                                        </p:tgtEl>
                                        <p:attrNameLst>
                                          <p:attrName>ppt_x</p:attrName>
                                        </p:attrNameLst>
                                      </p:cBhvr>
                                      <p:tavLst>
                                        <p:tav tm="0">
                                          <p:val>
                                            <p:strVal val="#ppt_x"/>
                                          </p:val>
                                        </p:tav>
                                        <p:tav tm="100000">
                                          <p:val>
                                            <p:strVal val="#ppt_x"/>
                                          </p:val>
                                        </p:tav>
                                      </p:tavLst>
                                    </p:anim>
                                    <p:anim calcmode="lin" valueType="num">
                                      <p:cBhvr additive="base">
                                        <p:cTn id="76" dur="500" fill="hold"/>
                                        <p:tgtEl>
                                          <p:spTgt spid="12"/>
                                        </p:tgtEl>
                                        <p:attrNameLst>
                                          <p:attrName>ppt_y</p:attrName>
                                        </p:attrNameLst>
                                      </p:cBhvr>
                                      <p:tavLst>
                                        <p:tav tm="0">
                                          <p:val>
                                            <p:strVal val="1+#ppt_h/2"/>
                                          </p:val>
                                        </p:tav>
                                        <p:tav tm="100000">
                                          <p:val>
                                            <p:strVal val="#ppt_y"/>
                                          </p:val>
                                        </p:tav>
                                      </p:tavLst>
                                    </p:anim>
                                  </p:childTnLst>
                                </p:cTn>
                              </p:par>
                              <p:par>
                                <p:cTn id="77" presetID="2" presetClass="entr" presetSubtype="4" fill="hold" nodeType="withEffect">
                                  <p:stCondLst>
                                    <p:cond delay="0"/>
                                  </p:stCondLst>
                                  <p:childTnLst>
                                    <p:set>
                                      <p:cBhvr>
                                        <p:cTn id="78" dur="1" fill="hold">
                                          <p:stCondLst>
                                            <p:cond delay="0"/>
                                          </p:stCondLst>
                                        </p:cTn>
                                        <p:tgtEl>
                                          <p:spTgt spid="30"/>
                                        </p:tgtEl>
                                        <p:attrNameLst>
                                          <p:attrName>style.visibility</p:attrName>
                                        </p:attrNameLst>
                                      </p:cBhvr>
                                      <p:to>
                                        <p:strVal val="visible"/>
                                      </p:to>
                                    </p:set>
                                    <p:anim calcmode="lin" valueType="num">
                                      <p:cBhvr additive="base">
                                        <p:cTn id="79" dur="500" fill="hold"/>
                                        <p:tgtEl>
                                          <p:spTgt spid="30"/>
                                        </p:tgtEl>
                                        <p:attrNameLst>
                                          <p:attrName>ppt_x</p:attrName>
                                        </p:attrNameLst>
                                      </p:cBhvr>
                                      <p:tavLst>
                                        <p:tav tm="0">
                                          <p:val>
                                            <p:strVal val="#ppt_x"/>
                                          </p:val>
                                        </p:tav>
                                        <p:tav tm="100000">
                                          <p:val>
                                            <p:strVal val="#ppt_x"/>
                                          </p:val>
                                        </p:tav>
                                      </p:tavLst>
                                    </p:anim>
                                    <p:anim calcmode="lin" valueType="num">
                                      <p:cBhvr additive="base">
                                        <p:cTn id="80" dur="500" fill="hold"/>
                                        <p:tgtEl>
                                          <p:spTgt spid="30"/>
                                        </p:tgtEl>
                                        <p:attrNameLst>
                                          <p:attrName>ppt_y</p:attrName>
                                        </p:attrNameLst>
                                      </p:cBhvr>
                                      <p:tavLst>
                                        <p:tav tm="0">
                                          <p:val>
                                            <p:strVal val="1+#ppt_h/2"/>
                                          </p:val>
                                        </p:tav>
                                        <p:tav tm="100000">
                                          <p:val>
                                            <p:strVal val="#ppt_y"/>
                                          </p:val>
                                        </p:tav>
                                      </p:tavLst>
                                    </p:anim>
                                  </p:childTnLst>
                                </p:cTn>
                              </p:par>
                              <p:par>
                                <p:cTn id="81" presetID="2" presetClass="entr" presetSubtype="4" fill="hold" nodeType="withEffect">
                                  <p:stCondLst>
                                    <p:cond delay="0"/>
                                  </p:stCondLst>
                                  <p:childTnLst>
                                    <p:set>
                                      <p:cBhvr>
                                        <p:cTn id="82" dur="1" fill="hold">
                                          <p:stCondLst>
                                            <p:cond delay="0"/>
                                          </p:stCondLst>
                                        </p:cTn>
                                        <p:tgtEl>
                                          <p:spTgt spid="4"/>
                                        </p:tgtEl>
                                        <p:attrNameLst>
                                          <p:attrName>style.visibility</p:attrName>
                                        </p:attrNameLst>
                                      </p:cBhvr>
                                      <p:to>
                                        <p:strVal val="visible"/>
                                      </p:to>
                                    </p:set>
                                    <p:anim calcmode="lin" valueType="num">
                                      <p:cBhvr additive="base">
                                        <p:cTn id="83" dur="500" fill="hold"/>
                                        <p:tgtEl>
                                          <p:spTgt spid="4"/>
                                        </p:tgtEl>
                                        <p:attrNameLst>
                                          <p:attrName>ppt_x</p:attrName>
                                        </p:attrNameLst>
                                      </p:cBhvr>
                                      <p:tavLst>
                                        <p:tav tm="0">
                                          <p:val>
                                            <p:strVal val="#ppt_x"/>
                                          </p:val>
                                        </p:tav>
                                        <p:tav tm="100000">
                                          <p:val>
                                            <p:strVal val="#ppt_x"/>
                                          </p:val>
                                        </p:tav>
                                      </p:tavLst>
                                    </p:anim>
                                    <p:anim calcmode="lin" valueType="num">
                                      <p:cBhvr additive="base">
                                        <p:cTn id="84" dur="500" fill="hold"/>
                                        <p:tgtEl>
                                          <p:spTgt spid="4"/>
                                        </p:tgtEl>
                                        <p:attrNameLst>
                                          <p:attrName>ppt_y</p:attrName>
                                        </p:attrNameLst>
                                      </p:cBhvr>
                                      <p:tavLst>
                                        <p:tav tm="0">
                                          <p:val>
                                            <p:strVal val="1+#ppt_h/2"/>
                                          </p:val>
                                        </p:tav>
                                        <p:tav tm="100000">
                                          <p:val>
                                            <p:strVal val="#ppt_y"/>
                                          </p:val>
                                        </p:tav>
                                      </p:tavLst>
                                    </p:anim>
                                  </p:childTnLst>
                                </p:cTn>
                              </p:par>
                              <p:par>
                                <p:cTn id="85" presetID="2" presetClass="entr" presetSubtype="4" fill="hold" nodeType="withEffect">
                                  <p:stCondLst>
                                    <p:cond delay="0"/>
                                  </p:stCondLst>
                                  <p:childTnLst>
                                    <p:set>
                                      <p:cBhvr>
                                        <p:cTn id="86" dur="1" fill="hold">
                                          <p:stCondLst>
                                            <p:cond delay="0"/>
                                          </p:stCondLst>
                                        </p:cTn>
                                        <p:tgtEl>
                                          <p:spTgt spid="15"/>
                                        </p:tgtEl>
                                        <p:attrNameLst>
                                          <p:attrName>style.visibility</p:attrName>
                                        </p:attrNameLst>
                                      </p:cBhvr>
                                      <p:to>
                                        <p:strVal val="visible"/>
                                      </p:to>
                                    </p:set>
                                    <p:anim calcmode="lin" valueType="num">
                                      <p:cBhvr additive="base">
                                        <p:cTn id="87" dur="500" fill="hold"/>
                                        <p:tgtEl>
                                          <p:spTgt spid="15"/>
                                        </p:tgtEl>
                                        <p:attrNameLst>
                                          <p:attrName>ppt_x</p:attrName>
                                        </p:attrNameLst>
                                      </p:cBhvr>
                                      <p:tavLst>
                                        <p:tav tm="0">
                                          <p:val>
                                            <p:strVal val="#ppt_x"/>
                                          </p:val>
                                        </p:tav>
                                        <p:tav tm="100000">
                                          <p:val>
                                            <p:strVal val="#ppt_x"/>
                                          </p:val>
                                        </p:tav>
                                      </p:tavLst>
                                    </p:anim>
                                    <p:anim calcmode="lin" valueType="num">
                                      <p:cBhvr additive="base">
                                        <p:cTn id="88" dur="500" fill="hold"/>
                                        <p:tgtEl>
                                          <p:spTgt spid="15"/>
                                        </p:tgtEl>
                                        <p:attrNameLst>
                                          <p:attrName>ppt_y</p:attrName>
                                        </p:attrNameLst>
                                      </p:cBhvr>
                                      <p:tavLst>
                                        <p:tav tm="0">
                                          <p:val>
                                            <p:strVal val="1+#ppt_h/2"/>
                                          </p:val>
                                        </p:tav>
                                        <p:tav tm="100000">
                                          <p:val>
                                            <p:strVal val="#ppt_y"/>
                                          </p:val>
                                        </p:tav>
                                      </p:tavLst>
                                    </p:anim>
                                  </p:childTnLst>
                                </p:cTn>
                              </p:par>
                              <p:par>
                                <p:cTn id="89" presetID="2" presetClass="entr" presetSubtype="4" fill="hold" nodeType="withEffect">
                                  <p:stCondLst>
                                    <p:cond delay="0"/>
                                  </p:stCondLst>
                                  <p:childTnLst>
                                    <p:set>
                                      <p:cBhvr>
                                        <p:cTn id="90" dur="1" fill="hold">
                                          <p:stCondLst>
                                            <p:cond delay="0"/>
                                          </p:stCondLst>
                                        </p:cTn>
                                        <p:tgtEl>
                                          <p:spTgt spid="25"/>
                                        </p:tgtEl>
                                        <p:attrNameLst>
                                          <p:attrName>style.visibility</p:attrName>
                                        </p:attrNameLst>
                                      </p:cBhvr>
                                      <p:to>
                                        <p:strVal val="visible"/>
                                      </p:to>
                                    </p:set>
                                    <p:anim calcmode="lin" valueType="num">
                                      <p:cBhvr additive="base">
                                        <p:cTn id="91" dur="500" fill="hold"/>
                                        <p:tgtEl>
                                          <p:spTgt spid="25"/>
                                        </p:tgtEl>
                                        <p:attrNameLst>
                                          <p:attrName>ppt_x</p:attrName>
                                        </p:attrNameLst>
                                      </p:cBhvr>
                                      <p:tavLst>
                                        <p:tav tm="0">
                                          <p:val>
                                            <p:strVal val="#ppt_x"/>
                                          </p:val>
                                        </p:tav>
                                        <p:tav tm="100000">
                                          <p:val>
                                            <p:strVal val="#ppt_x"/>
                                          </p:val>
                                        </p:tav>
                                      </p:tavLst>
                                    </p:anim>
                                    <p:anim calcmode="lin" valueType="num">
                                      <p:cBhvr additive="base">
                                        <p:cTn id="92" dur="500" fill="hold"/>
                                        <p:tgtEl>
                                          <p:spTgt spid="25"/>
                                        </p:tgtEl>
                                        <p:attrNameLst>
                                          <p:attrName>ppt_y</p:attrName>
                                        </p:attrNameLst>
                                      </p:cBhvr>
                                      <p:tavLst>
                                        <p:tav tm="0">
                                          <p:val>
                                            <p:strVal val="1+#ppt_h/2"/>
                                          </p:val>
                                        </p:tav>
                                        <p:tav tm="100000">
                                          <p:val>
                                            <p:strVal val="#ppt_y"/>
                                          </p:val>
                                        </p:tav>
                                      </p:tavLst>
                                    </p:anim>
                                  </p:childTnLst>
                                </p:cTn>
                              </p:par>
                              <p:par>
                                <p:cTn id="93" presetID="2" presetClass="entr" presetSubtype="4" fill="hold" nodeType="withEffect">
                                  <p:stCondLst>
                                    <p:cond delay="0"/>
                                  </p:stCondLst>
                                  <p:childTnLst>
                                    <p:set>
                                      <p:cBhvr>
                                        <p:cTn id="94" dur="1" fill="hold">
                                          <p:stCondLst>
                                            <p:cond delay="0"/>
                                          </p:stCondLst>
                                        </p:cTn>
                                        <p:tgtEl>
                                          <p:spTgt spid="18"/>
                                        </p:tgtEl>
                                        <p:attrNameLst>
                                          <p:attrName>style.visibility</p:attrName>
                                        </p:attrNameLst>
                                      </p:cBhvr>
                                      <p:to>
                                        <p:strVal val="visible"/>
                                      </p:to>
                                    </p:set>
                                    <p:anim calcmode="lin" valueType="num">
                                      <p:cBhvr additive="base">
                                        <p:cTn id="95" dur="500" fill="hold"/>
                                        <p:tgtEl>
                                          <p:spTgt spid="18"/>
                                        </p:tgtEl>
                                        <p:attrNameLst>
                                          <p:attrName>ppt_x</p:attrName>
                                        </p:attrNameLst>
                                      </p:cBhvr>
                                      <p:tavLst>
                                        <p:tav tm="0">
                                          <p:val>
                                            <p:strVal val="#ppt_x"/>
                                          </p:val>
                                        </p:tav>
                                        <p:tav tm="100000">
                                          <p:val>
                                            <p:strVal val="#ppt_x"/>
                                          </p:val>
                                        </p:tav>
                                      </p:tavLst>
                                    </p:anim>
                                    <p:anim calcmode="lin" valueType="num">
                                      <p:cBhvr additive="base">
                                        <p:cTn id="96" dur="500" fill="hold"/>
                                        <p:tgtEl>
                                          <p:spTgt spid="18"/>
                                        </p:tgtEl>
                                        <p:attrNameLst>
                                          <p:attrName>ppt_y</p:attrName>
                                        </p:attrNameLst>
                                      </p:cBhvr>
                                      <p:tavLst>
                                        <p:tav tm="0">
                                          <p:val>
                                            <p:strVal val="1+#ppt_h/2"/>
                                          </p:val>
                                        </p:tav>
                                        <p:tav tm="100000">
                                          <p:val>
                                            <p:strVal val="#ppt_y"/>
                                          </p:val>
                                        </p:tav>
                                      </p:tavLst>
                                    </p:anim>
                                  </p:childTnLst>
                                </p:cTn>
                              </p:par>
                            </p:childTnLst>
                          </p:cTn>
                        </p:par>
                        <p:par>
                          <p:cTn id="97" fill="hold">
                            <p:stCondLst>
                              <p:cond delay="550"/>
                            </p:stCondLst>
                            <p:childTnLst>
                              <p:par>
                                <p:cTn id="98" presetID="2" presetClass="entr" presetSubtype="4" fill="hold" nodeType="afterEffect">
                                  <p:stCondLst>
                                    <p:cond delay="0"/>
                                  </p:stCondLst>
                                  <p:childTnLst>
                                    <p:set>
                                      <p:cBhvr>
                                        <p:cTn id="99" dur="1" fill="hold">
                                          <p:stCondLst>
                                            <p:cond delay="0"/>
                                          </p:stCondLst>
                                        </p:cTn>
                                        <p:tgtEl>
                                          <p:spTgt spid="23"/>
                                        </p:tgtEl>
                                        <p:attrNameLst>
                                          <p:attrName>style.visibility</p:attrName>
                                        </p:attrNameLst>
                                      </p:cBhvr>
                                      <p:to>
                                        <p:strVal val="visible"/>
                                      </p:to>
                                    </p:set>
                                    <p:anim calcmode="lin" valueType="num">
                                      <p:cBhvr additive="base">
                                        <p:cTn id="100" dur="500" fill="hold"/>
                                        <p:tgtEl>
                                          <p:spTgt spid="23"/>
                                        </p:tgtEl>
                                        <p:attrNameLst>
                                          <p:attrName>ppt_x</p:attrName>
                                        </p:attrNameLst>
                                      </p:cBhvr>
                                      <p:tavLst>
                                        <p:tav tm="0">
                                          <p:val>
                                            <p:strVal val="#ppt_x"/>
                                          </p:val>
                                        </p:tav>
                                        <p:tav tm="100000">
                                          <p:val>
                                            <p:strVal val="#ppt_x"/>
                                          </p:val>
                                        </p:tav>
                                      </p:tavLst>
                                    </p:anim>
                                    <p:anim calcmode="lin" valueType="num">
                                      <p:cBhvr additive="base">
                                        <p:cTn id="101" dur="500" fill="hold"/>
                                        <p:tgtEl>
                                          <p:spTgt spid="23"/>
                                        </p:tgtEl>
                                        <p:attrNameLst>
                                          <p:attrName>ppt_y</p:attrName>
                                        </p:attrNameLst>
                                      </p:cBhvr>
                                      <p:tavLst>
                                        <p:tav tm="0">
                                          <p:val>
                                            <p:strVal val="1+#ppt_h/2"/>
                                          </p:val>
                                        </p:tav>
                                        <p:tav tm="100000">
                                          <p:val>
                                            <p:strVal val="#ppt_y"/>
                                          </p:val>
                                        </p:tav>
                                      </p:tavLst>
                                    </p:anim>
                                  </p:childTnLst>
                                </p:cTn>
                              </p:par>
                              <p:par>
                                <p:cTn id="102" presetID="2" presetClass="entr" presetSubtype="4" fill="hold" nodeType="withEffect">
                                  <p:stCondLst>
                                    <p:cond delay="0"/>
                                  </p:stCondLst>
                                  <p:childTnLst>
                                    <p:set>
                                      <p:cBhvr>
                                        <p:cTn id="103" dur="1" fill="hold">
                                          <p:stCondLst>
                                            <p:cond delay="0"/>
                                          </p:stCondLst>
                                        </p:cTn>
                                        <p:tgtEl>
                                          <p:spTgt spid="11"/>
                                        </p:tgtEl>
                                        <p:attrNameLst>
                                          <p:attrName>style.visibility</p:attrName>
                                        </p:attrNameLst>
                                      </p:cBhvr>
                                      <p:to>
                                        <p:strVal val="visible"/>
                                      </p:to>
                                    </p:set>
                                    <p:anim calcmode="lin" valueType="num">
                                      <p:cBhvr additive="base">
                                        <p:cTn id="104" dur="500" fill="hold"/>
                                        <p:tgtEl>
                                          <p:spTgt spid="11"/>
                                        </p:tgtEl>
                                        <p:attrNameLst>
                                          <p:attrName>ppt_x</p:attrName>
                                        </p:attrNameLst>
                                      </p:cBhvr>
                                      <p:tavLst>
                                        <p:tav tm="0">
                                          <p:val>
                                            <p:strVal val="#ppt_x"/>
                                          </p:val>
                                        </p:tav>
                                        <p:tav tm="100000">
                                          <p:val>
                                            <p:strVal val="#ppt_x"/>
                                          </p:val>
                                        </p:tav>
                                      </p:tavLst>
                                    </p:anim>
                                    <p:anim calcmode="lin" valueType="num">
                                      <p:cBhvr additive="base">
                                        <p:cTn id="105" dur="500" fill="hold"/>
                                        <p:tgtEl>
                                          <p:spTgt spid="11"/>
                                        </p:tgtEl>
                                        <p:attrNameLst>
                                          <p:attrName>ppt_y</p:attrName>
                                        </p:attrNameLst>
                                      </p:cBhvr>
                                      <p:tavLst>
                                        <p:tav tm="0">
                                          <p:val>
                                            <p:strVal val="1+#ppt_h/2"/>
                                          </p:val>
                                        </p:tav>
                                        <p:tav tm="100000">
                                          <p:val>
                                            <p:strVal val="#ppt_y"/>
                                          </p:val>
                                        </p:tav>
                                      </p:tavLst>
                                    </p:anim>
                                  </p:childTnLst>
                                </p:cTn>
                              </p:par>
                              <p:par>
                                <p:cTn id="106" presetID="2" presetClass="entr" presetSubtype="4" fill="hold" nodeType="withEffect">
                                  <p:stCondLst>
                                    <p:cond delay="0"/>
                                  </p:stCondLst>
                                  <p:childTnLst>
                                    <p:set>
                                      <p:cBhvr>
                                        <p:cTn id="107" dur="1" fill="hold">
                                          <p:stCondLst>
                                            <p:cond delay="0"/>
                                          </p:stCondLst>
                                        </p:cTn>
                                        <p:tgtEl>
                                          <p:spTgt spid="14"/>
                                        </p:tgtEl>
                                        <p:attrNameLst>
                                          <p:attrName>style.visibility</p:attrName>
                                        </p:attrNameLst>
                                      </p:cBhvr>
                                      <p:to>
                                        <p:strVal val="visible"/>
                                      </p:to>
                                    </p:set>
                                    <p:anim calcmode="lin" valueType="num">
                                      <p:cBhvr additive="base">
                                        <p:cTn id="108" dur="500" fill="hold"/>
                                        <p:tgtEl>
                                          <p:spTgt spid="14"/>
                                        </p:tgtEl>
                                        <p:attrNameLst>
                                          <p:attrName>ppt_x</p:attrName>
                                        </p:attrNameLst>
                                      </p:cBhvr>
                                      <p:tavLst>
                                        <p:tav tm="0">
                                          <p:val>
                                            <p:strVal val="#ppt_x"/>
                                          </p:val>
                                        </p:tav>
                                        <p:tav tm="100000">
                                          <p:val>
                                            <p:strVal val="#ppt_x"/>
                                          </p:val>
                                        </p:tav>
                                      </p:tavLst>
                                    </p:anim>
                                    <p:anim calcmode="lin" valueType="num">
                                      <p:cBhvr additive="base">
                                        <p:cTn id="109" dur="500" fill="hold"/>
                                        <p:tgtEl>
                                          <p:spTgt spid="14"/>
                                        </p:tgtEl>
                                        <p:attrNameLst>
                                          <p:attrName>ppt_y</p:attrName>
                                        </p:attrNameLst>
                                      </p:cBhvr>
                                      <p:tavLst>
                                        <p:tav tm="0">
                                          <p:val>
                                            <p:strVal val="1+#ppt_h/2"/>
                                          </p:val>
                                        </p:tav>
                                        <p:tav tm="100000">
                                          <p:val>
                                            <p:strVal val="#ppt_y"/>
                                          </p:val>
                                        </p:tav>
                                      </p:tavLst>
                                    </p:anim>
                                  </p:childTnLst>
                                </p:cTn>
                              </p:par>
                              <p:par>
                                <p:cTn id="110" presetID="2" presetClass="entr" presetSubtype="4" fill="hold" nodeType="withEffect">
                                  <p:stCondLst>
                                    <p:cond delay="0"/>
                                  </p:stCondLst>
                                  <p:childTnLst>
                                    <p:set>
                                      <p:cBhvr>
                                        <p:cTn id="111" dur="1" fill="hold">
                                          <p:stCondLst>
                                            <p:cond delay="0"/>
                                          </p:stCondLst>
                                        </p:cTn>
                                        <p:tgtEl>
                                          <p:spTgt spid="24"/>
                                        </p:tgtEl>
                                        <p:attrNameLst>
                                          <p:attrName>style.visibility</p:attrName>
                                        </p:attrNameLst>
                                      </p:cBhvr>
                                      <p:to>
                                        <p:strVal val="visible"/>
                                      </p:to>
                                    </p:set>
                                    <p:anim calcmode="lin" valueType="num">
                                      <p:cBhvr additive="base">
                                        <p:cTn id="112" dur="500" fill="hold"/>
                                        <p:tgtEl>
                                          <p:spTgt spid="24"/>
                                        </p:tgtEl>
                                        <p:attrNameLst>
                                          <p:attrName>ppt_x</p:attrName>
                                        </p:attrNameLst>
                                      </p:cBhvr>
                                      <p:tavLst>
                                        <p:tav tm="0">
                                          <p:val>
                                            <p:strVal val="#ppt_x"/>
                                          </p:val>
                                        </p:tav>
                                        <p:tav tm="100000">
                                          <p:val>
                                            <p:strVal val="#ppt_x"/>
                                          </p:val>
                                        </p:tav>
                                      </p:tavLst>
                                    </p:anim>
                                    <p:anim calcmode="lin" valueType="num">
                                      <p:cBhvr additive="base">
                                        <p:cTn id="113" dur="500" fill="hold"/>
                                        <p:tgtEl>
                                          <p:spTgt spid="24"/>
                                        </p:tgtEl>
                                        <p:attrNameLst>
                                          <p:attrName>ppt_y</p:attrName>
                                        </p:attrNameLst>
                                      </p:cBhvr>
                                      <p:tavLst>
                                        <p:tav tm="0">
                                          <p:val>
                                            <p:strVal val="1+#ppt_h/2"/>
                                          </p:val>
                                        </p:tav>
                                        <p:tav tm="100000">
                                          <p:val>
                                            <p:strVal val="#ppt_y"/>
                                          </p:val>
                                        </p:tav>
                                      </p:tavLst>
                                    </p:anim>
                                  </p:childTnLst>
                                </p:cTn>
                              </p:par>
                              <p:par>
                                <p:cTn id="114" presetID="2" presetClass="entr" presetSubtype="4" fill="hold" nodeType="withEffect">
                                  <p:stCondLst>
                                    <p:cond delay="0"/>
                                  </p:stCondLst>
                                  <p:childTnLst>
                                    <p:set>
                                      <p:cBhvr>
                                        <p:cTn id="115" dur="1" fill="hold">
                                          <p:stCondLst>
                                            <p:cond delay="0"/>
                                          </p:stCondLst>
                                        </p:cTn>
                                        <p:tgtEl>
                                          <p:spTgt spid="36"/>
                                        </p:tgtEl>
                                        <p:attrNameLst>
                                          <p:attrName>style.visibility</p:attrName>
                                        </p:attrNameLst>
                                      </p:cBhvr>
                                      <p:to>
                                        <p:strVal val="visible"/>
                                      </p:to>
                                    </p:set>
                                    <p:anim calcmode="lin" valueType="num">
                                      <p:cBhvr additive="base">
                                        <p:cTn id="116" dur="500" fill="hold"/>
                                        <p:tgtEl>
                                          <p:spTgt spid="36"/>
                                        </p:tgtEl>
                                        <p:attrNameLst>
                                          <p:attrName>ppt_x</p:attrName>
                                        </p:attrNameLst>
                                      </p:cBhvr>
                                      <p:tavLst>
                                        <p:tav tm="0">
                                          <p:val>
                                            <p:strVal val="#ppt_x"/>
                                          </p:val>
                                        </p:tav>
                                        <p:tav tm="100000">
                                          <p:val>
                                            <p:strVal val="#ppt_x"/>
                                          </p:val>
                                        </p:tav>
                                      </p:tavLst>
                                    </p:anim>
                                    <p:anim calcmode="lin" valueType="num">
                                      <p:cBhvr additive="base">
                                        <p:cTn id="117" dur="500" fill="hold"/>
                                        <p:tgtEl>
                                          <p:spTgt spid="36"/>
                                        </p:tgtEl>
                                        <p:attrNameLst>
                                          <p:attrName>ppt_y</p:attrName>
                                        </p:attrNameLst>
                                      </p:cBhvr>
                                      <p:tavLst>
                                        <p:tav tm="0">
                                          <p:val>
                                            <p:strVal val="1+#ppt_h/2"/>
                                          </p:val>
                                        </p:tav>
                                        <p:tav tm="100000">
                                          <p:val>
                                            <p:strVal val="#ppt_y"/>
                                          </p:val>
                                        </p:tav>
                                      </p:tavLst>
                                    </p:anim>
                                  </p:childTnLst>
                                </p:cTn>
                              </p:par>
                            </p:childTnLst>
                          </p:cTn>
                        </p:par>
                      </p:childTnLst>
                    </p:cTn>
                  </p:par>
                  <p:par>
                    <p:cTn id="118" fill="hold">
                      <p:stCondLst>
                        <p:cond delay="indefinite"/>
                      </p:stCondLst>
                      <p:childTnLst>
                        <p:par>
                          <p:cTn id="119" fill="hold">
                            <p:stCondLst>
                              <p:cond delay="0"/>
                            </p:stCondLst>
                            <p:childTnLst>
                              <p:par>
                                <p:cTn id="120" presetID="1" presetClass="entr" presetSubtype="0" fill="hold" grpId="0" nodeType="clickEffect">
                                  <p:stCondLst>
                                    <p:cond delay="0"/>
                                  </p:stCondLst>
                                  <p:childTnLst>
                                    <p:set>
                                      <p:cBhvr>
                                        <p:cTn id="121" dur="1" fill="hold">
                                          <p:stCondLst>
                                            <p:cond delay="0"/>
                                          </p:stCondLst>
                                        </p:cTn>
                                        <p:tgtEl>
                                          <p:spTgt spid="86"/>
                                        </p:tgtEl>
                                        <p:attrNameLst>
                                          <p:attrName>style.visibility</p:attrName>
                                        </p:attrNameLst>
                                      </p:cBhvr>
                                      <p:to>
                                        <p:strVal val="visible"/>
                                      </p:to>
                                    </p:set>
                                  </p:childTnLst>
                                </p:cTn>
                              </p:par>
                            </p:childTnLst>
                          </p:cTn>
                        </p:par>
                        <p:par>
                          <p:cTn id="122" fill="hold">
                            <p:stCondLst>
                              <p:cond delay="0"/>
                            </p:stCondLst>
                            <p:childTnLst>
                              <p:par>
                                <p:cTn id="123" presetID="42" presetClass="exit" presetSubtype="0" fill="hold" nodeType="afterEffect">
                                  <p:stCondLst>
                                    <p:cond delay="0"/>
                                  </p:stCondLst>
                                  <p:childTnLst>
                                    <p:animEffect transition="out" filter="fade">
                                      <p:cBhvr>
                                        <p:cTn id="124" dur="1000"/>
                                        <p:tgtEl>
                                          <p:spTgt spid="22"/>
                                        </p:tgtEl>
                                      </p:cBhvr>
                                    </p:animEffect>
                                    <p:anim calcmode="lin" valueType="num">
                                      <p:cBhvr>
                                        <p:cTn id="125" dur="1000"/>
                                        <p:tgtEl>
                                          <p:spTgt spid="22"/>
                                        </p:tgtEl>
                                        <p:attrNameLst>
                                          <p:attrName>ppt_x</p:attrName>
                                        </p:attrNameLst>
                                      </p:cBhvr>
                                      <p:tavLst>
                                        <p:tav tm="0">
                                          <p:val>
                                            <p:strVal val="ppt_x"/>
                                          </p:val>
                                        </p:tav>
                                        <p:tav tm="100000">
                                          <p:val>
                                            <p:strVal val="ppt_x"/>
                                          </p:val>
                                        </p:tav>
                                      </p:tavLst>
                                    </p:anim>
                                    <p:anim calcmode="lin" valueType="num">
                                      <p:cBhvr>
                                        <p:cTn id="126" dur="1000"/>
                                        <p:tgtEl>
                                          <p:spTgt spid="22"/>
                                        </p:tgtEl>
                                        <p:attrNameLst>
                                          <p:attrName>ppt_y</p:attrName>
                                        </p:attrNameLst>
                                      </p:cBhvr>
                                      <p:tavLst>
                                        <p:tav tm="0">
                                          <p:val>
                                            <p:strVal val="ppt_y"/>
                                          </p:val>
                                        </p:tav>
                                        <p:tav tm="100000">
                                          <p:val>
                                            <p:strVal val="ppt_y+.1"/>
                                          </p:val>
                                        </p:tav>
                                      </p:tavLst>
                                    </p:anim>
                                    <p:set>
                                      <p:cBhvr>
                                        <p:cTn id="127" dur="1" fill="hold">
                                          <p:stCondLst>
                                            <p:cond delay="999"/>
                                          </p:stCondLst>
                                        </p:cTn>
                                        <p:tgtEl>
                                          <p:spTgt spid="22"/>
                                        </p:tgtEl>
                                        <p:attrNameLst>
                                          <p:attrName>style.visibility</p:attrName>
                                        </p:attrNameLst>
                                      </p:cBhvr>
                                      <p:to>
                                        <p:strVal val="hidden"/>
                                      </p:to>
                                    </p:set>
                                  </p:childTnLst>
                                </p:cTn>
                              </p:par>
                              <p:par>
                                <p:cTn id="128" presetID="42" presetClass="exit" presetSubtype="0" fill="hold" nodeType="withEffect">
                                  <p:stCondLst>
                                    <p:cond delay="0"/>
                                  </p:stCondLst>
                                  <p:childTnLst>
                                    <p:animEffect transition="out" filter="fade">
                                      <p:cBhvr>
                                        <p:cTn id="129" dur="1000"/>
                                        <p:tgtEl>
                                          <p:spTgt spid="20"/>
                                        </p:tgtEl>
                                      </p:cBhvr>
                                    </p:animEffect>
                                    <p:anim calcmode="lin" valueType="num">
                                      <p:cBhvr>
                                        <p:cTn id="130" dur="1000"/>
                                        <p:tgtEl>
                                          <p:spTgt spid="20"/>
                                        </p:tgtEl>
                                        <p:attrNameLst>
                                          <p:attrName>ppt_x</p:attrName>
                                        </p:attrNameLst>
                                      </p:cBhvr>
                                      <p:tavLst>
                                        <p:tav tm="0">
                                          <p:val>
                                            <p:strVal val="ppt_x"/>
                                          </p:val>
                                        </p:tav>
                                        <p:tav tm="100000">
                                          <p:val>
                                            <p:strVal val="ppt_x"/>
                                          </p:val>
                                        </p:tav>
                                      </p:tavLst>
                                    </p:anim>
                                    <p:anim calcmode="lin" valueType="num">
                                      <p:cBhvr>
                                        <p:cTn id="131" dur="1000"/>
                                        <p:tgtEl>
                                          <p:spTgt spid="20"/>
                                        </p:tgtEl>
                                        <p:attrNameLst>
                                          <p:attrName>ppt_y</p:attrName>
                                        </p:attrNameLst>
                                      </p:cBhvr>
                                      <p:tavLst>
                                        <p:tav tm="0">
                                          <p:val>
                                            <p:strVal val="ppt_y"/>
                                          </p:val>
                                        </p:tav>
                                        <p:tav tm="100000">
                                          <p:val>
                                            <p:strVal val="ppt_y+.1"/>
                                          </p:val>
                                        </p:tav>
                                      </p:tavLst>
                                    </p:anim>
                                    <p:set>
                                      <p:cBhvr>
                                        <p:cTn id="132" dur="1" fill="hold">
                                          <p:stCondLst>
                                            <p:cond delay="999"/>
                                          </p:stCondLst>
                                        </p:cTn>
                                        <p:tgtEl>
                                          <p:spTgt spid="20"/>
                                        </p:tgtEl>
                                        <p:attrNameLst>
                                          <p:attrName>style.visibility</p:attrName>
                                        </p:attrNameLst>
                                      </p:cBhvr>
                                      <p:to>
                                        <p:strVal val="hidden"/>
                                      </p:to>
                                    </p:set>
                                  </p:childTnLst>
                                </p:cTn>
                              </p:par>
                              <p:par>
                                <p:cTn id="133" presetID="42" presetClass="exit" presetSubtype="0" fill="hold" nodeType="withEffect">
                                  <p:stCondLst>
                                    <p:cond delay="0"/>
                                  </p:stCondLst>
                                  <p:childTnLst>
                                    <p:animEffect transition="out" filter="fade">
                                      <p:cBhvr>
                                        <p:cTn id="134" dur="1000"/>
                                        <p:tgtEl>
                                          <p:spTgt spid="21"/>
                                        </p:tgtEl>
                                      </p:cBhvr>
                                    </p:animEffect>
                                    <p:anim calcmode="lin" valueType="num">
                                      <p:cBhvr>
                                        <p:cTn id="135" dur="1000"/>
                                        <p:tgtEl>
                                          <p:spTgt spid="21"/>
                                        </p:tgtEl>
                                        <p:attrNameLst>
                                          <p:attrName>ppt_x</p:attrName>
                                        </p:attrNameLst>
                                      </p:cBhvr>
                                      <p:tavLst>
                                        <p:tav tm="0">
                                          <p:val>
                                            <p:strVal val="ppt_x"/>
                                          </p:val>
                                        </p:tav>
                                        <p:tav tm="100000">
                                          <p:val>
                                            <p:strVal val="ppt_x"/>
                                          </p:val>
                                        </p:tav>
                                      </p:tavLst>
                                    </p:anim>
                                    <p:anim calcmode="lin" valueType="num">
                                      <p:cBhvr>
                                        <p:cTn id="136" dur="1000"/>
                                        <p:tgtEl>
                                          <p:spTgt spid="21"/>
                                        </p:tgtEl>
                                        <p:attrNameLst>
                                          <p:attrName>ppt_y</p:attrName>
                                        </p:attrNameLst>
                                      </p:cBhvr>
                                      <p:tavLst>
                                        <p:tav tm="0">
                                          <p:val>
                                            <p:strVal val="ppt_y"/>
                                          </p:val>
                                        </p:tav>
                                        <p:tav tm="100000">
                                          <p:val>
                                            <p:strVal val="ppt_y+.1"/>
                                          </p:val>
                                        </p:tav>
                                      </p:tavLst>
                                    </p:anim>
                                    <p:set>
                                      <p:cBhvr>
                                        <p:cTn id="137" dur="1" fill="hold">
                                          <p:stCondLst>
                                            <p:cond delay="999"/>
                                          </p:stCondLst>
                                        </p:cTn>
                                        <p:tgtEl>
                                          <p:spTgt spid="21"/>
                                        </p:tgtEl>
                                        <p:attrNameLst>
                                          <p:attrName>style.visibility</p:attrName>
                                        </p:attrNameLst>
                                      </p:cBhvr>
                                      <p:to>
                                        <p:strVal val="hidden"/>
                                      </p:to>
                                    </p:set>
                                  </p:childTnLst>
                                </p:cTn>
                              </p:par>
                              <p:par>
                                <p:cTn id="138" presetID="42" presetClass="exit" presetSubtype="0" fill="hold" nodeType="withEffect">
                                  <p:stCondLst>
                                    <p:cond delay="0"/>
                                  </p:stCondLst>
                                  <p:childTnLst>
                                    <p:animEffect transition="out" filter="fade">
                                      <p:cBhvr>
                                        <p:cTn id="139" dur="1000"/>
                                        <p:tgtEl>
                                          <p:spTgt spid="18"/>
                                        </p:tgtEl>
                                      </p:cBhvr>
                                    </p:animEffect>
                                    <p:anim calcmode="lin" valueType="num">
                                      <p:cBhvr>
                                        <p:cTn id="140" dur="1000"/>
                                        <p:tgtEl>
                                          <p:spTgt spid="18"/>
                                        </p:tgtEl>
                                        <p:attrNameLst>
                                          <p:attrName>ppt_x</p:attrName>
                                        </p:attrNameLst>
                                      </p:cBhvr>
                                      <p:tavLst>
                                        <p:tav tm="0">
                                          <p:val>
                                            <p:strVal val="ppt_x"/>
                                          </p:val>
                                        </p:tav>
                                        <p:tav tm="100000">
                                          <p:val>
                                            <p:strVal val="ppt_x"/>
                                          </p:val>
                                        </p:tav>
                                      </p:tavLst>
                                    </p:anim>
                                    <p:anim calcmode="lin" valueType="num">
                                      <p:cBhvr>
                                        <p:cTn id="141" dur="1000"/>
                                        <p:tgtEl>
                                          <p:spTgt spid="18"/>
                                        </p:tgtEl>
                                        <p:attrNameLst>
                                          <p:attrName>ppt_y</p:attrName>
                                        </p:attrNameLst>
                                      </p:cBhvr>
                                      <p:tavLst>
                                        <p:tav tm="0">
                                          <p:val>
                                            <p:strVal val="ppt_y"/>
                                          </p:val>
                                        </p:tav>
                                        <p:tav tm="100000">
                                          <p:val>
                                            <p:strVal val="ppt_y+.1"/>
                                          </p:val>
                                        </p:tav>
                                      </p:tavLst>
                                    </p:anim>
                                    <p:set>
                                      <p:cBhvr>
                                        <p:cTn id="142" dur="1" fill="hold">
                                          <p:stCondLst>
                                            <p:cond delay="999"/>
                                          </p:stCondLst>
                                        </p:cTn>
                                        <p:tgtEl>
                                          <p:spTgt spid="18"/>
                                        </p:tgtEl>
                                        <p:attrNameLst>
                                          <p:attrName>style.visibility</p:attrName>
                                        </p:attrNameLst>
                                      </p:cBhvr>
                                      <p:to>
                                        <p:strVal val="hidden"/>
                                      </p:to>
                                    </p:set>
                                  </p:childTnLst>
                                </p:cTn>
                              </p:par>
                              <p:par>
                                <p:cTn id="143" presetID="42" presetClass="exit" presetSubtype="0" fill="hold" nodeType="withEffect">
                                  <p:stCondLst>
                                    <p:cond delay="0"/>
                                  </p:stCondLst>
                                  <p:childTnLst>
                                    <p:animEffect transition="out" filter="fade">
                                      <p:cBhvr>
                                        <p:cTn id="144" dur="1000"/>
                                        <p:tgtEl>
                                          <p:spTgt spid="23"/>
                                        </p:tgtEl>
                                      </p:cBhvr>
                                    </p:animEffect>
                                    <p:anim calcmode="lin" valueType="num">
                                      <p:cBhvr>
                                        <p:cTn id="145" dur="1000"/>
                                        <p:tgtEl>
                                          <p:spTgt spid="23"/>
                                        </p:tgtEl>
                                        <p:attrNameLst>
                                          <p:attrName>ppt_x</p:attrName>
                                        </p:attrNameLst>
                                      </p:cBhvr>
                                      <p:tavLst>
                                        <p:tav tm="0">
                                          <p:val>
                                            <p:strVal val="ppt_x"/>
                                          </p:val>
                                        </p:tav>
                                        <p:tav tm="100000">
                                          <p:val>
                                            <p:strVal val="ppt_x"/>
                                          </p:val>
                                        </p:tav>
                                      </p:tavLst>
                                    </p:anim>
                                    <p:anim calcmode="lin" valueType="num">
                                      <p:cBhvr>
                                        <p:cTn id="146" dur="1000"/>
                                        <p:tgtEl>
                                          <p:spTgt spid="23"/>
                                        </p:tgtEl>
                                        <p:attrNameLst>
                                          <p:attrName>ppt_y</p:attrName>
                                        </p:attrNameLst>
                                      </p:cBhvr>
                                      <p:tavLst>
                                        <p:tav tm="0">
                                          <p:val>
                                            <p:strVal val="ppt_y"/>
                                          </p:val>
                                        </p:tav>
                                        <p:tav tm="100000">
                                          <p:val>
                                            <p:strVal val="ppt_y+.1"/>
                                          </p:val>
                                        </p:tav>
                                      </p:tavLst>
                                    </p:anim>
                                    <p:set>
                                      <p:cBhvr>
                                        <p:cTn id="147" dur="1" fill="hold">
                                          <p:stCondLst>
                                            <p:cond delay="999"/>
                                          </p:stCondLst>
                                        </p:cTn>
                                        <p:tgtEl>
                                          <p:spTgt spid="23"/>
                                        </p:tgtEl>
                                        <p:attrNameLst>
                                          <p:attrName>style.visibility</p:attrName>
                                        </p:attrNameLst>
                                      </p:cBhvr>
                                      <p:to>
                                        <p:strVal val="hidden"/>
                                      </p:to>
                                    </p:set>
                                  </p:childTnLst>
                                </p:cTn>
                              </p:par>
                              <p:par>
                                <p:cTn id="148" presetID="42" presetClass="exit" presetSubtype="0" fill="hold" nodeType="withEffect">
                                  <p:stCondLst>
                                    <p:cond delay="0"/>
                                  </p:stCondLst>
                                  <p:childTnLst>
                                    <p:animEffect transition="out" filter="fade">
                                      <p:cBhvr>
                                        <p:cTn id="149" dur="1000"/>
                                        <p:tgtEl>
                                          <p:spTgt spid="36"/>
                                        </p:tgtEl>
                                      </p:cBhvr>
                                    </p:animEffect>
                                    <p:anim calcmode="lin" valueType="num">
                                      <p:cBhvr>
                                        <p:cTn id="150" dur="1000"/>
                                        <p:tgtEl>
                                          <p:spTgt spid="36"/>
                                        </p:tgtEl>
                                        <p:attrNameLst>
                                          <p:attrName>ppt_x</p:attrName>
                                        </p:attrNameLst>
                                      </p:cBhvr>
                                      <p:tavLst>
                                        <p:tav tm="0">
                                          <p:val>
                                            <p:strVal val="ppt_x"/>
                                          </p:val>
                                        </p:tav>
                                        <p:tav tm="100000">
                                          <p:val>
                                            <p:strVal val="ppt_x"/>
                                          </p:val>
                                        </p:tav>
                                      </p:tavLst>
                                    </p:anim>
                                    <p:anim calcmode="lin" valueType="num">
                                      <p:cBhvr>
                                        <p:cTn id="151" dur="1000"/>
                                        <p:tgtEl>
                                          <p:spTgt spid="36"/>
                                        </p:tgtEl>
                                        <p:attrNameLst>
                                          <p:attrName>ppt_y</p:attrName>
                                        </p:attrNameLst>
                                      </p:cBhvr>
                                      <p:tavLst>
                                        <p:tav tm="0">
                                          <p:val>
                                            <p:strVal val="ppt_y"/>
                                          </p:val>
                                        </p:tav>
                                        <p:tav tm="100000">
                                          <p:val>
                                            <p:strVal val="ppt_y+.1"/>
                                          </p:val>
                                        </p:tav>
                                      </p:tavLst>
                                    </p:anim>
                                    <p:set>
                                      <p:cBhvr>
                                        <p:cTn id="152" dur="1" fill="hold">
                                          <p:stCondLst>
                                            <p:cond delay="999"/>
                                          </p:stCondLst>
                                        </p:cTn>
                                        <p:tgtEl>
                                          <p:spTgt spid="36"/>
                                        </p:tgtEl>
                                        <p:attrNameLst>
                                          <p:attrName>style.visibility</p:attrName>
                                        </p:attrNameLst>
                                      </p:cBhvr>
                                      <p:to>
                                        <p:strVal val="hidden"/>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86" grpId="0"/>
    </p:bldLst>
  </p:timing>
</p:sld>
</file>

<file path=ppt/slides/slide2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3" name="Rectangle à coins arrondis 32"/>
          <p:cNvSpPr/>
          <p:nvPr>
            <p:custDataLst>
              <p:tags r:id="rId1"/>
            </p:custDataLst>
          </p:nvPr>
        </p:nvSpPr>
        <p:spPr>
          <a:xfrm>
            <a:off x="1400871" y="1161477"/>
            <a:ext cx="7810755" cy="720080"/>
          </a:xfrm>
          <a:prstGeom prst="roundRect">
            <a:avLst/>
          </a:prstGeom>
          <a:solidFill>
            <a:srgbClr val="00B0F0"/>
          </a:solidFill>
          <a:ln>
            <a:solidFill>
              <a:schemeClr val="tx2"/>
            </a:solidFill>
          </a:ln>
        </p:spPr>
        <p:style>
          <a:lnRef idx="1">
            <a:schemeClr val="accent3"/>
          </a:lnRef>
          <a:fillRef idx="2">
            <a:schemeClr val="accent3"/>
          </a:fillRef>
          <a:effectRef idx="1">
            <a:schemeClr val="accent3"/>
          </a:effectRef>
          <a:fontRef idx="minor">
            <a:schemeClr val="dk1"/>
          </a:fontRef>
        </p:style>
        <p:txBody>
          <a:bodyPr rtlCol="0" anchor="ctr"/>
          <a:lstStyle/>
          <a:p>
            <a:pPr algn="ctr"/>
            <a:endParaRPr lang="fr-CA"/>
          </a:p>
        </p:txBody>
      </p:sp>
      <p:sp>
        <p:nvSpPr>
          <p:cNvPr id="89" name="Titre 1"/>
          <p:cNvSpPr txBox="1">
            <a:spLocks/>
          </p:cNvSpPr>
          <p:nvPr>
            <p:custDataLst>
              <p:tags r:id="rId2"/>
            </p:custDataLst>
          </p:nvPr>
        </p:nvSpPr>
        <p:spPr>
          <a:xfrm>
            <a:off x="1507727" y="979093"/>
            <a:ext cx="8100274" cy="1080814"/>
          </a:xfrm>
          <a:prstGeom prst="rect">
            <a:avLst/>
          </a:prstGeom>
        </p:spPr>
        <p:txBody>
          <a:bodyPr vert="horz" lIns="91440" tIns="45720" rIns="91440" bIns="45720" rtlCol="0" anchor="ctr">
            <a:normAutofit/>
          </a:bodyPr>
          <a:lstStyle>
            <a:lvl1pPr algn="ctr" defTabSz="914400" rtl="0" eaLnBrk="1" latinLnBrk="0" hangingPunct="1">
              <a:spcBef>
                <a:spcPct val="0"/>
              </a:spcBef>
              <a:buNone/>
              <a:defRPr sz="4400" kern="1200">
                <a:solidFill>
                  <a:schemeClr val="tx1"/>
                </a:solidFill>
                <a:latin typeface="+mj-lt"/>
                <a:ea typeface="+mj-ea"/>
                <a:cs typeface="+mj-cs"/>
              </a:defRPr>
            </a:lvl1pPr>
          </a:lstStyle>
          <a:p>
            <a:pPr algn="l"/>
            <a:r>
              <a:rPr lang="fr-CA" sz="2800" dirty="0">
                <a:latin typeface="Kristen ITC" panose="03050502040202030202" pitchFamily="66" charset="0"/>
              </a:rPr>
              <a:t>Ours</a:t>
            </a:r>
            <a:r>
              <a:rPr lang="fr-CA" sz="2800" b="1" dirty="0">
                <a:latin typeface="Kristen ITC" panose="03050502040202030202" pitchFamily="66" charset="0"/>
              </a:rPr>
              <a:t> ET </a:t>
            </a:r>
            <a:r>
              <a:rPr lang="fr-CA" sz="2800" dirty="0">
                <a:latin typeface="Kristen ITC" panose="03050502040202030202" pitchFamily="66" charset="0"/>
              </a:rPr>
              <a:t>(Polaire </a:t>
            </a:r>
            <a:r>
              <a:rPr lang="fr-CA" sz="2800" b="1" dirty="0">
                <a:latin typeface="Kristen ITC" panose="03050502040202030202" pitchFamily="66" charset="0"/>
              </a:rPr>
              <a:t>OU</a:t>
            </a:r>
            <a:r>
              <a:rPr lang="fr-CA" sz="2800" dirty="0">
                <a:latin typeface="Kristen ITC" panose="03050502040202030202" pitchFamily="66" charset="0"/>
              </a:rPr>
              <a:t> Blanc) </a:t>
            </a:r>
            <a:r>
              <a:rPr lang="fr-CA" sz="2800" b="1" dirty="0">
                <a:latin typeface="Kristen ITC" panose="03050502040202030202" pitchFamily="66" charset="0"/>
              </a:rPr>
              <a:t>SAUF</a:t>
            </a:r>
            <a:r>
              <a:rPr lang="fr-CA" sz="2800" dirty="0">
                <a:latin typeface="Kristen ITC" panose="03050502040202030202" pitchFamily="66" charset="0"/>
              </a:rPr>
              <a:t> Dessin</a:t>
            </a:r>
          </a:p>
        </p:txBody>
      </p:sp>
      <p:pic>
        <p:nvPicPr>
          <p:cNvPr id="3" name="Image 2"/>
          <p:cNvPicPr>
            <a:picLocks noChangeAspect="1"/>
          </p:cNvPicPr>
          <p:nvPr>
            <p:custDataLst>
              <p:tags r:id="rId3"/>
            </p:custDataLst>
          </p:nvPr>
        </p:nvPicPr>
        <p:blipFill>
          <a:blip r:embed="rId36" cstate="print">
            <a:extLst>
              <a:ext uri="{28A0092B-C50C-407E-A947-70E740481C1C}">
                <a14:useLocalDpi xmlns:a14="http://schemas.microsoft.com/office/drawing/2010/main" val="0"/>
              </a:ext>
            </a:extLst>
          </a:blip>
          <a:stretch>
            <a:fillRect/>
          </a:stretch>
        </p:blipFill>
        <p:spPr>
          <a:xfrm>
            <a:off x="145087" y="1910518"/>
            <a:ext cx="2938005" cy="1469003"/>
          </a:xfrm>
          <a:prstGeom prst="rect">
            <a:avLst/>
          </a:prstGeom>
        </p:spPr>
      </p:pic>
      <p:pic>
        <p:nvPicPr>
          <p:cNvPr id="4" name="Image 3"/>
          <p:cNvPicPr>
            <a:picLocks noChangeAspect="1"/>
          </p:cNvPicPr>
          <p:nvPr>
            <p:custDataLst>
              <p:tags r:id="rId4"/>
            </p:custDataLst>
          </p:nvPr>
        </p:nvPicPr>
        <p:blipFill>
          <a:blip r:embed="rId37" cstate="print">
            <a:extLst>
              <a:ext uri="{28A0092B-C50C-407E-A947-70E740481C1C}">
                <a14:useLocalDpi xmlns:a14="http://schemas.microsoft.com/office/drawing/2010/main" val="0"/>
              </a:ext>
            </a:extLst>
          </a:blip>
          <a:stretch>
            <a:fillRect/>
          </a:stretch>
        </p:blipFill>
        <p:spPr>
          <a:xfrm>
            <a:off x="9334498" y="2695444"/>
            <a:ext cx="2737372" cy="1368152"/>
          </a:xfrm>
          <a:prstGeom prst="rect">
            <a:avLst/>
          </a:prstGeom>
        </p:spPr>
      </p:pic>
      <p:pic>
        <p:nvPicPr>
          <p:cNvPr id="5" name="Image 4"/>
          <p:cNvPicPr>
            <a:picLocks noChangeAspect="1"/>
          </p:cNvPicPr>
          <p:nvPr>
            <p:custDataLst>
              <p:tags r:id="rId5"/>
            </p:custDataLst>
          </p:nvPr>
        </p:nvPicPr>
        <p:blipFill>
          <a:blip r:embed="rId38" cstate="print">
            <a:extLst>
              <a:ext uri="{28A0092B-C50C-407E-A947-70E740481C1C}">
                <a14:useLocalDpi xmlns:a14="http://schemas.microsoft.com/office/drawing/2010/main" val="0"/>
              </a:ext>
            </a:extLst>
          </a:blip>
          <a:stretch>
            <a:fillRect/>
          </a:stretch>
        </p:blipFill>
        <p:spPr>
          <a:xfrm>
            <a:off x="10164362" y="3864825"/>
            <a:ext cx="1425325" cy="1151520"/>
          </a:xfrm>
          <a:prstGeom prst="rect">
            <a:avLst/>
          </a:prstGeom>
        </p:spPr>
      </p:pic>
      <p:pic>
        <p:nvPicPr>
          <p:cNvPr id="6" name="Image 5"/>
          <p:cNvPicPr>
            <a:picLocks noChangeAspect="1"/>
          </p:cNvPicPr>
          <p:nvPr>
            <p:custDataLst>
              <p:tags r:id="rId6"/>
            </p:custDataLst>
          </p:nvPr>
        </p:nvPicPr>
        <p:blipFill>
          <a:blip r:embed="rId39" cstate="print">
            <a:extLst>
              <a:ext uri="{28A0092B-C50C-407E-A947-70E740481C1C}">
                <a14:useLocalDpi xmlns:a14="http://schemas.microsoft.com/office/drawing/2010/main" val="0"/>
              </a:ext>
            </a:extLst>
          </a:blip>
          <a:stretch>
            <a:fillRect/>
          </a:stretch>
        </p:blipFill>
        <p:spPr>
          <a:xfrm>
            <a:off x="6251444" y="3571163"/>
            <a:ext cx="1698243" cy="1785537"/>
          </a:xfrm>
          <a:prstGeom prst="rect">
            <a:avLst/>
          </a:prstGeom>
        </p:spPr>
      </p:pic>
      <p:pic>
        <p:nvPicPr>
          <p:cNvPr id="9" name="Image 8"/>
          <p:cNvPicPr>
            <a:picLocks noChangeAspect="1"/>
          </p:cNvPicPr>
          <p:nvPr>
            <p:custDataLst>
              <p:tags r:id="rId7"/>
            </p:custDataLst>
          </p:nvPr>
        </p:nvPicPr>
        <p:blipFill>
          <a:blip r:embed="rId40" cstate="print">
            <a:extLst>
              <a:ext uri="{28A0092B-C50C-407E-A947-70E740481C1C}">
                <a14:useLocalDpi xmlns:a14="http://schemas.microsoft.com/office/drawing/2010/main" val="0"/>
              </a:ext>
            </a:extLst>
          </a:blip>
          <a:stretch>
            <a:fillRect/>
          </a:stretch>
        </p:blipFill>
        <p:spPr>
          <a:xfrm>
            <a:off x="2782243" y="1694418"/>
            <a:ext cx="1901943" cy="950600"/>
          </a:xfrm>
          <a:prstGeom prst="rect">
            <a:avLst/>
          </a:prstGeom>
        </p:spPr>
      </p:pic>
      <p:pic>
        <p:nvPicPr>
          <p:cNvPr id="10" name="Image 9"/>
          <p:cNvPicPr>
            <a:picLocks noChangeAspect="1"/>
          </p:cNvPicPr>
          <p:nvPr>
            <p:custDataLst>
              <p:tags r:id="rId8"/>
            </p:custDataLst>
          </p:nvPr>
        </p:nvPicPr>
        <p:blipFill>
          <a:blip r:embed="rId41" cstate="print">
            <a:extLst>
              <a:ext uri="{28A0092B-C50C-407E-A947-70E740481C1C}">
                <a14:useLocalDpi xmlns:a14="http://schemas.microsoft.com/office/drawing/2010/main" val="0"/>
              </a:ext>
            </a:extLst>
          </a:blip>
          <a:stretch>
            <a:fillRect/>
          </a:stretch>
        </p:blipFill>
        <p:spPr>
          <a:xfrm>
            <a:off x="7733511" y="1937197"/>
            <a:ext cx="2303040" cy="1151520"/>
          </a:xfrm>
          <a:prstGeom prst="rect">
            <a:avLst/>
          </a:prstGeom>
        </p:spPr>
      </p:pic>
      <p:pic>
        <p:nvPicPr>
          <p:cNvPr id="11" name="Image 10"/>
          <p:cNvPicPr>
            <a:picLocks noChangeAspect="1"/>
          </p:cNvPicPr>
          <p:nvPr>
            <p:custDataLst>
              <p:tags r:id="rId9"/>
            </p:custDataLst>
          </p:nvPr>
        </p:nvPicPr>
        <p:blipFill>
          <a:blip r:embed="rId42" cstate="print">
            <a:extLst>
              <a:ext uri="{28A0092B-C50C-407E-A947-70E740481C1C}">
                <a14:useLocalDpi xmlns:a14="http://schemas.microsoft.com/office/drawing/2010/main" val="0"/>
              </a:ext>
            </a:extLst>
          </a:blip>
          <a:stretch>
            <a:fillRect/>
          </a:stretch>
        </p:blipFill>
        <p:spPr>
          <a:xfrm>
            <a:off x="1258613" y="4763285"/>
            <a:ext cx="3673729" cy="1833994"/>
          </a:xfrm>
          <a:prstGeom prst="rect">
            <a:avLst/>
          </a:prstGeom>
        </p:spPr>
      </p:pic>
      <p:pic>
        <p:nvPicPr>
          <p:cNvPr id="12" name="Image 11"/>
          <p:cNvPicPr>
            <a:picLocks noChangeAspect="1"/>
          </p:cNvPicPr>
          <p:nvPr>
            <p:custDataLst>
              <p:tags r:id="rId10"/>
            </p:custDataLst>
          </p:nvPr>
        </p:nvPicPr>
        <p:blipFill>
          <a:blip r:embed="rId43" cstate="print">
            <a:extLst>
              <a:ext uri="{28A0092B-C50C-407E-A947-70E740481C1C}">
                <a14:useLocalDpi xmlns:a14="http://schemas.microsoft.com/office/drawing/2010/main" val="0"/>
              </a:ext>
            </a:extLst>
          </a:blip>
          <a:stretch>
            <a:fillRect/>
          </a:stretch>
        </p:blipFill>
        <p:spPr>
          <a:xfrm>
            <a:off x="2226134" y="3346569"/>
            <a:ext cx="2917109" cy="1434055"/>
          </a:xfrm>
          <a:prstGeom prst="rect">
            <a:avLst/>
          </a:prstGeom>
        </p:spPr>
      </p:pic>
      <p:pic>
        <p:nvPicPr>
          <p:cNvPr id="13" name="Image 12"/>
          <p:cNvPicPr>
            <a:picLocks noChangeAspect="1"/>
          </p:cNvPicPr>
          <p:nvPr>
            <p:custDataLst>
              <p:tags r:id="rId11"/>
            </p:custDataLst>
          </p:nvPr>
        </p:nvPicPr>
        <p:blipFill>
          <a:blip r:embed="rId44" cstate="print">
            <a:extLst>
              <a:ext uri="{28A0092B-C50C-407E-A947-70E740481C1C}">
                <a14:useLocalDpi xmlns:a14="http://schemas.microsoft.com/office/drawing/2010/main" val="0"/>
              </a:ext>
            </a:extLst>
          </a:blip>
          <a:stretch>
            <a:fillRect/>
          </a:stretch>
        </p:blipFill>
        <p:spPr>
          <a:xfrm>
            <a:off x="4684185" y="1937198"/>
            <a:ext cx="3010225" cy="1478069"/>
          </a:xfrm>
          <a:prstGeom prst="rect">
            <a:avLst/>
          </a:prstGeom>
        </p:spPr>
      </p:pic>
      <p:pic>
        <p:nvPicPr>
          <p:cNvPr id="15" name="Image 14"/>
          <p:cNvPicPr>
            <a:picLocks noChangeAspect="1"/>
          </p:cNvPicPr>
          <p:nvPr>
            <p:custDataLst>
              <p:tags r:id="rId12"/>
            </p:custDataLst>
          </p:nvPr>
        </p:nvPicPr>
        <p:blipFill>
          <a:blip r:embed="rId45" cstate="print">
            <a:extLst>
              <a:ext uri="{28A0092B-C50C-407E-A947-70E740481C1C}">
                <a14:useLocalDpi xmlns:a14="http://schemas.microsoft.com/office/drawing/2010/main" val="0"/>
              </a:ext>
            </a:extLst>
          </a:blip>
          <a:stretch>
            <a:fillRect/>
          </a:stretch>
        </p:blipFill>
        <p:spPr>
          <a:xfrm>
            <a:off x="9319075" y="4991979"/>
            <a:ext cx="2413773" cy="1188784"/>
          </a:xfrm>
          <a:prstGeom prst="rect">
            <a:avLst/>
          </a:prstGeom>
        </p:spPr>
      </p:pic>
      <p:pic>
        <p:nvPicPr>
          <p:cNvPr id="16" name="Image 15"/>
          <p:cNvPicPr>
            <a:picLocks noChangeAspect="1"/>
          </p:cNvPicPr>
          <p:nvPr>
            <p:custDataLst>
              <p:tags r:id="rId13"/>
            </p:custDataLst>
          </p:nvPr>
        </p:nvPicPr>
        <p:blipFill>
          <a:blip r:embed="rId46" cstate="print">
            <a:extLst>
              <a:ext uri="{28A0092B-C50C-407E-A947-70E740481C1C}">
                <a14:useLocalDpi xmlns:a14="http://schemas.microsoft.com/office/drawing/2010/main" val="0"/>
              </a:ext>
            </a:extLst>
          </a:blip>
          <a:stretch>
            <a:fillRect/>
          </a:stretch>
        </p:blipFill>
        <p:spPr>
          <a:xfrm>
            <a:off x="4418798" y="4463931"/>
            <a:ext cx="1950717" cy="974978"/>
          </a:xfrm>
          <a:prstGeom prst="rect">
            <a:avLst/>
          </a:prstGeom>
        </p:spPr>
      </p:pic>
      <p:pic>
        <p:nvPicPr>
          <p:cNvPr id="24" name="Image 23"/>
          <p:cNvPicPr>
            <a:picLocks noChangeAspect="1"/>
          </p:cNvPicPr>
          <p:nvPr>
            <p:custDataLst>
              <p:tags r:id="rId14"/>
            </p:custDataLst>
          </p:nvPr>
        </p:nvPicPr>
        <p:blipFill>
          <a:blip r:embed="rId47" cstate="print">
            <a:extLst>
              <a:ext uri="{28A0092B-C50C-407E-A947-70E740481C1C}">
                <a14:useLocalDpi xmlns:a14="http://schemas.microsoft.com/office/drawing/2010/main" val="0"/>
              </a:ext>
            </a:extLst>
          </a:blip>
          <a:stretch>
            <a:fillRect/>
          </a:stretch>
        </p:blipFill>
        <p:spPr>
          <a:xfrm>
            <a:off x="4455585" y="5185541"/>
            <a:ext cx="1374348" cy="1557825"/>
          </a:xfrm>
          <a:prstGeom prst="rect">
            <a:avLst/>
          </a:prstGeom>
        </p:spPr>
      </p:pic>
      <p:pic>
        <p:nvPicPr>
          <p:cNvPr id="26" name="Image 25"/>
          <p:cNvPicPr>
            <a:picLocks noChangeAspect="1"/>
          </p:cNvPicPr>
          <p:nvPr>
            <p:custDataLst>
              <p:tags r:id="rId15"/>
            </p:custDataLst>
          </p:nvPr>
        </p:nvPicPr>
        <p:blipFill>
          <a:blip r:embed="rId48" cstate="print">
            <a:extLst>
              <a:ext uri="{28A0092B-C50C-407E-A947-70E740481C1C}">
                <a14:useLocalDpi xmlns:a14="http://schemas.microsoft.com/office/drawing/2010/main" val="0"/>
              </a:ext>
            </a:extLst>
          </a:blip>
          <a:stretch>
            <a:fillRect/>
          </a:stretch>
        </p:blipFill>
        <p:spPr>
          <a:xfrm>
            <a:off x="6877481" y="1799001"/>
            <a:ext cx="1535360" cy="756165"/>
          </a:xfrm>
          <a:prstGeom prst="rect">
            <a:avLst/>
          </a:prstGeom>
        </p:spPr>
      </p:pic>
      <p:pic>
        <p:nvPicPr>
          <p:cNvPr id="27" name="Image 26"/>
          <p:cNvPicPr>
            <a:picLocks noChangeAspect="1"/>
          </p:cNvPicPr>
          <p:nvPr>
            <p:custDataLst>
              <p:tags r:id="rId16"/>
            </p:custDataLst>
          </p:nvPr>
        </p:nvPicPr>
        <p:blipFill>
          <a:blip r:embed="rId49" cstate="print">
            <a:extLst>
              <a:ext uri="{28A0092B-C50C-407E-A947-70E740481C1C}">
                <a14:useLocalDpi xmlns:a14="http://schemas.microsoft.com/office/drawing/2010/main" val="0"/>
              </a:ext>
            </a:extLst>
          </a:blip>
          <a:stretch>
            <a:fillRect/>
          </a:stretch>
        </p:blipFill>
        <p:spPr>
          <a:xfrm>
            <a:off x="1455467" y="6020610"/>
            <a:ext cx="1535360" cy="756165"/>
          </a:xfrm>
          <a:prstGeom prst="rect">
            <a:avLst/>
          </a:prstGeom>
        </p:spPr>
      </p:pic>
      <p:pic>
        <p:nvPicPr>
          <p:cNvPr id="28" name="Image 27"/>
          <p:cNvPicPr>
            <a:picLocks noChangeAspect="1"/>
          </p:cNvPicPr>
          <p:nvPr>
            <p:custDataLst>
              <p:tags r:id="rId17"/>
            </p:custDataLst>
          </p:nvPr>
        </p:nvPicPr>
        <p:blipFill>
          <a:blip r:embed="rId50" cstate="print">
            <a:extLst>
              <a:ext uri="{28A0092B-C50C-407E-A947-70E740481C1C}">
                <a14:useLocalDpi xmlns:a14="http://schemas.microsoft.com/office/drawing/2010/main" val="0"/>
              </a:ext>
            </a:extLst>
          </a:blip>
          <a:stretch>
            <a:fillRect/>
          </a:stretch>
        </p:blipFill>
        <p:spPr>
          <a:xfrm>
            <a:off x="94038" y="4410692"/>
            <a:ext cx="1284533" cy="1452362"/>
          </a:xfrm>
          <a:prstGeom prst="rect">
            <a:avLst/>
          </a:prstGeom>
        </p:spPr>
      </p:pic>
      <p:pic>
        <p:nvPicPr>
          <p:cNvPr id="29" name="Image 28"/>
          <p:cNvPicPr>
            <a:picLocks noChangeAspect="1"/>
          </p:cNvPicPr>
          <p:nvPr>
            <p:custDataLst>
              <p:tags r:id="rId18"/>
            </p:custDataLst>
          </p:nvPr>
        </p:nvPicPr>
        <p:blipFill>
          <a:blip r:embed="rId51" cstate="print">
            <a:extLst>
              <a:ext uri="{28A0092B-C50C-407E-A947-70E740481C1C}">
                <a14:useLocalDpi xmlns:a14="http://schemas.microsoft.com/office/drawing/2010/main" val="0"/>
              </a:ext>
            </a:extLst>
          </a:blip>
          <a:stretch>
            <a:fillRect/>
          </a:stretch>
        </p:blipFill>
        <p:spPr>
          <a:xfrm>
            <a:off x="5697344" y="5586372"/>
            <a:ext cx="1535360" cy="756165"/>
          </a:xfrm>
          <a:prstGeom prst="rect">
            <a:avLst/>
          </a:prstGeom>
        </p:spPr>
      </p:pic>
      <p:pic>
        <p:nvPicPr>
          <p:cNvPr id="30" name="Image 29"/>
          <p:cNvPicPr>
            <a:picLocks noChangeAspect="1"/>
          </p:cNvPicPr>
          <p:nvPr>
            <p:custDataLst>
              <p:tags r:id="rId19"/>
            </p:custDataLst>
          </p:nvPr>
        </p:nvPicPr>
        <p:blipFill>
          <a:blip r:embed="rId52" cstate="print">
            <a:extLst>
              <a:ext uri="{28A0092B-C50C-407E-A947-70E740481C1C}">
                <a14:useLocalDpi xmlns:a14="http://schemas.microsoft.com/office/drawing/2010/main" val="0"/>
              </a:ext>
            </a:extLst>
          </a:blip>
          <a:stretch>
            <a:fillRect/>
          </a:stretch>
        </p:blipFill>
        <p:spPr>
          <a:xfrm>
            <a:off x="10881851" y="979045"/>
            <a:ext cx="1018456" cy="1151521"/>
          </a:xfrm>
          <a:prstGeom prst="rect">
            <a:avLst/>
          </a:prstGeom>
        </p:spPr>
      </p:pic>
      <p:pic>
        <p:nvPicPr>
          <p:cNvPr id="7" name="Image 6"/>
          <p:cNvPicPr>
            <a:picLocks noChangeAspect="1"/>
          </p:cNvPicPr>
          <p:nvPr>
            <p:custDataLst>
              <p:tags r:id="rId20"/>
            </p:custDataLst>
          </p:nvPr>
        </p:nvPicPr>
        <p:blipFill>
          <a:blip r:embed="rId53" cstate="print">
            <a:extLst>
              <a:ext uri="{28A0092B-C50C-407E-A947-70E740481C1C}">
                <a14:useLocalDpi xmlns:a14="http://schemas.microsoft.com/office/drawing/2010/main" val="0"/>
              </a:ext>
            </a:extLst>
          </a:blip>
          <a:stretch>
            <a:fillRect/>
          </a:stretch>
        </p:blipFill>
        <p:spPr>
          <a:xfrm>
            <a:off x="8084812" y="3030223"/>
            <a:ext cx="1479549" cy="1663681"/>
          </a:xfrm>
          <a:prstGeom prst="rect">
            <a:avLst/>
          </a:prstGeom>
        </p:spPr>
      </p:pic>
      <p:pic>
        <p:nvPicPr>
          <p:cNvPr id="25" name="Image 24"/>
          <p:cNvPicPr>
            <a:picLocks noChangeAspect="1"/>
          </p:cNvPicPr>
          <p:nvPr>
            <p:custDataLst>
              <p:tags r:id="rId21"/>
            </p:custDataLst>
          </p:nvPr>
        </p:nvPicPr>
        <p:blipFill>
          <a:blip r:embed="rId54" cstate="print">
            <a:extLst>
              <a:ext uri="{28A0092B-C50C-407E-A947-70E740481C1C}">
                <a14:useLocalDpi xmlns:a14="http://schemas.microsoft.com/office/drawing/2010/main" val="0"/>
              </a:ext>
            </a:extLst>
          </a:blip>
          <a:stretch>
            <a:fillRect/>
          </a:stretch>
        </p:blipFill>
        <p:spPr>
          <a:xfrm>
            <a:off x="6877481" y="5434958"/>
            <a:ext cx="2686880" cy="1151520"/>
          </a:xfrm>
          <a:prstGeom prst="rect">
            <a:avLst/>
          </a:prstGeom>
        </p:spPr>
      </p:pic>
      <p:pic>
        <p:nvPicPr>
          <p:cNvPr id="8" name="Image 7"/>
          <p:cNvPicPr>
            <a:picLocks noChangeAspect="1"/>
          </p:cNvPicPr>
          <p:nvPr>
            <p:custDataLst>
              <p:tags r:id="rId22"/>
            </p:custDataLst>
          </p:nvPr>
        </p:nvPicPr>
        <p:blipFill>
          <a:blip r:embed="rId55" cstate="print">
            <a:extLst>
              <a:ext uri="{28A0092B-C50C-407E-A947-70E740481C1C}">
                <a14:useLocalDpi xmlns:a14="http://schemas.microsoft.com/office/drawing/2010/main" val="0"/>
              </a:ext>
            </a:extLst>
          </a:blip>
          <a:stretch>
            <a:fillRect/>
          </a:stretch>
        </p:blipFill>
        <p:spPr>
          <a:xfrm>
            <a:off x="1355928" y="3194656"/>
            <a:ext cx="1426315" cy="1603821"/>
          </a:xfrm>
          <a:prstGeom prst="rect">
            <a:avLst/>
          </a:prstGeom>
        </p:spPr>
      </p:pic>
      <p:pic>
        <p:nvPicPr>
          <p:cNvPr id="17" name="Image 16"/>
          <p:cNvPicPr>
            <a:picLocks noChangeAspect="1"/>
          </p:cNvPicPr>
          <p:nvPr>
            <p:custDataLst>
              <p:tags r:id="rId23"/>
            </p:custDataLst>
          </p:nvPr>
        </p:nvPicPr>
        <p:blipFill>
          <a:blip r:embed="rId56" cstate="print">
            <a:extLst>
              <a:ext uri="{28A0092B-C50C-407E-A947-70E740481C1C}">
                <a14:useLocalDpi xmlns:a14="http://schemas.microsoft.com/office/drawing/2010/main" val="0"/>
              </a:ext>
            </a:extLst>
          </a:blip>
          <a:stretch>
            <a:fillRect/>
          </a:stretch>
        </p:blipFill>
        <p:spPr>
          <a:xfrm>
            <a:off x="94038" y="3037332"/>
            <a:ext cx="1284533" cy="1444395"/>
          </a:xfrm>
          <a:prstGeom prst="rect">
            <a:avLst/>
          </a:prstGeom>
        </p:spPr>
      </p:pic>
      <p:pic>
        <p:nvPicPr>
          <p:cNvPr id="14" name="Image 13"/>
          <p:cNvPicPr>
            <a:picLocks noChangeAspect="1"/>
          </p:cNvPicPr>
          <p:nvPr>
            <p:custDataLst>
              <p:tags r:id="rId24"/>
            </p:custDataLst>
          </p:nvPr>
        </p:nvPicPr>
        <p:blipFill>
          <a:blip r:embed="rId57" cstate="print">
            <a:extLst>
              <a:ext uri="{28A0092B-C50C-407E-A947-70E740481C1C}">
                <a14:useLocalDpi xmlns:a14="http://schemas.microsoft.com/office/drawing/2010/main" val="0"/>
              </a:ext>
            </a:extLst>
          </a:blip>
          <a:stretch>
            <a:fillRect/>
          </a:stretch>
        </p:blipFill>
        <p:spPr>
          <a:xfrm>
            <a:off x="9290486" y="5831861"/>
            <a:ext cx="873876" cy="982631"/>
          </a:xfrm>
          <a:prstGeom prst="rect">
            <a:avLst/>
          </a:prstGeom>
        </p:spPr>
      </p:pic>
      <p:sp>
        <p:nvSpPr>
          <p:cNvPr id="90" name="Rectangle 89"/>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87" name="Rectangle à coins arrondis 86"/>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sp>
        <p:nvSpPr>
          <p:cNvPr id="92" name="Rectangle à coins arrondis 91"/>
          <p:cNvSpPr/>
          <p:nvPr/>
        </p:nvSpPr>
        <p:spPr>
          <a:xfrm>
            <a:off x="88231" y="350219"/>
            <a:ext cx="1420088" cy="1154099"/>
          </a:xfrm>
          <a:prstGeom prst="roundRect">
            <a:avLst>
              <a:gd name="adj" fmla="val 10000"/>
            </a:avLst>
          </a:prstGeom>
          <a:blipFill>
            <a:blip r:embed="rId58" cstate="print">
              <a:duotone>
                <a:schemeClr val="bg2">
                  <a:shade val="45000"/>
                  <a:satMod val="135000"/>
                </a:schemeClr>
                <a:prstClr val="white"/>
              </a:duotone>
              <a:extLst>
                <a:ext uri="{BEBA8EAE-BF5A-486C-A8C5-ECC9F3942E4B}">
                  <a14:imgProps xmlns:a14="http://schemas.microsoft.com/office/drawing/2010/main">
                    <a14:imgLayer r:embed="rId59">
                      <a14:imgEffect>
                        <a14:backgroundRemoval t="0" b="100000" l="0" r="100000">
                          <a14:foregroundMark x1="49500" y1="96830" x2="66250" y2="96830"/>
                          <a14:foregroundMark x1="49250" y1="96254" x2="49000" y2="88473"/>
                          <a14:foregroundMark x1="49000" y1="88473" x2="62500" y2="88473"/>
                          <a14:foregroundMark x1="62250" y1="89049" x2="65250" y2="96542"/>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1000" r="-1000"/>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pic>
        <p:nvPicPr>
          <p:cNvPr id="31" name="Image 30"/>
          <p:cNvPicPr>
            <a:picLocks noChangeAspect="1"/>
          </p:cNvPicPr>
          <p:nvPr>
            <p:custDataLst>
              <p:tags r:id="rId25"/>
            </p:custDataLst>
          </p:nvPr>
        </p:nvPicPr>
        <p:blipFill>
          <a:blip r:embed="rId45">
            <a:extLst>
              <a:ext uri="{28A0092B-C50C-407E-A947-70E740481C1C}">
                <a14:useLocalDpi xmlns:a14="http://schemas.microsoft.com/office/drawing/2010/main" val="0"/>
              </a:ext>
            </a:extLst>
          </a:blip>
          <a:stretch>
            <a:fillRect/>
          </a:stretch>
        </p:blipFill>
        <p:spPr>
          <a:xfrm>
            <a:off x="7907887" y="4659721"/>
            <a:ext cx="3508669" cy="1728021"/>
          </a:xfrm>
          <a:prstGeom prst="rect">
            <a:avLst/>
          </a:prstGeom>
        </p:spPr>
      </p:pic>
      <p:pic>
        <p:nvPicPr>
          <p:cNvPr id="32" name="Image 31"/>
          <p:cNvPicPr>
            <a:picLocks noChangeAspect="1"/>
          </p:cNvPicPr>
          <p:nvPr>
            <p:custDataLst>
              <p:tags r:id="rId26"/>
            </p:custDataLst>
          </p:nvPr>
        </p:nvPicPr>
        <p:blipFill>
          <a:blip r:embed="rId60" cstate="print">
            <a:extLst>
              <a:ext uri="{28A0092B-C50C-407E-A947-70E740481C1C}">
                <a14:useLocalDpi xmlns:a14="http://schemas.microsoft.com/office/drawing/2010/main" val="0"/>
              </a:ext>
            </a:extLst>
          </a:blip>
          <a:stretch>
            <a:fillRect/>
          </a:stretch>
        </p:blipFill>
        <p:spPr>
          <a:xfrm>
            <a:off x="3735703" y="3510918"/>
            <a:ext cx="3434941" cy="1716800"/>
          </a:xfrm>
          <a:prstGeom prst="rect">
            <a:avLst/>
          </a:prstGeom>
        </p:spPr>
      </p:pic>
      <p:pic>
        <p:nvPicPr>
          <p:cNvPr id="34" name="Image 33"/>
          <p:cNvPicPr>
            <a:picLocks noChangeAspect="1"/>
          </p:cNvPicPr>
          <p:nvPr>
            <p:custDataLst>
              <p:tags r:id="rId27"/>
            </p:custDataLst>
          </p:nvPr>
        </p:nvPicPr>
        <p:blipFill>
          <a:blip r:embed="rId61">
            <a:extLst>
              <a:ext uri="{28A0092B-C50C-407E-A947-70E740481C1C}">
                <a14:useLocalDpi xmlns:a14="http://schemas.microsoft.com/office/drawing/2010/main" val="0"/>
              </a:ext>
            </a:extLst>
          </a:blip>
          <a:stretch>
            <a:fillRect/>
          </a:stretch>
        </p:blipFill>
        <p:spPr>
          <a:xfrm>
            <a:off x="3291988" y="1870026"/>
            <a:ext cx="3516055" cy="1731657"/>
          </a:xfrm>
          <a:prstGeom prst="rect">
            <a:avLst/>
          </a:prstGeom>
        </p:spPr>
      </p:pic>
      <p:pic>
        <p:nvPicPr>
          <p:cNvPr id="35" name="Image 34"/>
          <p:cNvPicPr>
            <a:picLocks noChangeAspect="1"/>
          </p:cNvPicPr>
          <p:nvPr>
            <p:custDataLst>
              <p:tags r:id="rId28"/>
            </p:custDataLst>
          </p:nvPr>
        </p:nvPicPr>
        <p:blipFill>
          <a:blip r:embed="rId62" cstate="print">
            <a:extLst>
              <a:ext uri="{28A0092B-C50C-407E-A947-70E740481C1C}">
                <a14:useLocalDpi xmlns:a14="http://schemas.microsoft.com/office/drawing/2010/main" val="0"/>
              </a:ext>
            </a:extLst>
          </a:blip>
          <a:stretch>
            <a:fillRect/>
          </a:stretch>
        </p:blipFill>
        <p:spPr>
          <a:xfrm>
            <a:off x="1291174" y="4769084"/>
            <a:ext cx="3276931" cy="1613889"/>
          </a:xfrm>
          <a:prstGeom prst="rect">
            <a:avLst/>
          </a:prstGeom>
        </p:spPr>
      </p:pic>
      <p:pic>
        <p:nvPicPr>
          <p:cNvPr id="36" name="Image 35"/>
          <p:cNvPicPr>
            <a:picLocks noChangeAspect="1"/>
          </p:cNvPicPr>
          <p:nvPr>
            <p:custDataLst>
              <p:tags r:id="rId29"/>
            </p:custDataLst>
          </p:nvPr>
        </p:nvPicPr>
        <p:blipFill>
          <a:blip r:embed="rId63" cstate="print">
            <a:extLst>
              <a:ext uri="{28A0092B-C50C-407E-A947-70E740481C1C}">
                <a14:useLocalDpi xmlns:a14="http://schemas.microsoft.com/office/drawing/2010/main" val="0"/>
              </a:ext>
            </a:extLst>
          </a:blip>
          <a:stretch>
            <a:fillRect/>
          </a:stretch>
        </p:blipFill>
        <p:spPr>
          <a:xfrm>
            <a:off x="2008756" y="2531202"/>
            <a:ext cx="1920213" cy="2171096"/>
          </a:xfrm>
          <a:prstGeom prst="rect">
            <a:avLst/>
          </a:prstGeom>
        </p:spPr>
      </p:pic>
      <p:pic>
        <p:nvPicPr>
          <p:cNvPr id="37" name="Image 36"/>
          <p:cNvPicPr>
            <a:picLocks noChangeAspect="1"/>
          </p:cNvPicPr>
          <p:nvPr>
            <p:custDataLst>
              <p:tags r:id="rId30"/>
            </p:custDataLst>
          </p:nvPr>
        </p:nvPicPr>
        <p:blipFill>
          <a:blip r:embed="rId64" cstate="print">
            <a:extLst>
              <a:ext uri="{28A0092B-C50C-407E-A947-70E740481C1C}">
                <a14:useLocalDpi xmlns:a14="http://schemas.microsoft.com/office/drawing/2010/main" val="0"/>
              </a:ext>
            </a:extLst>
          </a:blip>
          <a:stretch>
            <a:fillRect/>
          </a:stretch>
        </p:blipFill>
        <p:spPr>
          <a:xfrm>
            <a:off x="4568105" y="5227719"/>
            <a:ext cx="3146197" cy="1549503"/>
          </a:xfrm>
          <a:prstGeom prst="rect">
            <a:avLst/>
          </a:prstGeom>
        </p:spPr>
      </p:pic>
      <p:pic>
        <p:nvPicPr>
          <p:cNvPr id="38" name="Image 37"/>
          <p:cNvPicPr>
            <a:picLocks noChangeAspect="1"/>
          </p:cNvPicPr>
          <p:nvPr>
            <p:custDataLst>
              <p:tags r:id="rId31"/>
            </p:custDataLst>
          </p:nvPr>
        </p:nvPicPr>
        <p:blipFill>
          <a:blip r:embed="rId65">
            <a:extLst>
              <a:ext uri="{28A0092B-C50C-407E-A947-70E740481C1C}">
                <a14:useLocalDpi xmlns:a14="http://schemas.microsoft.com/office/drawing/2010/main" val="0"/>
              </a:ext>
            </a:extLst>
          </a:blip>
          <a:stretch>
            <a:fillRect/>
          </a:stretch>
        </p:blipFill>
        <p:spPr>
          <a:xfrm>
            <a:off x="9484456" y="1785896"/>
            <a:ext cx="2208247" cy="2496762"/>
          </a:xfrm>
          <a:prstGeom prst="rect">
            <a:avLst/>
          </a:prstGeom>
        </p:spPr>
      </p:pic>
      <p:pic>
        <p:nvPicPr>
          <p:cNvPr id="39" name="Image 38"/>
          <p:cNvPicPr>
            <a:picLocks noChangeAspect="1"/>
          </p:cNvPicPr>
          <p:nvPr>
            <p:custDataLst>
              <p:tags r:id="rId32"/>
            </p:custDataLst>
          </p:nvPr>
        </p:nvPicPr>
        <p:blipFill>
          <a:blip r:embed="rId66" cstate="print">
            <a:extLst>
              <a:ext uri="{28A0092B-C50C-407E-A947-70E740481C1C}">
                <a14:useLocalDpi xmlns:a14="http://schemas.microsoft.com/office/drawing/2010/main" val="0"/>
              </a:ext>
            </a:extLst>
          </a:blip>
          <a:stretch>
            <a:fillRect/>
          </a:stretch>
        </p:blipFill>
        <p:spPr>
          <a:xfrm>
            <a:off x="6834934" y="2003314"/>
            <a:ext cx="2400268" cy="2698984"/>
          </a:xfrm>
          <a:prstGeom prst="rect">
            <a:avLst/>
          </a:prstGeom>
        </p:spPr>
      </p:pic>
      <p:pic>
        <p:nvPicPr>
          <p:cNvPr id="40" name="Image 39"/>
          <p:cNvPicPr>
            <a:picLocks noChangeAspect="1"/>
          </p:cNvPicPr>
          <p:nvPr>
            <p:custDataLst>
              <p:tags r:id="rId33"/>
            </p:custDataLst>
          </p:nvPr>
        </p:nvPicPr>
        <p:blipFill>
          <a:blip r:embed="rId67" cstate="print">
            <a:extLst>
              <a:ext uri="{28A0092B-C50C-407E-A947-70E740481C1C}">
                <a14:useLocalDpi xmlns:a14="http://schemas.microsoft.com/office/drawing/2010/main" val="0"/>
              </a:ext>
            </a:extLst>
          </a:blip>
          <a:stretch>
            <a:fillRect/>
          </a:stretch>
        </p:blipFill>
        <p:spPr>
          <a:xfrm>
            <a:off x="88231" y="3034278"/>
            <a:ext cx="1920525" cy="2159537"/>
          </a:xfrm>
          <a:prstGeom prst="rect">
            <a:avLst/>
          </a:prstGeom>
        </p:spPr>
      </p:pic>
      <p:sp>
        <p:nvSpPr>
          <p:cNvPr id="41" name="Rectangle 2"/>
          <p:cNvSpPr txBox="1">
            <a:spLocks noChangeArrowheads="1"/>
          </p:cNvSpPr>
          <p:nvPr>
            <p:custDataLst>
              <p:tags r:id="rId34"/>
            </p:custDataLst>
          </p:nvPr>
        </p:nvSpPr>
        <p:spPr>
          <a:xfrm>
            <a:off x="1527282" y="457137"/>
            <a:ext cx="8678263" cy="677044"/>
          </a:xfrm>
          <a:prstGeom prst="rect">
            <a:avLst/>
          </a:prstGeom>
        </p:spPr>
        <p:txBody>
          <a:bodyPr vert="horz" lIns="91440" tIns="45720" rIns="91440" bIns="45720" rtlCol="0" anchor="b">
            <a:noAutofit/>
          </a:bodyPr>
          <a:lstStyle>
            <a:lvl1pPr algn="l" defTabSz="457200" rtl="0" eaLnBrk="1" latinLnBrk="0" hangingPunct="1">
              <a:spcBef>
                <a:spcPct val="0"/>
              </a:spcBef>
              <a:buNone/>
              <a:defRPr sz="4000" b="0" kern="1200" cap="none">
                <a:solidFill>
                  <a:schemeClr val="accent1"/>
                </a:solidFill>
                <a:latin typeface="+mj-lt"/>
                <a:ea typeface="+mj-ea"/>
                <a:cs typeface="+mj-cs"/>
              </a:defRPr>
            </a:lvl1pPr>
            <a:lvl2pPr eaLnBrk="1" hangingPunct="1">
              <a:defRPr>
                <a:solidFill>
                  <a:schemeClr val="tx2"/>
                </a:solidFill>
              </a:defRPr>
            </a:lvl2pPr>
            <a:lvl3pPr eaLnBrk="1" hangingPunct="1">
              <a:defRPr>
                <a:solidFill>
                  <a:schemeClr val="tx2"/>
                </a:solidFill>
              </a:defRPr>
            </a:lvl3pPr>
            <a:lvl4pPr eaLnBrk="1" hangingPunct="1">
              <a:defRPr>
                <a:solidFill>
                  <a:schemeClr val="tx2"/>
                </a:solidFill>
              </a:defRPr>
            </a:lvl4pPr>
            <a:lvl5pPr eaLnBrk="1" hangingPunct="1">
              <a:defRPr>
                <a:solidFill>
                  <a:schemeClr val="tx2"/>
                </a:solidFill>
              </a:defRPr>
            </a:lvl5pPr>
            <a:lvl6pPr eaLnBrk="1" hangingPunct="1">
              <a:defRPr>
                <a:solidFill>
                  <a:schemeClr val="tx2"/>
                </a:solidFill>
              </a:defRPr>
            </a:lvl6pPr>
            <a:lvl7pPr eaLnBrk="1" hangingPunct="1">
              <a:defRPr>
                <a:solidFill>
                  <a:schemeClr val="tx2"/>
                </a:solidFill>
              </a:defRPr>
            </a:lvl7pPr>
            <a:lvl8pPr eaLnBrk="1" hangingPunct="1">
              <a:defRPr>
                <a:solidFill>
                  <a:schemeClr val="tx2"/>
                </a:solidFill>
              </a:defRPr>
            </a:lvl8pPr>
            <a:lvl9pPr eaLnBrk="1" hangingPunct="1">
              <a:defRPr>
                <a:solidFill>
                  <a:schemeClr val="tx2"/>
                </a:solidFill>
              </a:defRPr>
            </a:lvl9pPr>
          </a:lstStyle>
          <a:p>
            <a:pPr marL="0" lvl="3" algn="l"/>
            <a:r>
              <a:rPr lang="fr-FR" sz="3600" kern="0" dirty="0" smtClean="0">
                <a:solidFill>
                  <a:srgbClr val="0070C0"/>
                </a:solidFill>
                <a:latin typeface="Kristen ITC" panose="03050502040202030202" pitchFamily="66" charset="0"/>
                <a:ea typeface="+mj-ea"/>
                <a:cs typeface="+mj-cs"/>
              </a:rPr>
              <a:t>Recherche de photos d’ours polaire</a:t>
            </a:r>
            <a:endParaRPr lang="fr-FR" sz="3600" kern="0" dirty="0">
              <a:solidFill>
                <a:srgbClr val="0070C0"/>
              </a:solidFill>
              <a:latin typeface="Kristen ITC" panose="03050502040202030202" pitchFamily="66" charset="0"/>
              <a:ea typeface="+mj-ea"/>
              <a:cs typeface="+mj-cs"/>
            </a:endParaRPr>
          </a:p>
        </p:txBody>
      </p:sp>
    </p:spTree>
    <p:extLst>
      <p:ext uri="{BB962C8B-B14F-4D97-AF65-F5344CB8AC3E}">
        <p14:creationId xmlns:p14="http://schemas.microsoft.com/office/powerpoint/2010/main" val="3300812142"/>
      </p:ext>
    </p:extLst>
  </p:cSld>
  <p:clrMapOvr>
    <a:masterClrMapping/>
  </p:clrMapOvr>
  <mc:AlternateContent xmlns:mc="http://schemas.openxmlformats.org/markup-compatibility/2006" xmlns:p14="http://schemas.microsoft.com/office/powerpoint/2010/main">
    <mc:Choice Requires="p14">
      <p:transition spd="slow" p14:dur="2000"/>
    </mc:Choice>
    <mc:Fallback xmlns="">
      <p:transition spd="slow"/>
    </mc:Fallback>
  </mc:AlternateContent>
  <p:timing>
    <p:tnLst>
      <p:par>
        <p:cTn id="1" dur="indefinite" restart="never" nodeType="tmRoot">
          <p:childTnLst>
            <p:seq concurrent="1" nextAc="seek">
              <p:cTn id="2" dur="indefinite" nodeType="mainSeq">
                <p:childTnLst>
                  <p:par>
                    <p:cTn id="3" fill="hold">
                      <p:stCondLst>
                        <p:cond delay="indefinite"/>
                        <p:cond evt="onBegin" delay="0">
                          <p:tn val="2"/>
                        </p:cond>
                      </p:stCondLst>
                      <p:childTnLst>
                        <p:par>
                          <p:cTn id="4" fill="hold">
                            <p:stCondLst>
                              <p:cond delay="0"/>
                            </p:stCondLst>
                            <p:childTnLst>
                              <p:par>
                                <p:cTn id="5" presetID="42" presetClass="exit" presetSubtype="0" fill="hold" nodeType="afterEffect">
                                  <p:stCondLst>
                                    <p:cond delay="0"/>
                                  </p:stCondLst>
                                  <p:childTnLst>
                                    <p:animEffect transition="out" filter="fade">
                                      <p:cBhvr>
                                        <p:cTn id="6" dur="1000"/>
                                        <p:tgtEl>
                                          <p:spTgt spid="3"/>
                                        </p:tgtEl>
                                      </p:cBhvr>
                                    </p:animEffect>
                                    <p:anim calcmode="lin" valueType="num">
                                      <p:cBhvr>
                                        <p:cTn id="7" dur="1000"/>
                                        <p:tgtEl>
                                          <p:spTgt spid="3"/>
                                        </p:tgtEl>
                                        <p:attrNameLst>
                                          <p:attrName>ppt_x</p:attrName>
                                        </p:attrNameLst>
                                      </p:cBhvr>
                                      <p:tavLst>
                                        <p:tav tm="0">
                                          <p:val>
                                            <p:strVal val="ppt_x"/>
                                          </p:val>
                                        </p:tav>
                                        <p:tav tm="100000">
                                          <p:val>
                                            <p:strVal val="ppt_x"/>
                                          </p:val>
                                        </p:tav>
                                      </p:tavLst>
                                    </p:anim>
                                    <p:anim calcmode="lin" valueType="num">
                                      <p:cBhvr>
                                        <p:cTn id="8" dur="1000"/>
                                        <p:tgtEl>
                                          <p:spTgt spid="3"/>
                                        </p:tgtEl>
                                        <p:attrNameLst>
                                          <p:attrName>ppt_y</p:attrName>
                                        </p:attrNameLst>
                                      </p:cBhvr>
                                      <p:tavLst>
                                        <p:tav tm="0">
                                          <p:val>
                                            <p:strVal val="ppt_y"/>
                                          </p:val>
                                        </p:tav>
                                        <p:tav tm="100000">
                                          <p:val>
                                            <p:strVal val="ppt_y+.1"/>
                                          </p:val>
                                        </p:tav>
                                      </p:tavLst>
                                    </p:anim>
                                    <p:set>
                                      <p:cBhvr>
                                        <p:cTn id="9" dur="1" fill="hold">
                                          <p:stCondLst>
                                            <p:cond delay="999"/>
                                          </p:stCondLst>
                                        </p:cTn>
                                        <p:tgtEl>
                                          <p:spTgt spid="3"/>
                                        </p:tgtEl>
                                        <p:attrNameLst>
                                          <p:attrName>style.visibility</p:attrName>
                                        </p:attrNameLst>
                                      </p:cBhvr>
                                      <p:to>
                                        <p:strVal val="hidden"/>
                                      </p:to>
                                    </p:set>
                                  </p:childTnLst>
                                </p:cTn>
                              </p:par>
                              <p:par>
                                <p:cTn id="10" presetID="42" presetClass="exit" presetSubtype="0" fill="hold" nodeType="withEffect">
                                  <p:stCondLst>
                                    <p:cond delay="0"/>
                                  </p:stCondLst>
                                  <p:childTnLst>
                                    <p:animEffect transition="out" filter="fade">
                                      <p:cBhvr>
                                        <p:cTn id="11" dur="1000"/>
                                        <p:tgtEl>
                                          <p:spTgt spid="9"/>
                                        </p:tgtEl>
                                      </p:cBhvr>
                                    </p:animEffect>
                                    <p:anim calcmode="lin" valueType="num">
                                      <p:cBhvr>
                                        <p:cTn id="12" dur="1000"/>
                                        <p:tgtEl>
                                          <p:spTgt spid="9"/>
                                        </p:tgtEl>
                                        <p:attrNameLst>
                                          <p:attrName>ppt_x</p:attrName>
                                        </p:attrNameLst>
                                      </p:cBhvr>
                                      <p:tavLst>
                                        <p:tav tm="0">
                                          <p:val>
                                            <p:strVal val="ppt_x"/>
                                          </p:val>
                                        </p:tav>
                                        <p:tav tm="100000">
                                          <p:val>
                                            <p:strVal val="ppt_x"/>
                                          </p:val>
                                        </p:tav>
                                      </p:tavLst>
                                    </p:anim>
                                    <p:anim calcmode="lin" valueType="num">
                                      <p:cBhvr>
                                        <p:cTn id="13" dur="1000"/>
                                        <p:tgtEl>
                                          <p:spTgt spid="9"/>
                                        </p:tgtEl>
                                        <p:attrNameLst>
                                          <p:attrName>ppt_y</p:attrName>
                                        </p:attrNameLst>
                                      </p:cBhvr>
                                      <p:tavLst>
                                        <p:tav tm="0">
                                          <p:val>
                                            <p:strVal val="ppt_y"/>
                                          </p:val>
                                        </p:tav>
                                        <p:tav tm="100000">
                                          <p:val>
                                            <p:strVal val="ppt_y+.1"/>
                                          </p:val>
                                        </p:tav>
                                      </p:tavLst>
                                    </p:anim>
                                    <p:set>
                                      <p:cBhvr>
                                        <p:cTn id="14" dur="1" fill="hold">
                                          <p:stCondLst>
                                            <p:cond delay="999"/>
                                          </p:stCondLst>
                                        </p:cTn>
                                        <p:tgtEl>
                                          <p:spTgt spid="9"/>
                                        </p:tgtEl>
                                        <p:attrNameLst>
                                          <p:attrName>style.visibility</p:attrName>
                                        </p:attrNameLst>
                                      </p:cBhvr>
                                      <p:to>
                                        <p:strVal val="hidden"/>
                                      </p:to>
                                    </p:set>
                                  </p:childTnLst>
                                </p:cTn>
                              </p:par>
                              <p:par>
                                <p:cTn id="15" presetID="42" presetClass="exit" presetSubtype="0" fill="hold" nodeType="withEffect">
                                  <p:stCondLst>
                                    <p:cond delay="0"/>
                                  </p:stCondLst>
                                  <p:childTnLst>
                                    <p:animEffect transition="out" filter="fade">
                                      <p:cBhvr>
                                        <p:cTn id="16" dur="1000"/>
                                        <p:tgtEl>
                                          <p:spTgt spid="8"/>
                                        </p:tgtEl>
                                      </p:cBhvr>
                                    </p:animEffect>
                                    <p:anim calcmode="lin" valueType="num">
                                      <p:cBhvr>
                                        <p:cTn id="17" dur="1000"/>
                                        <p:tgtEl>
                                          <p:spTgt spid="8"/>
                                        </p:tgtEl>
                                        <p:attrNameLst>
                                          <p:attrName>ppt_x</p:attrName>
                                        </p:attrNameLst>
                                      </p:cBhvr>
                                      <p:tavLst>
                                        <p:tav tm="0">
                                          <p:val>
                                            <p:strVal val="ppt_x"/>
                                          </p:val>
                                        </p:tav>
                                        <p:tav tm="100000">
                                          <p:val>
                                            <p:strVal val="ppt_x"/>
                                          </p:val>
                                        </p:tav>
                                      </p:tavLst>
                                    </p:anim>
                                    <p:anim calcmode="lin" valueType="num">
                                      <p:cBhvr>
                                        <p:cTn id="18" dur="1000"/>
                                        <p:tgtEl>
                                          <p:spTgt spid="8"/>
                                        </p:tgtEl>
                                        <p:attrNameLst>
                                          <p:attrName>ppt_y</p:attrName>
                                        </p:attrNameLst>
                                      </p:cBhvr>
                                      <p:tavLst>
                                        <p:tav tm="0">
                                          <p:val>
                                            <p:strVal val="ppt_y"/>
                                          </p:val>
                                        </p:tav>
                                        <p:tav tm="100000">
                                          <p:val>
                                            <p:strVal val="ppt_y+.1"/>
                                          </p:val>
                                        </p:tav>
                                      </p:tavLst>
                                    </p:anim>
                                    <p:set>
                                      <p:cBhvr>
                                        <p:cTn id="19" dur="1" fill="hold">
                                          <p:stCondLst>
                                            <p:cond delay="999"/>
                                          </p:stCondLst>
                                        </p:cTn>
                                        <p:tgtEl>
                                          <p:spTgt spid="8"/>
                                        </p:tgtEl>
                                        <p:attrNameLst>
                                          <p:attrName>style.visibility</p:attrName>
                                        </p:attrNameLst>
                                      </p:cBhvr>
                                      <p:to>
                                        <p:strVal val="hidden"/>
                                      </p:to>
                                    </p:set>
                                  </p:childTnLst>
                                </p:cTn>
                              </p:par>
                              <p:par>
                                <p:cTn id="20" presetID="42" presetClass="exit" presetSubtype="0" fill="hold" nodeType="withEffect">
                                  <p:stCondLst>
                                    <p:cond delay="0"/>
                                  </p:stCondLst>
                                  <p:childTnLst>
                                    <p:animEffect transition="out" filter="fade">
                                      <p:cBhvr>
                                        <p:cTn id="21" dur="1000"/>
                                        <p:tgtEl>
                                          <p:spTgt spid="12"/>
                                        </p:tgtEl>
                                      </p:cBhvr>
                                    </p:animEffect>
                                    <p:anim calcmode="lin" valueType="num">
                                      <p:cBhvr>
                                        <p:cTn id="22" dur="1000"/>
                                        <p:tgtEl>
                                          <p:spTgt spid="12"/>
                                        </p:tgtEl>
                                        <p:attrNameLst>
                                          <p:attrName>ppt_x</p:attrName>
                                        </p:attrNameLst>
                                      </p:cBhvr>
                                      <p:tavLst>
                                        <p:tav tm="0">
                                          <p:val>
                                            <p:strVal val="ppt_x"/>
                                          </p:val>
                                        </p:tav>
                                        <p:tav tm="100000">
                                          <p:val>
                                            <p:strVal val="ppt_x"/>
                                          </p:val>
                                        </p:tav>
                                      </p:tavLst>
                                    </p:anim>
                                    <p:anim calcmode="lin" valueType="num">
                                      <p:cBhvr>
                                        <p:cTn id="23" dur="1000"/>
                                        <p:tgtEl>
                                          <p:spTgt spid="12"/>
                                        </p:tgtEl>
                                        <p:attrNameLst>
                                          <p:attrName>ppt_y</p:attrName>
                                        </p:attrNameLst>
                                      </p:cBhvr>
                                      <p:tavLst>
                                        <p:tav tm="0">
                                          <p:val>
                                            <p:strVal val="ppt_y"/>
                                          </p:val>
                                        </p:tav>
                                        <p:tav tm="100000">
                                          <p:val>
                                            <p:strVal val="ppt_y+.1"/>
                                          </p:val>
                                        </p:tav>
                                      </p:tavLst>
                                    </p:anim>
                                    <p:set>
                                      <p:cBhvr>
                                        <p:cTn id="24" dur="1" fill="hold">
                                          <p:stCondLst>
                                            <p:cond delay="999"/>
                                          </p:stCondLst>
                                        </p:cTn>
                                        <p:tgtEl>
                                          <p:spTgt spid="12"/>
                                        </p:tgtEl>
                                        <p:attrNameLst>
                                          <p:attrName>style.visibility</p:attrName>
                                        </p:attrNameLst>
                                      </p:cBhvr>
                                      <p:to>
                                        <p:strVal val="hidden"/>
                                      </p:to>
                                    </p:set>
                                  </p:childTnLst>
                                </p:cTn>
                              </p:par>
                              <p:par>
                                <p:cTn id="25" presetID="42" presetClass="exit" presetSubtype="0" fill="hold" nodeType="withEffect">
                                  <p:stCondLst>
                                    <p:cond delay="0"/>
                                  </p:stCondLst>
                                  <p:childTnLst>
                                    <p:animEffect transition="out" filter="fade">
                                      <p:cBhvr>
                                        <p:cTn id="26" dur="1000"/>
                                        <p:tgtEl>
                                          <p:spTgt spid="11"/>
                                        </p:tgtEl>
                                      </p:cBhvr>
                                    </p:animEffect>
                                    <p:anim calcmode="lin" valueType="num">
                                      <p:cBhvr>
                                        <p:cTn id="27" dur="1000"/>
                                        <p:tgtEl>
                                          <p:spTgt spid="11"/>
                                        </p:tgtEl>
                                        <p:attrNameLst>
                                          <p:attrName>ppt_x</p:attrName>
                                        </p:attrNameLst>
                                      </p:cBhvr>
                                      <p:tavLst>
                                        <p:tav tm="0">
                                          <p:val>
                                            <p:strVal val="ppt_x"/>
                                          </p:val>
                                        </p:tav>
                                        <p:tav tm="100000">
                                          <p:val>
                                            <p:strVal val="ppt_x"/>
                                          </p:val>
                                        </p:tav>
                                      </p:tavLst>
                                    </p:anim>
                                    <p:anim calcmode="lin" valueType="num">
                                      <p:cBhvr>
                                        <p:cTn id="28" dur="1000"/>
                                        <p:tgtEl>
                                          <p:spTgt spid="11"/>
                                        </p:tgtEl>
                                        <p:attrNameLst>
                                          <p:attrName>ppt_y</p:attrName>
                                        </p:attrNameLst>
                                      </p:cBhvr>
                                      <p:tavLst>
                                        <p:tav tm="0">
                                          <p:val>
                                            <p:strVal val="ppt_y"/>
                                          </p:val>
                                        </p:tav>
                                        <p:tav tm="100000">
                                          <p:val>
                                            <p:strVal val="ppt_y+.1"/>
                                          </p:val>
                                        </p:tav>
                                      </p:tavLst>
                                    </p:anim>
                                    <p:set>
                                      <p:cBhvr>
                                        <p:cTn id="29" dur="1" fill="hold">
                                          <p:stCondLst>
                                            <p:cond delay="999"/>
                                          </p:stCondLst>
                                        </p:cTn>
                                        <p:tgtEl>
                                          <p:spTgt spid="11"/>
                                        </p:tgtEl>
                                        <p:attrNameLst>
                                          <p:attrName>style.visibility</p:attrName>
                                        </p:attrNameLst>
                                      </p:cBhvr>
                                      <p:to>
                                        <p:strVal val="hidden"/>
                                      </p:to>
                                    </p:set>
                                  </p:childTnLst>
                                </p:cTn>
                              </p:par>
                              <p:par>
                                <p:cTn id="30" presetID="42" presetClass="exit" presetSubtype="0" fill="hold" nodeType="withEffect">
                                  <p:stCondLst>
                                    <p:cond delay="0"/>
                                  </p:stCondLst>
                                  <p:childTnLst>
                                    <p:animEffect transition="out" filter="fade">
                                      <p:cBhvr>
                                        <p:cTn id="31" dur="1000"/>
                                        <p:tgtEl>
                                          <p:spTgt spid="24"/>
                                        </p:tgtEl>
                                      </p:cBhvr>
                                    </p:animEffect>
                                    <p:anim calcmode="lin" valueType="num">
                                      <p:cBhvr>
                                        <p:cTn id="32" dur="1000"/>
                                        <p:tgtEl>
                                          <p:spTgt spid="24"/>
                                        </p:tgtEl>
                                        <p:attrNameLst>
                                          <p:attrName>ppt_x</p:attrName>
                                        </p:attrNameLst>
                                      </p:cBhvr>
                                      <p:tavLst>
                                        <p:tav tm="0">
                                          <p:val>
                                            <p:strVal val="ppt_x"/>
                                          </p:val>
                                        </p:tav>
                                        <p:tav tm="100000">
                                          <p:val>
                                            <p:strVal val="ppt_x"/>
                                          </p:val>
                                        </p:tav>
                                      </p:tavLst>
                                    </p:anim>
                                    <p:anim calcmode="lin" valueType="num">
                                      <p:cBhvr>
                                        <p:cTn id="33" dur="1000"/>
                                        <p:tgtEl>
                                          <p:spTgt spid="24"/>
                                        </p:tgtEl>
                                        <p:attrNameLst>
                                          <p:attrName>ppt_y</p:attrName>
                                        </p:attrNameLst>
                                      </p:cBhvr>
                                      <p:tavLst>
                                        <p:tav tm="0">
                                          <p:val>
                                            <p:strVal val="ppt_y"/>
                                          </p:val>
                                        </p:tav>
                                        <p:tav tm="100000">
                                          <p:val>
                                            <p:strVal val="ppt_y+.1"/>
                                          </p:val>
                                        </p:tav>
                                      </p:tavLst>
                                    </p:anim>
                                    <p:set>
                                      <p:cBhvr>
                                        <p:cTn id="34" dur="1" fill="hold">
                                          <p:stCondLst>
                                            <p:cond delay="999"/>
                                          </p:stCondLst>
                                        </p:cTn>
                                        <p:tgtEl>
                                          <p:spTgt spid="24"/>
                                        </p:tgtEl>
                                        <p:attrNameLst>
                                          <p:attrName>style.visibility</p:attrName>
                                        </p:attrNameLst>
                                      </p:cBhvr>
                                      <p:to>
                                        <p:strVal val="hidden"/>
                                      </p:to>
                                    </p:set>
                                  </p:childTnLst>
                                </p:cTn>
                              </p:par>
                              <p:par>
                                <p:cTn id="35" presetID="42" presetClass="exit" presetSubtype="0" fill="hold" nodeType="withEffect">
                                  <p:stCondLst>
                                    <p:cond delay="0"/>
                                  </p:stCondLst>
                                  <p:childTnLst>
                                    <p:animEffect transition="out" filter="fade">
                                      <p:cBhvr>
                                        <p:cTn id="36" dur="1000"/>
                                        <p:tgtEl>
                                          <p:spTgt spid="6"/>
                                        </p:tgtEl>
                                      </p:cBhvr>
                                    </p:animEffect>
                                    <p:anim calcmode="lin" valueType="num">
                                      <p:cBhvr>
                                        <p:cTn id="37" dur="1000"/>
                                        <p:tgtEl>
                                          <p:spTgt spid="6"/>
                                        </p:tgtEl>
                                        <p:attrNameLst>
                                          <p:attrName>ppt_x</p:attrName>
                                        </p:attrNameLst>
                                      </p:cBhvr>
                                      <p:tavLst>
                                        <p:tav tm="0">
                                          <p:val>
                                            <p:strVal val="ppt_x"/>
                                          </p:val>
                                        </p:tav>
                                        <p:tav tm="100000">
                                          <p:val>
                                            <p:strVal val="ppt_x"/>
                                          </p:val>
                                        </p:tav>
                                      </p:tavLst>
                                    </p:anim>
                                    <p:anim calcmode="lin" valueType="num">
                                      <p:cBhvr>
                                        <p:cTn id="38" dur="1000"/>
                                        <p:tgtEl>
                                          <p:spTgt spid="6"/>
                                        </p:tgtEl>
                                        <p:attrNameLst>
                                          <p:attrName>ppt_y</p:attrName>
                                        </p:attrNameLst>
                                      </p:cBhvr>
                                      <p:tavLst>
                                        <p:tav tm="0">
                                          <p:val>
                                            <p:strVal val="ppt_y"/>
                                          </p:val>
                                        </p:tav>
                                        <p:tav tm="100000">
                                          <p:val>
                                            <p:strVal val="ppt_y+.1"/>
                                          </p:val>
                                        </p:tav>
                                      </p:tavLst>
                                    </p:anim>
                                    <p:set>
                                      <p:cBhvr>
                                        <p:cTn id="39" dur="1" fill="hold">
                                          <p:stCondLst>
                                            <p:cond delay="999"/>
                                          </p:stCondLst>
                                        </p:cTn>
                                        <p:tgtEl>
                                          <p:spTgt spid="6"/>
                                        </p:tgtEl>
                                        <p:attrNameLst>
                                          <p:attrName>style.visibility</p:attrName>
                                        </p:attrNameLst>
                                      </p:cBhvr>
                                      <p:to>
                                        <p:strVal val="hidden"/>
                                      </p:to>
                                    </p:set>
                                  </p:childTnLst>
                                </p:cTn>
                              </p:par>
                              <p:par>
                                <p:cTn id="40" presetID="42" presetClass="exit" presetSubtype="0" fill="hold" nodeType="withEffect">
                                  <p:stCondLst>
                                    <p:cond delay="0"/>
                                  </p:stCondLst>
                                  <p:childTnLst>
                                    <p:animEffect transition="out" filter="fade">
                                      <p:cBhvr>
                                        <p:cTn id="41" dur="1000"/>
                                        <p:tgtEl>
                                          <p:spTgt spid="14"/>
                                        </p:tgtEl>
                                      </p:cBhvr>
                                    </p:animEffect>
                                    <p:anim calcmode="lin" valueType="num">
                                      <p:cBhvr>
                                        <p:cTn id="42" dur="1000"/>
                                        <p:tgtEl>
                                          <p:spTgt spid="14"/>
                                        </p:tgtEl>
                                        <p:attrNameLst>
                                          <p:attrName>ppt_x</p:attrName>
                                        </p:attrNameLst>
                                      </p:cBhvr>
                                      <p:tavLst>
                                        <p:tav tm="0">
                                          <p:val>
                                            <p:strVal val="ppt_x"/>
                                          </p:val>
                                        </p:tav>
                                        <p:tav tm="100000">
                                          <p:val>
                                            <p:strVal val="ppt_x"/>
                                          </p:val>
                                        </p:tav>
                                      </p:tavLst>
                                    </p:anim>
                                    <p:anim calcmode="lin" valueType="num">
                                      <p:cBhvr>
                                        <p:cTn id="43" dur="1000"/>
                                        <p:tgtEl>
                                          <p:spTgt spid="14"/>
                                        </p:tgtEl>
                                        <p:attrNameLst>
                                          <p:attrName>ppt_y</p:attrName>
                                        </p:attrNameLst>
                                      </p:cBhvr>
                                      <p:tavLst>
                                        <p:tav tm="0">
                                          <p:val>
                                            <p:strVal val="ppt_y"/>
                                          </p:val>
                                        </p:tav>
                                        <p:tav tm="100000">
                                          <p:val>
                                            <p:strVal val="ppt_y+.1"/>
                                          </p:val>
                                        </p:tav>
                                      </p:tavLst>
                                    </p:anim>
                                    <p:set>
                                      <p:cBhvr>
                                        <p:cTn id="44" dur="1" fill="hold">
                                          <p:stCondLst>
                                            <p:cond delay="999"/>
                                          </p:stCondLst>
                                        </p:cTn>
                                        <p:tgtEl>
                                          <p:spTgt spid="14"/>
                                        </p:tgtEl>
                                        <p:attrNameLst>
                                          <p:attrName>style.visibility</p:attrName>
                                        </p:attrNameLst>
                                      </p:cBhvr>
                                      <p:to>
                                        <p:strVal val="hidden"/>
                                      </p:to>
                                    </p:set>
                                  </p:childTnLst>
                                </p:cTn>
                              </p:par>
                              <p:par>
                                <p:cTn id="45" presetID="42" presetClass="exit" presetSubtype="0" fill="hold" nodeType="withEffect">
                                  <p:stCondLst>
                                    <p:cond delay="0"/>
                                  </p:stCondLst>
                                  <p:childTnLst>
                                    <p:animEffect transition="out" filter="fade">
                                      <p:cBhvr>
                                        <p:cTn id="46" dur="1000"/>
                                        <p:tgtEl>
                                          <p:spTgt spid="25"/>
                                        </p:tgtEl>
                                      </p:cBhvr>
                                    </p:animEffect>
                                    <p:anim calcmode="lin" valueType="num">
                                      <p:cBhvr>
                                        <p:cTn id="47" dur="1000"/>
                                        <p:tgtEl>
                                          <p:spTgt spid="25"/>
                                        </p:tgtEl>
                                        <p:attrNameLst>
                                          <p:attrName>ppt_x</p:attrName>
                                        </p:attrNameLst>
                                      </p:cBhvr>
                                      <p:tavLst>
                                        <p:tav tm="0">
                                          <p:val>
                                            <p:strVal val="ppt_x"/>
                                          </p:val>
                                        </p:tav>
                                        <p:tav tm="100000">
                                          <p:val>
                                            <p:strVal val="ppt_x"/>
                                          </p:val>
                                        </p:tav>
                                      </p:tavLst>
                                    </p:anim>
                                    <p:anim calcmode="lin" valueType="num">
                                      <p:cBhvr>
                                        <p:cTn id="48" dur="1000"/>
                                        <p:tgtEl>
                                          <p:spTgt spid="25"/>
                                        </p:tgtEl>
                                        <p:attrNameLst>
                                          <p:attrName>ppt_y</p:attrName>
                                        </p:attrNameLst>
                                      </p:cBhvr>
                                      <p:tavLst>
                                        <p:tav tm="0">
                                          <p:val>
                                            <p:strVal val="ppt_y"/>
                                          </p:val>
                                        </p:tav>
                                        <p:tav tm="100000">
                                          <p:val>
                                            <p:strVal val="ppt_y+.1"/>
                                          </p:val>
                                        </p:tav>
                                      </p:tavLst>
                                    </p:anim>
                                    <p:set>
                                      <p:cBhvr>
                                        <p:cTn id="49" dur="1" fill="hold">
                                          <p:stCondLst>
                                            <p:cond delay="999"/>
                                          </p:stCondLst>
                                        </p:cTn>
                                        <p:tgtEl>
                                          <p:spTgt spid="25"/>
                                        </p:tgtEl>
                                        <p:attrNameLst>
                                          <p:attrName>style.visibility</p:attrName>
                                        </p:attrNameLst>
                                      </p:cBhvr>
                                      <p:to>
                                        <p:strVal val="hidden"/>
                                      </p:to>
                                    </p:set>
                                  </p:childTnLst>
                                </p:cTn>
                              </p:par>
                              <p:par>
                                <p:cTn id="50" presetID="42" presetClass="exit" presetSubtype="0" fill="hold" nodeType="withEffect">
                                  <p:stCondLst>
                                    <p:cond delay="0"/>
                                  </p:stCondLst>
                                  <p:childTnLst>
                                    <p:animEffect transition="out" filter="fade">
                                      <p:cBhvr>
                                        <p:cTn id="51" dur="1000"/>
                                        <p:tgtEl>
                                          <p:spTgt spid="5"/>
                                        </p:tgtEl>
                                      </p:cBhvr>
                                    </p:animEffect>
                                    <p:anim calcmode="lin" valueType="num">
                                      <p:cBhvr>
                                        <p:cTn id="52" dur="1000"/>
                                        <p:tgtEl>
                                          <p:spTgt spid="5"/>
                                        </p:tgtEl>
                                        <p:attrNameLst>
                                          <p:attrName>ppt_x</p:attrName>
                                        </p:attrNameLst>
                                      </p:cBhvr>
                                      <p:tavLst>
                                        <p:tav tm="0">
                                          <p:val>
                                            <p:strVal val="ppt_x"/>
                                          </p:val>
                                        </p:tav>
                                        <p:tav tm="100000">
                                          <p:val>
                                            <p:strVal val="ppt_x"/>
                                          </p:val>
                                        </p:tav>
                                      </p:tavLst>
                                    </p:anim>
                                    <p:anim calcmode="lin" valueType="num">
                                      <p:cBhvr>
                                        <p:cTn id="53" dur="1000"/>
                                        <p:tgtEl>
                                          <p:spTgt spid="5"/>
                                        </p:tgtEl>
                                        <p:attrNameLst>
                                          <p:attrName>ppt_y</p:attrName>
                                        </p:attrNameLst>
                                      </p:cBhvr>
                                      <p:tavLst>
                                        <p:tav tm="0">
                                          <p:val>
                                            <p:strVal val="ppt_y"/>
                                          </p:val>
                                        </p:tav>
                                        <p:tav tm="100000">
                                          <p:val>
                                            <p:strVal val="ppt_y+.1"/>
                                          </p:val>
                                        </p:tav>
                                      </p:tavLst>
                                    </p:anim>
                                    <p:set>
                                      <p:cBhvr>
                                        <p:cTn id="54" dur="1" fill="hold">
                                          <p:stCondLst>
                                            <p:cond delay="999"/>
                                          </p:stCondLst>
                                        </p:cTn>
                                        <p:tgtEl>
                                          <p:spTgt spid="5"/>
                                        </p:tgtEl>
                                        <p:attrNameLst>
                                          <p:attrName>style.visibility</p:attrName>
                                        </p:attrNameLst>
                                      </p:cBhvr>
                                      <p:to>
                                        <p:strVal val="hidden"/>
                                      </p:to>
                                    </p:set>
                                  </p:childTnLst>
                                </p:cTn>
                              </p:par>
                              <p:par>
                                <p:cTn id="55" presetID="42" presetClass="exit" presetSubtype="0" fill="hold" nodeType="withEffect">
                                  <p:stCondLst>
                                    <p:cond delay="0"/>
                                  </p:stCondLst>
                                  <p:childTnLst>
                                    <p:animEffect transition="out" filter="fade">
                                      <p:cBhvr>
                                        <p:cTn id="56" dur="1000"/>
                                        <p:tgtEl>
                                          <p:spTgt spid="4"/>
                                        </p:tgtEl>
                                      </p:cBhvr>
                                    </p:animEffect>
                                    <p:anim calcmode="lin" valueType="num">
                                      <p:cBhvr>
                                        <p:cTn id="57" dur="1000"/>
                                        <p:tgtEl>
                                          <p:spTgt spid="4"/>
                                        </p:tgtEl>
                                        <p:attrNameLst>
                                          <p:attrName>ppt_x</p:attrName>
                                        </p:attrNameLst>
                                      </p:cBhvr>
                                      <p:tavLst>
                                        <p:tav tm="0">
                                          <p:val>
                                            <p:strVal val="ppt_x"/>
                                          </p:val>
                                        </p:tav>
                                        <p:tav tm="100000">
                                          <p:val>
                                            <p:strVal val="ppt_x"/>
                                          </p:val>
                                        </p:tav>
                                      </p:tavLst>
                                    </p:anim>
                                    <p:anim calcmode="lin" valueType="num">
                                      <p:cBhvr>
                                        <p:cTn id="58" dur="1000"/>
                                        <p:tgtEl>
                                          <p:spTgt spid="4"/>
                                        </p:tgtEl>
                                        <p:attrNameLst>
                                          <p:attrName>ppt_y</p:attrName>
                                        </p:attrNameLst>
                                      </p:cBhvr>
                                      <p:tavLst>
                                        <p:tav tm="0">
                                          <p:val>
                                            <p:strVal val="ppt_y"/>
                                          </p:val>
                                        </p:tav>
                                        <p:tav tm="100000">
                                          <p:val>
                                            <p:strVal val="ppt_y+.1"/>
                                          </p:val>
                                        </p:tav>
                                      </p:tavLst>
                                    </p:anim>
                                    <p:set>
                                      <p:cBhvr>
                                        <p:cTn id="59" dur="1" fill="hold">
                                          <p:stCondLst>
                                            <p:cond delay="999"/>
                                          </p:stCondLst>
                                        </p:cTn>
                                        <p:tgtEl>
                                          <p:spTgt spid="4"/>
                                        </p:tgtEl>
                                        <p:attrNameLst>
                                          <p:attrName>style.visibility</p:attrName>
                                        </p:attrNameLst>
                                      </p:cBhvr>
                                      <p:to>
                                        <p:strVal val="hidden"/>
                                      </p:to>
                                    </p:set>
                                  </p:childTnLst>
                                </p:cTn>
                              </p:par>
                              <p:par>
                                <p:cTn id="60" presetID="42" presetClass="exit" presetSubtype="0" fill="hold" nodeType="withEffect">
                                  <p:stCondLst>
                                    <p:cond delay="0"/>
                                  </p:stCondLst>
                                  <p:childTnLst>
                                    <p:animEffect transition="out" filter="fade">
                                      <p:cBhvr>
                                        <p:cTn id="61" dur="1000"/>
                                        <p:tgtEl>
                                          <p:spTgt spid="10"/>
                                        </p:tgtEl>
                                      </p:cBhvr>
                                    </p:animEffect>
                                    <p:anim calcmode="lin" valueType="num">
                                      <p:cBhvr>
                                        <p:cTn id="62" dur="1000"/>
                                        <p:tgtEl>
                                          <p:spTgt spid="10"/>
                                        </p:tgtEl>
                                        <p:attrNameLst>
                                          <p:attrName>ppt_x</p:attrName>
                                        </p:attrNameLst>
                                      </p:cBhvr>
                                      <p:tavLst>
                                        <p:tav tm="0">
                                          <p:val>
                                            <p:strVal val="ppt_x"/>
                                          </p:val>
                                        </p:tav>
                                        <p:tav tm="100000">
                                          <p:val>
                                            <p:strVal val="ppt_x"/>
                                          </p:val>
                                        </p:tav>
                                      </p:tavLst>
                                    </p:anim>
                                    <p:anim calcmode="lin" valueType="num">
                                      <p:cBhvr>
                                        <p:cTn id="63" dur="1000"/>
                                        <p:tgtEl>
                                          <p:spTgt spid="10"/>
                                        </p:tgtEl>
                                        <p:attrNameLst>
                                          <p:attrName>ppt_y</p:attrName>
                                        </p:attrNameLst>
                                      </p:cBhvr>
                                      <p:tavLst>
                                        <p:tav tm="0">
                                          <p:val>
                                            <p:strVal val="ppt_y"/>
                                          </p:val>
                                        </p:tav>
                                        <p:tav tm="100000">
                                          <p:val>
                                            <p:strVal val="ppt_y+.1"/>
                                          </p:val>
                                        </p:tav>
                                      </p:tavLst>
                                    </p:anim>
                                    <p:set>
                                      <p:cBhvr>
                                        <p:cTn id="64" dur="1" fill="hold">
                                          <p:stCondLst>
                                            <p:cond delay="999"/>
                                          </p:stCondLst>
                                        </p:cTn>
                                        <p:tgtEl>
                                          <p:spTgt spid="10"/>
                                        </p:tgtEl>
                                        <p:attrNameLst>
                                          <p:attrName>style.visibility</p:attrName>
                                        </p:attrNameLst>
                                      </p:cBhvr>
                                      <p:to>
                                        <p:strVal val="hidden"/>
                                      </p:to>
                                    </p:set>
                                  </p:childTnLst>
                                </p:cTn>
                              </p:par>
                              <p:par>
                                <p:cTn id="65" presetID="42" presetClass="exit" presetSubtype="0" fill="hold" nodeType="withEffect">
                                  <p:stCondLst>
                                    <p:cond delay="0"/>
                                  </p:stCondLst>
                                  <p:childTnLst>
                                    <p:animEffect transition="out" filter="fade">
                                      <p:cBhvr>
                                        <p:cTn id="66" dur="1000"/>
                                        <p:tgtEl>
                                          <p:spTgt spid="13"/>
                                        </p:tgtEl>
                                      </p:cBhvr>
                                    </p:animEffect>
                                    <p:anim calcmode="lin" valueType="num">
                                      <p:cBhvr>
                                        <p:cTn id="67" dur="1000"/>
                                        <p:tgtEl>
                                          <p:spTgt spid="13"/>
                                        </p:tgtEl>
                                        <p:attrNameLst>
                                          <p:attrName>ppt_x</p:attrName>
                                        </p:attrNameLst>
                                      </p:cBhvr>
                                      <p:tavLst>
                                        <p:tav tm="0">
                                          <p:val>
                                            <p:strVal val="ppt_x"/>
                                          </p:val>
                                        </p:tav>
                                        <p:tav tm="100000">
                                          <p:val>
                                            <p:strVal val="ppt_x"/>
                                          </p:val>
                                        </p:tav>
                                      </p:tavLst>
                                    </p:anim>
                                    <p:anim calcmode="lin" valueType="num">
                                      <p:cBhvr>
                                        <p:cTn id="68" dur="1000"/>
                                        <p:tgtEl>
                                          <p:spTgt spid="13"/>
                                        </p:tgtEl>
                                        <p:attrNameLst>
                                          <p:attrName>ppt_y</p:attrName>
                                        </p:attrNameLst>
                                      </p:cBhvr>
                                      <p:tavLst>
                                        <p:tav tm="0">
                                          <p:val>
                                            <p:strVal val="ppt_y"/>
                                          </p:val>
                                        </p:tav>
                                        <p:tav tm="100000">
                                          <p:val>
                                            <p:strVal val="ppt_y+.1"/>
                                          </p:val>
                                        </p:tav>
                                      </p:tavLst>
                                    </p:anim>
                                    <p:set>
                                      <p:cBhvr>
                                        <p:cTn id="69" dur="1" fill="hold">
                                          <p:stCondLst>
                                            <p:cond delay="999"/>
                                          </p:stCondLst>
                                        </p:cTn>
                                        <p:tgtEl>
                                          <p:spTgt spid="13"/>
                                        </p:tgtEl>
                                        <p:attrNameLst>
                                          <p:attrName>style.visibility</p:attrName>
                                        </p:attrNameLst>
                                      </p:cBhvr>
                                      <p:to>
                                        <p:strVal val="hidden"/>
                                      </p:to>
                                    </p:set>
                                  </p:childTnLst>
                                </p:cTn>
                              </p:par>
                            </p:childTnLst>
                          </p:cTn>
                        </p:par>
                        <p:par>
                          <p:cTn id="70" fill="hold">
                            <p:stCondLst>
                              <p:cond delay="1000"/>
                            </p:stCondLst>
                            <p:childTnLst>
                              <p:par>
                                <p:cTn id="71" presetID="1" presetClass="exit" presetSubtype="0" fill="hold" nodeType="afterEffect">
                                  <p:stCondLst>
                                    <p:cond delay="0"/>
                                  </p:stCondLst>
                                  <p:childTnLst>
                                    <p:set>
                                      <p:cBhvr>
                                        <p:cTn id="72" dur="1" fill="hold">
                                          <p:stCondLst>
                                            <p:cond delay="0"/>
                                          </p:stCondLst>
                                        </p:cTn>
                                        <p:tgtEl>
                                          <p:spTgt spid="17"/>
                                        </p:tgtEl>
                                        <p:attrNameLst>
                                          <p:attrName>style.visibility</p:attrName>
                                        </p:attrNameLst>
                                      </p:cBhvr>
                                      <p:to>
                                        <p:strVal val="hidden"/>
                                      </p:to>
                                    </p:set>
                                  </p:childTnLst>
                                </p:cTn>
                              </p:par>
                              <p:par>
                                <p:cTn id="73" presetID="1" presetClass="exit" presetSubtype="0" fill="hold" nodeType="withEffect">
                                  <p:stCondLst>
                                    <p:cond delay="0"/>
                                  </p:stCondLst>
                                  <p:childTnLst>
                                    <p:set>
                                      <p:cBhvr>
                                        <p:cTn id="74" dur="1" fill="hold">
                                          <p:stCondLst>
                                            <p:cond delay="0"/>
                                          </p:stCondLst>
                                        </p:cTn>
                                        <p:tgtEl>
                                          <p:spTgt spid="28"/>
                                        </p:tgtEl>
                                        <p:attrNameLst>
                                          <p:attrName>style.visibility</p:attrName>
                                        </p:attrNameLst>
                                      </p:cBhvr>
                                      <p:to>
                                        <p:strVal val="hidden"/>
                                      </p:to>
                                    </p:set>
                                  </p:childTnLst>
                                </p:cTn>
                              </p:par>
                              <p:par>
                                <p:cTn id="75" presetID="1" presetClass="exit" presetSubtype="0" fill="hold" nodeType="withEffect">
                                  <p:stCondLst>
                                    <p:cond delay="0"/>
                                  </p:stCondLst>
                                  <p:childTnLst>
                                    <p:set>
                                      <p:cBhvr>
                                        <p:cTn id="76" dur="1" fill="hold">
                                          <p:stCondLst>
                                            <p:cond delay="0"/>
                                          </p:stCondLst>
                                        </p:cTn>
                                        <p:tgtEl>
                                          <p:spTgt spid="27"/>
                                        </p:tgtEl>
                                        <p:attrNameLst>
                                          <p:attrName>style.visibility</p:attrName>
                                        </p:attrNameLst>
                                      </p:cBhvr>
                                      <p:to>
                                        <p:strVal val="hidden"/>
                                      </p:to>
                                    </p:set>
                                  </p:childTnLst>
                                </p:cTn>
                              </p:par>
                              <p:par>
                                <p:cTn id="77" presetID="1" presetClass="exit" presetSubtype="0" fill="hold" nodeType="withEffect">
                                  <p:stCondLst>
                                    <p:cond delay="0"/>
                                  </p:stCondLst>
                                  <p:childTnLst>
                                    <p:set>
                                      <p:cBhvr>
                                        <p:cTn id="78" dur="1" fill="hold">
                                          <p:stCondLst>
                                            <p:cond delay="0"/>
                                          </p:stCondLst>
                                        </p:cTn>
                                        <p:tgtEl>
                                          <p:spTgt spid="29"/>
                                        </p:tgtEl>
                                        <p:attrNameLst>
                                          <p:attrName>style.visibility</p:attrName>
                                        </p:attrNameLst>
                                      </p:cBhvr>
                                      <p:to>
                                        <p:strVal val="hidden"/>
                                      </p:to>
                                    </p:set>
                                  </p:childTnLst>
                                </p:cTn>
                              </p:par>
                              <p:par>
                                <p:cTn id="79" presetID="1" presetClass="exit" presetSubtype="0" fill="hold" nodeType="withEffect">
                                  <p:stCondLst>
                                    <p:cond delay="0"/>
                                  </p:stCondLst>
                                  <p:childTnLst>
                                    <p:set>
                                      <p:cBhvr>
                                        <p:cTn id="80" dur="1" fill="hold">
                                          <p:stCondLst>
                                            <p:cond delay="0"/>
                                          </p:stCondLst>
                                        </p:cTn>
                                        <p:tgtEl>
                                          <p:spTgt spid="16"/>
                                        </p:tgtEl>
                                        <p:attrNameLst>
                                          <p:attrName>style.visibility</p:attrName>
                                        </p:attrNameLst>
                                      </p:cBhvr>
                                      <p:to>
                                        <p:strVal val="hidden"/>
                                      </p:to>
                                    </p:set>
                                  </p:childTnLst>
                                </p:cTn>
                              </p:par>
                              <p:par>
                                <p:cTn id="81" presetID="1" presetClass="exit" presetSubtype="0" fill="hold" nodeType="withEffect">
                                  <p:stCondLst>
                                    <p:cond delay="0"/>
                                  </p:stCondLst>
                                  <p:childTnLst>
                                    <p:set>
                                      <p:cBhvr>
                                        <p:cTn id="82" dur="1" fill="hold">
                                          <p:stCondLst>
                                            <p:cond delay="0"/>
                                          </p:stCondLst>
                                        </p:cTn>
                                        <p:tgtEl>
                                          <p:spTgt spid="26"/>
                                        </p:tgtEl>
                                        <p:attrNameLst>
                                          <p:attrName>style.visibility</p:attrName>
                                        </p:attrNameLst>
                                      </p:cBhvr>
                                      <p:to>
                                        <p:strVal val="hidden"/>
                                      </p:to>
                                    </p:set>
                                  </p:childTnLst>
                                </p:cTn>
                              </p:par>
                              <p:par>
                                <p:cTn id="83" presetID="1" presetClass="exit" presetSubtype="0" fill="hold" nodeType="withEffect">
                                  <p:stCondLst>
                                    <p:cond delay="0"/>
                                  </p:stCondLst>
                                  <p:childTnLst>
                                    <p:set>
                                      <p:cBhvr>
                                        <p:cTn id="84" dur="1" fill="hold">
                                          <p:stCondLst>
                                            <p:cond delay="0"/>
                                          </p:stCondLst>
                                        </p:cTn>
                                        <p:tgtEl>
                                          <p:spTgt spid="7"/>
                                        </p:tgtEl>
                                        <p:attrNameLst>
                                          <p:attrName>style.visibility</p:attrName>
                                        </p:attrNameLst>
                                      </p:cBhvr>
                                      <p:to>
                                        <p:strVal val="hidden"/>
                                      </p:to>
                                    </p:set>
                                  </p:childTnLst>
                                </p:cTn>
                              </p:par>
                              <p:par>
                                <p:cTn id="85" presetID="1" presetClass="exit" presetSubtype="0" fill="hold" nodeType="withEffect">
                                  <p:stCondLst>
                                    <p:cond delay="0"/>
                                  </p:stCondLst>
                                  <p:childTnLst>
                                    <p:set>
                                      <p:cBhvr>
                                        <p:cTn id="86" dur="1" fill="hold">
                                          <p:stCondLst>
                                            <p:cond delay="0"/>
                                          </p:stCondLst>
                                        </p:cTn>
                                        <p:tgtEl>
                                          <p:spTgt spid="30"/>
                                        </p:tgtEl>
                                        <p:attrNameLst>
                                          <p:attrName>style.visibility</p:attrName>
                                        </p:attrNameLst>
                                      </p:cBhvr>
                                      <p:to>
                                        <p:strVal val="hidden"/>
                                      </p:to>
                                    </p:set>
                                  </p:childTnLst>
                                </p:cTn>
                              </p:par>
                              <p:par>
                                <p:cTn id="87" presetID="1" presetClass="exit" presetSubtype="0" fill="hold" nodeType="withEffect">
                                  <p:stCondLst>
                                    <p:cond delay="0"/>
                                  </p:stCondLst>
                                  <p:childTnLst>
                                    <p:set>
                                      <p:cBhvr>
                                        <p:cTn id="88" dur="1" fill="hold">
                                          <p:stCondLst>
                                            <p:cond delay="0"/>
                                          </p:stCondLst>
                                        </p:cTn>
                                        <p:tgtEl>
                                          <p:spTgt spid="15"/>
                                        </p:tgtEl>
                                        <p:attrNameLst>
                                          <p:attrName>style.visibility</p:attrName>
                                        </p:attrNameLst>
                                      </p:cBhvr>
                                      <p:to>
                                        <p:strVal val="hidden"/>
                                      </p:to>
                                    </p:set>
                                  </p:childTnLst>
                                </p:cTn>
                              </p:par>
                              <p:par>
                                <p:cTn id="89" presetID="31" presetClass="entr" presetSubtype="0" fill="hold" nodeType="withEffect">
                                  <p:stCondLst>
                                    <p:cond delay="0"/>
                                  </p:stCondLst>
                                  <p:childTnLst>
                                    <p:set>
                                      <p:cBhvr>
                                        <p:cTn id="90" dur="1" fill="hold">
                                          <p:stCondLst>
                                            <p:cond delay="0"/>
                                          </p:stCondLst>
                                        </p:cTn>
                                        <p:tgtEl>
                                          <p:spTgt spid="31"/>
                                        </p:tgtEl>
                                        <p:attrNameLst>
                                          <p:attrName>style.visibility</p:attrName>
                                        </p:attrNameLst>
                                      </p:cBhvr>
                                      <p:to>
                                        <p:strVal val="visible"/>
                                      </p:to>
                                    </p:set>
                                    <p:anim calcmode="lin" valueType="num">
                                      <p:cBhvr>
                                        <p:cTn id="91" dur="1000" fill="hold"/>
                                        <p:tgtEl>
                                          <p:spTgt spid="31"/>
                                        </p:tgtEl>
                                        <p:attrNameLst>
                                          <p:attrName>ppt_w</p:attrName>
                                        </p:attrNameLst>
                                      </p:cBhvr>
                                      <p:tavLst>
                                        <p:tav tm="0">
                                          <p:val>
                                            <p:fltVal val="0"/>
                                          </p:val>
                                        </p:tav>
                                        <p:tav tm="100000">
                                          <p:val>
                                            <p:strVal val="#ppt_w"/>
                                          </p:val>
                                        </p:tav>
                                      </p:tavLst>
                                    </p:anim>
                                    <p:anim calcmode="lin" valueType="num">
                                      <p:cBhvr>
                                        <p:cTn id="92" dur="1000" fill="hold"/>
                                        <p:tgtEl>
                                          <p:spTgt spid="31"/>
                                        </p:tgtEl>
                                        <p:attrNameLst>
                                          <p:attrName>ppt_h</p:attrName>
                                        </p:attrNameLst>
                                      </p:cBhvr>
                                      <p:tavLst>
                                        <p:tav tm="0">
                                          <p:val>
                                            <p:fltVal val="0"/>
                                          </p:val>
                                        </p:tav>
                                        <p:tav tm="100000">
                                          <p:val>
                                            <p:strVal val="#ppt_h"/>
                                          </p:val>
                                        </p:tav>
                                      </p:tavLst>
                                    </p:anim>
                                    <p:anim calcmode="lin" valueType="num">
                                      <p:cBhvr>
                                        <p:cTn id="93" dur="1000" fill="hold"/>
                                        <p:tgtEl>
                                          <p:spTgt spid="31"/>
                                        </p:tgtEl>
                                        <p:attrNameLst>
                                          <p:attrName>style.rotation</p:attrName>
                                        </p:attrNameLst>
                                      </p:cBhvr>
                                      <p:tavLst>
                                        <p:tav tm="0">
                                          <p:val>
                                            <p:fltVal val="90"/>
                                          </p:val>
                                        </p:tav>
                                        <p:tav tm="100000">
                                          <p:val>
                                            <p:fltVal val="0"/>
                                          </p:val>
                                        </p:tav>
                                      </p:tavLst>
                                    </p:anim>
                                    <p:animEffect transition="in" filter="fade">
                                      <p:cBhvr>
                                        <p:cTn id="94" dur="1000"/>
                                        <p:tgtEl>
                                          <p:spTgt spid="31"/>
                                        </p:tgtEl>
                                      </p:cBhvr>
                                    </p:animEffect>
                                  </p:childTnLst>
                                </p:cTn>
                              </p:par>
                              <p:par>
                                <p:cTn id="95" presetID="31" presetClass="entr" presetSubtype="0" fill="hold" nodeType="withEffect">
                                  <p:stCondLst>
                                    <p:cond delay="0"/>
                                  </p:stCondLst>
                                  <p:childTnLst>
                                    <p:set>
                                      <p:cBhvr>
                                        <p:cTn id="96" dur="1" fill="hold">
                                          <p:stCondLst>
                                            <p:cond delay="0"/>
                                          </p:stCondLst>
                                        </p:cTn>
                                        <p:tgtEl>
                                          <p:spTgt spid="38"/>
                                        </p:tgtEl>
                                        <p:attrNameLst>
                                          <p:attrName>style.visibility</p:attrName>
                                        </p:attrNameLst>
                                      </p:cBhvr>
                                      <p:to>
                                        <p:strVal val="visible"/>
                                      </p:to>
                                    </p:set>
                                    <p:anim calcmode="lin" valueType="num">
                                      <p:cBhvr>
                                        <p:cTn id="97" dur="1000" fill="hold"/>
                                        <p:tgtEl>
                                          <p:spTgt spid="38"/>
                                        </p:tgtEl>
                                        <p:attrNameLst>
                                          <p:attrName>ppt_w</p:attrName>
                                        </p:attrNameLst>
                                      </p:cBhvr>
                                      <p:tavLst>
                                        <p:tav tm="0">
                                          <p:val>
                                            <p:fltVal val="0"/>
                                          </p:val>
                                        </p:tav>
                                        <p:tav tm="100000">
                                          <p:val>
                                            <p:strVal val="#ppt_w"/>
                                          </p:val>
                                        </p:tav>
                                      </p:tavLst>
                                    </p:anim>
                                    <p:anim calcmode="lin" valueType="num">
                                      <p:cBhvr>
                                        <p:cTn id="98" dur="1000" fill="hold"/>
                                        <p:tgtEl>
                                          <p:spTgt spid="38"/>
                                        </p:tgtEl>
                                        <p:attrNameLst>
                                          <p:attrName>ppt_h</p:attrName>
                                        </p:attrNameLst>
                                      </p:cBhvr>
                                      <p:tavLst>
                                        <p:tav tm="0">
                                          <p:val>
                                            <p:fltVal val="0"/>
                                          </p:val>
                                        </p:tav>
                                        <p:tav tm="100000">
                                          <p:val>
                                            <p:strVal val="#ppt_h"/>
                                          </p:val>
                                        </p:tav>
                                      </p:tavLst>
                                    </p:anim>
                                    <p:anim calcmode="lin" valueType="num">
                                      <p:cBhvr>
                                        <p:cTn id="99" dur="1000" fill="hold"/>
                                        <p:tgtEl>
                                          <p:spTgt spid="38"/>
                                        </p:tgtEl>
                                        <p:attrNameLst>
                                          <p:attrName>style.rotation</p:attrName>
                                        </p:attrNameLst>
                                      </p:cBhvr>
                                      <p:tavLst>
                                        <p:tav tm="0">
                                          <p:val>
                                            <p:fltVal val="90"/>
                                          </p:val>
                                        </p:tav>
                                        <p:tav tm="100000">
                                          <p:val>
                                            <p:fltVal val="0"/>
                                          </p:val>
                                        </p:tav>
                                      </p:tavLst>
                                    </p:anim>
                                    <p:animEffect transition="in" filter="fade">
                                      <p:cBhvr>
                                        <p:cTn id="100" dur="1000"/>
                                        <p:tgtEl>
                                          <p:spTgt spid="38"/>
                                        </p:tgtEl>
                                      </p:cBhvr>
                                    </p:animEffect>
                                  </p:childTnLst>
                                </p:cTn>
                              </p:par>
                              <p:par>
                                <p:cTn id="101" presetID="31" presetClass="entr" presetSubtype="0" fill="hold" nodeType="withEffect">
                                  <p:stCondLst>
                                    <p:cond delay="0"/>
                                  </p:stCondLst>
                                  <p:childTnLst>
                                    <p:set>
                                      <p:cBhvr>
                                        <p:cTn id="102" dur="1" fill="hold">
                                          <p:stCondLst>
                                            <p:cond delay="0"/>
                                          </p:stCondLst>
                                        </p:cTn>
                                        <p:tgtEl>
                                          <p:spTgt spid="39"/>
                                        </p:tgtEl>
                                        <p:attrNameLst>
                                          <p:attrName>style.visibility</p:attrName>
                                        </p:attrNameLst>
                                      </p:cBhvr>
                                      <p:to>
                                        <p:strVal val="visible"/>
                                      </p:to>
                                    </p:set>
                                    <p:anim calcmode="lin" valueType="num">
                                      <p:cBhvr>
                                        <p:cTn id="103" dur="1000" fill="hold"/>
                                        <p:tgtEl>
                                          <p:spTgt spid="39"/>
                                        </p:tgtEl>
                                        <p:attrNameLst>
                                          <p:attrName>ppt_w</p:attrName>
                                        </p:attrNameLst>
                                      </p:cBhvr>
                                      <p:tavLst>
                                        <p:tav tm="0">
                                          <p:val>
                                            <p:fltVal val="0"/>
                                          </p:val>
                                        </p:tav>
                                        <p:tav tm="100000">
                                          <p:val>
                                            <p:strVal val="#ppt_w"/>
                                          </p:val>
                                        </p:tav>
                                      </p:tavLst>
                                    </p:anim>
                                    <p:anim calcmode="lin" valueType="num">
                                      <p:cBhvr>
                                        <p:cTn id="104" dur="1000" fill="hold"/>
                                        <p:tgtEl>
                                          <p:spTgt spid="39"/>
                                        </p:tgtEl>
                                        <p:attrNameLst>
                                          <p:attrName>ppt_h</p:attrName>
                                        </p:attrNameLst>
                                      </p:cBhvr>
                                      <p:tavLst>
                                        <p:tav tm="0">
                                          <p:val>
                                            <p:fltVal val="0"/>
                                          </p:val>
                                        </p:tav>
                                        <p:tav tm="100000">
                                          <p:val>
                                            <p:strVal val="#ppt_h"/>
                                          </p:val>
                                        </p:tav>
                                      </p:tavLst>
                                    </p:anim>
                                    <p:anim calcmode="lin" valueType="num">
                                      <p:cBhvr>
                                        <p:cTn id="105" dur="1000" fill="hold"/>
                                        <p:tgtEl>
                                          <p:spTgt spid="39"/>
                                        </p:tgtEl>
                                        <p:attrNameLst>
                                          <p:attrName>style.rotation</p:attrName>
                                        </p:attrNameLst>
                                      </p:cBhvr>
                                      <p:tavLst>
                                        <p:tav tm="0">
                                          <p:val>
                                            <p:fltVal val="90"/>
                                          </p:val>
                                        </p:tav>
                                        <p:tav tm="100000">
                                          <p:val>
                                            <p:fltVal val="0"/>
                                          </p:val>
                                        </p:tav>
                                      </p:tavLst>
                                    </p:anim>
                                    <p:animEffect transition="in" filter="fade">
                                      <p:cBhvr>
                                        <p:cTn id="106" dur="1000"/>
                                        <p:tgtEl>
                                          <p:spTgt spid="39"/>
                                        </p:tgtEl>
                                      </p:cBhvr>
                                    </p:animEffect>
                                  </p:childTnLst>
                                </p:cTn>
                              </p:par>
                              <p:par>
                                <p:cTn id="107" presetID="31" presetClass="entr" presetSubtype="0" fill="hold" nodeType="withEffect">
                                  <p:stCondLst>
                                    <p:cond delay="0"/>
                                  </p:stCondLst>
                                  <p:childTnLst>
                                    <p:set>
                                      <p:cBhvr>
                                        <p:cTn id="108" dur="1" fill="hold">
                                          <p:stCondLst>
                                            <p:cond delay="0"/>
                                          </p:stCondLst>
                                        </p:cTn>
                                        <p:tgtEl>
                                          <p:spTgt spid="34"/>
                                        </p:tgtEl>
                                        <p:attrNameLst>
                                          <p:attrName>style.visibility</p:attrName>
                                        </p:attrNameLst>
                                      </p:cBhvr>
                                      <p:to>
                                        <p:strVal val="visible"/>
                                      </p:to>
                                    </p:set>
                                    <p:anim calcmode="lin" valueType="num">
                                      <p:cBhvr>
                                        <p:cTn id="109" dur="1000" fill="hold"/>
                                        <p:tgtEl>
                                          <p:spTgt spid="34"/>
                                        </p:tgtEl>
                                        <p:attrNameLst>
                                          <p:attrName>ppt_w</p:attrName>
                                        </p:attrNameLst>
                                      </p:cBhvr>
                                      <p:tavLst>
                                        <p:tav tm="0">
                                          <p:val>
                                            <p:fltVal val="0"/>
                                          </p:val>
                                        </p:tav>
                                        <p:tav tm="100000">
                                          <p:val>
                                            <p:strVal val="#ppt_w"/>
                                          </p:val>
                                        </p:tav>
                                      </p:tavLst>
                                    </p:anim>
                                    <p:anim calcmode="lin" valueType="num">
                                      <p:cBhvr>
                                        <p:cTn id="110" dur="1000" fill="hold"/>
                                        <p:tgtEl>
                                          <p:spTgt spid="34"/>
                                        </p:tgtEl>
                                        <p:attrNameLst>
                                          <p:attrName>ppt_h</p:attrName>
                                        </p:attrNameLst>
                                      </p:cBhvr>
                                      <p:tavLst>
                                        <p:tav tm="0">
                                          <p:val>
                                            <p:fltVal val="0"/>
                                          </p:val>
                                        </p:tav>
                                        <p:tav tm="100000">
                                          <p:val>
                                            <p:strVal val="#ppt_h"/>
                                          </p:val>
                                        </p:tav>
                                      </p:tavLst>
                                    </p:anim>
                                    <p:anim calcmode="lin" valueType="num">
                                      <p:cBhvr>
                                        <p:cTn id="111" dur="1000" fill="hold"/>
                                        <p:tgtEl>
                                          <p:spTgt spid="34"/>
                                        </p:tgtEl>
                                        <p:attrNameLst>
                                          <p:attrName>style.rotation</p:attrName>
                                        </p:attrNameLst>
                                      </p:cBhvr>
                                      <p:tavLst>
                                        <p:tav tm="0">
                                          <p:val>
                                            <p:fltVal val="90"/>
                                          </p:val>
                                        </p:tav>
                                        <p:tav tm="100000">
                                          <p:val>
                                            <p:fltVal val="0"/>
                                          </p:val>
                                        </p:tav>
                                      </p:tavLst>
                                    </p:anim>
                                    <p:animEffect transition="in" filter="fade">
                                      <p:cBhvr>
                                        <p:cTn id="112" dur="1000"/>
                                        <p:tgtEl>
                                          <p:spTgt spid="34"/>
                                        </p:tgtEl>
                                      </p:cBhvr>
                                    </p:animEffect>
                                  </p:childTnLst>
                                </p:cTn>
                              </p:par>
                              <p:par>
                                <p:cTn id="113" presetID="31" presetClass="entr" presetSubtype="0" fill="hold" nodeType="withEffect">
                                  <p:stCondLst>
                                    <p:cond delay="0"/>
                                  </p:stCondLst>
                                  <p:childTnLst>
                                    <p:set>
                                      <p:cBhvr>
                                        <p:cTn id="114" dur="1" fill="hold">
                                          <p:stCondLst>
                                            <p:cond delay="0"/>
                                          </p:stCondLst>
                                        </p:cTn>
                                        <p:tgtEl>
                                          <p:spTgt spid="32"/>
                                        </p:tgtEl>
                                        <p:attrNameLst>
                                          <p:attrName>style.visibility</p:attrName>
                                        </p:attrNameLst>
                                      </p:cBhvr>
                                      <p:to>
                                        <p:strVal val="visible"/>
                                      </p:to>
                                    </p:set>
                                    <p:anim calcmode="lin" valueType="num">
                                      <p:cBhvr>
                                        <p:cTn id="115" dur="1000" fill="hold"/>
                                        <p:tgtEl>
                                          <p:spTgt spid="32"/>
                                        </p:tgtEl>
                                        <p:attrNameLst>
                                          <p:attrName>ppt_w</p:attrName>
                                        </p:attrNameLst>
                                      </p:cBhvr>
                                      <p:tavLst>
                                        <p:tav tm="0">
                                          <p:val>
                                            <p:fltVal val="0"/>
                                          </p:val>
                                        </p:tav>
                                        <p:tav tm="100000">
                                          <p:val>
                                            <p:strVal val="#ppt_w"/>
                                          </p:val>
                                        </p:tav>
                                      </p:tavLst>
                                    </p:anim>
                                    <p:anim calcmode="lin" valueType="num">
                                      <p:cBhvr>
                                        <p:cTn id="116" dur="1000" fill="hold"/>
                                        <p:tgtEl>
                                          <p:spTgt spid="32"/>
                                        </p:tgtEl>
                                        <p:attrNameLst>
                                          <p:attrName>ppt_h</p:attrName>
                                        </p:attrNameLst>
                                      </p:cBhvr>
                                      <p:tavLst>
                                        <p:tav tm="0">
                                          <p:val>
                                            <p:fltVal val="0"/>
                                          </p:val>
                                        </p:tav>
                                        <p:tav tm="100000">
                                          <p:val>
                                            <p:strVal val="#ppt_h"/>
                                          </p:val>
                                        </p:tav>
                                      </p:tavLst>
                                    </p:anim>
                                    <p:anim calcmode="lin" valueType="num">
                                      <p:cBhvr>
                                        <p:cTn id="117" dur="1000" fill="hold"/>
                                        <p:tgtEl>
                                          <p:spTgt spid="32"/>
                                        </p:tgtEl>
                                        <p:attrNameLst>
                                          <p:attrName>style.rotation</p:attrName>
                                        </p:attrNameLst>
                                      </p:cBhvr>
                                      <p:tavLst>
                                        <p:tav tm="0">
                                          <p:val>
                                            <p:fltVal val="90"/>
                                          </p:val>
                                        </p:tav>
                                        <p:tav tm="100000">
                                          <p:val>
                                            <p:fltVal val="0"/>
                                          </p:val>
                                        </p:tav>
                                      </p:tavLst>
                                    </p:anim>
                                    <p:animEffect transition="in" filter="fade">
                                      <p:cBhvr>
                                        <p:cTn id="118" dur="1000"/>
                                        <p:tgtEl>
                                          <p:spTgt spid="32"/>
                                        </p:tgtEl>
                                      </p:cBhvr>
                                    </p:animEffect>
                                  </p:childTnLst>
                                </p:cTn>
                              </p:par>
                              <p:par>
                                <p:cTn id="119" presetID="31" presetClass="entr" presetSubtype="0" fill="hold" nodeType="withEffect">
                                  <p:stCondLst>
                                    <p:cond delay="0"/>
                                  </p:stCondLst>
                                  <p:childTnLst>
                                    <p:set>
                                      <p:cBhvr>
                                        <p:cTn id="120" dur="1" fill="hold">
                                          <p:stCondLst>
                                            <p:cond delay="0"/>
                                          </p:stCondLst>
                                        </p:cTn>
                                        <p:tgtEl>
                                          <p:spTgt spid="36"/>
                                        </p:tgtEl>
                                        <p:attrNameLst>
                                          <p:attrName>style.visibility</p:attrName>
                                        </p:attrNameLst>
                                      </p:cBhvr>
                                      <p:to>
                                        <p:strVal val="visible"/>
                                      </p:to>
                                    </p:set>
                                    <p:anim calcmode="lin" valueType="num">
                                      <p:cBhvr>
                                        <p:cTn id="121" dur="1000" fill="hold"/>
                                        <p:tgtEl>
                                          <p:spTgt spid="36"/>
                                        </p:tgtEl>
                                        <p:attrNameLst>
                                          <p:attrName>ppt_w</p:attrName>
                                        </p:attrNameLst>
                                      </p:cBhvr>
                                      <p:tavLst>
                                        <p:tav tm="0">
                                          <p:val>
                                            <p:fltVal val="0"/>
                                          </p:val>
                                        </p:tav>
                                        <p:tav tm="100000">
                                          <p:val>
                                            <p:strVal val="#ppt_w"/>
                                          </p:val>
                                        </p:tav>
                                      </p:tavLst>
                                    </p:anim>
                                    <p:anim calcmode="lin" valueType="num">
                                      <p:cBhvr>
                                        <p:cTn id="122" dur="1000" fill="hold"/>
                                        <p:tgtEl>
                                          <p:spTgt spid="36"/>
                                        </p:tgtEl>
                                        <p:attrNameLst>
                                          <p:attrName>ppt_h</p:attrName>
                                        </p:attrNameLst>
                                      </p:cBhvr>
                                      <p:tavLst>
                                        <p:tav tm="0">
                                          <p:val>
                                            <p:fltVal val="0"/>
                                          </p:val>
                                        </p:tav>
                                        <p:tav tm="100000">
                                          <p:val>
                                            <p:strVal val="#ppt_h"/>
                                          </p:val>
                                        </p:tav>
                                      </p:tavLst>
                                    </p:anim>
                                    <p:anim calcmode="lin" valueType="num">
                                      <p:cBhvr>
                                        <p:cTn id="123" dur="1000" fill="hold"/>
                                        <p:tgtEl>
                                          <p:spTgt spid="36"/>
                                        </p:tgtEl>
                                        <p:attrNameLst>
                                          <p:attrName>style.rotation</p:attrName>
                                        </p:attrNameLst>
                                      </p:cBhvr>
                                      <p:tavLst>
                                        <p:tav tm="0">
                                          <p:val>
                                            <p:fltVal val="90"/>
                                          </p:val>
                                        </p:tav>
                                        <p:tav tm="100000">
                                          <p:val>
                                            <p:fltVal val="0"/>
                                          </p:val>
                                        </p:tav>
                                      </p:tavLst>
                                    </p:anim>
                                    <p:animEffect transition="in" filter="fade">
                                      <p:cBhvr>
                                        <p:cTn id="124" dur="1000"/>
                                        <p:tgtEl>
                                          <p:spTgt spid="36"/>
                                        </p:tgtEl>
                                      </p:cBhvr>
                                    </p:animEffect>
                                  </p:childTnLst>
                                </p:cTn>
                              </p:par>
                              <p:par>
                                <p:cTn id="125" presetID="31" presetClass="entr" presetSubtype="0" fill="hold" nodeType="withEffect">
                                  <p:stCondLst>
                                    <p:cond delay="0"/>
                                  </p:stCondLst>
                                  <p:childTnLst>
                                    <p:set>
                                      <p:cBhvr>
                                        <p:cTn id="126" dur="1" fill="hold">
                                          <p:stCondLst>
                                            <p:cond delay="0"/>
                                          </p:stCondLst>
                                        </p:cTn>
                                        <p:tgtEl>
                                          <p:spTgt spid="37"/>
                                        </p:tgtEl>
                                        <p:attrNameLst>
                                          <p:attrName>style.visibility</p:attrName>
                                        </p:attrNameLst>
                                      </p:cBhvr>
                                      <p:to>
                                        <p:strVal val="visible"/>
                                      </p:to>
                                    </p:set>
                                    <p:anim calcmode="lin" valueType="num">
                                      <p:cBhvr>
                                        <p:cTn id="127" dur="1000" fill="hold"/>
                                        <p:tgtEl>
                                          <p:spTgt spid="37"/>
                                        </p:tgtEl>
                                        <p:attrNameLst>
                                          <p:attrName>ppt_w</p:attrName>
                                        </p:attrNameLst>
                                      </p:cBhvr>
                                      <p:tavLst>
                                        <p:tav tm="0">
                                          <p:val>
                                            <p:fltVal val="0"/>
                                          </p:val>
                                        </p:tav>
                                        <p:tav tm="100000">
                                          <p:val>
                                            <p:strVal val="#ppt_w"/>
                                          </p:val>
                                        </p:tav>
                                      </p:tavLst>
                                    </p:anim>
                                    <p:anim calcmode="lin" valueType="num">
                                      <p:cBhvr>
                                        <p:cTn id="128" dur="1000" fill="hold"/>
                                        <p:tgtEl>
                                          <p:spTgt spid="37"/>
                                        </p:tgtEl>
                                        <p:attrNameLst>
                                          <p:attrName>ppt_h</p:attrName>
                                        </p:attrNameLst>
                                      </p:cBhvr>
                                      <p:tavLst>
                                        <p:tav tm="0">
                                          <p:val>
                                            <p:fltVal val="0"/>
                                          </p:val>
                                        </p:tav>
                                        <p:tav tm="100000">
                                          <p:val>
                                            <p:strVal val="#ppt_h"/>
                                          </p:val>
                                        </p:tav>
                                      </p:tavLst>
                                    </p:anim>
                                    <p:anim calcmode="lin" valueType="num">
                                      <p:cBhvr>
                                        <p:cTn id="129" dur="1000" fill="hold"/>
                                        <p:tgtEl>
                                          <p:spTgt spid="37"/>
                                        </p:tgtEl>
                                        <p:attrNameLst>
                                          <p:attrName>style.rotation</p:attrName>
                                        </p:attrNameLst>
                                      </p:cBhvr>
                                      <p:tavLst>
                                        <p:tav tm="0">
                                          <p:val>
                                            <p:fltVal val="90"/>
                                          </p:val>
                                        </p:tav>
                                        <p:tav tm="100000">
                                          <p:val>
                                            <p:fltVal val="0"/>
                                          </p:val>
                                        </p:tav>
                                      </p:tavLst>
                                    </p:anim>
                                    <p:animEffect transition="in" filter="fade">
                                      <p:cBhvr>
                                        <p:cTn id="130" dur="1000"/>
                                        <p:tgtEl>
                                          <p:spTgt spid="37"/>
                                        </p:tgtEl>
                                      </p:cBhvr>
                                    </p:animEffect>
                                  </p:childTnLst>
                                </p:cTn>
                              </p:par>
                              <p:par>
                                <p:cTn id="131" presetID="31" presetClass="entr" presetSubtype="0" fill="hold" nodeType="withEffect">
                                  <p:stCondLst>
                                    <p:cond delay="0"/>
                                  </p:stCondLst>
                                  <p:childTnLst>
                                    <p:set>
                                      <p:cBhvr>
                                        <p:cTn id="132" dur="1" fill="hold">
                                          <p:stCondLst>
                                            <p:cond delay="0"/>
                                          </p:stCondLst>
                                        </p:cTn>
                                        <p:tgtEl>
                                          <p:spTgt spid="35"/>
                                        </p:tgtEl>
                                        <p:attrNameLst>
                                          <p:attrName>style.visibility</p:attrName>
                                        </p:attrNameLst>
                                      </p:cBhvr>
                                      <p:to>
                                        <p:strVal val="visible"/>
                                      </p:to>
                                    </p:set>
                                    <p:anim calcmode="lin" valueType="num">
                                      <p:cBhvr>
                                        <p:cTn id="133" dur="1000" fill="hold"/>
                                        <p:tgtEl>
                                          <p:spTgt spid="35"/>
                                        </p:tgtEl>
                                        <p:attrNameLst>
                                          <p:attrName>ppt_w</p:attrName>
                                        </p:attrNameLst>
                                      </p:cBhvr>
                                      <p:tavLst>
                                        <p:tav tm="0">
                                          <p:val>
                                            <p:fltVal val="0"/>
                                          </p:val>
                                        </p:tav>
                                        <p:tav tm="100000">
                                          <p:val>
                                            <p:strVal val="#ppt_w"/>
                                          </p:val>
                                        </p:tav>
                                      </p:tavLst>
                                    </p:anim>
                                    <p:anim calcmode="lin" valueType="num">
                                      <p:cBhvr>
                                        <p:cTn id="134" dur="1000" fill="hold"/>
                                        <p:tgtEl>
                                          <p:spTgt spid="35"/>
                                        </p:tgtEl>
                                        <p:attrNameLst>
                                          <p:attrName>ppt_h</p:attrName>
                                        </p:attrNameLst>
                                      </p:cBhvr>
                                      <p:tavLst>
                                        <p:tav tm="0">
                                          <p:val>
                                            <p:fltVal val="0"/>
                                          </p:val>
                                        </p:tav>
                                        <p:tav tm="100000">
                                          <p:val>
                                            <p:strVal val="#ppt_h"/>
                                          </p:val>
                                        </p:tav>
                                      </p:tavLst>
                                    </p:anim>
                                    <p:anim calcmode="lin" valueType="num">
                                      <p:cBhvr>
                                        <p:cTn id="135" dur="1000" fill="hold"/>
                                        <p:tgtEl>
                                          <p:spTgt spid="35"/>
                                        </p:tgtEl>
                                        <p:attrNameLst>
                                          <p:attrName>style.rotation</p:attrName>
                                        </p:attrNameLst>
                                      </p:cBhvr>
                                      <p:tavLst>
                                        <p:tav tm="0">
                                          <p:val>
                                            <p:fltVal val="90"/>
                                          </p:val>
                                        </p:tav>
                                        <p:tav tm="100000">
                                          <p:val>
                                            <p:fltVal val="0"/>
                                          </p:val>
                                        </p:tav>
                                      </p:tavLst>
                                    </p:anim>
                                    <p:animEffect transition="in" filter="fade">
                                      <p:cBhvr>
                                        <p:cTn id="136" dur="1000"/>
                                        <p:tgtEl>
                                          <p:spTgt spid="35"/>
                                        </p:tgtEl>
                                      </p:cBhvr>
                                    </p:animEffect>
                                  </p:childTnLst>
                                </p:cTn>
                              </p:par>
                              <p:par>
                                <p:cTn id="137" presetID="31" presetClass="entr" presetSubtype="0" fill="hold" nodeType="withEffect">
                                  <p:stCondLst>
                                    <p:cond delay="0"/>
                                  </p:stCondLst>
                                  <p:childTnLst>
                                    <p:set>
                                      <p:cBhvr>
                                        <p:cTn id="138" dur="1" fill="hold">
                                          <p:stCondLst>
                                            <p:cond delay="0"/>
                                          </p:stCondLst>
                                        </p:cTn>
                                        <p:tgtEl>
                                          <p:spTgt spid="40"/>
                                        </p:tgtEl>
                                        <p:attrNameLst>
                                          <p:attrName>style.visibility</p:attrName>
                                        </p:attrNameLst>
                                      </p:cBhvr>
                                      <p:to>
                                        <p:strVal val="visible"/>
                                      </p:to>
                                    </p:set>
                                    <p:anim calcmode="lin" valueType="num">
                                      <p:cBhvr>
                                        <p:cTn id="139" dur="1000" fill="hold"/>
                                        <p:tgtEl>
                                          <p:spTgt spid="40"/>
                                        </p:tgtEl>
                                        <p:attrNameLst>
                                          <p:attrName>ppt_w</p:attrName>
                                        </p:attrNameLst>
                                      </p:cBhvr>
                                      <p:tavLst>
                                        <p:tav tm="0">
                                          <p:val>
                                            <p:fltVal val="0"/>
                                          </p:val>
                                        </p:tav>
                                        <p:tav tm="100000">
                                          <p:val>
                                            <p:strVal val="#ppt_w"/>
                                          </p:val>
                                        </p:tav>
                                      </p:tavLst>
                                    </p:anim>
                                    <p:anim calcmode="lin" valueType="num">
                                      <p:cBhvr>
                                        <p:cTn id="140" dur="1000" fill="hold"/>
                                        <p:tgtEl>
                                          <p:spTgt spid="40"/>
                                        </p:tgtEl>
                                        <p:attrNameLst>
                                          <p:attrName>ppt_h</p:attrName>
                                        </p:attrNameLst>
                                      </p:cBhvr>
                                      <p:tavLst>
                                        <p:tav tm="0">
                                          <p:val>
                                            <p:fltVal val="0"/>
                                          </p:val>
                                        </p:tav>
                                        <p:tav tm="100000">
                                          <p:val>
                                            <p:strVal val="#ppt_h"/>
                                          </p:val>
                                        </p:tav>
                                      </p:tavLst>
                                    </p:anim>
                                    <p:anim calcmode="lin" valueType="num">
                                      <p:cBhvr>
                                        <p:cTn id="141" dur="1000" fill="hold"/>
                                        <p:tgtEl>
                                          <p:spTgt spid="40"/>
                                        </p:tgtEl>
                                        <p:attrNameLst>
                                          <p:attrName>style.rotation</p:attrName>
                                        </p:attrNameLst>
                                      </p:cBhvr>
                                      <p:tavLst>
                                        <p:tav tm="0">
                                          <p:val>
                                            <p:fltVal val="90"/>
                                          </p:val>
                                        </p:tav>
                                        <p:tav tm="100000">
                                          <p:val>
                                            <p:fltVal val="0"/>
                                          </p:val>
                                        </p:tav>
                                      </p:tavLst>
                                    </p:anim>
                                    <p:animEffect transition="in" filter="fade">
                                      <p:cBhvr>
                                        <p:cTn id="142" dur="1000"/>
                                        <p:tgtEl>
                                          <p:spTgt spid="40"/>
                                        </p:tgtEl>
                                      </p:cBhvr>
                                    </p:animEffec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2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13" name="Rectangle 12"/>
          <p:cNvSpPr/>
          <p:nvPr>
            <p:custDataLst>
              <p:tags r:id="rId1"/>
            </p:custDataLst>
          </p:nvPr>
        </p:nvSpPr>
        <p:spPr>
          <a:xfrm>
            <a:off x="1253762" y="4079042"/>
            <a:ext cx="5649229" cy="400110"/>
          </a:xfrm>
          <a:prstGeom prst="rect">
            <a:avLst/>
          </a:prstGeom>
        </p:spPr>
        <p:txBody>
          <a:bodyPr wrap="square">
            <a:spAutoFit/>
          </a:bodyPr>
          <a:lstStyle/>
          <a:p>
            <a:r>
              <a:rPr lang="fr-CA" sz="2000" b="1" dirty="0">
                <a:latin typeface="Arial" panose="020B0604020202020204" pitchFamily="34" charset="0"/>
                <a:cs typeface="Arial" panose="020B0604020202020204" pitchFamily="34" charset="0"/>
              </a:rPr>
              <a:t>Ours ET (Blanc OU Polaire) SAUF </a:t>
            </a:r>
            <a:r>
              <a:rPr lang="fr-CA" sz="2000" b="1" dirty="0" smtClean="0">
                <a:latin typeface="Arial" panose="020B0604020202020204" pitchFamily="34" charset="0"/>
                <a:cs typeface="Arial" panose="020B0604020202020204" pitchFamily="34" charset="0"/>
              </a:rPr>
              <a:t>Dessin</a:t>
            </a:r>
            <a:endParaRPr lang="fr-CA" sz="2000" b="1" dirty="0">
              <a:latin typeface="Arial" panose="020B0604020202020204" pitchFamily="34" charset="0"/>
              <a:cs typeface="Arial" panose="020B0604020202020204" pitchFamily="34" charset="0"/>
            </a:endParaRPr>
          </a:p>
        </p:txBody>
      </p:sp>
      <p:sp>
        <p:nvSpPr>
          <p:cNvPr id="46" name="Rectangle 45"/>
          <p:cNvSpPr/>
          <p:nvPr>
            <p:custDataLst>
              <p:tags r:id="rId2"/>
            </p:custDataLst>
          </p:nvPr>
        </p:nvSpPr>
        <p:spPr>
          <a:xfrm>
            <a:off x="1253762" y="2202392"/>
            <a:ext cx="2465740" cy="400110"/>
          </a:xfrm>
          <a:prstGeom prst="rect">
            <a:avLst/>
          </a:prstGeom>
        </p:spPr>
        <p:txBody>
          <a:bodyPr wrap="none">
            <a:spAutoFit/>
          </a:bodyPr>
          <a:lstStyle/>
          <a:p>
            <a:r>
              <a:rPr lang="fr-CA" sz="2000" b="1" dirty="0">
                <a:latin typeface="Arial" panose="020B0604020202020204" pitchFamily="34" charset="0"/>
                <a:cs typeface="Arial" panose="020B0604020202020204" pitchFamily="34" charset="0"/>
              </a:rPr>
              <a:t>Ours SAUF </a:t>
            </a:r>
            <a:r>
              <a:rPr lang="fr-CA" sz="2000" b="1" dirty="0" smtClean="0">
                <a:latin typeface="Arial" panose="020B0604020202020204" pitchFamily="34" charset="0"/>
                <a:cs typeface="Arial" panose="020B0604020202020204" pitchFamily="34" charset="0"/>
              </a:rPr>
              <a:t>Dessin</a:t>
            </a:r>
            <a:endParaRPr lang="fr-CA" sz="2000" b="1" dirty="0">
              <a:latin typeface="Arial" panose="020B0604020202020204" pitchFamily="34" charset="0"/>
              <a:cs typeface="Arial" panose="020B0604020202020204" pitchFamily="34" charset="0"/>
            </a:endParaRPr>
          </a:p>
        </p:txBody>
      </p:sp>
      <p:sp>
        <p:nvSpPr>
          <p:cNvPr id="39" name="ZoneTexte 38"/>
          <p:cNvSpPr txBox="1"/>
          <p:nvPr/>
        </p:nvSpPr>
        <p:spPr>
          <a:xfrm>
            <a:off x="7874690" y="4131891"/>
            <a:ext cx="857771" cy="376402"/>
          </a:xfrm>
          <a:prstGeom prst="rect">
            <a:avLst/>
          </a:prstGeom>
          <a:noFill/>
        </p:spPr>
        <p:txBody>
          <a:bodyPr wrap="square" rtlCol="0">
            <a:spAutoFit/>
          </a:bodyPr>
          <a:lstStyle/>
          <a:p>
            <a:r>
              <a:rPr lang="fr-CA" dirty="0">
                <a:solidFill>
                  <a:schemeClr val="bg1"/>
                </a:solidFill>
                <a:latin typeface="Kristen ITC" panose="03050502040202030202" pitchFamily="66" charset="0"/>
              </a:rPr>
              <a:t>Ours</a:t>
            </a:r>
          </a:p>
        </p:txBody>
      </p:sp>
      <p:sp>
        <p:nvSpPr>
          <p:cNvPr id="40" name="ZoneTexte 39"/>
          <p:cNvSpPr txBox="1"/>
          <p:nvPr/>
        </p:nvSpPr>
        <p:spPr>
          <a:xfrm>
            <a:off x="7035991" y="5318797"/>
            <a:ext cx="1013549" cy="369332"/>
          </a:xfrm>
          <a:prstGeom prst="rect">
            <a:avLst/>
          </a:prstGeom>
          <a:noFill/>
        </p:spPr>
        <p:txBody>
          <a:bodyPr wrap="square" rtlCol="0">
            <a:spAutoFit/>
          </a:bodyPr>
          <a:lstStyle/>
          <a:p>
            <a:r>
              <a:rPr lang="fr-CA" dirty="0" smtClean="0">
                <a:solidFill>
                  <a:schemeClr val="bg1"/>
                </a:solidFill>
                <a:latin typeface="Kristen ITC" panose="03050502040202030202" pitchFamily="66" charset="0"/>
              </a:rPr>
              <a:t>Dessin</a:t>
            </a:r>
            <a:endParaRPr lang="fr-CA" dirty="0">
              <a:solidFill>
                <a:schemeClr val="bg1"/>
              </a:solidFill>
              <a:latin typeface="Kristen ITC" panose="03050502040202030202" pitchFamily="66" charset="0"/>
            </a:endParaRPr>
          </a:p>
        </p:txBody>
      </p:sp>
      <p:sp>
        <p:nvSpPr>
          <p:cNvPr id="21" name="Rectangle à coins arrondis 20"/>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sp>
      <p:sp>
        <p:nvSpPr>
          <p:cNvPr id="22" name="Rectangle à coins arrondis 21"/>
          <p:cNvSpPr/>
          <p:nvPr/>
        </p:nvSpPr>
        <p:spPr>
          <a:xfrm>
            <a:off x="88231" y="350219"/>
            <a:ext cx="1420088" cy="1154099"/>
          </a:xfrm>
          <a:prstGeom prst="roundRect">
            <a:avLst>
              <a:gd name="adj" fmla="val 10000"/>
            </a:avLst>
          </a:prstGeom>
          <a:blipFill>
            <a:blip r:embed="rId5" cstate="print">
              <a:duotone>
                <a:schemeClr val="bg2">
                  <a:shade val="45000"/>
                  <a:satMod val="135000"/>
                </a:schemeClr>
                <a:prstClr val="white"/>
              </a:duotone>
              <a:extLst>
                <a:ext uri="{BEBA8EAE-BF5A-486C-A8C5-ECC9F3942E4B}">
                  <a14:imgProps xmlns:a14="http://schemas.microsoft.com/office/drawing/2010/main">
                    <a14:imgLayer r:embed="rId6">
                      <a14:imgEffect>
                        <a14:backgroundRemoval t="0" b="100000" l="0" r="100000">
                          <a14:foregroundMark x1="49500" y1="96830" x2="66250" y2="96830"/>
                          <a14:foregroundMark x1="49250" y1="96254" x2="49000" y2="88473"/>
                          <a14:foregroundMark x1="49000" y1="88473" x2="62500" y2="88473"/>
                          <a14:foregroundMark x1="62250" y1="89049" x2="65250" y2="96542"/>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1000" r="-1000"/>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sp>
        <p:nvSpPr>
          <p:cNvPr id="14" name="Titre 13"/>
          <p:cNvSpPr>
            <a:spLocks noGrp="1"/>
          </p:cNvSpPr>
          <p:nvPr>
            <p:ph type="title"/>
          </p:nvPr>
        </p:nvSpPr>
        <p:spPr>
          <a:xfrm>
            <a:off x="1528739" y="484477"/>
            <a:ext cx="8598907" cy="699596"/>
          </a:xfrm>
        </p:spPr>
        <p:txBody>
          <a:bodyPr/>
          <a:lstStyle/>
          <a:p>
            <a:r>
              <a:rPr lang="fr-CA" dirty="0" smtClean="0">
                <a:latin typeface="Kristen ITC" panose="03050502040202030202" pitchFamily="66" charset="0"/>
              </a:rPr>
              <a:t>En diagramme de </a:t>
            </a:r>
            <a:r>
              <a:rPr lang="fr-CA" dirty="0" err="1" smtClean="0">
                <a:latin typeface="Kristen ITC" panose="03050502040202030202" pitchFamily="66" charset="0"/>
              </a:rPr>
              <a:t>Venn</a:t>
            </a:r>
            <a:r>
              <a:rPr lang="fr-CA" dirty="0" smtClean="0">
                <a:latin typeface="Kristen ITC" panose="03050502040202030202" pitchFamily="66" charset="0"/>
              </a:rPr>
              <a:t>…</a:t>
            </a:r>
            <a:endParaRPr lang="fr-CA" dirty="0">
              <a:latin typeface="Kristen ITC" panose="03050502040202030202" pitchFamily="66" charset="0"/>
            </a:endParaRPr>
          </a:p>
        </p:txBody>
      </p:sp>
      <p:sp>
        <p:nvSpPr>
          <p:cNvPr id="31" name="Rectangle 30"/>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51" name="ZoneTexte 50"/>
          <p:cNvSpPr txBox="1"/>
          <p:nvPr/>
        </p:nvSpPr>
        <p:spPr>
          <a:xfrm>
            <a:off x="6921792" y="4160729"/>
            <a:ext cx="1241946" cy="369332"/>
          </a:xfrm>
          <a:prstGeom prst="rect">
            <a:avLst/>
          </a:prstGeom>
          <a:noFill/>
        </p:spPr>
        <p:txBody>
          <a:bodyPr wrap="square" rtlCol="0">
            <a:spAutoFit/>
          </a:bodyPr>
          <a:lstStyle/>
          <a:p>
            <a:r>
              <a:rPr lang="fr-CA" dirty="0" smtClean="0">
                <a:solidFill>
                  <a:schemeClr val="bg1"/>
                </a:solidFill>
                <a:latin typeface="Kristen ITC" panose="03050502040202030202" pitchFamily="66" charset="0"/>
              </a:rPr>
              <a:t>Ours</a:t>
            </a:r>
            <a:endParaRPr lang="fr-CA" dirty="0">
              <a:solidFill>
                <a:schemeClr val="bg1"/>
              </a:solidFill>
              <a:latin typeface="Kristen ITC" panose="03050502040202030202" pitchFamily="66" charset="0"/>
            </a:endParaRPr>
          </a:p>
        </p:txBody>
      </p:sp>
      <p:grpSp>
        <p:nvGrpSpPr>
          <p:cNvPr id="17" name="Groupe 16"/>
          <p:cNvGrpSpPr/>
          <p:nvPr/>
        </p:nvGrpSpPr>
        <p:grpSpPr>
          <a:xfrm>
            <a:off x="4924634" y="1681046"/>
            <a:ext cx="3140123" cy="1677018"/>
            <a:chOff x="4156881" y="1681046"/>
            <a:chExt cx="3140123" cy="1677018"/>
          </a:xfrm>
        </p:grpSpPr>
        <p:grpSp>
          <p:nvGrpSpPr>
            <p:cNvPr id="16" name="Groupe 15"/>
            <p:cNvGrpSpPr/>
            <p:nvPr/>
          </p:nvGrpSpPr>
          <p:grpSpPr>
            <a:xfrm>
              <a:off x="4156881" y="1681046"/>
              <a:ext cx="3140123" cy="1677018"/>
              <a:chOff x="4156881" y="1681046"/>
              <a:chExt cx="3140123" cy="1677018"/>
            </a:xfrm>
          </p:grpSpPr>
          <p:sp>
            <p:nvSpPr>
              <p:cNvPr id="4" name="Ellipse 3"/>
              <p:cNvSpPr/>
              <p:nvPr/>
            </p:nvSpPr>
            <p:spPr>
              <a:xfrm>
                <a:off x="5275430" y="1681046"/>
                <a:ext cx="1719617" cy="1651840"/>
              </a:xfrm>
              <a:prstGeom prst="ellipse">
                <a:avLst/>
              </a:prstGeom>
              <a:solidFill>
                <a:srgbClr val="2A7CD6"/>
              </a:solidFill>
              <a:ln>
                <a:solidFill>
                  <a:schemeClr val="tx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sp>
            <p:nvSpPr>
              <p:cNvPr id="33" name="ZoneTexte 32"/>
              <p:cNvSpPr txBox="1"/>
              <p:nvPr/>
            </p:nvSpPr>
            <p:spPr>
              <a:xfrm>
                <a:off x="6055058" y="2246308"/>
                <a:ext cx="1241946" cy="369332"/>
              </a:xfrm>
              <a:prstGeom prst="rect">
                <a:avLst/>
              </a:prstGeom>
              <a:noFill/>
            </p:spPr>
            <p:txBody>
              <a:bodyPr wrap="square" rtlCol="0">
                <a:spAutoFit/>
              </a:bodyPr>
              <a:lstStyle/>
              <a:p>
                <a:r>
                  <a:rPr lang="fr-CA" dirty="0" smtClean="0">
                    <a:solidFill>
                      <a:schemeClr val="bg1"/>
                    </a:solidFill>
                    <a:latin typeface="Kristen ITC" panose="03050502040202030202" pitchFamily="66" charset="0"/>
                  </a:rPr>
                  <a:t>Ours</a:t>
                </a:r>
                <a:endParaRPr lang="fr-CA" dirty="0">
                  <a:solidFill>
                    <a:schemeClr val="bg1"/>
                  </a:solidFill>
                  <a:latin typeface="Kristen ITC" panose="03050502040202030202" pitchFamily="66" charset="0"/>
                </a:endParaRPr>
              </a:p>
            </p:txBody>
          </p:sp>
          <p:sp>
            <p:nvSpPr>
              <p:cNvPr id="28" name="Ellipse 27"/>
              <p:cNvSpPr/>
              <p:nvPr/>
            </p:nvSpPr>
            <p:spPr>
              <a:xfrm>
                <a:off x="4156881" y="1706224"/>
                <a:ext cx="1719617" cy="1651840"/>
              </a:xfrm>
              <a:prstGeom prst="ellipse">
                <a:avLst/>
              </a:prstGeom>
              <a:solidFill>
                <a:schemeClr val="bg1">
                  <a:lumMod val="65000"/>
                  <a:alpha val="82000"/>
                </a:schemeClr>
              </a:solidFill>
              <a:ln>
                <a:solidFill>
                  <a:schemeClr val="tx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sp>
            <p:nvSpPr>
              <p:cNvPr id="54" name="Ellipse 53"/>
              <p:cNvSpPr/>
              <p:nvPr/>
            </p:nvSpPr>
            <p:spPr>
              <a:xfrm>
                <a:off x="5281166" y="1681046"/>
                <a:ext cx="1719617" cy="1651840"/>
              </a:xfrm>
              <a:prstGeom prst="ellipse">
                <a:avLst/>
              </a:prstGeom>
              <a:noFill/>
              <a:ln>
                <a:solidFill>
                  <a:schemeClr val="tx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grpSp>
        <p:sp>
          <p:nvSpPr>
            <p:cNvPr id="55" name="ZoneTexte 54"/>
            <p:cNvSpPr txBox="1"/>
            <p:nvPr/>
          </p:nvSpPr>
          <p:spPr>
            <a:xfrm>
              <a:off x="4280472" y="2363244"/>
              <a:ext cx="1241946" cy="369332"/>
            </a:xfrm>
            <a:prstGeom prst="rect">
              <a:avLst/>
            </a:prstGeom>
            <a:noFill/>
          </p:spPr>
          <p:txBody>
            <a:bodyPr wrap="square" rtlCol="0">
              <a:spAutoFit/>
            </a:bodyPr>
            <a:lstStyle/>
            <a:p>
              <a:r>
                <a:rPr lang="fr-CA" dirty="0" smtClean="0">
                  <a:latin typeface="Kristen ITC" panose="03050502040202030202" pitchFamily="66" charset="0"/>
                </a:rPr>
                <a:t>Dessin</a:t>
              </a:r>
              <a:endParaRPr lang="fr-CA" dirty="0">
                <a:latin typeface="Kristen ITC" panose="03050502040202030202" pitchFamily="66" charset="0"/>
              </a:endParaRPr>
            </a:p>
          </p:txBody>
        </p:sp>
      </p:grpSp>
      <p:sp>
        <p:nvSpPr>
          <p:cNvPr id="37" name="Ellipse 36"/>
          <p:cNvSpPr/>
          <p:nvPr/>
        </p:nvSpPr>
        <p:spPr>
          <a:xfrm>
            <a:off x="7289236" y="3828447"/>
            <a:ext cx="1719617" cy="1651840"/>
          </a:xfrm>
          <a:prstGeom prst="ellipse">
            <a:avLst/>
          </a:prstGeom>
          <a:solidFill>
            <a:srgbClr val="2A7CD6"/>
          </a:solidFill>
          <a:ln>
            <a:solidFill>
              <a:schemeClr val="tx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sp>
        <p:nvSpPr>
          <p:cNvPr id="38" name="Ellipse 37"/>
          <p:cNvSpPr/>
          <p:nvPr/>
        </p:nvSpPr>
        <p:spPr>
          <a:xfrm>
            <a:off x="7289235" y="4999850"/>
            <a:ext cx="1719617" cy="1651840"/>
          </a:xfrm>
          <a:prstGeom prst="ellipse">
            <a:avLst/>
          </a:prstGeom>
          <a:solidFill>
            <a:srgbClr val="FFFF00">
              <a:alpha val="66000"/>
            </a:srgbClr>
          </a:solidFill>
          <a:ln>
            <a:solidFill>
              <a:schemeClr val="tx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sp>
        <p:nvSpPr>
          <p:cNvPr id="43" name="Ellipse 42"/>
          <p:cNvSpPr/>
          <p:nvPr/>
        </p:nvSpPr>
        <p:spPr>
          <a:xfrm>
            <a:off x="7637938" y="5004136"/>
            <a:ext cx="1037231" cy="476151"/>
          </a:xfrm>
          <a:prstGeom prst="ellipse">
            <a:avLst/>
          </a:prstGeom>
          <a:solidFill>
            <a:srgbClr val="48F818">
              <a:alpha val="66000"/>
            </a:srgbClr>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sp>
        <p:nvSpPr>
          <p:cNvPr id="41" name="Ellipse 40"/>
          <p:cNvSpPr/>
          <p:nvPr/>
        </p:nvSpPr>
        <p:spPr>
          <a:xfrm>
            <a:off x="6170687" y="4325648"/>
            <a:ext cx="1719617" cy="1651840"/>
          </a:xfrm>
          <a:prstGeom prst="ellipse">
            <a:avLst/>
          </a:prstGeom>
          <a:solidFill>
            <a:schemeClr val="bg1">
              <a:lumMod val="75000"/>
            </a:schemeClr>
          </a:solidFill>
          <a:ln>
            <a:solidFill>
              <a:schemeClr val="tx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sp>
        <p:nvSpPr>
          <p:cNvPr id="48" name="Ellipse 47"/>
          <p:cNvSpPr/>
          <p:nvPr/>
        </p:nvSpPr>
        <p:spPr>
          <a:xfrm>
            <a:off x="7284000" y="3828447"/>
            <a:ext cx="1719617" cy="1651840"/>
          </a:xfrm>
          <a:prstGeom prst="ellipse">
            <a:avLst/>
          </a:prstGeom>
          <a:noFill/>
          <a:ln>
            <a:solidFill>
              <a:schemeClr val="tx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sp>
        <p:nvSpPr>
          <p:cNvPr id="49" name="Ellipse 48"/>
          <p:cNvSpPr/>
          <p:nvPr/>
        </p:nvSpPr>
        <p:spPr>
          <a:xfrm>
            <a:off x="7289236" y="4990488"/>
            <a:ext cx="1719617" cy="1651840"/>
          </a:xfrm>
          <a:prstGeom prst="ellipse">
            <a:avLst/>
          </a:prstGeom>
          <a:noFill/>
          <a:ln>
            <a:solidFill>
              <a:schemeClr val="tx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sp>
        <p:nvSpPr>
          <p:cNvPr id="44" name="ZoneTexte 43"/>
          <p:cNvSpPr txBox="1"/>
          <p:nvPr/>
        </p:nvSpPr>
        <p:spPr>
          <a:xfrm>
            <a:off x="7774598" y="5648450"/>
            <a:ext cx="933867" cy="830997"/>
          </a:xfrm>
          <a:prstGeom prst="rect">
            <a:avLst/>
          </a:prstGeom>
          <a:noFill/>
        </p:spPr>
        <p:txBody>
          <a:bodyPr wrap="square" rtlCol="0">
            <a:spAutoFit/>
          </a:bodyPr>
          <a:lstStyle/>
          <a:p>
            <a:pPr algn="ctr"/>
            <a:r>
              <a:rPr lang="fr-CA" sz="1600" dirty="0">
                <a:latin typeface="Kristen ITC" panose="03050502040202030202" pitchFamily="66" charset="0"/>
              </a:rPr>
              <a:t>Blanc OU Polaire</a:t>
            </a:r>
          </a:p>
        </p:txBody>
      </p:sp>
      <p:sp>
        <p:nvSpPr>
          <p:cNvPr id="52" name="ZoneTexte 51"/>
          <p:cNvSpPr txBox="1"/>
          <p:nvPr/>
        </p:nvSpPr>
        <p:spPr>
          <a:xfrm>
            <a:off x="6329265" y="4994198"/>
            <a:ext cx="1241946" cy="369332"/>
          </a:xfrm>
          <a:prstGeom prst="rect">
            <a:avLst/>
          </a:prstGeom>
          <a:noFill/>
        </p:spPr>
        <p:txBody>
          <a:bodyPr wrap="square" rtlCol="0">
            <a:spAutoFit/>
          </a:bodyPr>
          <a:lstStyle/>
          <a:p>
            <a:r>
              <a:rPr lang="fr-CA" dirty="0" smtClean="0">
                <a:latin typeface="Kristen ITC" panose="03050502040202030202" pitchFamily="66" charset="0"/>
              </a:rPr>
              <a:t>Dessin</a:t>
            </a:r>
            <a:endParaRPr lang="fr-CA" dirty="0">
              <a:latin typeface="Kristen ITC" panose="03050502040202030202" pitchFamily="66" charset="0"/>
            </a:endParaRPr>
          </a:p>
        </p:txBody>
      </p:sp>
      <p:sp>
        <p:nvSpPr>
          <p:cNvPr id="56" name="ZoneTexte 55"/>
          <p:cNvSpPr txBox="1"/>
          <p:nvPr/>
        </p:nvSpPr>
        <p:spPr>
          <a:xfrm>
            <a:off x="7894609" y="4319399"/>
            <a:ext cx="1241946" cy="369332"/>
          </a:xfrm>
          <a:prstGeom prst="rect">
            <a:avLst/>
          </a:prstGeom>
          <a:noFill/>
        </p:spPr>
        <p:txBody>
          <a:bodyPr wrap="square" rtlCol="0">
            <a:spAutoFit/>
          </a:bodyPr>
          <a:lstStyle/>
          <a:p>
            <a:r>
              <a:rPr lang="fr-CA" dirty="0" smtClean="0">
                <a:solidFill>
                  <a:schemeClr val="bg1"/>
                </a:solidFill>
                <a:latin typeface="Kristen ITC" panose="03050502040202030202" pitchFamily="66" charset="0"/>
              </a:rPr>
              <a:t>Ours</a:t>
            </a:r>
            <a:endParaRPr lang="fr-CA" dirty="0">
              <a:solidFill>
                <a:schemeClr val="bg1"/>
              </a:solidFill>
              <a:latin typeface="Kristen ITC" panose="03050502040202030202" pitchFamily="66" charset="0"/>
            </a:endParaRPr>
          </a:p>
        </p:txBody>
      </p:sp>
      <p:cxnSp>
        <p:nvCxnSpPr>
          <p:cNvPr id="32" name="Connecteur droit avec flèche 31"/>
          <p:cNvCxnSpPr/>
          <p:nvPr/>
        </p:nvCxnSpPr>
        <p:spPr>
          <a:xfrm flipH="1">
            <a:off x="7377816" y="1342814"/>
            <a:ext cx="989566" cy="646454"/>
          </a:xfrm>
          <a:prstGeom prst="straightConnector1">
            <a:avLst/>
          </a:prstGeom>
          <a:ln w="57150">
            <a:solidFill>
              <a:schemeClr val="tx1"/>
            </a:solidFill>
            <a:tailEnd type="arrow"/>
          </a:ln>
        </p:spPr>
        <p:style>
          <a:lnRef idx="1">
            <a:schemeClr val="accent1"/>
          </a:lnRef>
          <a:fillRef idx="0">
            <a:schemeClr val="accent1"/>
          </a:fillRef>
          <a:effectRef idx="0">
            <a:schemeClr val="accent1"/>
          </a:effectRef>
          <a:fontRef idx="minor">
            <a:schemeClr val="tx1"/>
          </a:fontRef>
        </p:style>
      </p:cxnSp>
      <p:cxnSp>
        <p:nvCxnSpPr>
          <p:cNvPr id="34" name="Connecteur droit avec flèche 33"/>
          <p:cNvCxnSpPr/>
          <p:nvPr/>
        </p:nvCxnSpPr>
        <p:spPr>
          <a:xfrm flipH="1">
            <a:off x="8508834" y="4626341"/>
            <a:ext cx="989566" cy="646454"/>
          </a:xfrm>
          <a:prstGeom prst="straightConnector1">
            <a:avLst/>
          </a:prstGeom>
          <a:ln w="57150">
            <a:solidFill>
              <a:schemeClr val="tx1"/>
            </a:solidFill>
            <a:tailEnd type="arrow"/>
          </a:ln>
        </p:spPr>
        <p:style>
          <a:lnRef idx="1">
            <a:schemeClr val="accent1"/>
          </a:lnRef>
          <a:fillRef idx="0">
            <a:schemeClr val="accent1"/>
          </a:fillRef>
          <a:effectRef idx="0">
            <a:schemeClr val="accent1"/>
          </a:effectRef>
          <a:fontRef idx="minor">
            <a:schemeClr val="tx1"/>
          </a:fontRef>
        </p:style>
      </p:cxnSp>
    </p:spTree>
    <p:extLst>
      <p:ext uri="{BB962C8B-B14F-4D97-AF65-F5344CB8AC3E}">
        <p14:creationId xmlns:p14="http://schemas.microsoft.com/office/powerpoint/2010/main" val="2401514010"/>
      </p:ext>
    </p:extLst>
  </p:cSld>
  <p:clrMapOvr>
    <a:masterClrMapping/>
  </p:clrMapOvr>
  <mc:AlternateContent xmlns:mc="http://schemas.openxmlformats.org/markup-compatibility/2006" xmlns:p14="http://schemas.microsoft.com/office/powerpoint/2010/main">
    <mc:Choice Requires="p14">
      <p:transition spd="slow" p14:dur="2000"/>
    </mc:Choice>
    <mc:Fallback xmlns="">
      <p:transition spd="slow"/>
    </mc:Fallback>
  </mc:AlternateContent>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nodeType="clickEffect">
                                  <p:stCondLst>
                                    <p:cond delay="0"/>
                                  </p:stCondLst>
                                  <p:childTnLst>
                                    <p:set>
                                      <p:cBhvr>
                                        <p:cTn id="6" dur="1" fill="hold">
                                          <p:stCondLst>
                                            <p:cond delay="0"/>
                                          </p:stCondLst>
                                        </p:cTn>
                                        <p:tgtEl>
                                          <p:spTgt spid="32"/>
                                        </p:tgtEl>
                                        <p:attrNameLst>
                                          <p:attrName>style.visibility</p:attrName>
                                        </p:attrNameLst>
                                      </p:cBhvr>
                                      <p:to>
                                        <p:strVal val="visible"/>
                                      </p:to>
                                    </p:set>
                                  </p:childTnLst>
                                </p:cTn>
                              </p:par>
                            </p:childTnLst>
                          </p:cTn>
                        </p:par>
                      </p:childTnLst>
                    </p:cTn>
                  </p:par>
                  <p:par>
                    <p:cTn id="7" fill="hold">
                      <p:stCondLst>
                        <p:cond delay="indefinite"/>
                      </p:stCondLst>
                      <p:childTnLst>
                        <p:par>
                          <p:cTn id="8" fill="hold">
                            <p:stCondLst>
                              <p:cond delay="0"/>
                            </p:stCondLst>
                            <p:childTnLst>
                              <p:par>
                                <p:cTn id="9" presetID="1" presetClass="entr" presetSubtype="0" fill="hold" grpId="0" nodeType="clickEffect">
                                  <p:stCondLst>
                                    <p:cond delay="0"/>
                                  </p:stCondLst>
                                  <p:childTnLst>
                                    <p:set>
                                      <p:cBhvr>
                                        <p:cTn id="10" dur="1" fill="hold">
                                          <p:stCondLst>
                                            <p:cond delay="0"/>
                                          </p:stCondLst>
                                        </p:cTn>
                                        <p:tgtEl>
                                          <p:spTgt spid="43"/>
                                        </p:tgtEl>
                                        <p:attrNameLst>
                                          <p:attrName>style.visibility</p:attrName>
                                        </p:attrNameLst>
                                      </p:cBhvr>
                                      <p:to>
                                        <p:strVal val="visible"/>
                                      </p:to>
                                    </p:set>
                                  </p:childTnLst>
                                </p:cTn>
                              </p:par>
                              <p:par>
                                <p:cTn id="11" presetID="1" presetClass="entr" presetSubtype="0" fill="hold" nodeType="withEffect">
                                  <p:stCondLst>
                                    <p:cond delay="0"/>
                                  </p:stCondLst>
                                  <p:childTnLst>
                                    <p:set>
                                      <p:cBhvr>
                                        <p:cTn id="12" dur="1" fill="hold">
                                          <p:stCondLst>
                                            <p:cond delay="0"/>
                                          </p:stCondLst>
                                        </p:cTn>
                                        <p:tgtEl>
                                          <p:spTgt spid="34"/>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43" grpId="0" animBg="1"/>
    </p:bldLst>
  </p:timing>
</p:sld>
</file>

<file path=ppt/slides/slide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28" name="Image 27"/>
          <p:cNvPicPr>
            <a:picLocks noChangeAspect="1"/>
          </p:cNvPicPr>
          <p:nvPr/>
        </p:nvPicPr>
        <p:blipFill>
          <a:blip r:embed="rId2">
            <a:duotone>
              <a:schemeClr val="bg2">
                <a:shade val="45000"/>
                <a:satMod val="135000"/>
              </a:schemeClr>
              <a:prstClr val="white"/>
            </a:duotone>
            <a:extLst>
              <a:ext uri="{BEBA8EAE-BF5A-486C-A8C5-ECC9F3942E4B}">
                <a14:imgProps xmlns:a14="http://schemas.microsoft.com/office/drawing/2010/main">
                  <a14:imgLayer r:embed="rId3">
                    <a14:imgEffect>
                      <a14:brightnessContrast bright="40000" contrast="40000"/>
                    </a14:imgEffect>
                  </a14:imgLayer>
                </a14:imgProps>
              </a:ext>
              <a:ext uri="{28A0092B-C50C-407E-A947-70E740481C1C}">
                <a14:useLocalDpi xmlns:a14="http://schemas.microsoft.com/office/drawing/2010/main" val="0"/>
              </a:ext>
            </a:extLst>
          </a:blip>
          <a:stretch>
            <a:fillRect/>
          </a:stretch>
        </p:blipFill>
        <p:spPr>
          <a:xfrm>
            <a:off x="926431" y="1450465"/>
            <a:ext cx="8064342" cy="4157129"/>
          </a:xfrm>
          <a:prstGeom prst="rect">
            <a:avLst/>
          </a:prstGeom>
        </p:spPr>
      </p:pic>
      <p:grpSp>
        <p:nvGrpSpPr>
          <p:cNvPr id="30" name="Groupe 29"/>
          <p:cNvGrpSpPr/>
          <p:nvPr/>
        </p:nvGrpSpPr>
        <p:grpSpPr>
          <a:xfrm>
            <a:off x="509732" y="623455"/>
            <a:ext cx="3048000" cy="5805053"/>
            <a:chOff x="509732" y="623455"/>
            <a:chExt cx="3048000" cy="5805053"/>
          </a:xfrm>
        </p:grpSpPr>
        <p:sp>
          <p:nvSpPr>
            <p:cNvPr id="10" name="Rectangle à coins arrondis 9"/>
            <p:cNvSpPr/>
            <p:nvPr/>
          </p:nvSpPr>
          <p:spPr>
            <a:xfrm>
              <a:off x="509732" y="623455"/>
              <a:ext cx="3048000" cy="5805053"/>
            </a:xfrm>
            <a:prstGeom prst="roundRect">
              <a:avLst/>
            </a:prstGeom>
            <a:solidFill>
              <a:schemeClr val="bg1"/>
            </a:soli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effectLst>
              <a:outerShdw blurRad="50800" dist="38100" dir="5400000" algn="t" rotWithShape="0">
                <a:prstClr val="black">
                  <a:alpha val="40000"/>
                </a:prstClr>
              </a:outerShdw>
            </a:effectLst>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grpSp>
          <p:nvGrpSpPr>
            <p:cNvPr id="11" name="Groupe 10"/>
            <p:cNvGrpSpPr/>
            <p:nvPr/>
          </p:nvGrpSpPr>
          <p:grpSpPr>
            <a:xfrm>
              <a:off x="880910" y="3186546"/>
              <a:ext cx="2310446" cy="2948718"/>
              <a:chOff x="243847" y="1828799"/>
              <a:chExt cx="1759679" cy="2235200"/>
            </a:xfrm>
          </p:grpSpPr>
          <p:sp>
            <p:nvSpPr>
              <p:cNvPr id="12" name="Arrondir un rectangle avec un coin du même côté 11"/>
              <p:cNvSpPr/>
              <p:nvPr/>
            </p:nvSpPr>
            <p:spPr>
              <a:xfrm rot="10800000">
                <a:off x="243847" y="1828799"/>
                <a:ext cx="1759679" cy="2235200"/>
              </a:xfrm>
              <a:prstGeom prst="round2SameRect">
                <a:avLst>
                  <a:gd name="adj1" fmla="val 10500"/>
                  <a:gd name="adj2" fmla="val 0"/>
                </a:avLst>
              </a:prstGeom>
              <a:ln>
                <a:solidFill>
                  <a:schemeClr val="bg1"/>
                </a:solidFill>
              </a:ln>
              <a:effectLst>
                <a:outerShdw blurRad="50800" dist="38100" dir="5400000" algn="t" rotWithShape="0">
                  <a:prstClr val="black">
                    <a:alpha val="40000"/>
                  </a:prstClr>
                </a:outerShdw>
              </a:effectLst>
            </p:spPr>
            <p:style>
              <a:lnRef idx="0">
                <a:scrgbClr r="0" g="0" b="0"/>
              </a:lnRef>
              <a:fillRef idx="3">
                <a:schemeClr val="accent2">
                  <a:hueOff val="0"/>
                  <a:satOff val="0"/>
                  <a:lumOff val="0"/>
                  <a:alphaOff val="0"/>
                </a:schemeClr>
              </a:fillRef>
              <a:effectRef idx="2">
                <a:scrgbClr r="0" g="0" b="0"/>
              </a:effectRef>
              <a:fontRef idx="minor">
                <a:schemeClr val="lt1"/>
              </a:fontRef>
            </p:style>
          </p:sp>
          <p:sp>
            <p:nvSpPr>
              <p:cNvPr id="13" name="Arrondir un rectangle avec un coin du même côté 4"/>
              <p:cNvSpPr/>
              <p:nvPr/>
            </p:nvSpPr>
            <p:spPr>
              <a:xfrm rot="21600000">
                <a:off x="297963" y="1828799"/>
                <a:ext cx="1651447" cy="2181084"/>
              </a:xfrm>
              <a:prstGeom prst="rect">
                <a:avLst/>
              </a:prstGeom>
            </p:spPr>
            <p:style>
              <a:lnRef idx="0">
                <a:scrgbClr r="0" g="0" b="0"/>
              </a:lnRef>
              <a:fillRef idx="0">
                <a:scrgbClr r="0" g="0" b="0"/>
              </a:fillRef>
              <a:effectRef idx="0">
                <a:scrgbClr r="0" g="0" b="0"/>
              </a:effectRef>
              <a:fontRef idx="minor">
                <a:schemeClr val="lt1"/>
              </a:fontRef>
            </p:style>
            <p:txBody>
              <a:bodyPr spcFirstLastPara="0" vert="horz" wrap="square" lIns="113792" tIns="113792" rIns="113792" bIns="113792" numCol="1" spcCol="1270" anchor="ctr" anchorCtr="0">
                <a:noAutofit/>
              </a:bodyPr>
              <a:lstStyle/>
              <a:p>
                <a:pPr lvl="0" algn="ctr" defTabSz="711200">
                  <a:lnSpc>
                    <a:spcPct val="90000"/>
                  </a:lnSpc>
                  <a:spcBef>
                    <a:spcPct val="0"/>
                  </a:spcBef>
                  <a:spcAft>
                    <a:spcPct val="35000"/>
                  </a:spcAft>
                </a:pPr>
                <a:r>
                  <a:rPr lang="fr-FR" sz="2000" kern="1200" noProof="0" dirty="0" smtClean="0">
                    <a:latin typeface="Kristen ITC" panose="03050502040202030202" pitchFamily="66" charset="0"/>
                  </a:rPr>
                  <a:t>Préciser son besoin de recherche</a:t>
                </a:r>
                <a:endParaRPr lang="fr-FR" sz="2000" kern="1200" noProof="0" dirty="0">
                  <a:latin typeface="Kristen ITC" panose="03050502040202030202" pitchFamily="66" charset="0"/>
                </a:endParaRPr>
              </a:p>
            </p:txBody>
          </p:sp>
        </p:grpSp>
        <p:sp>
          <p:nvSpPr>
            <p:cNvPr id="29" name="Rectangle à coins arrondis 28"/>
            <p:cNvSpPr/>
            <p:nvPr/>
          </p:nvSpPr>
          <p:spPr>
            <a:xfrm>
              <a:off x="1089163" y="949047"/>
              <a:ext cx="2031139" cy="1826649"/>
            </a:xfrm>
            <a:prstGeom prst="roundRect">
              <a:avLst>
                <a:gd name="adj" fmla="val 10000"/>
              </a:avLst>
            </a:prstGeom>
            <a:blipFill dpi="0" rotWithShape="1">
              <a:blip r:embed="rId4" cstate="print">
                <a:extLst>
                  <a:ext uri="{BEBA8EAE-BF5A-486C-A8C5-ECC9F3942E4B}">
                    <a14:imgProps xmlns:a14="http://schemas.microsoft.com/office/drawing/2010/main">
                      <a14:imgLayer r:embed="rId5">
                        <a14:imgEffect>
                          <a14:backgroundRemoval t="0" b="100000" l="0" r="100000">
                            <a14:foregroundMark x1="59861" y1="85227" x2="81574" y2="90246"/>
                            <a14:foregroundMark x1="82171" y1="91951" x2="82171" y2="99242"/>
                            <a14:foregroundMark x1="58068" y1="91951" x2="58068" y2="99811"/>
                            <a14:foregroundMark x1="59263" y1="90246" x2="76295" y2="96970"/>
                          </a14:backgroundRemoval>
                        </a14:imgEffect>
                        <a14:imgEffect>
                          <a14:sharpenSoften amount="50000"/>
                        </a14:imgEffect>
                      </a14:imgLayer>
                    </a14:imgProps>
                  </a:ext>
                  <a:ext uri="{28A0092B-C50C-407E-A947-70E740481C1C}">
                    <a14:useLocalDpi xmlns:a14="http://schemas.microsoft.com/office/drawing/2010/main" val="0"/>
                  </a:ext>
                </a:extLst>
              </a:blip>
              <a:srcRect/>
              <a:stretch>
                <a:fillRect l="7248" r="7248"/>
              </a:stretch>
            </a:blipFill>
            <a:ln>
              <a:noFill/>
            </a:ln>
            <a:effectLst/>
          </p:spPr>
          <p:style>
            <a:lnRef idx="0">
              <a:scrgbClr r="0" g="0" b="0"/>
            </a:lnRef>
            <a:fillRef idx="1">
              <a:scrgbClr r="0" g="0" b="0"/>
            </a:fillRef>
            <a:effectRef idx="2">
              <a:scrgbClr r="0" g="0" b="0"/>
            </a:effectRef>
            <a:fontRef idx="minor">
              <a:schemeClr val="lt1">
                <a:hueOff val="0"/>
                <a:satOff val="0"/>
                <a:lumOff val="0"/>
                <a:alphaOff val="0"/>
              </a:schemeClr>
            </a:fontRef>
          </p:style>
        </p:sp>
      </p:grpSp>
      <p:sp>
        <p:nvSpPr>
          <p:cNvPr id="19" name="Rectangle 18"/>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Tree>
    <p:extLst>
      <p:ext uri="{BB962C8B-B14F-4D97-AF65-F5344CB8AC3E}">
        <p14:creationId xmlns:p14="http://schemas.microsoft.com/office/powerpoint/2010/main" val="3921987219"/>
      </p:ext>
    </p:extLst>
  </p:cSld>
  <p:clrMapOvr>
    <a:masterClrMapping/>
  </p:clrMapOvr>
  <mc:AlternateContent xmlns:mc="http://schemas.openxmlformats.org/markup-compatibility/2006" xmlns:p14="http://schemas.microsoft.com/office/powerpoint/2010/main">
    <mc:Choice Requires="p14">
      <p:transition spd="slow" p14:dur="1200">
        <p14:prism/>
      </p:transition>
    </mc:Choice>
    <mc:Fallback xmlns="">
      <p:transition spd="slow">
        <p:fade/>
      </p:transition>
    </mc:Fallback>
  </mc:AlternateContent>
  <p:timing>
    <p:tnLst>
      <p:par>
        <p:cTn id="1" dur="indefinite" restart="never" nodeType="tmRoot">
          <p:childTnLst>
            <p:seq concurrent="1" nextAc="seek">
              <p:cTn id="2" dur="indefinite" nodeType="mainSeq">
                <p:childTnLst>
                  <p:par>
                    <p:cTn id="3" fill="hold">
                      <p:stCondLst>
                        <p:cond delay="indefinite"/>
                        <p:cond evt="onBegin" delay="0">
                          <p:tn val="2"/>
                        </p:cond>
                      </p:stCondLst>
                      <p:childTnLst>
                        <p:par>
                          <p:cTn id="4" fill="hold">
                            <p:stCondLst>
                              <p:cond delay="0"/>
                            </p:stCondLst>
                            <p:childTnLst>
                              <p:par>
                                <p:cTn id="5" presetID="53" presetClass="entr" presetSubtype="16" fill="hold" nodeType="afterEffect">
                                  <p:stCondLst>
                                    <p:cond delay="0"/>
                                  </p:stCondLst>
                                  <p:childTnLst>
                                    <p:set>
                                      <p:cBhvr>
                                        <p:cTn id="6" dur="1" fill="hold">
                                          <p:stCondLst>
                                            <p:cond delay="0"/>
                                          </p:stCondLst>
                                        </p:cTn>
                                        <p:tgtEl>
                                          <p:spTgt spid="30"/>
                                        </p:tgtEl>
                                        <p:attrNameLst>
                                          <p:attrName>style.visibility</p:attrName>
                                        </p:attrNameLst>
                                      </p:cBhvr>
                                      <p:to>
                                        <p:strVal val="visible"/>
                                      </p:to>
                                    </p:set>
                                    <p:anim calcmode="lin" valueType="num">
                                      <p:cBhvr>
                                        <p:cTn id="7" dur="500" fill="hold"/>
                                        <p:tgtEl>
                                          <p:spTgt spid="30"/>
                                        </p:tgtEl>
                                        <p:attrNameLst>
                                          <p:attrName>ppt_w</p:attrName>
                                        </p:attrNameLst>
                                      </p:cBhvr>
                                      <p:tavLst>
                                        <p:tav tm="0">
                                          <p:val>
                                            <p:fltVal val="0"/>
                                          </p:val>
                                        </p:tav>
                                        <p:tav tm="100000">
                                          <p:val>
                                            <p:strVal val="#ppt_w"/>
                                          </p:val>
                                        </p:tav>
                                      </p:tavLst>
                                    </p:anim>
                                    <p:anim calcmode="lin" valueType="num">
                                      <p:cBhvr>
                                        <p:cTn id="8" dur="500" fill="hold"/>
                                        <p:tgtEl>
                                          <p:spTgt spid="30"/>
                                        </p:tgtEl>
                                        <p:attrNameLst>
                                          <p:attrName>ppt_h</p:attrName>
                                        </p:attrNameLst>
                                      </p:cBhvr>
                                      <p:tavLst>
                                        <p:tav tm="0">
                                          <p:val>
                                            <p:fltVal val="0"/>
                                          </p:val>
                                        </p:tav>
                                        <p:tav tm="100000">
                                          <p:val>
                                            <p:strVal val="#ppt_h"/>
                                          </p:val>
                                        </p:tav>
                                      </p:tavLst>
                                    </p:anim>
                                    <p:animEffect transition="in" filter="fade">
                                      <p:cBhvr>
                                        <p:cTn id="9" dur="500"/>
                                        <p:tgtEl>
                                          <p:spTgt spid="30"/>
                                        </p:tgtEl>
                                      </p:cBhvr>
                                    </p:animEffec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3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8" name="Rectangle à coins arrondis 7"/>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sp>
        <p:nvSpPr>
          <p:cNvPr id="14" name="Rectangle 13"/>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9" name="Rectangle à coins arrondis 8"/>
          <p:cNvSpPr/>
          <p:nvPr/>
        </p:nvSpPr>
        <p:spPr>
          <a:xfrm>
            <a:off x="88231" y="350219"/>
            <a:ext cx="1420088" cy="1154099"/>
          </a:xfrm>
          <a:prstGeom prst="roundRect">
            <a:avLst>
              <a:gd name="adj" fmla="val 10000"/>
            </a:avLst>
          </a:prstGeom>
          <a:blipFill>
            <a:blip r:embed="rId3" cstate="print">
              <a:duotone>
                <a:schemeClr val="bg2">
                  <a:shade val="45000"/>
                  <a:satMod val="135000"/>
                </a:schemeClr>
                <a:prstClr val="white"/>
              </a:duotone>
              <a:extLst>
                <a:ext uri="{BEBA8EAE-BF5A-486C-A8C5-ECC9F3942E4B}">
                  <a14:imgProps xmlns:a14="http://schemas.microsoft.com/office/drawing/2010/main">
                    <a14:imgLayer r:embed="rId4">
                      <a14:imgEffect>
                        <a14:backgroundRemoval t="0" b="100000" l="0" r="100000">
                          <a14:foregroundMark x1="49500" y1="96830" x2="66250" y2="96830"/>
                          <a14:foregroundMark x1="49250" y1="96254" x2="49000" y2="88473"/>
                          <a14:foregroundMark x1="49000" y1="88473" x2="62500" y2="88473"/>
                          <a14:foregroundMark x1="62250" y1="89049" x2="65250" y2="96542"/>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1000" r="-1000"/>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pic>
        <p:nvPicPr>
          <p:cNvPr id="1027" name="Picture 3"/>
          <p:cNvPicPr>
            <a:picLocks noChangeAspect="1" noChangeArrowheads="1"/>
          </p:cNvPicPr>
          <p:nvPr/>
        </p:nvPicPr>
        <p:blipFill rotWithShape="1">
          <a:blip r:embed="rId5">
            <a:extLst>
              <a:ext uri="{28A0092B-C50C-407E-A947-70E740481C1C}">
                <a14:useLocalDpi xmlns:a14="http://schemas.microsoft.com/office/drawing/2010/main" val="0"/>
              </a:ext>
            </a:extLst>
          </a:blip>
          <a:srcRect t="11762" r="1718" b="7750"/>
          <a:stretch/>
        </p:blipFill>
        <p:spPr bwMode="auto">
          <a:xfrm>
            <a:off x="508000" y="1582986"/>
            <a:ext cx="9619646" cy="492379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pic>
        <p:nvPicPr>
          <p:cNvPr id="1026" name="Picture 2"/>
          <p:cNvPicPr>
            <a:picLocks noChangeAspect="1" noChangeArrowheads="1"/>
          </p:cNvPicPr>
          <p:nvPr/>
        </p:nvPicPr>
        <p:blipFill rotWithShape="1">
          <a:blip r:embed="rId6">
            <a:extLst>
              <a:ext uri="{28A0092B-C50C-407E-A947-70E740481C1C}">
                <a14:useLocalDpi xmlns:a14="http://schemas.microsoft.com/office/drawing/2010/main" val="0"/>
              </a:ext>
            </a:extLst>
          </a:blip>
          <a:srcRect t="11500" r="1718" b="10000"/>
          <a:stretch/>
        </p:blipFill>
        <p:spPr bwMode="auto">
          <a:xfrm>
            <a:off x="508000" y="1582986"/>
            <a:ext cx="9936746" cy="4960474"/>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
        <p:nvSpPr>
          <p:cNvPr id="10" name="Titre 13"/>
          <p:cNvSpPr txBox="1">
            <a:spLocks/>
          </p:cNvSpPr>
          <p:nvPr/>
        </p:nvSpPr>
        <p:spPr>
          <a:xfrm>
            <a:off x="1528739" y="498125"/>
            <a:ext cx="8598907" cy="1412562"/>
          </a:xfrm>
          <a:prstGeom prst="rect">
            <a:avLst/>
          </a:prstGeom>
        </p:spPr>
        <p:txBody>
          <a:bodyPr vert="horz" lIns="91440" tIns="45720" rIns="91440" bIns="45720" rtlCol="0" anchor="t">
            <a:normAutofit/>
          </a:bodyPr>
          <a:lstStyle>
            <a:lvl1pPr algn="l" defTabSz="457200" rtl="0" eaLnBrk="1" latinLnBrk="0" hangingPunct="1">
              <a:spcBef>
                <a:spcPct val="0"/>
              </a:spcBef>
              <a:buNone/>
              <a:defRPr sz="3600" kern="1200">
                <a:solidFill>
                  <a:schemeClr val="accent1"/>
                </a:solidFill>
                <a:latin typeface="+mj-lt"/>
                <a:ea typeface="+mj-ea"/>
                <a:cs typeface="+mj-cs"/>
              </a:defRPr>
            </a:lvl1pPr>
            <a:lvl2pPr eaLnBrk="1" hangingPunct="1">
              <a:defRPr>
                <a:solidFill>
                  <a:schemeClr val="tx2"/>
                </a:solidFill>
              </a:defRPr>
            </a:lvl2pPr>
            <a:lvl3pPr eaLnBrk="1" hangingPunct="1">
              <a:defRPr>
                <a:solidFill>
                  <a:schemeClr val="tx2"/>
                </a:solidFill>
              </a:defRPr>
            </a:lvl3pPr>
            <a:lvl4pPr eaLnBrk="1" hangingPunct="1">
              <a:defRPr>
                <a:solidFill>
                  <a:schemeClr val="tx2"/>
                </a:solidFill>
              </a:defRPr>
            </a:lvl4pPr>
            <a:lvl5pPr eaLnBrk="1" hangingPunct="1">
              <a:defRPr>
                <a:solidFill>
                  <a:schemeClr val="tx2"/>
                </a:solidFill>
              </a:defRPr>
            </a:lvl5pPr>
            <a:lvl6pPr eaLnBrk="1" hangingPunct="1">
              <a:defRPr>
                <a:solidFill>
                  <a:schemeClr val="tx2"/>
                </a:solidFill>
              </a:defRPr>
            </a:lvl6pPr>
            <a:lvl7pPr eaLnBrk="1" hangingPunct="1">
              <a:defRPr>
                <a:solidFill>
                  <a:schemeClr val="tx2"/>
                </a:solidFill>
              </a:defRPr>
            </a:lvl7pPr>
            <a:lvl8pPr eaLnBrk="1" hangingPunct="1">
              <a:defRPr>
                <a:solidFill>
                  <a:schemeClr val="tx2"/>
                </a:solidFill>
              </a:defRPr>
            </a:lvl8pPr>
            <a:lvl9pPr eaLnBrk="1" hangingPunct="1">
              <a:defRPr>
                <a:solidFill>
                  <a:schemeClr val="tx2"/>
                </a:solidFill>
              </a:defRPr>
            </a:lvl9pPr>
          </a:lstStyle>
          <a:p>
            <a:r>
              <a:rPr lang="fr-CA" dirty="0" smtClean="0">
                <a:latin typeface="Kristen ITC" panose="03050502040202030202" pitchFamily="66" charset="0"/>
              </a:rPr>
              <a:t>Recherche de photos de pêches de l’Ontario</a:t>
            </a:r>
            <a:endParaRPr lang="fr-CA" sz="2000" dirty="0">
              <a:solidFill>
                <a:schemeClr val="tx1"/>
              </a:solidFill>
              <a:latin typeface="Kristen ITC" panose="03050502040202030202" pitchFamily="66" charset="0"/>
            </a:endParaRPr>
          </a:p>
        </p:txBody>
      </p:sp>
      <p:pic>
        <p:nvPicPr>
          <p:cNvPr id="1028" name="Picture 4"/>
          <p:cNvPicPr>
            <a:picLocks noChangeAspect="1" noChangeArrowheads="1"/>
          </p:cNvPicPr>
          <p:nvPr/>
        </p:nvPicPr>
        <p:blipFill rotWithShape="1">
          <a:blip r:embed="rId7">
            <a:extLst>
              <a:ext uri="{28A0092B-C50C-407E-A947-70E740481C1C}">
                <a14:useLocalDpi xmlns:a14="http://schemas.microsoft.com/office/drawing/2010/main" val="0"/>
              </a:ext>
            </a:extLst>
          </a:blip>
          <a:srcRect t="11762" r="1875" b="7880"/>
          <a:stretch/>
        </p:blipFill>
        <p:spPr bwMode="auto">
          <a:xfrm>
            <a:off x="541769" y="1582986"/>
            <a:ext cx="9902977" cy="5068704"/>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
        <p:nvSpPr>
          <p:cNvPr id="12" name="ZoneTexte 7"/>
          <p:cNvSpPr txBox="1"/>
          <p:nvPr/>
        </p:nvSpPr>
        <p:spPr>
          <a:xfrm>
            <a:off x="651052" y="6597032"/>
            <a:ext cx="6792847" cy="219954"/>
          </a:xfrm>
          <a:prstGeom prst="rect">
            <a:avLst/>
          </a:prstGeom>
          <a:noFill/>
        </p:spPr>
        <p: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CA" sz="900" dirty="0">
                <a:solidFill>
                  <a:schemeClr val="bg1">
                    <a:lumMod val="50000"/>
                  </a:schemeClr>
                </a:solidFill>
                <a:latin typeface="+mn-lt"/>
              </a:rPr>
              <a:t>Google et le logo Google sont des marques déposées de Google Inc., utilisées avec l'autorisation de leur propriétaire.</a:t>
            </a:r>
          </a:p>
        </p:txBody>
      </p:sp>
    </p:spTree>
    <p:extLst>
      <p:ext uri="{BB962C8B-B14F-4D97-AF65-F5344CB8AC3E}">
        <p14:creationId xmlns:p14="http://schemas.microsoft.com/office/powerpoint/2010/main" val="3644778042"/>
      </p:ext>
    </p:extLst>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nodeType="clickEffect">
                                  <p:stCondLst>
                                    <p:cond delay="0"/>
                                  </p:stCondLst>
                                  <p:childTnLst>
                                    <p:set>
                                      <p:cBhvr>
                                        <p:cTn id="6" dur="1" fill="hold">
                                          <p:stCondLst>
                                            <p:cond delay="0"/>
                                          </p:stCondLst>
                                        </p:cTn>
                                        <p:tgtEl>
                                          <p:spTgt spid="1026"/>
                                        </p:tgtEl>
                                        <p:attrNameLst>
                                          <p:attrName>style.visibility</p:attrName>
                                        </p:attrNameLst>
                                      </p:cBhvr>
                                      <p:to>
                                        <p:strVal val="visible"/>
                                      </p:to>
                                    </p:set>
                                  </p:childTnLst>
                                </p:cTn>
                              </p:par>
                            </p:childTnLst>
                          </p:cTn>
                        </p:par>
                      </p:childTnLst>
                    </p:cTn>
                  </p:par>
                  <p:par>
                    <p:cTn id="7" fill="hold">
                      <p:stCondLst>
                        <p:cond delay="indefinite"/>
                      </p:stCondLst>
                      <p:childTnLst>
                        <p:par>
                          <p:cTn id="8" fill="hold">
                            <p:stCondLst>
                              <p:cond delay="0"/>
                            </p:stCondLst>
                            <p:childTnLst>
                              <p:par>
                                <p:cTn id="9" presetID="1" presetClass="entr" presetSubtype="0" fill="hold" nodeType="clickEffect">
                                  <p:stCondLst>
                                    <p:cond delay="0"/>
                                  </p:stCondLst>
                                  <p:childTnLst>
                                    <p:set>
                                      <p:cBhvr>
                                        <p:cTn id="10" dur="1" fill="hold">
                                          <p:stCondLst>
                                            <p:cond delay="0"/>
                                          </p:stCondLst>
                                        </p:cTn>
                                        <p:tgtEl>
                                          <p:spTgt spid="1028"/>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3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9" name="ZoneTexte 8"/>
          <p:cNvSpPr txBox="1"/>
          <p:nvPr/>
        </p:nvSpPr>
        <p:spPr>
          <a:xfrm rot="14869695" flipV="1">
            <a:off x="9058554" y="947787"/>
            <a:ext cx="1934343" cy="246221"/>
          </a:xfrm>
          <a:prstGeom prst="rect">
            <a:avLst/>
          </a:prstGeom>
          <a:noFill/>
        </p:spPr>
        <p:txBody>
          <a:bodyPr wrap="square" rtlCol="0">
            <a:spAutoFit/>
          </a:bodyPr>
          <a:lstStyle/>
          <a:p>
            <a:r>
              <a:rPr lang="fr-CA" sz="1000" dirty="0" err="1">
                <a:solidFill>
                  <a:schemeClr val="tx1">
                    <a:lumMod val="65000"/>
                    <a:lumOff val="35000"/>
                  </a:schemeClr>
                </a:solidFill>
                <a:latin typeface="+mn-lt"/>
              </a:rPr>
              <a:t>Journey</a:t>
            </a:r>
            <a:r>
              <a:rPr lang="fr-CA" sz="1000" dirty="0">
                <a:solidFill>
                  <a:schemeClr val="tx1">
                    <a:lumMod val="65000"/>
                    <a:lumOff val="35000"/>
                  </a:schemeClr>
                </a:solidFill>
                <a:latin typeface="+mn-lt"/>
              </a:rPr>
              <a:t> 2 </a:t>
            </a:r>
            <a:r>
              <a:rPr lang="fr-CA" sz="1000" dirty="0" err="1" smtClean="0">
                <a:solidFill>
                  <a:schemeClr val="tx1">
                    <a:lumMod val="65000"/>
                    <a:lumOff val="35000"/>
                  </a:schemeClr>
                </a:solidFill>
                <a:latin typeface="+mn-lt"/>
              </a:rPr>
              <a:t>Sustainability</a:t>
            </a:r>
            <a:r>
              <a:rPr lang="fr-CA" sz="1000" dirty="0" smtClean="0">
                <a:solidFill>
                  <a:schemeClr val="tx1">
                    <a:lumMod val="65000"/>
                    <a:lumOff val="35000"/>
                  </a:schemeClr>
                </a:solidFill>
                <a:latin typeface="+mn-lt"/>
              </a:rPr>
              <a:t>, </a:t>
            </a:r>
            <a:r>
              <a:rPr lang="fr-CA" sz="1000" dirty="0" err="1" smtClean="0">
                <a:solidFill>
                  <a:schemeClr val="tx1">
                    <a:lumMod val="65000"/>
                    <a:lumOff val="35000"/>
                  </a:schemeClr>
                </a:solidFill>
                <a:latin typeface="+mn-lt"/>
              </a:rPr>
              <a:t>s.d</a:t>
            </a:r>
            <a:r>
              <a:rPr lang="fr-CA" sz="1000" dirty="0" smtClean="0">
                <a:solidFill>
                  <a:schemeClr val="tx1">
                    <a:lumMod val="65000"/>
                    <a:lumOff val="35000"/>
                  </a:schemeClr>
                </a:solidFill>
                <a:latin typeface="+mn-lt"/>
              </a:rPr>
              <a:t>.</a:t>
            </a:r>
            <a:endParaRPr lang="fr-CA" sz="1000" dirty="0">
              <a:solidFill>
                <a:schemeClr val="tx1">
                  <a:lumMod val="65000"/>
                  <a:lumOff val="35000"/>
                </a:schemeClr>
              </a:solidFill>
              <a:latin typeface="+mn-lt"/>
            </a:endParaRPr>
          </a:p>
        </p:txBody>
      </p:sp>
      <p:sp>
        <p:nvSpPr>
          <p:cNvPr id="11" name="Rectangle à coins arrondis 10"/>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sp>
      <p:sp>
        <p:nvSpPr>
          <p:cNvPr id="12" name="Rectangle à coins arrondis 11"/>
          <p:cNvSpPr/>
          <p:nvPr/>
        </p:nvSpPr>
        <p:spPr>
          <a:xfrm>
            <a:off x="154042" y="376591"/>
            <a:ext cx="1354277" cy="1217932"/>
          </a:xfrm>
          <a:prstGeom prst="roundRect">
            <a:avLst>
              <a:gd name="adj" fmla="val 10000"/>
            </a:avLst>
          </a:prstGeom>
          <a:blipFill dpi="0" rotWithShape="1">
            <a:blip r:embed="rId3" cstate="print">
              <a:alphaModFix amt="92000"/>
              <a:duotone>
                <a:schemeClr val="bg2">
                  <a:shade val="45000"/>
                  <a:satMod val="135000"/>
                </a:schemeClr>
                <a:prstClr val="white"/>
              </a:duotone>
              <a:extLst>
                <a:ext uri="{BEBA8EAE-BF5A-486C-A8C5-ECC9F3942E4B}">
                  <a14:imgProps xmlns:a14="http://schemas.microsoft.com/office/drawing/2010/main">
                    <a14:imgLayer r:embed="rId4">
                      <a14:imgEffect>
                        <a14:backgroundRemoval t="0" b="100000" l="0" r="100000">
                          <a14:foregroundMark x1="59861" y1="85227" x2="81574" y2="90246"/>
                          <a14:foregroundMark x1="82171" y1="91951" x2="82171" y2="99242"/>
                          <a14:foregroundMark x1="58068" y1="91951" x2="58068" y2="99811"/>
                          <a14:foregroundMark x1="59263" y1="90246" x2="76295" y2="96970"/>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7248" r="7248"/>
            </a:stretch>
          </a:blipFill>
          <a:ln>
            <a:noFill/>
          </a:ln>
          <a:effectLst/>
        </p:spPr>
        <p:style>
          <a:lnRef idx="0">
            <a:scrgbClr r="0" g="0" b="0"/>
          </a:lnRef>
          <a:fillRef idx="1">
            <a:scrgbClr r="0" g="0" b="0"/>
          </a:fillRef>
          <a:effectRef idx="2">
            <a:scrgbClr r="0" g="0" b="0"/>
          </a:effectRef>
          <a:fontRef idx="minor">
            <a:schemeClr val="lt1">
              <a:hueOff val="0"/>
              <a:satOff val="0"/>
              <a:lumOff val="0"/>
              <a:alphaOff val="0"/>
            </a:schemeClr>
          </a:fontRef>
        </p:style>
      </p:sp>
      <p:sp>
        <p:nvSpPr>
          <p:cNvPr id="14" name="Titre 1"/>
          <p:cNvSpPr>
            <a:spLocks noGrp="1"/>
          </p:cNvSpPr>
          <p:nvPr>
            <p:ph type="title"/>
          </p:nvPr>
        </p:nvSpPr>
        <p:spPr>
          <a:xfrm>
            <a:off x="1519127" y="424502"/>
            <a:ext cx="7092929" cy="685800"/>
          </a:xfrm>
        </p:spPr>
        <p:txBody>
          <a:bodyPr>
            <a:noAutofit/>
          </a:bodyPr>
          <a:lstStyle/>
          <a:p>
            <a:r>
              <a:rPr lang="fr-CA" sz="3600" dirty="0" smtClean="0">
                <a:latin typeface="Kristen ITC" panose="03050502040202030202" pitchFamily="66" charset="0"/>
              </a:rPr>
              <a:t>Tout bon du premier coup?</a:t>
            </a:r>
            <a:endParaRPr lang="fr-CA" sz="3600" dirty="0"/>
          </a:p>
        </p:txBody>
      </p:sp>
      <p:pic>
        <p:nvPicPr>
          <p:cNvPr id="8" name="Picture 2" descr="flecha"/>
          <p:cNvPicPr>
            <a:picLocks noChangeAspect="1" noChangeArrowheads="1"/>
          </p:cNvPicPr>
          <p:nvPr/>
        </p:nvPicPr>
        <p:blipFill>
          <a:blip r:embed="rId5" cstate="print">
            <a:extLst>
              <a:ext uri="{BEBA8EAE-BF5A-486C-A8C5-ECC9F3942E4B}">
                <a14:imgProps xmlns:a14="http://schemas.microsoft.com/office/drawing/2010/main">
                  <a14:imgLayer r:embed="rId6">
                    <a14:imgEffect>
                      <a14:backgroundRemoval t="5451" b="95807" l="9752" r="92570"/>
                    </a14:imgEffect>
                  </a14:imgLayer>
                </a14:imgProps>
              </a:ext>
              <a:ext uri="{28A0092B-C50C-407E-A947-70E740481C1C}">
                <a14:useLocalDpi xmlns:a14="http://schemas.microsoft.com/office/drawing/2010/main" val="0"/>
              </a:ext>
            </a:extLst>
          </a:blip>
          <a:srcRect/>
          <a:stretch>
            <a:fillRect/>
          </a:stretch>
        </p:blipFill>
        <p:spPr bwMode="auto">
          <a:xfrm>
            <a:off x="7395030" y="478296"/>
            <a:ext cx="2688232" cy="1984365"/>
          </a:xfrm>
          <a:prstGeom prst="rect">
            <a:avLst/>
          </a:prstGeom>
          <a:noFill/>
          <a:extLst>
            <a:ext uri="{909E8E84-426E-40DD-AFC4-6F175D3DCCD1}">
              <a14:hiddenFill xmlns:a14="http://schemas.microsoft.com/office/drawing/2010/main">
                <a:solidFill>
                  <a:srgbClr val="FFFFFF"/>
                </a:solidFill>
              </a14:hiddenFill>
            </a:ext>
          </a:extLst>
        </p:spPr>
      </p:pic>
      <p:sp>
        <p:nvSpPr>
          <p:cNvPr id="19" name="Rectangle 18"/>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13" name="Espace réservé du contenu 2"/>
          <p:cNvSpPr txBox="1">
            <a:spLocks/>
          </p:cNvSpPr>
          <p:nvPr/>
        </p:nvSpPr>
        <p:spPr>
          <a:xfrm>
            <a:off x="516182" y="2850862"/>
            <a:ext cx="8942033" cy="3641715"/>
          </a:xfrm>
          <a:prstGeom prst="rect">
            <a:avLst/>
          </a:prstGeom>
        </p:spPr>
        <p:txBody>
          <a:bodyPr vert="horz" lIns="91440" tIns="45720" rIns="91440" bIns="45720" rtlCol="0" anchor="t">
            <a:normAutofit/>
          </a:bodyPr>
          <a:lstStyle>
            <a:lvl1pPr marL="0" indent="0" algn="l" defTabSz="457200" rtl="0" eaLnBrk="1" latinLnBrk="0" hangingPunct="1">
              <a:spcBef>
                <a:spcPts val="1000"/>
              </a:spcBef>
              <a:spcAft>
                <a:spcPts val="0"/>
              </a:spcAft>
              <a:buClr>
                <a:schemeClr val="accent1"/>
              </a:buClr>
              <a:buSzPct val="80000"/>
              <a:buFont typeface="Wingdings 3" charset="2"/>
              <a:buNone/>
              <a:defRPr sz="2000" kern="1200">
                <a:solidFill>
                  <a:schemeClr val="tx1">
                    <a:lumMod val="50000"/>
                    <a:lumOff val="50000"/>
                  </a:schemeClr>
                </a:solidFill>
                <a:latin typeface="+mn-lt"/>
                <a:ea typeface="+mn-ea"/>
                <a:cs typeface="+mn-cs"/>
              </a:defRPr>
            </a:lvl1pPr>
            <a:lvl2pPr marL="457200" indent="0" algn="l" defTabSz="457200" rtl="0" eaLnBrk="1" latinLnBrk="0" hangingPunct="1">
              <a:spcBef>
                <a:spcPts val="1000"/>
              </a:spcBef>
              <a:spcAft>
                <a:spcPts val="0"/>
              </a:spcAft>
              <a:buClr>
                <a:schemeClr val="accent1"/>
              </a:buClr>
              <a:buSzPct val="80000"/>
              <a:buFont typeface="Wingdings 3" charset="2"/>
              <a:buNone/>
              <a:defRPr sz="1800" kern="1200">
                <a:solidFill>
                  <a:schemeClr val="tx1">
                    <a:tint val="75000"/>
                  </a:schemeClr>
                </a:solidFill>
                <a:latin typeface="+mn-lt"/>
                <a:ea typeface="+mn-ea"/>
                <a:cs typeface="+mn-cs"/>
              </a:defRPr>
            </a:lvl2pPr>
            <a:lvl3pPr marL="914400" indent="0" algn="l" defTabSz="457200" rtl="0" eaLnBrk="1" latinLnBrk="0" hangingPunct="1">
              <a:spcBef>
                <a:spcPts val="1000"/>
              </a:spcBef>
              <a:spcAft>
                <a:spcPts val="0"/>
              </a:spcAft>
              <a:buClr>
                <a:schemeClr val="accent1"/>
              </a:buClr>
              <a:buSzPct val="80000"/>
              <a:buFont typeface="Wingdings 3" charset="2"/>
              <a:buNone/>
              <a:defRPr sz="1600" kern="1200">
                <a:solidFill>
                  <a:schemeClr val="tx1">
                    <a:tint val="75000"/>
                  </a:schemeClr>
                </a:solidFill>
                <a:latin typeface="+mn-lt"/>
                <a:ea typeface="+mn-ea"/>
                <a:cs typeface="+mn-cs"/>
              </a:defRPr>
            </a:lvl3pPr>
            <a:lvl4pPr marL="1371600" indent="0" algn="l" defTabSz="457200" rtl="0" eaLnBrk="1" latinLnBrk="0" hangingPunct="1">
              <a:spcBef>
                <a:spcPts val="1000"/>
              </a:spcBef>
              <a:spcAft>
                <a:spcPts val="0"/>
              </a:spcAft>
              <a:buClr>
                <a:schemeClr val="accent1"/>
              </a:buClr>
              <a:buSzPct val="80000"/>
              <a:buFont typeface="Wingdings 3" charset="2"/>
              <a:buNone/>
              <a:defRPr sz="1400" kern="1200">
                <a:solidFill>
                  <a:schemeClr val="tx1">
                    <a:tint val="75000"/>
                  </a:schemeClr>
                </a:solidFill>
                <a:latin typeface="+mn-lt"/>
                <a:ea typeface="+mn-ea"/>
                <a:cs typeface="+mn-cs"/>
              </a:defRPr>
            </a:lvl4pPr>
            <a:lvl5pPr marL="1828800" indent="0" algn="l" defTabSz="457200" rtl="0" eaLnBrk="1" latinLnBrk="0" hangingPunct="1">
              <a:spcBef>
                <a:spcPts val="1000"/>
              </a:spcBef>
              <a:spcAft>
                <a:spcPts val="0"/>
              </a:spcAft>
              <a:buClr>
                <a:schemeClr val="accent1"/>
              </a:buClr>
              <a:buSzPct val="80000"/>
              <a:buFont typeface="Wingdings 3" charset="2"/>
              <a:buNone/>
              <a:defRPr sz="1400" kern="1200">
                <a:solidFill>
                  <a:schemeClr val="tx1">
                    <a:tint val="75000"/>
                  </a:schemeClr>
                </a:solidFill>
                <a:latin typeface="+mn-lt"/>
                <a:ea typeface="+mn-ea"/>
                <a:cs typeface="+mn-cs"/>
              </a:defRPr>
            </a:lvl5pPr>
            <a:lvl6pPr marL="2286000" indent="0" algn="l" defTabSz="457200" rtl="0" eaLnBrk="1" latinLnBrk="0" hangingPunct="1">
              <a:spcBef>
                <a:spcPts val="1000"/>
              </a:spcBef>
              <a:spcAft>
                <a:spcPts val="0"/>
              </a:spcAft>
              <a:buClr>
                <a:schemeClr val="accent1"/>
              </a:buClr>
              <a:buSzPct val="80000"/>
              <a:buFont typeface="Wingdings 3" charset="2"/>
              <a:buNone/>
              <a:defRPr sz="1400" kern="1200">
                <a:solidFill>
                  <a:schemeClr val="tx1">
                    <a:tint val="75000"/>
                  </a:schemeClr>
                </a:solidFill>
                <a:latin typeface="+mn-lt"/>
                <a:ea typeface="+mn-ea"/>
                <a:cs typeface="+mn-cs"/>
              </a:defRPr>
            </a:lvl6pPr>
            <a:lvl7pPr marL="2743200" indent="0" algn="l" defTabSz="457200" rtl="0" eaLnBrk="1" latinLnBrk="0" hangingPunct="1">
              <a:spcBef>
                <a:spcPts val="1000"/>
              </a:spcBef>
              <a:spcAft>
                <a:spcPts val="0"/>
              </a:spcAft>
              <a:buClr>
                <a:schemeClr val="accent1"/>
              </a:buClr>
              <a:buSzPct val="80000"/>
              <a:buFont typeface="Wingdings 3" charset="2"/>
              <a:buNone/>
              <a:defRPr sz="1400" kern="1200">
                <a:solidFill>
                  <a:schemeClr val="tx1">
                    <a:tint val="75000"/>
                  </a:schemeClr>
                </a:solidFill>
                <a:latin typeface="+mn-lt"/>
                <a:ea typeface="+mn-ea"/>
                <a:cs typeface="+mn-cs"/>
              </a:defRPr>
            </a:lvl7pPr>
            <a:lvl8pPr marL="3200400" indent="0" algn="l" defTabSz="457200" rtl="0" eaLnBrk="1" latinLnBrk="0" hangingPunct="1">
              <a:spcBef>
                <a:spcPts val="1000"/>
              </a:spcBef>
              <a:spcAft>
                <a:spcPts val="0"/>
              </a:spcAft>
              <a:buClr>
                <a:schemeClr val="accent1"/>
              </a:buClr>
              <a:buSzPct val="80000"/>
              <a:buFont typeface="Wingdings 3" charset="2"/>
              <a:buNone/>
              <a:defRPr sz="1400" kern="1200">
                <a:solidFill>
                  <a:schemeClr val="tx1">
                    <a:tint val="75000"/>
                  </a:schemeClr>
                </a:solidFill>
                <a:latin typeface="+mn-lt"/>
                <a:ea typeface="+mn-ea"/>
                <a:cs typeface="+mn-cs"/>
              </a:defRPr>
            </a:lvl8pPr>
            <a:lvl9pPr marL="3657600" indent="0" algn="l" defTabSz="457200" rtl="0" eaLnBrk="1" latinLnBrk="0" hangingPunct="1">
              <a:spcBef>
                <a:spcPts val="1000"/>
              </a:spcBef>
              <a:spcAft>
                <a:spcPts val="0"/>
              </a:spcAft>
              <a:buClr>
                <a:schemeClr val="accent1"/>
              </a:buClr>
              <a:buSzPct val="80000"/>
              <a:buFont typeface="Wingdings 3" charset="2"/>
              <a:buNone/>
              <a:defRPr sz="1400" kern="1200">
                <a:solidFill>
                  <a:schemeClr val="tx1">
                    <a:tint val="75000"/>
                  </a:schemeClr>
                </a:solidFill>
                <a:latin typeface="+mn-lt"/>
                <a:ea typeface="+mn-ea"/>
                <a:cs typeface="+mn-cs"/>
              </a:defRPr>
            </a:lvl9pPr>
          </a:lstStyle>
          <a:p>
            <a:pPr marL="0" lvl="1">
              <a:buSzPct val="150000"/>
            </a:pPr>
            <a:endParaRPr lang="fr-CA" sz="2400" dirty="0" smtClean="0">
              <a:solidFill>
                <a:schemeClr val="tx1"/>
              </a:solidFill>
              <a:latin typeface="Arial" panose="020B0604020202020204" pitchFamily="34" charset="0"/>
              <a:cs typeface="Arial" panose="020B0604020202020204" pitchFamily="34" charset="0"/>
            </a:endParaRPr>
          </a:p>
          <a:p>
            <a:pPr lvl="1" indent="-457200">
              <a:buSzPct val="150000"/>
              <a:buFont typeface="Tw Cen MT" panose="020B0602020104020603" pitchFamily="34" charset="0"/>
              <a:buChar char="?"/>
            </a:pPr>
            <a:r>
              <a:rPr lang="fr-CA" sz="2400" dirty="0" smtClean="0">
                <a:solidFill>
                  <a:schemeClr val="tx1"/>
                </a:solidFill>
                <a:latin typeface="Arial" panose="020B0604020202020204" pitchFamily="34" charset="0"/>
                <a:cs typeface="Arial" panose="020B0604020202020204" pitchFamily="34" charset="0"/>
              </a:rPr>
              <a:t>Est-ce </a:t>
            </a:r>
            <a:r>
              <a:rPr lang="fr-CA" sz="2400" dirty="0">
                <a:solidFill>
                  <a:schemeClr val="tx1"/>
                </a:solidFill>
                <a:latin typeface="Arial" panose="020B0604020202020204" pitchFamily="34" charset="0"/>
                <a:cs typeface="Arial" panose="020B0604020202020204" pitchFamily="34" charset="0"/>
              </a:rPr>
              <a:t>possible de devoir faire une nouvelle équation de </a:t>
            </a:r>
            <a:r>
              <a:rPr lang="fr-CA" sz="2400" dirty="0" smtClean="0">
                <a:solidFill>
                  <a:schemeClr val="tx1"/>
                </a:solidFill>
                <a:latin typeface="Arial" panose="020B0604020202020204" pitchFamily="34" charset="0"/>
                <a:cs typeface="Arial" panose="020B0604020202020204" pitchFamily="34" charset="0"/>
              </a:rPr>
              <a:t>recherche… </a:t>
            </a:r>
          </a:p>
          <a:p>
            <a:pPr lvl="2" indent="-457200">
              <a:buSzPct val="150000"/>
              <a:buFont typeface="Tw Cen MT" panose="020B0602020104020603" pitchFamily="34" charset="0"/>
              <a:buChar char="?"/>
            </a:pPr>
            <a:r>
              <a:rPr lang="fr-CA" sz="2200" dirty="0" smtClean="0">
                <a:solidFill>
                  <a:schemeClr val="tx1"/>
                </a:solidFill>
                <a:latin typeface="Arial" panose="020B0604020202020204" pitchFamily="34" charset="0"/>
                <a:cs typeface="Arial" panose="020B0604020202020204" pitchFamily="34" charset="0"/>
              </a:rPr>
              <a:t>ajouter/retirer </a:t>
            </a:r>
            <a:r>
              <a:rPr lang="fr-CA" sz="2200" dirty="0">
                <a:solidFill>
                  <a:schemeClr val="tx1"/>
                </a:solidFill>
                <a:latin typeface="Arial" panose="020B0604020202020204" pitchFamily="34" charset="0"/>
                <a:cs typeface="Arial" panose="020B0604020202020204" pitchFamily="34" charset="0"/>
              </a:rPr>
              <a:t>des synonymes ou des mots qui ont un sens rapproché</a:t>
            </a:r>
            <a:r>
              <a:rPr lang="fr-CA" sz="2200" dirty="0" smtClean="0">
                <a:solidFill>
                  <a:schemeClr val="tx1"/>
                </a:solidFill>
                <a:latin typeface="Arial" panose="020B0604020202020204" pitchFamily="34" charset="0"/>
                <a:cs typeface="Arial" panose="020B0604020202020204" pitchFamily="34" charset="0"/>
              </a:rPr>
              <a:t>?</a:t>
            </a:r>
          </a:p>
          <a:p>
            <a:pPr lvl="2" indent="-457200">
              <a:buSzPct val="150000"/>
              <a:buFont typeface="Tw Cen MT" panose="020B0602020104020603" pitchFamily="34" charset="0"/>
              <a:buChar char="?"/>
            </a:pPr>
            <a:r>
              <a:rPr lang="fr-CA" sz="2200" dirty="0">
                <a:solidFill>
                  <a:schemeClr val="tx1"/>
                </a:solidFill>
                <a:latin typeface="Arial" panose="020B0604020202020204" pitchFamily="34" charset="0"/>
                <a:cs typeface="Arial" panose="020B0604020202020204" pitchFamily="34" charset="0"/>
              </a:rPr>
              <a:t>c</a:t>
            </a:r>
            <a:r>
              <a:rPr lang="fr-CA" sz="2200" dirty="0" smtClean="0">
                <a:solidFill>
                  <a:schemeClr val="tx1"/>
                </a:solidFill>
                <a:latin typeface="Arial" panose="020B0604020202020204" pitchFamily="34" charset="0"/>
                <a:cs typeface="Arial" panose="020B0604020202020204" pitchFamily="34" charset="0"/>
              </a:rPr>
              <a:t>hanger les opérateurs booléens?</a:t>
            </a:r>
          </a:p>
          <a:p>
            <a:pPr marL="0" lvl="1">
              <a:spcBef>
                <a:spcPts val="0"/>
              </a:spcBef>
              <a:buSzPct val="150000"/>
            </a:pPr>
            <a:r>
              <a:rPr lang="fr-CA" sz="2400" dirty="0" smtClean="0">
                <a:solidFill>
                  <a:schemeClr val="tx1"/>
                </a:solidFill>
                <a:latin typeface="Arial" panose="020B0604020202020204" pitchFamily="34" charset="0"/>
                <a:cs typeface="Arial" panose="020B0604020202020204" pitchFamily="34" charset="0"/>
              </a:rPr>
              <a:t> </a:t>
            </a:r>
          </a:p>
        </p:txBody>
      </p:sp>
      <p:sp>
        <p:nvSpPr>
          <p:cNvPr id="2" name="Rectangle 1"/>
          <p:cNvSpPr/>
          <p:nvPr/>
        </p:nvSpPr>
        <p:spPr>
          <a:xfrm>
            <a:off x="528094" y="2019866"/>
            <a:ext cx="9816103" cy="830997"/>
          </a:xfrm>
          <a:prstGeom prst="rect">
            <a:avLst/>
          </a:prstGeom>
        </p:spPr>
        <p:txBody>
          <a:bodyPr wrap="square">
            <a:spAutoFit/>
          </a:bodyPr>
          <a:lstStyle/>
          <a:p>
            <a:pPr lvl="1" indent="-457200">
              <a:buClr>
                <a:srgbClr val="0070C0"/>
              </a:buClr>
              <a:buSzPct val="150000"/>
              <a:buFont typeface="Tw Cen MT" panose="020B0602020104020603" pitchFamily="34" charset="0"/>
              <a:buChar char="?"/>
            </a:pPr>
            <a:r>
              <a:rPr lang="fr-CA" sz="2400" dirty="0">
                <a:latin typeface="Arial" panose="020B0604020202020204" pitchFamily="34" charset="0"/>
                <a:cs typeface="Arial" panose="020B0604020202020204" pitchFamily="34" charset="0"/>
              </a:rPr>
              <a:t>Est-ce possible que de nouvelles informations </a:t>
            </a:r>
            <a:br>
              <a:rPr lang="fr-CA" sz="2400" dirty="0">
                <a:latin typeface="Arial" panose="020B0604020202020204" pitchFamily="34" charset="0"/>
                <a:cs typeface="Arial" panose="020B0604020202020204" pitchFamily="34" charset="0"/>
              </a:rPr>
            </a:br>
            <a:r>
              <a:rPr lang="fr-CA" sz="2400" dirty="0">
                <a:latin typeface="Arial" panose="020B0604020202020204" pitchFamily="34" charset="0"/>
                <a:cs typeface="Arial" panose="020B0604020202020204" pitchFamily="34" charset="0"/>
              </a:rPr>
              <a:t>t’amène  à modifier ta question de recherche?</a:t>
            </a:r>
          </a:p>
        </p:txBody>
      </p:sp>
    </p:spTree>
    <p:extLst>
      <p:ext uri="{BB962C8B-B14F-4D97-AF65-F5344CB8AC3E}">
        <p14:creationId xmlns:p14="http://schemas.microsoft.com/office/powerpoint/2010/main" val="1879994913"/>
      </p:ext>
    </p:extLst>
  </p:cSld>
  <p:clrMapOvr>
    <a:masterClrMapping/>
  </p:clrMapOvr>
  <p:transition spd="slow">
    <p:wheel spokes="1"/>
  </p:transition>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grpId="0" nodeType="clickEffect">
                                  <p:stCondLst>
                                    <p:cond delay="0"/>
                                  </p:stCondLst>
                                  <p:childTnLst>
                                    <p:set>
                                      <p:cBhvr>
                                        <p:cTn id="6" dur="1" fill="hold">
                                          <p:stCondLst>
                                            <p:cond delay="0"/>
                                          </p:stCondLst>
                                        </p:cTn>
                                        <p:tgtEl>
                                          <p:spTgt spid="2"/>
                                        </p:tgtEl>
                                        <p:attrNameLst>
                                          <p:attrName>style.visibility</p:attrName>
                                        </p:attrNameLst>
                                      </p:cBhvr>
                                      <p:to>
                                        <p:strVal val="visible"/>
                                      </p:to>
                                    </p:set>
                                  </p:childTnLst>
                                </p:cTn>
                              </p:par>
                            </p:childTnLst>
                          </p:cTn>
                        </p:par>
                      </p:childTnLst>
                    </p:cTn>
                  </p:par>
                  <p:par>
                    <p:cTn id="7" fill="hold">
                      <p:stCondLst>
                        <p:cond delay="indefinite"/>
                      </p:stCondLst>
                      <p:childTnLst>
                        <p:par>
                          <p:cTn id="8" fill="hold">
                            <p:stCondLst>
                              <p:cond delay="0"/>
                            </p:stCondLst>
                            <p:childTnLst>
                              <p:par>
                                <p:cTn id="9" presetID="1" presetClass="entr" presetSubtype="0" fill="hold" grpId="0" nodeType="clickEffect">
                                  <p:stCondLst>
                                    <p:cond delay="0"/>
                                  </p:stCondLst>
                                  <p:childTnLst>
                                    <p:set>
                                      <p:cBhvr>
                                        <p:cTn id="10" dur="1" fill="hold">
                                          <p:stCondLst>
                                            <p:cond delay="0"/>
                                          </p:stCondLst>
                                        </p:cTn>
                                        <p:tgtEl>
                                          <p:spTgt spid="13"/>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13" grpId="0"/>
      <p:bldP spid="2" grpId="0"/>
    </p:bldLst>
  </p:timing>
</p:sld>
</file>

<file path=ppt/slides/slide3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Espace réservé du contenu 2"/>
          <p:cNvSpPr>
            <a:spLocks noGrp="1"/>
          </p:cNvSpPr>
          <p:nvPr>
            <p:ph idx="1"/>
            <p:custDataLst>
              <p:tags r:id="rId1"/>
            </p:custDataLst>
          </p:nvPr>
        </p:nvSpPr>
        <p:spPr>
          <a:xfrm>
            <a:off x="798275" y="1766320"/>
            <a:ext cx="8027130" cy="3880773"/>
          </a:xfrm>
        </p:spPr>
        <p:txBody>
          <a:bodyPr/>
          <a:lstStyle/>
          <a:p>
            <a:pPr marL="68580" indent="0">
              <a:buNone/>
            </a:pPr>
            <a:r>
              <a:rPr lang="fr-CA" sz="2800" b="1" dirty="0" smtClean="0">
                <a:solidFill>
                  <a:schemeClr val="tx1"/>
                </a:solidFill>
                <a:latin typeface="Arial" panose="020B0604020202020204" pitchFamily="34" charset="0"/>
                <a:cs typeface="Arial" panose="020B0604020202020204" pitchFamily="34" charset="0"/>
              </a:rPr>
              <a:t>Pourquoi utiliser les guillemets dans la recherche sur le web ?</a:t>
            </a:r>
          </a:p>
          <a:p>
            <a:pPr marL="68580" indent="0">
              <a:buNone/>
            </a:pPr>
            <a:endParaRPr lang="fr-CA" sz="2800" b="1" dirty="0">
              <a:solidFill>
                <a:schemeClr val="tx1"/>
              </a:solidFill>
              <a:latin typeface="Arial" panose="020B0604020202020204" pitchFamily="34" charset="0"/>
              <a:cs typeface="Arial" panose="020B0604020202020204" pitchFamily="34" charset="0"/>
            </a:endParaRPr>
          </a:p>
          <a:p>
            <a:pPr>
              <a:buFont typeface="Wingdings" panose="05000000000000000000" pitchFamily="2" charset="2"/>
              <a:buChar char="ü"/>
            </a:pPr>
            <a:r>
              <a:rPr lang="fr-CA" sz="2400" dirty="0" smtClean="0">
                <a:solidFill>
                  <a:schemeClr val="tx1"/>
                </a:solidFill>
                <a:latin typeface="Arial" panose="020B0604020202020204" pitchFamily="34" charset="0"/>
                <a:cs typeface="Arial" panose="020B0604020202020204" pitchFamily="34" charset="0"/>
              </a:rPr>
              <a:t>Expression exacte</a:t>
            </a:r>
          </a:p>
          <a:p>
            <a:pPr>
              <a:buFont typeface="Wingdings" panose="05000000000000000000" pitchFamily="2" charset="2"/>
              <a:buChar char="ü"/>
            </a:pPr>
            <a:r>
              <a:rPr lang="fr-CA" sz="2400" dirty="0" smtClean="0">
                <a:solidFill>
                  <a:schemeClr val="tx1"/>
                </a:solidFill>
                <a:latin typeface="Arial" panose="020B0604020202020204" pitchFamily="34" charset="0"/>
                <a:cs typeface="Arial" panose="020B0604020202020204" pitchFamily="34" charset="0"/>
              </a:rPr>
              <a:t>Chaîne de caractères</a:t>
            </a:r>
          </a:p>
          <a:p>
            <a:pPr>
              <a:buFont typeface="Wingdings" panose="05000000000000000000" pitchFamily="2" charset="2"/>
              <a:buChar char="ü"/>
            </a:pPr>
            <a:r>
              <a:rPr lang="fr-CA" sz="2400" dirty="0" smtClean="0">
                <a:solidFill>
                  <a:schemeClr val="tx1"/>
                </a:solidFill>
                <a:latin typeface="Arial" panose="020B0604020202020204" pitchFamily="34" charset="0"/>
                <a:cs typeface="Arial" panose="020B0604020202020204" pitchFamily="34" charset="0"/>
              </a:rPr>
              <a:t>Mots demandés dans l’ordre</a:t>
            </a:r>
          </a:p>
          <a:p>
            <a:pPr marL="0" indent="0">
              <a:buNone/>
            </a:pPr>
            <a:r>
              <a:rPr lang="fr-CA" sz="1800" dirty="0">
                <a:latin typeface="Kristen ITC" panose="03050502040202030202" pitchFamily="66" charset="0"/>
              </a:rPr>
              <a:t/>
            </a:r>
            <a:br>
              <a:rPr lang="fr-CA" sz="1800" dirty="0">
                <a:latin typeface="Kristen ITC" panose="03050502040202030202" pitchFamily="66" charset="0"/>
              </a:rPr>
            </a:br>
            <a:endParaRPr lang="fr-CA" sz="1800" dirty="0">
              <a:latin typeface="Kristen ITC" panose="03050502040202030202" pitchFamily="66" charset="0"/>
            </a:endParaRPr>
          </a:p>
        </p:txBody>
      </p:sp>
      <p:sp>
        <p:nvSpPr>
          <p:cNvPr id="4" name="ZoneTexte 3"/>
          <p:cNvSpPr txBox="1"/>
          <p:nvPr/>
        </p:nvSpPr>
        <p:spPr>
          <a:xfrm>
            <a:off x="5445453" y="2506212"/>
            <a:ext cx="5777249" cy="3416320"/>
          </a:xfrm>
          <a:prstGeom prst="rect">
            <a:avLst/>
          </a:prstGeom>
          <a:noFill/>
        </p:spPr>
        <p:txBody>
          <a:bodyPr wrap="square" rtlCol="0">
            <a:spAutoFit/>
          </a:bodyPr>
          <a:lstStyle/>
          <a:p>
            <a:pPr algn="ctr">
              <a:lnSpc>
                <a:spcPct val="150000"/>
              </a:lnSpc>
            </a:pPr>
            <a:r>
              <a:rPr lang="fr-CA" sz="3200" dirty="0" smtClean="0">
                <a:solidFill>
                  <a:srgbClr val="0070C0"/>
                </a:solidFill>
                <a:latin typeface="Arial" panose="020B0604020202020204" pitchFamily="34" charset="0"/>
                <a:cs typeface="Arial" panose="020B0604020202020204" pitchFamily="34" charset="0"/>
              </a:rPr>
              <a:t>Exemples</a:t>
            </a:r>
          </a:p>
          <a:p>
            <a:pPr marL="342900" indent="-342900">
              <a:lnSpc>
                <a:spcPct val="150000"/>
              </a:lnSpc>
              <a:buFont typeface="Arial" panose="020B0604020202020204" pitchFamily="34" charset="0"/>
              <a:buChar char="•"/>
            </a:pPr>
            <a:r>
              <a:rPr lang="fr-CA" sz="2000" dirty="0" smtClean="0">
                <a:latin typeface="Arial" panose="020B0604020202020204" pitchFamily="34" charset="0"/>
                <a:cs typeface="Arial" panose="020B0604020202020204" pitchFamily="34" charset="0"/>
              </a:rPr>
              <a:t>« Si </a:t>
            </a:r>
            <a:r>
              <a:rPr lang="fr-CA" sz="2000" dirty="0">
                <a:latin typeface="Arial" panose="020B0604020202020204" pitchFamily="34" charset="0"/>
                <a:cs typeface="Arial" panose="020B0604020202020204" pitchFamily="34" charset="0"/>
              </a:rPr>
              <a:t>j’avais les ailes d’un ange </a:t>
            </a:r>
            <a:r>
              <a:rPr lang="fr-CA" sz="2000" dirty="0" smtClean="0">
                <a:latin typeface="Arial" panose="020B0604020202020204" pitchFamily="34" charset="0"/>
                <a:cs typeface="Arial" panose="020B0604020202020204" pitchFamily="34" charset="0"/>
              </a:rPr>
              <a:t>»</a:t>
            </a:r>
          </a:p>
          <a:p>
            <a:pPr marL="342900" indent="-342900">
              <a:lnSpc>
                <a:spcPct val="150000"/>
              </a:lnSpc>
              <a:buFont typeface="Arial" panose="020B0604020202020204" pitchFamily="34" charset="0"/>
              <a:buChar char="•"/>
            </a:pPr>
            <a:r>
              <a:rPr lang="fr-CA" sz="2000" dirty="0" smtClean="0">
                <a:latin typeface="Arial" panose="020B0604020202020204" pitchFamily="34" charset="0"/>
                <a:cs typeface="Arial" panose="020B0604020202020204" pitchFamily="34" charset="0"/>
              </a:rPr>
              <a:t>« Vive </a:t>
            </a:r>
            <a:r>
              <a:rPr lang="fr-CA" sz="2000" dirty="0">
                <a:latin typeface="Arial" panose="020B0604020202020204" pitchFamily="34" charset="0"/>
                <a:cs typeface="Arial" panose="020B0604020202020204" pitchFamily="34" charset="0"/>
              </a:rPr>
              <a:t>le Québec, </a:t>
            </a:r>
            <a:r>
              <a:rPr lang="fr-CA" sz="2000" dirty="0" smtClean="0">
                <a:latin typeface="Arial" panose="020B0604020202020204" pitchFamily="34" charset="0"/>
                <a:cs typeface="Arial" panose="020B0604020202020204" pitchFamily="34" charset="0"/>
              </a:rPr>
              <a:t>vive </a:t>
            </a:r>
            <a:r>
              <a:rPr lang="fr-CA" sz="2000" dirty="0">
                <a:latin typeface="Arial" panose="020B0604020202020204" pitchFamily="34" charset="0"/>
                <a:cs typeface="Arial" panose="020B0604020202020204" pitchFamily="34" charset="0"/>
              </a:rPr>
              <a:t>le Québec </a:t>
            </a:r>
            <a:r>
              <a:rPr lang="fr-CA" sz="2000" dirty="0" smtClean="0">
                <a:latin typeface="Arial" panose="020B0604020202020204" pitchFamily="34" charset="0"/>
                <a:cs typeface="Arial" panose="020B0604020202020204" pitchFamily="34" charset="0"/>
              </a:rPr>
              <a:t>libre»</a:t>
            </a:r>
          </a:p>
          <a:p>
            <a:pPr marL="342900" indent="-342900">
              <a:lnSpc>
                <a:spcPct val="150000"/>
              </a:lnSpc>
              <a:buFont typeface="Arial" panose="020B0604020202020204" pitchFamily="34" charset="0"/>
              <a:buChar char="•"/>
            </a:pPr>
            <a:r>
              <a:rPr lang="fr-CA" sz="2000" dirty="0" smtClean="0">
                <a:latin typeface="Arial" panose="020B0604020202020204" pitchFamily="34" charset="0"/>
                <a:cs typeface="Arial" panose="020B0604020202020204" pitchFamily="34" charset="0"/>
              </a:rPr>
              <a:t>« Tire </a:t>
            </a:r>
            <a:r>
              <a:rPr lang="fr-CA" sz="2000" dirty="0">
                <a:latin typeface="Arial" panose="020B0604020202020204" pitchFamily="34" charset="0"/>
                <a:cs typeface="Arial" panose="020B0604020202020204" pitchFamily="34" charset="0"/>
              </a:rPr>
              <a:t>la chevillette, la bobinette </a:t>
            </a:r>
            <a:r>
              <a:rPr lang="fr-CA" sz="2000" dirty="0" smtClean="0">
                <a:latin typeface="Arial" panose="020B0604020202020204" pitchFamily="34" charset="0"/>
                <a:cs typeface="Arial" panose="020B0604020202020204" pitchFamily="34" charset="0"/>
              </a:rPr>
              <a:t>cherra»</a:t>
            </a:r>
          </a:p>
          <a:p>
            <a:pPr marL="342900" indent="-342900">
              <a:lnSpc>
                <a:spcPct val="150000"/>
              </a:lnSpc>
              <a:buFont typeface="Arial" panose="020B0604020202020204" pitchFamily="34" charset="0"/>
              <a:buChar char="•"/>
            </a:pPr>
            <a:r>
              <a:rPr lang="fr-CA" sz="2000" dirty="0" smtClean="0">
                <a:latin typeface="Arial" panose="020B0604020202020204" pitchFamily="34" charset="0"/>
                <a:cs typeface="Arial" panose="020B0604020202020204" pitchFamily="34" charset="0"/>
              </a:rPr>
              <a:t>« Avoir </a:t>
            </a:r>
            <a:r>
              <a:rPr lang="fr-CA" sz="2000" dirty="0">
                <a:latin typeface="Arial" panose="020B0604020202020204" pitchFamily="34" charset="0"/>
                <a:cs typeface="Arial" panose="020B0604020202020204" pitchFamily="34" charset="0"/>
              </a:rPr>
              <a:t>la </a:t>
            </a:r>
            <a:r>
              <a:rPr lang="fr-CA" sz="2000" dirty="0" err="1">
                <a:latin typeface="Arial" panose="020B0604020202020204" pitchFamily="34" charset="0"/>
                <a:cs typeface="Arial" panose="020B0604020202020204" pitchFamily="34" charset="0"/>
              </a:rPr>
              <a:t>guedille</a:t>
            </a:r>
            <a:r>
              <a:rPr lang="fr-CA" sz="2000" dirty="0">
                <a:latin typeface="Arial" panose="020B0604020202020204" pitchFamily="34" charset="0"/>
                <a:cs typeface="Arial" panose="020B0604020202020204" pitchFamily="34" charset="0"/>
              </a:rPr>
              <a:t> au </a:t>
            </a:r>
            <a:r>
              <a:rPr lang="fr-CA" sz="2000" dirty="0" smtClean="0">
                <a:latin typeface="Arial" panose="020B0604020202020204" pitchFamily="34" charset="0"/>
                <a:cs typeface="Arial" panose="020B0604020202020204" pitchFamily="34" charset="0"/>
              </a:rPr>
              <a:t>nez »</a:t>
            </a:r>
          </a:p>
          <a:p>
            <a:pPr marL="342900" indent="-342900">
              <a:lnSpc>
                <a:spcPct val="150000"/>
              </a:lnSpc>
              <a:buFont typeface="Arial" panose="020B0604020202020204" pitchFamily="34" charset="0"/>
              <a:buChar char="•"/>
            </a:pPr>
            <a:r>
              <a:rPr lang="fr-CA" sz="2000" dirty="0" smtClean="0">
                <a:latin typeface="Arial" panose="020B0604020202020204" pitchFamily="34" charset="0"/>
                <a:cs typeface="Arial" panose="020B0604020202020204" pitchFamily="34" charset="0"/>
              </a:rPr>
              <a:t>« </a:t>
            </a:r>
            <a:r>
              <a:rPr lang="fr-CA" sz="2000" dirty="0" err="1">
                <a:latin typeface="Arial" panose="020B0604020202020204" pitchFamily="34" charset="0"/>
                <a:cs typeface="Arial" panose="020B0604020202020204" pitchFamily="34" charset="0"/>
              </a:rPr>
              <a:t>M</a:t>
            </a:r>
            <a:r>
              <a:rPr lang="fr-CA" sz="2000" dirty="0" err="1" smtClean="0">
                <a:latin typeface="Arial" panose="020B0604020202020204" pitchFamily="34" charset="0"/>
                <a:cs typeface="Arial" panose="020B0604020202020204" pitchFamily="34" charset="0"/>
              </a:rPr>
              <a:t>ariloup</a:t>
            </a:r>
            <a:r>
              <a:rPr lang="fr-CA" sz="2000" dirty="0" smtClean="0">
                <a:latin typeface="Arial" panose="020B0604020202020204" pitchFamily="34" charset="0"/>
                <a:cs typeface="Arial" panose="020B0604020202020204" pitchFamily="34" charset="0"/>
              </a:rPr>
              <a:t> </a:t>
            </a:r>
            <a:r>
              <a:rPr lang="fr-CA" sz="2000" dirty="0">
                <a:latin typeface="Arial" panose="020B0604020202020204" pitchFamily="34" charset="0"/>
                <a:cs typeface="Arial" panose="020B0604020202020204" pitchFamily="34" charset="0"/>
              </a:rPr>
              <a:t>W</a:t>
            </a:r>
            <a:r>
              <a:rPr lang="fr-CA" sz="2000" dirty="0" smtClean="0">
                <a:latin typeface="Arial" panose="020B0604020202020204" pitchFamily="34" charset="0"/>
                <a:cs typeface="Arial" panose="020B0604020202020204" pitchFamily="34" charset="0"/>
              </a:rPr>
              <a:t>olfe</a:t>
            </a:r>
            <a:r>
              <a:rPr lang="fr-CA" sz="2000" dirty="0">
                <a:latin typeface="Arial" panose="020B0604020202020204" pitchFamily="34" charset="0"/>
                <a:cs typeface="Arial" panose="020B0604020202020204" pitchFamily="34" charset="0"/>
              </a:rPr>
              <a:t> »</a:t>
            </a:r>
          </a:p>
          <a:p>
            <a:endParaRPr lang="fr-CA" dirty="0"/>
          </a:p>
        </p:txBody>
      </p:sp>
      <p:sp>
        <p:nvSpPr>
          <p:cNvPr id="8" name="Rectangle à coins arrondis 7"/>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sp>
        <p:nvSpPr>
          <p:cNvPr id="2" name="Titre 1"/>
          <p:cNvSpPr>
            <a:spLocks noGrp="1"/>
          </p:cNvSpPr>
          <p:nvPr>
            <p:ph type="title"/>
            <p:custDataLst>
              <p:tags r:id="rId2"/>
            </p:custDataLst>
          </p:nvPr>
        </p:nvSpPr>
        <p:spPr>
          <a:xfrm>
            <a:off x="1523671" y="500045"/>
            <a:ext cx="7704489" cy="629307"/>
          </a:xfrm>
        </p:spPr>
        <p:txBody>
          <a:bodyPr>
            <a:noAutofit/>
          </a:bodyPr>
          <a:lstStyle/>
          <a:p>
            <a:r>
              <a:rPr lang="fr-CA" cap="none" dirty="0">
                <a:latin typeface="Kristen ITC" panose="03050502040202030202" pitchFamily="66" charset="0"/>
              </a:rPr>
              <a:t>Utilisation des </a:t>
            </a:r>
            <a:r>
              <a:rPr lang="fr-CA" cap="none" dirty="0" smtClean="0">
                <a:latin typeface="Kristen ITC" panose="03050502040202030202" pitchFamily="66" charset="0"/>
              </a:rPr>
              <a:t>guillemets</a:t>
            </a:r>
            <a:endParaRPr lang="fr-CA" cap="none" dirty="0">
              <a:latin typeface="Kristen ITC" panose="03050502040202030202" pitchFamily="66" charset="0"/>
            </a:endParaRPr>
          </a:p>
        </p:txBody>
      </p:sp>
      <p:sp>
        <p:nvSpPr>
          <p:cNvPr id="7" name="Rectangle à coins arrondis 6"/>
          <p:cNvSpPr/>
          <p:nvPr/>
        </p:nvSpPr>
        <p:spPr>
          <a:xfrm>
            <a:off x="88231" y="350219"/>
            <a:ext cx="1420088" cy="1154099"/>
          </a:xfrm>
          <a:prstGeom prst="roundRect">
            <a:avLst>
              <a:gd name="adj" fmla="val 10000"/>
            </a:avLst>
          </a:prstGeom>
          <a:blipFill>
            <a:blip r:embed="rId5" cstate="print">
              <a:duotone>
                <a:schemeClr val="bg2">
                  <a:shade val="45000"/>
                  <a:satMod val="135000"/>
                </a:schemeClr>
                <a:prstClr val="white"/>
              </a:duotone>
              <a:extLst>
                <a:ext uri="{BEBA8EAE-BF5A-486C-A8C5-ECC9F3942E4B}">
                  <a14:imgProps xmlns:a14="http://schemas.microsoft.com/office/drawing/2010/main">
                    <a14:imgLayer r:embed="rId6">
                      <a14:imgEffect>
                        <a14:backgroundRemoval t="0" b="100000" l="0" r="100000">
                          <a14:foregroundMark x1="49500" y1="96830" x2="66250" y2="96830"/>
                          <a14:foregroundMark x1="49250" y1="96254" x2="49000" y2="88473"/>
                          <a14:foregroundMark x1="49000" y1="88473" x2="62500" y2="88473"/>
                          <a14:foregroundMark x1="62250" y1="89049" x2="65250" y2="96542"/>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1000" r="-1000"/>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sp>
        <p:nvSpPr>
          <p:cNvPr id="13" name="Rectangle 12"/>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Tree>
    <p:extLst>
      <p:ext uri="{BB962C8B-B14F-4D97-AF65-F5344CB8AC3E}">
        <p14:creationId xmlns:p14="http://schemas.microsoft.com/office/powerpoint/2010/main" val="1952424051"/>
      </p:ext>
    </p:extLst>
  </p:cSld>
  <p:clrMapOvr>
    <a:masterClrMapping/>
  </p:clrMapOvr>
  <p:timing>
    <p:tnLst>
      <p:par>
        <p:cTn id="1" dur="indefinite" restart="never" nodeType="tmRoot"/>
      </p:par>
    </p:tnLst>
  </p:timing>
</p:sld>
</file>

<file path=ppt/slides/slide3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pSp>
        <p:nvGrpSpPr>
          <p:cNvPr id="3" name="Groupe 2"/>
          <p:cNvGrpSpPr/>
          <p:nvPr/>
        </p:nvGrpSpPr>
        <p:grpSpPr>
          <a:xfrm>
            <a:off x="455776" y="1546410"/>
            <a:ext cx="9411977" cy="5337173"/>
            <a:chOff x="455776" y="1546410"/>
            <a:chExt cx="9411977" cy="5337173"/>
          </a:xfrm>
        </p:grpSpPr>
        <p:grpSp>
          <p:nvGrpSpPr>
            <p:cNvPr id="11" name="Groupe 10"/>
            <p:cNvGrpSpPr/>
            <p:nvPr/>
          </p:nvGrpSpPr>
          <p:grpSpPr>
            <a:xfrm>
              <a:off x="475621" y="1546410"/>
              <a:ext cx="9392132" cy="4920959"/>
              <a:chOff x="467770" y="1760326"/>
              <a:chExt cx="9322616" cy="5003079"/>
            </a:xfrm>
          </p:grpSpPr>
          <p:pic>
            <p:nvPicPr>
              <p:cNvPr id="1026" name="Picture 2"/>
              <p:cNvPicPr>
                <a:picLocks noChangeAspect="1" noChangeArrowheads="1"/>
              </p:cNvPicPr>
              <p:nvPr/>
            </p:nvPicPr>
            <p:blipFill rotWithShape="1">
              <a:blip r:embed="rId3">
                <a:extLst>
                  <a:ext uri="{28A0092B-C50C-407E-A947-70E740481C1C}">
                    <a14:useLocalDpi xmlns:a14="http://schemas.microsoft.com/office/drawing/2010/main" val="0"/>
                  </a:ext>
                </a:extLst>
              </a:blip>
              <a:srcRect t="9037" b="5097"/>
              <a:stretch/>
            </p:blipFill>
            <p:spPr bwMode="auto">
              <a:xfrm>
                <a:off x="467770" y="1760326"/>
                <a:ext cx="9322616" cy="5003079"/>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
            <p:nvSpPr>
              <p:cNvPr id="2" name="Ellipse 1"/>
              <p:cNvSpPr/>
              <p:nvPr/>
            </p:nvSpPr>
            <p:spPr>
              <a:xfrm>
                <a:off x="1064174" y="2506713"/>
                <a:ext cx="2443655" cy="520262"/>
              </a:xfrm>
              <a:prstGeom prst="ellipse">
                <a:avLst/>
              </a:prstGeom>
              <a:noFill/>
              <a:ln w="38100">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grpSp>
        <p:sp>
          <p:nvSpPr>
            <p:cNvPr id="15" name="ZoneTexte 7"/>
            <p:cNvSpPr txBox="1"/>
            <p:nvPr/>
          </p:nvSpPr>
          <p:spPr>
            <a:xfrm>
              <a:off x="455776" y="6663629"/>
              <a:ext cx="6792847" cy="219954"/>
            </a:xfrm>
            <a:prstGeom prst="rect">
              <a:avLst/>
            </a:prstGeom>
            <a:noFill/>
          </p:spPr>
          <p: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CA" sz="900" dirty="0">
                  <a:solidFill>
                    <a:schemeClr val="bg1">
                      <a:lumMod val="50000"/>
                    </a:schemeClr>
                  </a:solidFill>
                  <a:latin typeface="+mn-lt"/>
                </a:rPr>
                <a:t>Google et le logo Google sont des marques déposées de Google Inc., utilisées avec l'autorisation de leur propriétaire.</a:t>
              </a:r>
            </a:p>
          </p:txBody>
        </p:sp>
      </p:grpSp>
      <p:sp>
        <p:nvSpPr>
          <p:cNvPr id="19" name="Rectangle 18"/>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14" name="Rectangle à coins arrondis 13"/>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sp>
        <p:nvSpPr>
          <p:cNvPr id="13" name="Rectangle à coins arrondis 12"/>
          <p:cNvSpPr/>
          <p:nvPr/>
        </p:nvSpPr>
        <p:spPr>
          <a:xfrm>
            <a:off x="88231" y="350219"/>
            <a:ext cx="1420088" cy="1154099"/>
          </a:xfrm>
          <a:prstGeom prst="roundRect">
            <a:avLst>
              <a:gd name="adj" fmla="val 10000"/>
            </a:avLst>
          </a:prstGeom>
          <a:blipFill>
            <a:blip r:embed="rId4" cstate="print">
              <a:duotone>
                <a:schemeClr val="bg2">
                  <a:shade val="45000"/>
                  <a:satMod val="135000"/>
                </a:schemeClr>
                <a:prstClr val="white"/>
              </a:duotone>
              <a:extLst>
                <a:ext uri="{BEBA8EAE-BF5A-486C-A8C5-ECC9F3942E4B}">
                  <a14:imgProps xmlns:a14="http://schemas.microsoft.com/office/drawing/2010/main">
                    <a14:imgLayer r:embed="rId5">
                      <a14:imgEffect>
                        <a14:backgroundRemoval t="0" b="100000" l="0" r="100000">
                          <a14:foregroundMark x1="49500" y1="96830" x2="66250" y2="96830"/>
                          <a14:foregroundMark x1="49250" y1="96254" x2="49000" y2="88473"/>
                          <a14:foregroundMark x1="49000" y1="88473" x2="62500" y2="88473"/>
                          <a14:foregroundMark x1="62250" y1="89049" x2="65250" y2="96542"/>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1000" r="-1000"/>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grpSp>
        <p:nvGrpSpPr>
          <p:cNvPr id="8" name="Groupe 7"/>
          <p:cNvGrpSpPr/>
          <p:nvPr/>
        </p:nvGrpSpPr>
        <p:grpSpPr>
          <a:xfrm>
            <a:off x="478678" y="1560988"/>
            <a:ext cx="9392132" cy="4920959"/>
            <a:chOff x="1143000" y="2246581"/>
            <a:chExt cx="9555696" cy="5470635"/>
          </a:xfrm>
        </p:grpSpPr>
        <p:pic>
          <p:nvPicPr>
            <p:cNvPr id="1027" name="Picture 3"/>
            <p:cNvPicPr>
              <a:picLocks noChangeAspect="1" noChangeArrowheads="1"/>
            </p:cNvPicPr>
            <p:nvPr/>
          </p:nvPicPr>
          <p:blipFill rotWithShape="1">
            <a:blip r:embed="rId6">
              <a:extLst>
                <a:ext uri="{28A0092B-C50C-407E-A947-70E740481C1C}">
                  <a14:useLocalDpi xmlns:a14="http://schemas.microsoft.com/office/drawing/2010/main" val="0"/>
                </a:ext>
              </a:extLst>
            </a:blip>
            <a:srcRect t="8897" r="-214" b="5655"/>
            <a:stretch/>
          </p:blipFill>
          <p:spPr bwMode="auto">
            <a:xfrm>
              <a:off x="1143000" y="2246581"/>
              <a:ext cx="9555696" cy="547063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spPr>
        </p:pic>
        <p:sp>
          <p:nvSpPr>
            <p:cNvPr id="7" name="Ellipse 6"/>
            <p:cNvSpPr/>
            <p:nvPr/>
          </p:nvSpPr>
          <p:spPr>
            <a:xfrm>
              <a:off x="1797270" y="3121571"/>
              <a:ext cx="2506717" cy="536027"/>
            </a:xfrm>
            <a:prstGeom prst="ellipse">
              <a:avLst/>
            </a:prstGeom>
            <a:noFill/>
            <a:ln w="38100">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grpSp>
      <p:sp>
        <p:nvSpPr>
          <p:cNvPr id="9" name="Titre 8"/>
          <p:cNvSpPr>
            <a:spLocks noGrp="1"/>
          </p:cNvSpPr>
          <p:nvPr>
            <p:ph type="title"/>
          </p:nvPr>
        </p:nvSpPr>
        <p:spPr>
          <a:xfrm>
            <a:off x="1525429" y="498822"/>
            <a:ext cx="8598907" cy="1011530"/>
          </a:xfrm>
        </p:spPr>
        <p:txBody>
          <a:bodyPr>
            <a:normAutofit/>
          </a:bodyPr>
          <a:lstStyle/>
          <a:p>
            <a:r>
              <a:rPr lang="fr-CA" dirty="0" smtClean="0">
                <a:latin typeface="Kristen ITC" panose="03050502040202030202" pitchFamily="66" charset="0"/>
              </a:rPr>
              <a:t>Utiliser </a:t>
            </a:r>
            <a:r>
              <a:rPr lang="fr-CA" dirty="0">
                <a:latin typeface="Kristen ITC" panose="03050502040202030202" pitchFamily="66" charset="0"/>
              </a:rPr>
              <a:t>l</a:t>
            </a:r>
            <a:r>
              <a:rPr lang="fr-CA" dirty="0" smtClean="0">
                <a:latin typeface="Kristen ITC" panose="03050502040202030202" pitchFamily="66" charset="0"/>
              </a:rPr>
              <a:t>es guillemets dans Google</a:t>
            </a:r>
            <a:endParaRPr lang="fr-CA" dirty="0">
              <a:latin typeface="Kristen ITC" panose="03050502040202030202" pitchFamily="66" charset="0"/>
            </a:endParaRPr>
          </a:p>
        </p:txBody>
      </p:sp>
    </p:spTree>
    <p:extLst>
      <p:ext uri="{BB962C8B-B14F-4D97-AF65-F5344CB8AC3E}">
        <p14:creationId xmlns:p14="http://schemas.microsoft.com/office/powerpoint/2010/main" val="4123830400"/>
      </p:ext>
    </p:extLst>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nodeType="clickEffect">
                                  <p:stCondLst>
                                    <p:cond delay="0"/>
                                  </p:stCondLst>
                                  <p:childTnLst>
                                    <p:set>
                                      <p:cBhvr>
                                        <p:cTn id="6" dur="1" fill="hold">
                                          <p:stCondLst>
                                            <p:cond delay="0"/>
                                          </p:stCondLst>
                                        </p:cTn>
                                        <p:tgtEl>
                                          <p:spTgt spid="8"/>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3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24" name="Image 23"/>
          <p:cNvPicPr>
            <a:picLocks noChangeAspect="1"/>
          </p:cNvPicPr>
          <p:nvPr/>
        </p:nvPicPr>
        <p:blipFill>
          <a:blip r:embed="rId2">
            <a:duotone>
              <a:schemeClr val="bg2">
                <a:shade val="45000"/>
                <a:satMod val="135000"/>
              </a:schemeClr>
              <a:prstClr val="white"/>
            </a:duotone>
            <a:extLst>
              <a:ext uri="{BEBA8EAE-BF5A-486C-A8C5-ECC9F3942E4B}">
                <a14:imgProps xmlns:a14="http://schemas.microsoft.com/office/drawing/2010/main">
                  <a14:imgLayer r:embed="rId3">
                    <a14:imgEffect>
                      <a14:brightnessContrast bright="40000" contrast="40000"/>
                    </a14:imgEffect>
                  </a14:imgLayer>
                </a14:imgProps>
              </a:ext>
              <a:ext uri="{28A0092B-C50C-407E-A947-70E740481C1C}">
                <a14:useLocalDpi xmlns:a14="http://schemas.microsoft.com/office/drawing/2010/main" val="0"/>
              </a:ext>
            </a:extLst>
          </a:blip>
          <a:stretch>
            <a:fillRect/>
          </a:stretch>
        </p:blipFill>
        <p:spPr>
          <a:xfrm>
            <a:off x="926431" y="1450465"/>
            <a:ext cx="8064342" cy="4157129"/>
          </a:xfrm>
          <a:prstGeom prst="rect">
            <a:avLst/>
          </a:prstGeom>
        </p:spPr>
      </p:pic>
      <p:grpSp>
        <p:nvGrpSpPr>
          <p:cNvPr id="2" name="Groupe 1"/>
          <p:cNvGrpSpPr/>
          <p:nvPr/>
        </p:nvGrpSpPr>
        <p:grpSpPr>
          <a:xfrm>
            <a:off x="4277526" y="623454"/>
            <a:ext cx="3048000" cy="5805053"/>
            <a:chOff x="4277526" y="623454"/>
            <a:chExt cx="3048000" cy="5805053"/>
          </a:xfrm>
        </p:grpSpPr>
        <p:sp>
          <p:nvSpPr>
            <p:cNvPr id="19" name="Rectangle à coins arrondis 18"/>
            <p:cNvSpPr/>
            <p:nvPr/>
          </p:nvSpPr>
          <p:spPr>
            <a:xfrm>
              <a:off x="4277526" y="623454"/>
              <a:ext cx="3048000" cy="5805053"/>
            </a:xfrm>
            <a:prstGeom prst="roundRect">
              <a:avLst/>
            </a:prstGeom>
            <a:solidFill>
              <a:schemeClr val="bg1"/>
            </a:soli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effectLst>
              <a:outerShdw blurRad="50800" dist="38100" dir="5400000" algn="t" rotWithShape="0">
                <a:prstClr val="black">
                  <a:alpha val="40000"/>
                </a:prstClr>
              </a:outerShdw>
            </a:effectLst>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grpSp>
          <p:nvGrpSpPr>
            <p:cNvPr id="16" name="Groupe 15"/>
            <p:cNvGrpSpPr/>
            <p:nvPr/>
          </p:nvGrpSpPr>
          <p:grpSpPr>
            <a:xfrm>
              <a:off x="4628762" y="3186546"/>
              <a:ext cx="2345527" cy="2979363"/>
              <a:chOff x="4115142" y="1828799"/>
              <a:chExt cx="1759679" cy="2235200"/>
            </a:xfrm>
          </p:grpSpPr>
          <p:sp>
            <p:nvSpPr>
              <p:cNvPr id="17" name="Arrondir un rectangle avec un coin du même côté 16"/>
              <p:cNvSpPr/>
              <p:nvPr/>
            </p:nvSpPr>
            <p:spPr>
              <a:xfrm rot="10800000">
                <a:off x="4115142" y="1828799"/>
                <a:ext cx="1759679" cy="2235200"/>
              </a:xfrm>
              <a:prstGeom prst="round2SameRect">
                <a:avLst>
                  <a:gd name="adj1" fmla="val 10500"/>
                  <a:gd name="adj2" fmla="val 0"/>
                </a:avLst>
              </a:prstGeom>
              <a:ln>
                <a:solidFill>
                  <a:schemeClr val="bg1"/>
                </a:solidFill>
              </a:ln>
              <a:effectLst>
                <a:outerShdw blurRad="50800" dist="38100" dir="5400000" algn="t" rotWithShape="0">
                  <a:prstClr val="black">
                    <a:alpha val="40000"/>
                  </a:prstClr>
                </a:outerShdw>
              </a:effectLst>
            </p:spPr>
            <p:style>
              <a:lnRef idx="0">
                <a:scrgbClr r="0" g="0" b="0"/>
              </a:lnRef>
              <a:fillRef idx="3">
                <a:schemeClr val="accent4">
                  <a:hueOff val="0"/>
                  <a:satOff val="0"/>
                  <a:lumOff val="0"/>
                  <a:alphaOff val="0"/>
                </a:schemeClr>
              </a:fillRef>
              <a:effectRef idx="2">
                <a:scrgbClr r="0" g="0" b="0"/>
              </a:effectRef>
              <a:fontRef idx="minor">
                <a:schemeClr val="lt1"/>
              </a:fontRef>
            </p:style>
          </p:sp>
          <p:sp>
            <p:nvSpPr>
              <p:cNvPr id="18" name="Arrondir un rectangle avec un coin du même côté 5"/>
              <p:cNvSpPr/>
              <p:nvPr/>
            </p:nvSpPr>
            <p:spPr>
              <a:xfrm rot="21600000">
                <a:off x="4169258" y="1828799"/>
                <a:ext cx="1651447" cy="2181084"/>
              </a:xfrm>
              <a:prstGeom prst="rect">
                <a:avLst/>
              </a:prstGeom>
            </p:spPr>
            <p:style>
              <a:lnRef idx="0">
                <a:scrgbClr r="0" g="0" b="0"/>
              </a:lnRef>
              <a:fillRef idx="0">
                <a:scrgbClr r="0" g="0" b="0"/>
              </a:fillRef>
              <a:effectRef idx="0">
                <a:scrgbClr r="0" g="0" b="0"/>
              </a:effectRef>
              <a:fontRef idx="minor">
                <a:schemeClr val="lt1"/>
              </a:fontRef>
            </p:style>
            <p:txBody>
              <a:bodyPr spcFirstLastPara="0" vert="horz" wrap="square" lIns="113792" tIns="113792" rIns="113792" bIns="113792" numCol="1" spcCol="1270" anchor="ctr" anchorCtr="0">
                <a:noAutofit/>
              </a:bodyPr>
              <a:lstStyle/>
              <a:p>
                <a:pPr lvl="0" algn="ctr" defTabSz="711200">
                  <a:lnSpc>
                    <a:spcPct val="90000"/>
                  </a:lnSpc>
                  <a:spcBef>
                    <a:spcPct val="0"/>
                  </a:spcBef>
                  <a:spcAft>
                    <a:spcPct val="35000"/>
                  </a:spcAft>
                </a:pPr>
                <a:r>
                  <a:rPr lang="fr-FR" sz="2000" kern="1200" noProof="0" dirty="0" smtClean="0">
                    <a:latin typeface="Kristen ITC" panose="03050502040202030202" pitchFamily="66" charset="0"/>
                  </a:rPr>
                  <a:t>Choisir ses outils de recherche</a:t>
                </a:r>
                <a:endParaRPr lang="fr-FR" sz="2000" kern="1200" noProof="0" dirty="0">
                  <a:latin typeface="Kristen ITC" panose="03050502040202030202" pitchFamily="66" charset="0"/>
                </a:endParaRPr>
              </a:p>
            </p:txBody>
          </p:sp>
        </p:grpSp>
        <p:sp>
          <p:nvSpPr>
            <p:cNvPr id="23" name="Rectangle à coins arrondis 22"/>
            <p:cNvSpPr/>
            <p:nvPr/>
          </p:nvSpPr>
          <p:spPr>
            <a:xfrm>
              <a:off x="4736721" y="949946"/>
              <a:ext cx="2227266" cy="1979384"/>
            </a:xfrm>
            <a:prstGeom prst="roundRect">
              <a:avLst>
                <a:gd name="adj" fmla="val 10000"/>
              </a:avLst>
            </a:prstGeom>
            <a:blipFill dpi="0" rotWithShape="1">
              <a:blip r:embed="rId4" cstate="print">
                <a:extLst>
                  <a:ext uri="{BEBA8EAE-BF5A-486C-A8C5-ECC9F3942E4B}">
                    <a14:imgProps xmlns:a14="http://schemas.microsoft.com/office/drawing/2010/main">
                      <a14:imgLayer r:embed="rId5">
                        <a14:imgEffect>
                          <a14:backgroundRemoval t="0" b="100000" l="0" r="100000">
                            <a14:foregroundMark x1="65785" y1="89881" x2="91041" y2="93197"/>
                            <a14:foregroundMark x1="62526" y1="93277" x2="60000" y2="99790"/>
                          </a14:backgroundRemoval>
                        </a14:imgEffect>
                        <a14:imgEffect>
                          <a14:sharpenSoften amount="50000"/>
                        </a14:imgEffect>
                      </a14:imgLayer>
                    </a14:imgProps>
                  </a:ext>
                  <a:ext uri="{28A0092B-C50C-407E-A947-70E740481C1C}">
                    <a14:useLocalDpi xmlns:a14="http://schemas.microsoft.com/office/drawing/2010/main" val="0"/>
                  </a:ext>
                </a:extLst>
              </a:blip>
              <a:srcRect/>
              <a:stretch>
                <a:fillRect l="5716" r="5716"/>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grpSp>
      <p:sp>
        <p:nvSpPr>
          <p:cNvPr id="14" name="Rectangle 13"/>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Tree>
    <p:extLst>
      <p:ext uri="{BB962C8B-B14F-4D97-AF65-F5344CB8AC3E}">
        <p14:creationId xmlns:p14="http://schemas.microsoft.com/office/powerpoint/2010/main" val="2559035921"/>
      </p:ext>
    </p:extLst>
  </p:cSld>
  <p:clrMapOvr>
    <a:masterClrMapping/>
  </p:clrMapOvr>
  <mc:AlternateContent xmlns:mc="http://schemas.openxmlformats.org/markup-compatibility/2006" xmlns:p14="http://schemas.microsoft.com/office/powerpoint/2010/main">
    <mc:Choice Requires="p14">
      <p:transition spd="slow" p14:dur="1200">
        <p14:prism/>
      </p:transition>
    </mc:Choice>
    <mc:Fallback xmlns="">
      <p:transition spd="slow">
        <p:fade/>
      </p:transition>
    </mc:Fallback>
  </mc:AlternateContent>
  <p:timing>
    <p:tnLst>
      <p:par>
        <p:cTn id="1" dur="indefinite" restart="never" nodeType="tmRoot">
          <p:childTnLst>
            <p:seq concurrent="1" nextAc="seek">
              <p:cTn id="2" dur="indefinite" nodeType="mainSeq">
                <p:childTnLst>
                  <p:par>
                    <p:cTn id="3" fill="hold">
                      <p:stCondLst>
                        <p:cond delay="indefinite"/>
                        <p:cond evt="onBegin" delay="0">
                          <p:tn val="2"/>
                        </p:cond>
                      </p:stCondLst>
                      <p:childTnLst>
                        <p:par>
                          <p:cTn id="4" fill="hold">
                            <p:stCondLst>
                              <p:cond delay="0"/>
                            </p:stCondLst>
                            <p:childTnLst>
                              <p:par>
                                <p:cTn id="5" presetID="53" presetClass="entr" presetSubtype="16" fill="hold" nodeType="afterEffect">
                                  <p:stCondLst>
                                    <p:cond delay="0"/>
                                  </p:stCondLst>
                                  <p:childTnLst>
                                    <p:set>
                                      <p:cBhvr>
                                        <p:cTn id="6" dur="1" fill="hold">
                                          <p:stCondLst>
                                            <p:cond delay="0"/>
                                          </p:stCondLst>
                                        </p:cTn>
                                        <p:tgtEl>
                                          <p:spTgt spid="2"/>
                                        </p:tgtEl>
                                        <p:attrNameLst>
                                          <p:attrName>style.visibility</p:attrName>
                                        </p:attrNameLst>
                                      </p:cBhvr>
                                      <p:to>
                                        <p:strVal val="visible"/>
                                      </p:to>
                                    </p:set>
                                    <p:anim calcmode="lin" valueType="num">
                                      <p:cBhvr>
                                        <p:cTn id="7" dur="500" fill="hold"/>
                                        <p:tgtEl>
                                          <p:spTgt spid="2"/>
                                        </p:tgtEl>
                                        <p:attrNameLst>
                                          <p:attrName>ppt_w</p:attrName>
                                        </p:attrNameLst>
                                      </p:cBhvr>
                                      <p:tavLst>
                                        <p:tav tm="0">
                                          <p:val>
                                            <p:fltVal val="0"/>
                                          </p:val>
                                        </p:tav>
                                        <p:tav tm="100000">
                                          <p:val>
                                            <p:strVal val="#ppt_w"/>
                                          </p:val>
                                        </p:tav>
                                      </p:tavLst>
                                    </p:anim>
                                    <p:anim calcmode="lin" valueType="num">
                                      <p:cBhvr>
                                        <p:cTn id="8" dur="500" fill="hold"/>
                                        <p:tgtEl>
                                          <p:spTgt spid="2"/>
                                        </p:tgtEl>
                                        <p:attrNameLst>
                                          <p:attrName>ppt_h</p:attrName>
                                        </p:attrNameLst>
                                      </p:cBhvr>
                                      <p:tavLst>
                                        <p:tav tm="0">
                                          <p:val>
                                            <p:fltVal val="0"/>
                                          </p:val>
                                        </p:tav>
                                        <p:tav tm="100000">
                                          <p:val>
                                            <p:strVal val="#ppt_h"/>
                                          </p:val>
                                        </p:tav>
                                      </p:tavLst>
                                    </p:anim>
                                    <p:animEffect transition="in" filter="fade">
                                      <p:cBhvr>
                                        <p:cTn id="9" dur="500"/>
                                        <p:tgtEl>
                                          <p:spTgt spid="2"/>
                                        </p:tgtEl>
                                      </p:cBhvr>
                                    </p:animEffec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3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13" name="Rectangle à coins arrondis 12"/>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sp>
        <p:nvSpPr>
          <p:cNvPr id="8" name="Rectangle à coins arrondis 7"/>
          <p:cNvSpPr/>
          <p:nvPr/>
        </p:nvSpPr>
        <p:spPr>
          <a:xfrm>
            <a:off x="74677" y="162440"/>
            <a:ext cx="1572677" cy="1397647"/>
          </a:xfrm>
          <a:prstGeom prst="roundRect">
            <a:avLst>
              <a:gd name="adj" fmla="val 10000"/>
            </a:avLst>
          </a:prstGeom>
          <a:blipFill dpi="0" rotWithShape="1">
            <a:blip r:embed="rId3" cstate="print">
              <a:duotone>
                <a:schemeClr val="bg2">
                  <a:shade val="45000"/>
                  <a:satMod val="135000"/>
                </a:schemeClr>
                <a:prstClr val="white"/>
              </a:duotone>
              <a:extLst>
                <a:ext uri="{BEBA8EAE-BF5A-486C-A8C5-ECC9F3942E4B}">
                  <a14:imgProps xmlns:a14="http://schemas.microsoft.com/office/drawing/2010/main">
                    <a14:imgLayer r:embed="rId4">
                      <a14:imgEffect>
                        <a14:backgroundRemoval t="0" b="100000" l="0" r="100000">
                          <a14:foregroundMark x1="65785" y1="89881" x2="91041" y2="93197"/>
                          <a14:foregroundMark x1="61873" y1="93667" x2="62542" y2="99333"/>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5716" r="5716"/>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sp>
        <p:nvSpPr>
          <p:cNvPr id="91138" name="Rectangle 2"/>
          <p:cNvSpPr>
            <a:spLocks noGrp="1" noChangeArrowheads="1"/>
          </p:cNvSpPr>
          <p:nvPr>
            <p:ph type="title"/>
          </p:nvPr>
        </p:nvSpPr>
        <p:spPr>
          <a:xfrm>
            <a:off x="1499289" y="508022"/>
            <a:ext cx="8598907" cy="512146"/>
          </a:xfrm>
        </p:spPr>
        <p:txBody>
          <a:bodyPr>
            <a:noAutofit/>
          </a:bodyPr>
          <a:lstStyle/>
          <a:p>
            <a:r>
              <a:rPr lang="fr-FR" noProof="1" smtClean="0">
                <a:latin typeface="Kristen ITC" panose="03050502040202030202" pitchFamily="66" charset="0"/>
              </a:rPr>
              <a:t>Choisir ses outils de recherche</a:t>
            </a:r>
            <a:endParaRPr lang="fr-FR" noProof="1">
              <a:latin typeface="Kristen ITC" panose="03050502040202030202" pitchFamily="66" charset="0"/>
            </a:endParaRPr>
          </a:p>
        </p:txBody>
      </p:sp>
      <p:sp>
        <p:nvSpPr>
          <p:cNvPr id="91139" name="Rectangle 3"/>
          <p:cNvSpPr>
            <a:spLocks noGrp="1" noChangeArrowheads="1"/>
          </p:cNvSpPr>
          <p:nvPr>
            <p:ph idx="1"/>
          </p:nvPr>
        </p:nvSpPr>
        <p:spPr>
          <a:xfrm>
            <a:off x="487912" y="2206850"/>
            <a:ext cx="11529848" cy="3505800"/>
          </a:xfrm>
        </p:spPr>
        <p:txBody>
          <a:bodyPr>
            <a:noAutofit/>
          </a:bodyPr>
          <a:lstStyle/>
          <a:p>
            <a:pPr marL="0" indent="0">
              <a:buNone/>
            </a:pPr>
            <a:r>
              <a:rPr lang="fr-CA" sz="3200" noProof="1">
                <a:solidFill>
                  <a:schemeClr val="tx1"/>
                </a:solidFill>
                <a:latin typeface="Arial" panose="020B0604020202020204" pitchFamily="34" charset="0"/>
                <a:cs typeface="Arial" panose="020B0604020202020204" pitchFamily="34" charset="0"/>
              </a:rPr>
              <a:t>Il existe différents outils de </a:t>
            </a:r>
            <a:r>
              <a:rPr lang="fr-CA" sz="3200" noProof="1" smtClean="0">
                <a:solidFill>
                  <a:schemeClr val="tx1"/>
                </a:solidFill>
                <a:latin typeface="Arial" panose="020B0604020202020204" pitchFamily="34" charset="0"/>
                <a:cs typeface="Arial" panose="020B0604020202020204" pitchFamily="34" charset="0"/>
              </a:rPr>
              <a:t>recherche en ligne dont:</a:t>
            </a:r>
          </a:p>
          <a:p>
            <a:pPr marL="0" indent="0">
              <a:buNone/>
            </a:pPr>
            <a:endParaRPr lang="fr-CA" sz="2000" noProof="1">
              <a:solidFill>
                <a:schemeClr val="tx1"/>
              </a:solidFill>
              <a:latin typeface="Arial" panose="020B0604020202020204" pitchFamily="34" charset="0"/>
              <a:cs typeface="Arial" panose="020B0604020202020204" pitchFamily="34" charset="0"/>
            </a:endParaRPr>
          </a:p>
          <a:p>
            <a:pPr lvl="1">
              <a:buFont typeface="Wingdings" panose="05000000000000000000" pitchFamily="2" charset="2"/>
              <a:buChar char="§"/>
            </a:pPr>
            <a:r>
              <a:rPr lang="fr-CA" sz="3200" noProof="1" smtClean="0">
                <a:solidFill>
                  <a:schemeClr val="tx1"/>
                </a:solidFill>
                <a:latin typeface="Arial" panose="020B0604020202020204" pitchFamily="34" charset="0"/>
                <a:cs typeface="Arial" panose="020B0604020202020204" pitchFamily="34" charset="0"/>
              </a:rPr>
              <a:t>Catalogues </a:t>
            </a:r>
            <a:r>
              <a:rPr lang="fr-CA" sz="3200" noProof="1">
                <a:solidFill>
                  <a:schemeClr val="tx1"/>
                </a:solidFill>
                <a:latin typeface="Arial" panose="020B0604020202020204" pitchFamily="34" charset="0"/>
                <a:cs typeface="Arial" panose="020B0604020202020204" pitchFamily="34" charset="0"/>
              </a:rPr>
              <a:t>de </a:t>
            </a:r>
            <a:r>
              <a:rPr lang="fr-CA" sz="3200" noProof="1" smtClean="0">
                <a:solidFill>
                  <a:schemeClr val="tx1"/>
                </a:solidFill>
                <a:latin typeface="Arial" panose="020B0604020202020204" pitchFamily="34" charset="0"/>
                <a:cs typeface="Arial" panose="020B0604020202020204" pitchFamily="34" charset="0"/>
              </a:rPr>
              <a:t>bibliothèque</a:t>
            </a:r>
          </a:p>
          <a:p>
            <a:pPr marL="457200" lvl="1" indent="0">
              <a:buNone/>
            </a:pPr>
            <a:r>
              <a:rPr lang="fr-CA" i="1" noProof="1">
                <a:solidFill>
                  <a:schemeClr val="tx1"/>
                </a:solidFill>
                <a:latin typeface="Arial" panose="020B0604020202020204" pitchFamily="34" charset="0"/>
                <a:cs typeface="Arial" panose="020B0604020202020204" pitchFamily="34" charset="0"/>
              </a:rPr>
              <a:t>	</a:t>
            </a:r>
            <a:r>
              <a:rPr lang="fr-CA" i="1" noProof="1" smtClean="0">
                <a:solidFill>
                  <a:schemeClr val="tx1"/>
                </a:solidFill>
                <a:latin typeface="Arial" panose="020B0604020202020204" pitchFamily="34" charset="0"/>
                <a:cs typeface="Arial" panose="020B0604020202020204" pitchFamily="34" charset="0"/>
              </a:rPr>
              <a:t>CSDPS: </a:t>
            </a:r>
            <a:r>
              <a:rPr lang="fr-CA" i="1" noProof="1" smtClean="0">
                <a:solidFill>
                  <a:schemeClr val="accent1"/>
                </a:solidFill>
                <a:latin typeface="Arial" panose="020B0604020202020204" pitchFamily="34" charset="0"/>
                <a:cs typeface="Arial" panose="020B0604020202020204" pitchFamily="34" charset="0"/>
              </a:rPr>
              <a:t>http</a:t>
            </a:r>
            <a:r>
              <a:rPr lang="fr-CA" i="1" noProof="1">
                <a:solidFill>
                  <a:schemeClr val="accent1"/>
                </a:solidFill>
                <a:latin typeface="Arial" panose="020B0604020202020204" pitchFamily="34" charset="0"/>
                <a:cs typeface="Arial" panose="020B0604020202020204" pitchFamily="34" charset="0"/>
              </a:rPr>
              <a:t>://</a:t>
            </a:r>
            <a:r>
              <a:rPr lang="fr-CA" i="1" noProof="1" smtClean="0">
                <a:solidFill>
                  <a:schemeClr val="accent1"/>
                </a:solidFill>
                <a:latin typeface="Arial" panose="020B0604020202020204" pitchFamily="34" charset="0"/>
                <a:cs typeface="Arial" panose="020B0604020202020204" pitchFamily="34" charset="0"/>
              </a:rPr>
              <a:t>www2.csdps.qc.ca/regard-primaire</a:t>
            </a:r>
          </a:p>
          <a:p>
            <a:pPr marL="457200" lvl="1" indent="0">
              <a:buNone/>
            </a:pPr>
            <a:r>
              <a:rPr lang="fr-CA" i="1" noProof="1" smtClean="0">
                <a:solidFill>
                  <a:schemeClr val="tx1"/>
                </a:solidFill>
                <a:latin typeface="Arial" panose="020B0604020202020204" pitchFamily="34" charset="0"/>
                <a:cs typeface="Arial" panose="020B0604020202020204" pitchFamily="34" charset="0"/>
              </a:rPr>
              <a:t>	Ville </a:t>
            </a:r>
            <a:r>
              <a:rPr lang="fr-CA" i="1" noProof="1">
                <a:solidFill>
                  <a:schemeClr val="tx1"/>
                </a:solidFill>
                <a:latin typeface="Arial" panose="020B0604020202020204" pitchFamily="34" charset="0"/>
                <a:cs typeface="Arial" panose="020B0604020202020204" pitchFamily="34" charset="0"/>
              </a:rPr>
              <a:t>de Québec: </a:t>
            </a:r>
            <a:r>
              <a:rPr lang="fr-CA" i="1" noProof="1">
                <a:solidFill>
                  <a:schemeClr val="accent1"/>
                </a:solidFill>
                <a:latin typeface="Arial" panose="020B0604020202020204" pitchFamily="34" charset="0"/>
                <a:cs typeface="Arial" panose="020B0604020202020204" pitchFamily="34" charset="0"/>
              </a:rPr>
              <a:t>http://catalogue.bibliothequesdequebec.qc.ca</a:t>
            </a:r>
            <a:r>
              <a:rPr lang="fr-CA" i="1" noProof="1" smtClean="0">
                <a:solidFill>
                  <a:schemeClr val="accent1"/>
                </a:solidFill>
                <a:latin typeface="Arial" panose="020B0604020202020204" pitchFamily="34" charset="0"/>
                <a:cs typeface="Arial" panose="020B0604020202020204" pitchFamily="34" charset="0"/>
              </a:rPr>
              <a:t>/ </a:t>
            </a:r>
            <a:endParaRPr lang="fr-CA" i="1" noProof="1">
              <a:solidFill>
                <a:schemeClr val="accent1"/>
              </a:solidFill>
              <a:latin typeface="Arial" panose="020B0604020202020204" pitchFamily="34" charset="0"/>
              <a:cs typeface="Arial" panose="020B0604020202020204" pitchFamily="34" charset="0"/>
            </a:endParaRPr>
          </a:p>
          <a:p>
            <a:pPr marL="457200" lvl="1" indent="0">
              <a:buNone/>
            </a:pPr>
            <a:r>
              <a:rPr lang="fr-CA" i="1" noProof="1" smtClean="0">
                <a:solidFill>
                  <a:schemeClr val="tx1"/>
                </a:solidFill>
                <a:latin typeface="Arial" panose="020B0604020202020204" pitchFamily="34" charset="0"/>
                <a:cs typeface="Arial" panose="020B0604020202020204" pitchFamily="34" charset="0"/>
              </a:rPr>
              <a:t>	BAnQ</a:t>
            </a:r>
            <a:r>
              <a:rPr lang="fr-CA" i="1" noProof="1">
                <a:solidFill>
                  <a:schemeClr val="tx1"/>
                </a:solidFill>
                <a:latin typeface="Arial" panose="020B0604020202020204" pitchFamily="34" charset="0"/>
                <a:cs typeface="Arial" panose="020B0604020202020204" pitchFamily="34" charset="0"/>
              </a:rPr>
              <a:t>: </a:t>
            </a:r>
            <a:r>
              <a:rPr lang="fr-CA" i="1" noProof="1">
                <a:solidFill>
                  <a:schemeClr val="accent1"/>
                </a:solidFill>
                <a:latin typeface="Arial" panose="020B0604020202020204" pitchFamily="34" charset="0"/>
                <a:cs typeface="Arial" panose="020B0604020202020204" pitchFamily="34" charset="0"/>
              </a:rPr>
              <a:t>http://iris.banq.qc.ca</a:t>
            </a:r>
            <a:r>
              <a:rPr lang="fr-CA" i="1" noProof="1" smtClean="0">
                <a:solidFill>
                  <a:schemeClr val="accent1"/>
                </a:solidFill>
                <a:latin typeface="Arial" panose="020B0604020202020204" pitchFamily="34" charset="0"/>
                <a:cs typeface="Arial" panose="020B0604020202020204" pitchFamily="34" charset="0"/>
              </a:rPr>
              <a:t>/ </a:t>
            </a:r>
            <a:endParaRPr lang="fr-CA" i="1" noProof="1">
              <a:solidFill>
                <a:schemeClr val="accent1"/>
              </a:solidFill>
              <a:latin typeface="Arial" panose="020B0604020202020204" pitchFamily="34" charset="0"/>
              <a:cs typeface="Arial" panose="020B0604020202020204" pitchFamily="34" charset="0"/>
            </a:endParaRPr>
          </a:p>
          <a:p>
            <a:pPr lvl="1">
              <a:spcBef>
                <a:spcPts val="1800"/>
              </a:spcBef>
              <a:buFont typeface="Wingdings" panose="05000000000000000000" pitchFamily="2" charset="2"/>
              <a:buChar char="§"/>
            </a:pPr>
            <a:r>
              <a:rPr lang="fr-CA" sz="3200" noProof="1">
                <a:solidFill>
                  <a:schemeClr val="tx1"/>
                </a:solidFill>
                <a:latin typeface="Arial" panose="020B0604020202020204" pitchFamily="34" charset="0"/>
                <a:cs typeface="Arial" panose="020B0604020202020204" pitchFamily="34" charset="0"/>
              </a:rPr>
              <a:t>Moteurs de recherche </a:t>
            </a:r>
            <a:r>
              <a:rPr lang="fr-CA" sz="3200" noProof="1" smtClean="0">
                <a:solidFill>
                  <a:schemeClr val="tx1"/>
                </a:solidFill>
                <a:latin typeface="Arial" panose="020B0604020202020204" pitchFamily="34" charset="0"/>
                <a:cs typeface="Arial" panose="020B0604020202020204" pitchFamily="34" charset="0"/>
              </a:rPr>
              <a:t>(Internet)</a:t>
            </a:r>
            <a:endParaRPr lang="fr-CA" sz="3200" noProof="1">
              <a:solidFill>
                <a:schemeClr val="tx1"/>
              </a:solidFill>
              <a:latin typeface="Arial" panose="020B0604020202020204" pitchFamily="34" charset="0"/>
              <a:cs typeface="Arial" panose="020B0604020202020204" pitchFamily="34" charset="0"/>
            </a:endParaRPr>
          </a:p>
          <a:p>
            <a:pPr marL="0" indent="0">
              <a:buNone/>
            </a:pPr>
            <a:endParaRPr lang="fr-FR" noProof="1">
              <a:latin typeface="Kristen ITC" panose="03050502040202030202" pitchFamily="66" charset="0"/>
            </a:endParaRPr>
          </a:p>
        </p:txBody>
      </p:sp>
      <p:pic>
        <p:nvPicPr>
          <p:cNvPr id="9" name="Picture 2"/>
          <p:cNvPicPr>
            <a:picLocks noChangeAspect="1" noChangeArrowheads="1"/>
          </p:cNvPicPr>
          <p:nvPr/>
        </p:nvPicPr>
        <p:blipFill rotWithShape="1">
          <a:blip r:embed="rId5">
            <a:extLst>
              <a:ext uri="{28A0092B-C50C-407E-A947-70E740481C1C}">
                <a14:useLocalDpi xmlns:a14="http://schemas.microsoft.com/office/drawing/2010/main" val="0"/>
              </a:ext>
            </a:extLst>
          </a:blip>
          <a:srcRect l="13421" t="12177" r="68997" b="70816"/>
          <a:stretch/>
        </p:blipFill>
        <p:spPr bwMode="auto">
          <a:xfrm>
            <a:off x="7592380" y="3311816"/>
            <a:ext cx="2143617" cy="129586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
        <p:nvSpPr>
          <p:cNvPr id="10" name="Rectangle 9"/>
          <p:cNvSpPr/>
          <p:nvPr/>
        </p:nvSpPr>
        <p:spPr>
          <a:xfrm>
            <a:off x="7535230" y="4588633"/>
            <a:ext cx="1721869" cy="276999"/>
          </a:xfrm>
          <a:prstGeom prst="rect">
            <a:avLst/>
          </a:prstGeom>
        </p:spPr>
        <p:txBody>
          <a:bodyPr wrap="square">
            <a:spAutoFit/>
          </a:bodyPr>
          <a:lstStyle/>
          <a:p>
            <a:r>
              <a:rPr lang="fr-CA" sz="1200" dirty="0" smtClean="0">
                <a:solidFill>
                  <a:schemeClr val="bg1">
                    <a:lumMod val="65000"/>
                  </a:schemeClr>
                </a:solidFill>
              </a:rPr>
              <a:t>Société GRICS, 2013</a:t>
            </a:r>
            <a:endParaRPr lang="fr-CA" sz="1200" dirty="0">
              <a:solidFill>
                <a:schemeClr val="bg1">
                  <a:lumMod val="65000"/>
                </a:schemeClr>
              </a:solidFill>
            </a:endParaRPr>
          </a:p>
        </p:txBody>
      </p:sp>
      <p:sp>
        <p:nvSpPr>
          <p:cNvPr id="17" name="Rectangle 16"/>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11" name="Rectangle 8"/>
          <p:cNvSpPr txBox="1">
            <a:spLocks noChangeArrowheads="1"/>
          </p:cNvSpPr>
          <p:nvPr/>
        </p:nvSpPr>
        <p:spPr>
          <a:xfrm>
            <a:off x="4400820" y="2772595"/>
            <a:ext cx="3134410" cy="823151"/>
          </a:xfrm>
          <a:prstGeom prst="rect">
            <a:avLst/>
          </a:prstGeom>
        </p:spPr>
        <p:txBody>
          <a:bodyPr vert="horz" lIns="91440" tIns="45720" rIns="91440" bIns="45720" rtlCol="0" anchor="ctr">
            <a:noAutofit/>
          </a:bodyPr>
          <a:lstStyle>
            <a:lvl1pPr algn="r" defTabSz="457200" rtl="0" eaLnBrk="1" latinLnBrk="0" hangingPunct="1">
              <a:spcBef>
                <a:spcPct val="0"/>
              </a:spcBef>
              <a:buNone/>
              <a:defRPr sz="5400" kern="1200">
                <a:solidFill>
                  <a:schemeClr val="accent1"/>
                </a:solidFill>
                <a:latin typeface="+mj-lt"/>
                <a:ea typeface="+mj-ea"/>
                <a:cs typeface="+mj-cs"/>
              </a:defRPr>
            </a:lvl1pPr>
            <a:lvl2pPr eaLnBrk="1" hangingPunct="1">
              <a:defRPr>
                <a:solidFill>
                  <a:schemeClr val="tx2"/>
                </a:solidFill>
              </a:defRPr>
            </a:lvl2pPr>
            <a:lvl3pPr eaLnBrk="1" hangingPunct="1">
              <a:defRPr>
                <a:solidFill>
                  <a:schemeClr val="tx2"/>
                </a:solidFill>
              </a:defRPr>
            </a:lvl3pPr>
            <a:lvl4pPr eaLnBrk="1" hangingPunct="1">
              <a:defRPr>
                <a:solidFill>
                  <a:schemeClr val="tx2"/>
                </a:solidFill>
              </a:defRPr>
            </a:lvl4pPr>
            <a:lvl5pPr eaLnBrk="1" hangingPunct="1">
              <a:defRPr>
                <a:solidFill>
                  <a:schemeClr val="tx2"/>
                </a:solidFill>
              </a:defRPr>
            </a:lvl5pPr>
            <a:lvl6pPr eaLnBrk="1" hangingPunct="1">
              <a:defRPr>
                <a:solidFill>
                  <a:schemeClr val="tx2"/>
                </a:solidFill>
              </a:defRPr>
            </a:lvl6pPr>
            <a:lvl7pPr eaLnBrk="1" hangingPunct="1">
              <a:defRPr>
                <a:solidFill>
                  <a:schemeClr val="tx2"/>
                </a:solidFill>
              </a:defRPr>
            </a:lvl7pPr>
            <a:lvl8pPr eaLnBrk="1" hangingPunct="1">
              <a:defRPr>
                <a:solidFill>
                  <a:schemeClr val="tx2"/>
                </a:solidFill>
              </a:defRPr>
            </a:lvl8pPr>
            <a:lvl9pPr eaLnBrk="1" hangingPunct="1">
              <a:defRPr>
                <a:solidFill>
                  <a:schemeClr val="tx2"/>
                </a:solidFill>
              </a:defRPr>
            </a:lvl9pPr>
          </a:lstStyle>
          <a:p>
            <a:pPr algn="ctr"/>
            <a:r>
              <a:rPr lang="fr-FR" sz="1600" noProof="1" smtClean="0">
                <a:solidFill>
                  <a:srgbClr val="92D050"/>
                </a:solidFill>
                <a:latin typeface="Kristen ITC" panose="03050502040202030202" pitchFamily="66" charset="0"/>
              </a:rPr>
              <a:t>•Sources imprimées•</a:t>
            </a:r>
            <a:endParaRPr lang="fr-FR" sz="1600" noProof="1">
              <a:solidFill>
                <a:srgbClr val="92D050"/>
              </a:solidFill>
              <a:latin typeface="Kristen ITC" panose="03050502040202030202" pitchFamily="66" charset="0"/>
            </a:endParaRPr>
          </a:p>
        </p:txBody>
      </p:sp>
      <p:sp>
        <p:nvSpPr>
          <p:cNvPr id="12" name="Rectangle 8"/>
          <p:cNvSpPr txBox="1">
            <a:spLocks noChangeArrowheads="1"/>
          </p:cNvSpPr>
          <p:nvPr/>
        </p:nvSpPr>
        <p:spPr>
          <a:xfrm>
            <a:off x="4430674" y="5395238"/>
            <a:ext cx="3134410" cy="823151"/>
          </a:xfrm>
          <a:prstGeom prst="rect">
            <a:avLst/>
          </a:prstGeom>
        </p:spPr>
        <p:txBody>
          <a:bodyPr vert="horz" lIns="91440" tIns="45720" rIns="91440" bIns="45720" rtlCol="0" anchor="ctr">
            <a:noAutofit/>
          </a:bodyPr>
          <a:lstStyle>
            <a:lvl1pPr algn="r" defTabSz="457200" rtl="0" eaLnBrk="1" latinLnBrk="0" hangingPunct="1">
              <a:spcBef>
                <a:spcPct val="0"/>
              </a:spcBef>
              <a:buNone/>
              <a:defRPr sz="5400" kern="1200">
                <a:solidFill>
                  <a:schemeClr val="accent1"/>
                </a:solidFill>
                <a:latin typeface="+mj-lt"/>
                <a:ea typeface="+mj-ea"/>
                <a:cs typeface="+mj-cs"/>
              </a:defRPr>
            </a:lvl1pPr>
            <a:lvl2pPr eaLnBrk="1" hangingPunct="1">
              <a:defRPr>
                <a:solidFill>
                  <a:schemeClr val="tx2"/>
                </a:solidFill>
              </a:defRPr>
            </a:lvl2pPr>
            <a:lvl3pPr eaLnBrk="1" hangingPunct="1">
              <a:defRPr>
                <a:solidFill>
                  <a:schemeClr val="tx2"/>
                </a:solidFill>
              </a:defRPr>
            </a:lvl3pPr>
            <a:lvl4pPr eaLnBrk="1" hangingPunct="1">
              <a:defRPr>
                <a:solidFill>
                  <a:schemeClr val="tx2"/>
                </a:solidFill>
              </a:defRPr>
            </a:lvl4pPr>
            <a:lvl5pPr eaLnBrk="1" hangingPunct="1">
              <a:defRPr>
                <a:solidFill>
                  <a:schemeClr val="tx2"/>
                </a:solidFill>
              </a:defRPr>
            </a:lvl5pPr>
            <a:lvl6pPr eaLnBrk="1" hangingPunct="1">
              <a:defRPr>
                <a:solidFill>
                  <a:schemeClr val="tx2"/>
                </a:solidFill>
              </a:defRPr>
            </a:lvl6pPr>
            <a:lvl7pPr eaLnBrk="1" hangingPunct="1">
              <a:defRPr>
                <a:solidFill>
                  <a:schemeClr val="tx2"/>
                </a:solidFill>
              </a:defRPr>
            </a:lvl7pPr>
            <a:lvl8pPr eaLnBrk="1" hangingPunct="1">
              <a:defRPr>
                <a:solidFill>
                  <a:schemeClr val="tx2"/>
                </a:solidFill>
              </a:defRPr>
            </a:lvl8pPr>
            <a:lvl9pPr eaLnBrk="1" hangingPunct="1">
              <a:defRPr>
                <a:solidFill>
                  <a:schemeClr val="tx2"/>
                </a:solidFill>
              </a:defRPr>
            </a:lvl9pPr>
          </a:lstStyle>
          <a:p>
            <a:pPr algn="ctr"/>
            <a:r>
              <a:rPr lang="fr-FR" sz="1600" noProof="1" smtClean="0">
                <a:solidFill>
                  <a:srgbClr val="92D050"/>
                </a:solidFill>
                <a:latin typeface="Kristen ITC" panose="03050502040202030202" pitchFamily="66" charset="0"/>
              </a:rPr>
              <a:t>•Sources numériques•</a:t>
            </a:r>
            <a:endParaRPr lang="fr-FR" sz="1600" noProof="1">
              <a:solidFill>
                <a:srgbClr val="92D050"/>
              </a:solidFill>
              <a:latin typeface="Kristen ITC" panose="03050502040202030202" pitchFamily="66" charset="0"/>
            </a:endParaRPr>
          </a:p>
        </p:txBody>
      </p:sp>
    </p:spTree>
    <p:extLst>
      <p:ext uri="{BB962C8B-B14F-4D97-AF65-F5344CB8AC3E}">
        <p14:creationId xmlns:p14="http://schemas.microsoft.com/office/powerpoint/2010/main" val="2099524248"/>
      </p:ext>
    </p:extLst>
  </p:cSld>
  <p:clrMapOvr>
    <a:masterClrMapping/>
  </p:clrMapOvr>
  <mc:AlternateContent xmlns:mc="http://schemas.openxmlformats.org/markup-compatibility/2006" xmlns:p14="http://schemas.microsoft.com/office/powerpoint/2010/main">
    <mc:Choice Requires="p14">
      <p:transition spd="slow" p14:dur="2000"/>
    </mc:Choice>
    <mc:Fallback xmlns:mv="urn:schemas-microsoft-com:mac:vml" xmlns="">
      <p:transition spd="slow"/>
    </mc:Fallback>
  </mc:AlternateContent>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grpId="0" nodeType="clickEffect">
                                  <p:stCondLst>
                                    <p:cond delay="0"/>
                                  </p:stCondLst>
                                  <p:childTnLst>
                                    <p:set>
                                      <p:cBhvr>
                                        <p:cTn id="6" dur="1" fill="hold">
                                          <p:stCondLst>
                                            <p:cond delay="0"/>
                                          </p:stCondLst>
                                        </p:cTn>
                                        <p:tgtEl>
                                          <p:spTgt spid="11"/>
                                        </p:tgtEl>
                                        <p:attrNameLst>
                                          <p:attrName>style.visibility</p:attrName>
                                        </p:attrNameLst>
                                      </p:cBhvr>
                                      <p:to>
                                        <p:strVal val="visible"/>
                                      </p:to>
                                    </p:set>
                                  </p:childTnLst>
                                </p:cTn>
                              </p:par>
                            </p:childTnLst>
                          </p:cTn>
                        </p:par>
                      </p:childTnLst>
                    </p:cTn>
                  </p:par>
                  <p:par>
                    <p:cTn id="7" fill="hold">
                      <p:stCondLst>
                        <p:cond delay="indefinite"/>
                      </p:stCondLst>
                      <p:childTnLst>
                        <p:par>
                          <p:cTn id="8" fill="hold">
                            <p:stCondLst>
                              <p:cond delay="0"/>
                            </p:stCondLst>
                            <p:childTnLst>
                              <p:par>
                                <p:cTn id="9" presetID="1" presetClass="entr" presetSubtype="0" fill="hold" grpId="0" nodeType="clickEffect">
                                  <p:stCondLst>
                                    <p:cond delay="0"/>
                                  </p:stCondLst>
                                  <p:childTnLst>
                                    <p:set>
                                      <p:cBhvr>
                                        <p:cTn id="10" dur="1" fill="hold">
                                          <p:stCondLst>
                                            <p:cond delay="0"/>
                                          </p:stCondLst>
                                        </p:cTn>
                                        <p:tgtEl>
                                          <p:spTgt spid="12"/>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11" grpId="0"/>
      <p:bldP spid="12" grpId="0"/>
    </p:bldLst>
  </p:timing>
</p:sld>
</file>

<file path=ppt/slides/slide3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9" name="Rectangle à coins arrondis 8"/>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sp>
        <p:nvSpPr>
          <p:cNvPr id="11" name="Rectangle à coins arrondis 10"/>
          <p:cNvSpPr/>
          <p:nvPr/>
        </p:nvSpPr>
        <p:spPr>
          <a:xfrm>
            <a:off x="74677" y="162440"/>
            <a:ext cx="1572677" cy="1397647"/>
          </a:xfrm>
          <a:prstGeom prst="roundRect">
            <a:avLst>
              <a:gd name="adj" fmla="val 10000"/>
            </a:avLst>
          </a:prstGeom>
          <a:blipFill dpi="0" rotWithShape="1">
            <a:blip r:embed="rId3" cstate="print">
              <a:duotone>
                <a:schemeClr val="bg2">
                  <a:shade val="45000"/>
                  <a:satMod val="135000"/>
                </a:schemeClr>
                <a:prstClr val="white"/>
              </a:duotone>
              <a:extLst>
                <a:ext uri="{BEBA8EAE-BF5A-486C-A8C5-ECC9F3942E4B}">
                  <a14:imgProps xmlns:a14="http://schemas.microsoft.com/office/drawing/2010/main">
                    <a14:imgLayer r:embed="rId4">
                      <a14:imgEffect>
                        <a14:backgroundRemoval t="0" b="100000" l="0" r="100000">
                          <a14:foregroundMark x1="65785" y1="89881" x2="91041" y2="93197"/>
                          <a14:foregroundMark x1="61873" y1="93667" x2="62542" y2="99333"/>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5716" r="5716"/>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sp>
        <p:nvSpPr>
          <p:cNvPr id="5" name="AutoShape 4" descr="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"/>
          <p:cNvSpPr>
            <a:spLocks noChangeAspect="1" noChangeArrowheads="1"/>
          </p:cNvSpPr>
          <p:nvPr>
            <p:custDataLst>
              <p:tags r:id="rId1"/>
            </p:custDataLst>
          </p:nvPr>
        </p:nvSpPr>
        <p:spPr bwMode="auto">
          <a:xfrm>
            <a:off x="207433" y="-144463"/>
            <a:ext cx="406400" cy="304801"/>
          </a:xfrm>
          <a:prstGeom prst="rect">
            <a:avLst/>
          </a:prstGeom>
          <a:noFill/>
          <a:extLst>
            <a:ext uri="{909E8E84-426E-40DD-AFC4-6F175D3DCCD1}">
              <a14:hiddenFill xmlns:a14="http://schemas.microsoft.com/office/drawing/2010/main">
                <a:solidFill>
                  <a:srgbClr val="FFFFFF"/>
                </a:solidFill>
              </a14:hiddenFill>
            </a:ext>
          </a:extLst>
        </p:spPr>
        <p:txBody>
          <a:bodyPr vert="horz" wrap="square" lIns="91440" tIns="45720" rIns="91440" bIns="45720" numCol="1" anchor="t" anchorCtr="0" compatLnSpc="1">
            <a:prstTxWarp prst="textNoShape">
              <a:avLst/>
            </a:prstTxWarp>
          </a:bodyPr>
          <a:lstStyle/>
          <a:p>
            <a:endParaRPr lang="fr-CA"/>
          </a:p>
        </p:txBody>
      </p:sp>
      <p:sp>
        <p:nvSpPr>
          <p:cNvPr id="3" name="Espace réservé du contenu 2"/>
          <p:cNvSpPr>
            <a:spLocks noGrp="1"/>
          </p:cNvSpPr>
          <p:nvPr>
            <p:ph idx="1"/>
          </p:nvPr>
        </p:nvSpPr>
        <p:spPr>
          <a:xfrm>
            <a:off x="989437" y="4598270"/>
            <a:ext cx="8127267" cy="560588"/>
          </a:xfrm>
        </p:spPr>
        <p:txBody>
          <a:bodyPr>
            <a:noAutofit/>
          </a:bodyPr>
          <a:lstStyle/>
          <a:p>
            <a:pPr marL="0" indent="0" algn="ctr">
              <a:buNone/>
            </a:pPr>
            <a:r>
              <a:rPr lang="fr-CA" sz="4000" dirty="0" smtClean="0">
                <a:solidFill>
                  <a:schemeClr val="tx1"/>
                </a:solidFill>
                <a:latin typeface="Arial" panose="020B0604020202020204" pitchFamily="34" charset="0"/>
                <a:cs typeface="Arial" panose="020B0604020202020204" pitchFamily="34" charset="0"/>
              </a:rPr>
              <a:t>c’est </a:t>
            </a:r>
            <a:r>
              <a:rPr lang="fr-CA" sz="4000" dirty="0">
                <a:solidFill>
                  <a:schemeClr val="tx1"/>
                </a:solidFill>
                <a:latin typeface="Arial" panose="020B0604020202020204" pitchFamily="34" charset="0"/>
                <a:cs typeface="Arial" panose="020B0604020202020204" pitchFamily="34" charset="0"/>
              </a:rPr>
              <a:t>un </a:t>
            </a:r>
            <a:r>
              <a:rPr lang="fr-CA" sz="4000" b="1" dirty="0">
                <a:solidFill>
                  <a:schemeClr val="tx1"/>
                </a:solidFill>
                <a:latin typeface="Arial" panose="020B0604020202020204" pitchFamily="34" charset="0"/>
                <a:cs typeface="Arial" panose="020B0604020202020204" pitchFamily="34" charset="0"/>
              </a:rPr>
              <a:t>moteur </a:t>
            </a:r>
            <a:r>
              <a:rPr lang="fr-CA" sz="4000" b="1" dirty="0" smtClean="0">
                <a:solidFill>
                  <a:schemeClr val="tx1"/>
                </a:solidFill>
                <a:latin typeface="Arial" panose="020B0604020202020204" pitchFamily="34" charset="0"/>
                <a:cs typeface="Arial" panose="020B0604020202020204" pitchFamily="34" charset="0"/>
              </a:rPr>
              <a:t>de recherche</a:t>
            </a:r>
            <a:r>
              <a:rPr lang="fr-CA" sz="4000" dirty="0" smtClean="0">
                <a:solidFill>
                  <a:schemeClr val="tx1"/>
                </a:solidFill>
                <a:latin typeface="Arial" panose="020B0604020202020204" pitchFamily="34" charset="0"/>
                <a:cs typeface="Arial" panose="020B0604020202020204" pitchFamily="34" charset="0"/>
              </a:rPr>
              <a:t>!</a:t>
            </a:r>
            <a:endParaRPr lang="fr-CA" sz="4000" dirty="0">
              <a:solidFill>
                <a:schemeClr val="tx1"/>
              </a:solidFill>
              <a:latin typeface="Arial" panose="020B0604020202020204" pitchFamily="34" charset="0"/>
              <a:cs typeface="Arial" panose="020B0604020202020204" pitchFamily="34" charset="0"/>
            </a:endParaRPr>
          </a:p>
          <a:p>
            <a:pPr marL="0" indent="0" algn="ctr">
              <a:buNone/>
            </a:pPr>
            <a:endParaRPr lang="fr-CA" sz="4000" dirty="0"/>
          </a:p>
        </p:txBody>
      </p:sp>
      <p:sp>
        <p:nvSpPr>
          <p:cNvPr id="15" name="Rectangle 14"/>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4" name="Rectangle 3"/>
          <p:cNvSpPr/>
          <p:nvPr/>
        </p:nvSpPr>
        <p:spPr>
          <a:xfrm>
            <a:off x="4005787" y="3616338"/>
            <a:ext cx="4831307" cy="523220"/>
          </a:xfrm>
          <a:prstGeom prst="rect">
            <a:avLst/>
          </a:prstGeom>
        </p:spPr>
        <p:txBody>
          <a:bodyPr wrap="square">
            <a:spAutoFit/>
          </a:bodyPr>
          <a:lstStyle/>
          <a:p>
            <a:pPr algn="ctr"/>
            <a:r>
              <a:rPr lang="fr-CA" sz="2800" dirty="0">
                <a:latin typeface="Arial" panose="020B0604020202020204" pitchFamily="34" charset="0"/>
                <a:cs typeface="Arial" panose="020B0604020202020204" pitchFamily="34" charset="0"/>
              </a:rPr>
              <a:t>e</a:t>
            </a:r>
            <a:r>
              <a:rPr lang="fr-CA" sz="2800" dirty="0" smtClean="0">
                <a:latin typeface="Arial" panose="020B0604020202020204" pitchFamily="34" charset="0"/>
                <a:cs typeface="Arial" panose="020B0604020202020204" pitchFamily="34" charset="0"/>
              </a:rPr>
              <a:t>st une </a:t>
            </a:r>
            <a:r>
              <a:rPr lang="fr-CA" sz="2800" dirty="0" smtClean="0">
                <a:latin typeface="Kristen ITC" panose="03050502040202030202" pitchFamily="66" charset="0"/>
                <a:cs typeface="Arial" panose="020B0604020202020204" pitchFamily="34" charset="0"/>
              </a:rPr>
              <a:t>SOURCE</a:t>
            </a:r>
            <a:endParaRPr lang="fr-CA" sz="2800" dirty="0">
              <a:latin typeface="Kristen ITC" panose="03050502040202030202" pitchFamily="66" charset="0"/>
            </a:endParaRPr>
          </a:p>
        </p:txBody>
      </p:sp>
      <p:sp>
        <p:nvSpPr>
          <p:cNvPr id="7" name="Interdiction 6"/>
          <p:cNvSpPr/>
          <p:nvPr/>
        </p:nvSpPr>
        <p:spPr>
          <a:xfrm>
            <a:off x="5616222" y="3175130"/>
            <a:ext cx="1610436" cy="1351043"/>
          </a:xfrm>
          <a:prstGeom prst="noSmoking">
            <a:avLst>
              <a:gd name="adj" fmla="val 9430"/>
            </a:avLst>
          </a:prstGeom>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solidFill>
                <a:schemeClr val="tx1"/>
              </a:solidFill>
            </a:endParaRPr>
          </a:p>
        </p:txBody>
      </p:sp>
      <p:sp>
        <p:nvSpPr>
          <p:cNvPr id="12" name="ZoneTexte 7"/>
          <p:cNvSpPr txBox="1"/>
          <p:nvPr/>
        </p:nvSpPr>
        <p:spPr>
          <a:xfrm>
            <a:off x="586399" y="6641146"/>
            <a:ext cx="6792847" cy="219954"/>
          </a:xfrm>
          <a:prstGeom prst="rect">
            <a:avLst/>
          </a:prstGeom>
          <a:noFill/>
        </p:spPr>
        <p: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CA" sz="900" dirty="0">
                <a:solidFill>
                  <a:schemeClr val="bg1">
                    <a:lumMod val="50000"/>
                  </a:schemeClr>
                </a:solidFill>
                <a:latin typeface="+mn-lt"/>
              </a:rPr>
              <a:t>Google et le logo Google sont des marques déposées de Google Inc., utilisées avec l'autorisation de leur propriétaire.</a:t>
            </a:r>
          </a:p>
        </p:txBody>
      </p:sp>
      <p:pic>
        <p:nvPicPr>
          <p:cNvPr id="5122" name="Picture 2" descr="http://www.webrankinfo.com/dossiers/wp-content/uploads/google-logo-2013-08.png"/>
          <p:cNvPicPr>
            <a:picLocks noChangeAspect="1" noChangeArrowheads="1"/>
          </p:cNvPicPr>
          <p:nvPr/>
        </p:nvPicPr>
        <p:blipFill>
          <a:blip r:embed="rId5">
            <a:extLst>
              <a:ext uri="{BEBA8EAE-BF5A-486C-A8C5-ECC9F3942E4B}">
                <a14:imgProps xmlns:a14="http://schemas.microsoft.com/office/drawing/2010/main">
                  <a14:imgLayer r:embed="rId6">
                    <a14:imgEffect>
                      <a14:backgroundRemoval t="0" b="100000" l="0" r="100000">
                        <a14:foregroundMark x1="2727" y1="21579" x2="2545" y2="44211"/>
                        <a14:foregroundMark x1="38727" y1="34211" x2="40364" y2="47368"/>
                        <a14:foregroundMark x1="20727" y1="53158" x2="21273" y2="61579"/>
                        <a14:foregroundMark x1="28364" y1="31579" x2="32727" y2="23684"/>
                        <a14:foregroundMark x1="72364" y1="32105" x2="73818" y2="40526"/>
                        <a14:foregroundMark x1="80909" y1="12632" x2="79818" y2="35263"/>
                        <a14:foregroundMark x1="80727" y1="65263" x2="83273" y2="66316"/>
                        <a14:foregroundMark x1="87455" y1="38947" x2="88000" y2="52632"/>
                        <a14:foregroundMark x1="79818" y1="2632" x2="77273" y2="1053"/>
                        <a14:foregroundMark x1="79273" y1="66316" x2="80909" y2="67368"/>
                        <a14:foregroundMark x1="97818" y1="63684" x2="98545" y2="59474"/>
                        <a14:foregroundMark x1="97636" y1="35263" x2="94727" y2="38421"/>
                      </a14:backgroundRemoval>
                    </a14:imgEffect>
                  </a14:imgLayer>
                </a14:imgProps>
              </a:ext>
              <a:ext uri="{28A0092B-C50C-407E-A947-70E740481C1C}">
                <a14:useLocalDpi xmlns:a14="http://schemas.microsoft.com/office/drawing/2010/main" val="0"/>
              </a:ext>
            </a:extLst>
          </a:blip>
          <a:srcRect/>
          <a:stretch>
            <a:fillRect/>
          </a:stretch>
        </p:blipFill>
        <p:spPr bwMode="auto">
          <a:xfrm>
            <a:off x="1247400" y="1560087"/>
            <a:ext cx="5238750" cy="1809751"/>
          </a:xfrm>
          <a:prstGeom prst="rect">
            <a:avLst/>
          </a:prstGeom>
          <a:noFill/>
          <a:extLst>
            <a:ext uri="{909E8E84-426E-40DD-AFC4-6F175D3DCCD1}">
              <a14:hiddenFill xmlns:a14="http://schemas.microsoft.com/office/drawing/2010/main">
                <a:solidFill>
                  <a:srgbClr val="FFFFFF"/>
                </a:solidFill>
              </a14:hiddenFill>
            </a:ext>
          </a:extLst>
        </p:spPr>
      </p:pic>
    </p:spTree>
    <p:extLst>
      <p:ext uri="{BB962C8B-B14F-4D97-AF65-F5344CB8AC3E}">
        <p14:creationId xmlns:p14="http://schemas.microsoft.com/office/powerpoint/2010/main" val="316282027"/>
      </p:ext>
    </p:extLst>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grpId="0" nodeType="clickEffect">
                                  <p:stCondLst>
                                    <p:cond delay="0"/>
                                  </p:stCondLst>
                                  <p:childTnLst>
                                    <p:set>
                                      <p:cBhvr>
                                        <p:cTn id="6" dur="1" fill="hold">
                                          <p:stCondLst>
                                            <p:cond delay="0"/>
                                          </p:stCondLst>
                                        </p:cTn>
                                        <p:tgtEl>
                                          <p:spTgt spid="7"/>
                                        </p:tgtEl>
                                        <p:attrNameLst>
                                          <p:attrName>style.visibility</p:attrName>
                                        </p:attrNameLst>
                                      </p:cBhvr>
                                      <p:to>
                                        <p:strVal val="visible"/>
                                      </p:to>
                                    </p:set>
                                  </p:childTnLst>
                                </p:cTn>
                              </p:par>
                            </p:childTnLst>
                          </p:cTn>
                        </p:par>
                      </p:childTnLst>
                    </p:cTn>
                  </p:par>
                  <p:par>
                    <p:cTn id="7" fill="hold">
                      <p:stCondLst>
                        <p:cond delay="indefinite"/>
                      </p:stCondLst>
                      <p:childTnLst>
                        <p:par>
                          <p:cTn id="8" fill="hold">
                            <p:stCondLst>
                              <p:cond delay="0"/>
                            </p:stCondLst>
                            <p:childTnLst>
                              <p:par>
                                <p:cTn id="9" presetID="1" presetClass="entr" presetSubtype="0" fill="hold" grpId="0" nodeType="clickEffect">
                                  <p:stCondLst>
                                    <p:cond delay="0"/>
                                  </p:stCondLst>
                                  <p:childTnLst>
                                    <p:set>
                                      <p:cBhvr>
                                        <p:cTn id="10" dur="1" fill="hold">
                                          <p:stCondLst>
                                            <p:cond delay="0"/>
                                          </p:stCondLst>
                                        </p:cTn>
                                        <p:tgtEl>
                                          <p:spTgt spid="3">
                                            <p:txEl>
                                              <p:pRg st="0" end="0"/>
                                            </p:txEl>
                                          </p:spTgt>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3" grpId="0" build="p"/>
      <p:bldP spid="7" grpId="0" animBg="1"/>
    </p:bldLst>
  </p:timing>
</p:sld>
</file>

<file path=ppt/slides/slide3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18" name="Rectangle à coins arrondis 17"/>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sp>
        <p:nvSpPr>
          <p:cNvPr id="19" name="Rectangle à coins arrondis 18"/>
          <p:cNvSpPr/>
          <p:nvPr/>
        </p:nvSpPr>
        <p:spPr>
          <a:xfrm>
            <a:off x="74677" y="162440"/>
            <a:ext cx="1572677" cy="1397647"/>
          </a:xfrm>
          <a:prstGeom prst="roundRect">
            <a:avLst>
              <a:gd name="adj" fmla="val 10000"/>
            </a:avLst>
          </a:prstGeom>
          <a:blipFill dpi="0" rotWithShape="1">
            <a:blip r:embed="rId5" cstate="print">
              <a:duotone>
                <a:schemeClr val="bg2">
                  <a:shade val="45000"/>
                  <a:satMod val="135000"/>
                </a:schemeClr>
                <a:prstClr val="white"/>
              </a:duotone>
              <a:extLst>
                <a:ext uri="{BEBA8EAE-BF5A-486C-A8C5-ECC9F3942E4B}">
                  <a14:imgProps xmlns:a14="http://schemas.microsoft.com/office/drawing/2010/main">
                    <a14:imgLayer r:embed="rId6">
                      <a14:imgEffect>
                        <a14:backgroundRemoval t="0" b="100000" l="0" r="100000">
                          <a14:foregroundMark x1="65785" y1="89881" x2="91041" y2="93197"/>
                          <a14:foregroundMark x1="61873" y1="93667" x2="62542" y2="99333"/>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5716" r="5716"/>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sp>
        <p:nvSpPr>
          <p:cNvPr id="22530" name="Rectangle 2"/>
          <p:cNvSpPr>
            <a:spLocks noGrp="1" noChangeArrowheads="1"/>
          </p:cNvSpPr>
          <p:nvPr>
            <p:ph type="title"/>
            <p:custDataLst>
              <p:tags r:id="rId1"/>
            </p:custDataLst>
          </p:nvPr>
        </p:nvSpPr>
        <p:spPr>
          <a:xfrm>
            <a:off x="1508319" y="497465"/>
            <a:ext cx="8018912" cy="1062622"/>
          </a:xfrm>
        </p:spPr>
        <p:txBody>
          <a:bodyPr>
            <a:noAutofit/>
          </a:bodyPr>
          <a:lstStyle/>
          <a:p>
            <a:pPr>
              <a:spcBef>
                <a:spcPts val="0"/>
              </a:spcBef>
              <a:spcAft>
                <a:spcPts val="0"/>
              </a:spcAft>
              <a:buNone/>
            </a:pPr>
            <a:r>
              <a:rPr lang="fr-FR" b="0" i="0" dirty="0" smtClean="0">
                <a:solidFill>
                  <a:srgbClr val="0070C0"/>
                </a:solidFill>
                <a:latin typeface="Kristen ITC" panose="03050502040202030202" pitchFamily="66" charset="0"/>
              </a:rPr>
              <a:t>Qu’est-ce qu’un moteur de 								recherche?</a:t>
            </a:r>
            <a:endParaRPr lang="fr-FR" b="0" i="0" dirty="0">
              <a:solidFill>
                <a:srgbClr val="0070C0"/>
              </a:solidFill>
              <a:latin typeface="Kristen ITC" panose="03050502040202030202" pitchFamily="66" charset="0"/>
            </a:endParaRPr>
          </a:p>
        </p:txBody>
      </p:sp>
      <p:sp>
        <p:nvSpPr>
          <p:cNvPr id="22531" name="Rectangle 3"/>
          <p:cNvSpPr>
            <a:spLocks noGrp="1" noChangeArrowheads="1"/>
          </p:cNvSpPr>
          <p:nvPr>
            <p:ph idx="1"/>
            <p:custDataLst>
              <p:tags r:id="rId2"/>
            </p:custDataLst>
          </p:nvPr>
        </p:nvSpPr>
        <p:spPr>
          <a:xfrm>
            <a:off x="492927" y="1721753"/>
            <a:ext cx="9118572" cy="998820"/>
          </a:xfrm>
        </p:spPr>
        <p:txBody>
          <a:bodyPr>
            <a:noAutofit/>
          </a:bodyPr>
          <a:lstStyle/>
          <a:p>
            <a:pPr marL="0" indent="0" algn="ctr">
              <a:buNone/>
            </a:pPr>
            <a:r>
              <a:rPr lang="fr-CA" sz="2800" dirty="0" smtClean="0">
                <a:solidFill>
                  <a:schemeClr val="tx1"/>
                </a:solidFill>
                <a:latin typeface="Arial" panose="020B0604020202020204" pitchFamily="34" charset="0"/>
                <a:cs typeface="Arial" panose="020B0604020202020204" pitchFamily="34" charset="0"/>
              </a:rPr>
              <a:t>Logiciel qui cherche, </a:t>
            </a:r>
            <a:r>
              <a:rPr lang="fr-CA" sz="2800" dirty="0">
                <a:solidFill>
                  <a:schemeClr val="tx1"/>
                </a:solidFill>
                <a:latin typeface="Arial" panose="020B0604020202020204" pitchFamily="34" charset="0"/>
                <a:cs typeface="Arial" panose="020B0604020202020204" pitchFamily="34" charset="0"/>
              </a:rPr>
              <a:t>sur le </a:t>
            </a:r>
            <a:r>
              <a:rPr lang="fr-CA" sz="2800" dirty="0" smtClean="0">
                <a:solidFill>
                  <a:schemeClr val="tx1"/>
                </a:solidFill>
                <a:latin typeface="Arial" panose="020B0604020202020204" pitchFamily="34" charset="0"/>
                <a:cs typeface="Arial" panose="020B0604020202020204" pitchFamily="34" charset="0"/>
              </a:rPr>
              <a:t>web, </a:t>
            </a:r>
            <a:r>
              <a:rPr lang="fr-CA" sz="2800" dirty="0">
                <a:solidFill>
                  <a:schemeClr val="tx1"/>
                </a:solidFill>
                <a:latin typeface="Arial" panose="020B0604020202020204" pitchFamily="34" charset="0"/>
                <a:cs typeface="Arial" panose="020B0604020202020204" pitchFamily="34" charset="0"/>
              </a:rPr>
              <a:t>des sites où l’on retrouve les mots-clés utilisés dans </a:t>
            </a:r>
            <a:r>
              <a:rPr lang="fr-CA" sz="2800" dirty="0" smtClean="0">
                <a:solidFill>
                  <a:schemeClr val="tx1"/>
                </a:solidFill>
                <a:latin typeface="Arial" panose="020B0604020202020204" pitchFamily="34" charset="0"/>
                <a:cs typeface="Arial" panose="020B0604020202020204" pitchFamily="34" charset="0"/>
              </a:rPr>
              <a:t>une requête</a:t>
            </a:r>
            <a:r>
              <a:rPr lang="fr-CA" sz="2800" dirty="0">
                <a:solidFill>
                  <a:schemeClr val="tx1"/>
                </a:solidFill>
                <a:latin typeface="Arial" panose="020B0604020202020204" pitchFamily="34" charset="0"/>
                <a:cs typeface="Arial" panose="020B0604020202020204" pitchFamily="34" charset="0"/>
              </a:rPr>
              <a:t>. </a:t>
            </a:r>
          </a:p>
        </p:txBody>
      </p:sp>
      <p:sp>
        <p:nvSpPr>
          <p:cNvPr id="23" name="Rectangle 22"/>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20" name="ZoneTexte 7"/>
          <p:cNvSpPr txBox="1"/>
          <p:nvPr/>
        </p:nvSpPr>
        <p:spPr>
          <a:xfrm>
            <a:off x="455776" y="6663629"/>
            <a:ext cx="6792847" cy="219954"/>
          </a:xfrm>
          <a:prstGeom prst="rect">
            <a:avLst/>
          </a:prstGeom>
          <a:noFill/>
        </p:spPr>
        <p: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CA" sz="900" dirty="0">
                <a:solidFill>
                  <a:schemeClr val="bg1">
                    <a:lumMod val="50000"/>
                  </a:schemeClr>
                </a:solidFill>
                <a:latin typeface="+mn-lt"/>
              </a:rPr>
              <a:t>Google et le logo Google sont des marques déposées de Google Inc., utilisées avec l'autorisation de leur propriétaire.</a:t>
            </a:r>
          </a:p>
        </p:txBody>
      </p:sp>
      <p:grpSp>
        <p:nvGrpSpPr>
          <p:cNvPr id="4" name="Groupe 3"/>
          <p:cNvGrpSpPr/>
          <p:nvPr/>
        </p:nvGrpSpPr>
        <p:grpSpPr>
          <a:xfrm>
            <a:off x="455776" y="3007427"/>
            <a:ext cx="8893177" cy="3472727"/>
            <a:chOff x="455776" y="3007427"/>
            <a:chExt cx="8893177" cy="3472727"/>
          </a:xfrm>
        </p:grpSpPr>
        <p:grpSp>
          <p:nvGrpSpPr>
            <p:cNvPr id="2" name="Groupe 1"/>
            <p:cNvGrpSpPr/>
            <p:nvPr/>
          </p:nvGrpSpPr>
          <p:grpSpPr>
            <a:xfrm>
              <a:off x="484832" y="3007427"/>
              <a:ext cx="8864121" cy="3472727"/>
              <a:chOff x="861015" y="2850775"/>
              <a:chExt cx="8864121" cy="3472727"/>
            </a:xfrm>
          </p:grpSpPr>
          <p:pic>
            <p:nvPicPr>
              <p:cNvPr id="6" name="Picture 5"/>
              <p:cNvPicPr>
                <a:picLocks noChangeAspect="1" noChangeArrowheads="1"/>
              </p:cNvPicPr>
              <p:nvPr/>
            </p:nvPicPr>
            <p:blipFill rotWithShape="1">
              <a:blip r:embed="rId7" cstate="print">
                <a:extLst>
                  <a:ext uri="{28A0092B-C50C-407E-A947-70E740481C1C}">
                    <a14:useLocalDpi xmlns:a14="http://schemas.microsoft.com/office/drawing/2010/main" val="0"/>
                  </a:ext>
                </a:extLst>
              </a:blip>
              <a:srcRect l="15170" t="5523" r="14727" b="52103"/>
              <a:stretch/>
            </p:blipFill>
            <p:spPr bwMode="auto">
              <a:xfrm>
                <a:off x="2075129" y="5681648"/>
                <a:ext cx="1991235" cy="6027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pic>
            <p:nvPicPr>
              <p:cNvPr id="7" name="Picture 6"/>
              <p:cNvPicPr>
                <a:picLocks noChangeAspect="1" noChangeArrowheads="1"/>
              </p:cNvPicPr>
              <p:nvPr/>
            </p:nvPicPr>
            <p:blipFill>
              <a:blip r:embed="rId8">
                <a:extLst>
                  <a:ext uri="{28A0092B-C50C-407E-A947-70E740481C1C}">
                    <a14:useLocalDpi xmlns:a14="http://schemas.microsoft.com/office/drawing/2010/main" val="0"/>
                  </a:ext>
                </a:extLst>
              </a:blip>
              <a:srcRect/>
              <a:stretch>
                <a:fillRect/>
              </a:stretch>
            </p:blipFill>
            <p:spPr bwMode="auto">
              <a:xfrm>
                <a:off x="4228382" y="3337498"/>
                <a:ext cx="1852141" cy="122196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pic>
            <p:nvPicPr>
              <p:cNvPr id="8" name="Picture 7"/>
              <p:cNvPicPr>
                <a:picLocks noChangeAspect="1" noChangeArrowheads="1"/>
              </p:cNvPicPr>
              <p:nvPr/>
            </p:nvPicPr>
            <p:blipFill rotWithShape="1">
              <a:blip r:embed="rId9">
                <a:extLst>
                  <a:ext uri="{28A0092B-C50C-407E-A947-70E740481C1C}">
                    <a14:useLocalDpi xmlns:a14="http://schemas.microsoft.com/office/drawing/2010/main" val="0"/>
                  </a:ext>
                </a:extLst>
              </a:blip>
              <a:srcRect l="4226" t="28272" r="5572" b="33583"/>
              <a:stretch/>
            </p:blipFill>
            <p:spPr bwMode="auto">
              <a:xfrm>
                <a:off x="8043463" y="2960647"/>
                <a:ext cx="1681673" cy="71152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pic>
            <p:nvPicPr>
              <p:cNvPr id="9" name="Picture 8"/>
              <p:cNvPicPr>
                <a:picLocks noChangeAspect="1" noChangeArrowheads="1"/>
              </p:cNvPicPr>
              <p:nvPr/>
            </p:nvPicPr>
            <p:blipFill rotWithShape="1">
              <a:blip r:embed="rId10">
                <a:extLst>
                  <a:ext uri="{28A0092B-C50C-407E-A947-70E740481C1C}">
                    <a14:useLocalDpi xmlns:a14="http://schemas.microsoft.com/office/drawing/2010/main" val="0"/>
                  </a:ext>
                </a:extLst>
              </a:blip>
              <a:srcRect l="3001" t="24692" b="25586"/>
              <a:stretch/>
            </p:blipFill>
            <p:spPr bwMode="auto">
              <a:xfrm>
                <a:off x="861015" y="4200453"/>
                <a:ext cx="1946266" cy="560846"/>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pic>
            <p:nvPicPr>
              <p:cNvPr id="12" name="Picture 10"/>
              <p:cNvPicPr>
                <a:picLocks noChangeAspect="1" noChangeArrowheads="1"/>
              </p:cNvPicPr>
              <p:nvPr/>
            </p:nvPicPr>
            <p:blipFill rotWithShape="1">
              <a:blip r:embed="rId11">
                <a:extLst>
                  <a:ext uri="{28A0092B-C50C-407E-A947-70E740481C1C}">
                    <a14:useLocalDpi xmlns:a14="http://schemas.microsoft.com/office/drawing/2010/main" val="0"/>
                  </a:ext>
                </a:extLst>
              </a:blip>
              <a:srcRect l="19224" t="20104" r="72500" b="66628"/>
              <a:stretch/>
            </p:blipFill>
            <p:spPr bwMode="auto">
              <a:xfrm>
                <a:off x="5060418" y="5039794"/>
                <a:ext cx="1281153" cy="1283708"/>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pic>
            <p:nvPicPr>
              <p:cNvPr id="13" name="Picture 4">
                <a:hlinkClick r:id="rId12"/>
              </p:cNvPr>
              <p:cNvPicPr>
                <a:picLocks noChangeAspect="1" noChangeArrowheads="1"/>
              </p:cNvPicPr>
              <p:nvPr/>
            </p:nvPicPr>
            <p:blipFill rotWithShape="1">
              <a:blip r:embed="rId13">
                <a:extLst>
                  <a:ext uri="{BEBA8EAE-BF5A-486C-A8C5-ECC9F3942E4B}">
                    <a14:imgProps xmlns:a14="http://schemas.microsoft.com/office/drawing/2010/main">
                      <a14:imgLayer r:embed="rId14">
                        <a14:imgEffect>
                          <a14:backgroundRemoval t="24000" b="38000" l="36875" r="63281">
                            <a14:foregroundMark x1="38828" y1="30375" x2="61875" y2="30125"/>
                            <a14:foregroundMark x1="39453" y1="26000" x2="42500" y2="29125"/>
                            <a14:foregroundMark x1="43906" y1="28875" x2="62187" y2="28125"/>
                            <a14:foregroundMark x1="38047" y1="33375" x2="61719" y2="31625"/>
                            <a14:foregroundMark x1="38984" y1="25250" x2="42813" y2="26875"/>
                            <a14:foregroundMark x1="39766" y1="26875" x2="38984" y2="30625"/>
                            <a14:foregroundMark x1="38203" y1="31875" x2="43281" y2="31625"/>
                          </a14:backgroundRemoval>
                        </a14:imgEffect>
                      </a14:imgLayer>
                    </a14:imgProps>
                  </a:ext>
                  <a:ext uri="{28A0092B-C50C-407E-A947-70E740481C1C}">
                    <a14:useLocalDpi xmlns:a14="http://schemas.microsoft.com/office/drawing/2010/main" val="0"/>
                  </a:ext>
                </a:extLst>
              </a:blip>
              <a:srcRect l="35675" t="22586" r="36711" b="61361"/>
              <a:stretch/>
            </p:blipFill>
            <p:spPr bwMode="auto">
              <a:xfrm>
                <a:off x="7320949" y="5393487"/>
                <a:ext cx="2369461" cy="86089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pic>
            <p:nvPicPr>
              <p:cNvPr id="14" name="Picture 9"/>
              <p:cNvPicPr>
                <a:picLocks noChangeAspect="1" noChangeArrowheads="1"/>
              </p:cNvPicPr>
              <p:nvPr/>
            </p:nvPicPr>
            <p:blipFill rotWithShape="1">
              <a:blip r:embed="rId15">
                <a:extLst>
                  <a:ext uri="{28A0092B-C50C-407E-A947-70E740481C1C}">
                    <a14:useLocalDpi xmlns:a14="http://schemas.microsoft.com/office/drawing/2010/main" val="0"/>
                  </a:ext>
                </a:extLst>
              </a:blip>
              <a:srcRect l="35675" t="25276" r="36711" b="57235"/>
              <a:stretch/>
            </p:blipFill>
            <p:spPr bwMode="auto">
              <a:xfrm>
                <a:off x="1630956" y="2850775"/>
                <a:ext cx="2352649" cy="93126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pic>
            <p:nvPicPr>
              <p:cNvPr id="15" name="Picture 6">
                <a:hlinkClick r:id="rId16"/>
              </p:cNvPr>
              <p:cNvPicPr>
                <a:picLocks noChangeAspect="1" noChangeArrowheads="1"/>
              </p:cNvPicPr>
              <p:nvPr/>
            </p:nvPicPr>
            <p:blipFill rotWithShape="1">
              <a:blip r:embed="rId17">
                <a:extLst>
                  <a:ext uri="{28A0092B-C50C-407E-A947-70E740481C1C}">
                    <a14:useLocalDpi xmlns:a14="http://schemas.microsoft.com/office/drawing/2010/main" val="0"/>
                  </a:ext>
                </a:extLst>
              </a:blip>
              <a:srcRect l="7435" t="31967" r="81271" b="60690"/>
              <a:stretch/>
            </p:blipFill>
            <p:spPr bwMode="auto">
              <a:xfrm>
                <a:off x="6719483" y="4050022"/>
                <a:ext cx="1801506" cy="731996"/>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grpSp>
        <p:sp>
          <p:nvSpPr>
            <p:cNvPr id="3" name="ZoneTexte 2"/>
            <p:cNvSpPr txBox="1"/>
            <p:nvPr/>
          </p:nvSpPr>
          <p:spPr>
            <a:xfrm>
              <a:off x="455776" y="4775114"/>
              <a:ext cx="2456597" cy="369332"/>
            </a:xfrm>
            <a:prstGeom prst="rect">
              <a:avLst/>
            </a:prstGeom>
            <a:noFill/>
          </p:spPr>
          <p:txBody>
            <a:bodyPr wrap="square" rtlCol="0">
              <a:spAutoFit/>
            </a:bodyPr>
            <a:lstStyle/>
            <a:p>
              <a:r>
                <a:rPr lang="fr-CA" dirty="0" smtClean="0"/>
                <a:t>Recherche (</a:t>
              </a:r>
              <a:r>
                <a:rPr lang="fr-CA" i="1" dirty="0" err="1" smtClean="0"/>
                <a:t>Search</a:t>
              </a:r>
              <a:r>
                <a:rPr lang="fr-CA" dirty="0" smtClean="0"/>
                <a:t>)</a:t>
              </a:r>
              <a:endParaRPr lang="fr-CA" dirty="0"/>
            </a:p>
          </p:txBody>
        </p:sp>
      </p:grpSp>
    </p:spTree>
    <p:extLst>
      <p:ext uri="{BB962C8B-B14F-4D97-AF65-F5344CB8AC3E}">
        <p14:creationId xmlns:p14="http://schemas.microsoft.com/office/powerpoint/2010/main" val="1223517630"/>
      </p:ext>
    </p:extLst>
  </p:cSld>
  <p:clrMapOvr>
    <a:masterClrMapping/>
  </p:clrMapOvr>
  <mc:AlternateContent xmlns:mc="http://schemas.openxmlformats.org/markup-compatibility/2006" xmlns:p14="http://schemas.microsoft.com/office/powerpoint/2010/main">
    <mc:Choice Requires="p14">
      <p:transition spd="slow" p14:dur="2000"/>
    </mc:Choice>
    <mc:Fallback xmlns="">
      <p:transition spd="slow"/>
    </mc:Fallback>
  </mc:AlternateContent>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nodeType="clickEffect">
                                  <p:stCondLst>
                                    <p:cond delay="0"/>
                                  </p:stCondLst>
                                  <p:childTnLst>
                                    <p:set>
                                      <p:cBhvr>
                                        <p:cTn id="6" dur="1" fill="hold">
                                          <p:stCondLst>
                                            <p:cond delay="0"/>
                                          </p:stCondLst>
                                        </p:cTn>
                                        <p:tgtEl>
                                          <p:spTgt spid="4"/>
                                        </p:tgtEl>
                                        <p:attrNameLst>
                                          <p:attrName>style.visibility</p:attrName>
                                        </p:attrNameLst>
                                      </p:cBhvr>
                                      <p:to>
                                        <p:strVal val="visible"/>
                                      </p:to>
                                    </p:set>
                                  </p:childTnLst>
                                </p:cTn>
                              </p:par>
                              <p:par>
                                <p:cTn id="7" presetID="1" presetClass="entr" presetSubtype="0" fill="hold" grpId="0" nodeType="withEffect">
                                  <p:stCondLst>
                                    <p:cond delay="0"/>
                                  </p:stCondLst>
                                  <p:childTnLst>
                                    <p:set>
                                      <p:cBhvr>
                                        <p:cTn id="8" dur="1" fill="hold">
                                          <p:stCondLst>
                                            <p:cond delay="0"/>
                                          </p:stCondLst>
                                        </p:cTn>
                                        <p:tgtEl>
                                          <p:spTgt spid="20"/>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20" grpId="0"/>
    </p:bldLst>
  </p:timing>
</p:sld>
</file>

<file path=ppt/slides/slide3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410" name="Rectangle à coins arrondis 409"/>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sp>
        <p:nvSpPr>
          <p:cNvPr id="412" name="Rectangle à coins arrondis 411"/>
          <p:cNvSpPr/>
          <p:nvPr/>
        </p:nvSpPr>
        <p:spPr>
          <a:xfrm>
            <a:off x="74677" y="162440"/>
            <a:ext cx="1572677" cy="1397647"/>
          </a:xfrm>
          <a:prstGeom prst="roundRect">
            <a:avLst>
              <a:gd name="adj" fmla="val 10000"/>
            </a:avLst>
          </a:prstGeom>
          <a:blipFill dpi="0" rotWithShape="1">
            <a:blip r:embed="rId15" cstate="print">
              <a:duotone>
                <a:schemeClr val="bg2">
                  <a:shade val="45000"/>
                  <a:satMod val="135000"/>
                </a:schemeClr>
                <a:prstClr val="white"/>
              </a:duotone>
              <a:extLst>
                <a:ext uri="{BEBA8EAE-BF5A-486C-A8C5-ECC9F3942E4B}">
                  <a14:imgProps xmlns:a14="http://schemas.microsoft.com/office/drawing/2010/main">
                    <a14:imgLayer r:embed="rId16">
                      <a14:imgEffect>
                        <a14:backgroundRemoval t="0" b="100000" l="0" r="100000">
                          <a14:foregroundMark x1="65785" y1="89881" x2="91041" y2="93197"/>
                          <a14:foregroundMark x1="61873" y1="93667" x2="62542" y2="99333"/>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5716" r="5716"/>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sp>
        <p:nvSpPr>
          <p:cNvPr id="400" name="Titre 1"/>
          <p:cNvSpPr>
            <a:spLocks noGrp="1"/>
          </p:cNvSpPr>
          <p:nvPr>
            <p:ph type="title" idx="4294967295"/>
            <p:custDataLst>
              <p:tags r:id="rId1"/>
            </p:custDataLst>
          </p:nvPr>
        </p:nvSpPr>
        <p:spPr>
          <a:xfrm>
            <a:off x="1508318" y="482382"/>
            <a:ext cx="8554865" cy="1255612"/>
          </a:xfrm>
        </p:spPr>
        <p:txBody>
          <a:bodyPr>
            <a:normAutofit/>
          </a:bodyPr>
          <a:lstStyle/>
          <a:p>
            <a:r>
              <a:rPr lang="fr-CA" dirty="0">
                <a:latin typeface="Kristen ITC" panose="03050502040202030202" pitchFamily="66" charset="0"/>
              </a:rPr>
              <a:t>Comment fonctionne un moteur de </a:t>
            </a:r>
            <a:r>
              <a:rPr lang="fr-CA" dirty="0" smtClean="0">
                <a:latin typeface="Kristen ITC" panose="03050502040202030202" pitchFamily="66" charset="0"/>
              </a:rPr>
              <a:t>							recherche?</a:t>
            </a:r>
            <a:r>
              <a:rPr lang="fr-CA" dirty="0" smtClean="0">
                <a:solidFill>
                  <a:schemeClr val="bg1"/>
                </a:solidFill>
                <a:latin typeface="Kristen ITC" panose="03050502040202030202" pitchFamily="66" charset="0"/>
              </a:rPr>
              <a:t>?</a:t>
            </a:r>
            <a:endParaRPr lang="fr-CA" dirty="0">
              <a:solidFill>
                <a:schemeClr val="bg1"/>
              </a:solidFill>
              <a:latin typeface="Kristen ITC" panose="03050502040202030202" pitchFamily="66" charset="0"/>
            </a:endParaRPr>
          </a:p>
        </p:txBody>
      </p:sp>
      <p:grpSp>
        <p:nvGrpSpPr>
          <p:cNvPr id="4" name="Groupe 3"/>
          <p:cNvGrpSpPr/>
          <p:nvPr/>
        </p:nvGrpSpPr>
        <p:grpSpPr>
          <a:xfrm>
            <a:off x="-61395" y="1472577"/>
            <a:ext cx="5099786" cy="3579177"/>
            <a:chOff x="-61395" y="1472577"/>
            <a:chExt cx="5099786" cy="3579177"/>
          </a:xfrm>
        </p:grpSpPr>
        <p:pic>
          <p:nvPicPr>
            <p:cNvPr id="347" name="Picture 2"/>
            <p:cNvPicPr>
              <a:picLocks noChangeAspect="1" noChangeArrowheads="1"/>
            </p:cNvPicPr>
            <p:nvPr>
              <p:custDataLst>
                <p:tags r:id="rId11"/>
              </p:custDataLst>
            </p:nvPr>
          </p:nvPicPr>
          <p:blipFill>
            <a:blip r:embed="rId17">
              <a:extLst>
                <a:ext uri="{BEBA8EAE-BF5A-486C-A8C5-ECC9F3942E4B}">
                  <a14:imgProps xmlns:a14="http://schemas.microsoft.com/office/drawing/2010/main">
                    <a14:imgLayer r:embed="rId18">
                      <a14:imgEffect>
                        <a14:backgroundRemoval t="6647" b="98792" l="2899" r="98841">
                          <a14:foregroundMark x1="65797" y1="84290" x2="88406" y2="68278"/>
                          <a14:foregroundMark x1="60580" y1="84894" x2="75362" y2="90332"/>
                          <a14:foregroundMark x1="59420" y1="86103" x2="74493" y2="90937"/>
                        </a14:backgroundRemoval>
                      </a14:imgEffect>
                    </a14:imgLayer>
                  </a14:imgProps>
                </a:ext>
                <a:ext uri="{28A0092B-C50C-407E-A947-70E740481C1C}">
                  <a14:useLocalDpi xmlns:a14="http://schemas.microsoft.com/office/drawing/2010/main" val="0"/>
                </a:ext>
              </a:extLst>
            </a:blip>
            <a:srcRect/>
            <a:stretch>
              <a:fillRect/>
            </a:stretch>
          </p:blipFill>
          <p:spPr bwMode="auto">
            <a:xfrm>
              <a:off x="-61395" y="2767936"/>
              <a:ext cx="3251235" cy="2283818"/>
            </a:xfrm>
            <a:prstGeom prst="rect">
              <a:avLst/>
            </a:prstGeom>
            <a:noFill/>
            <a:ln w="9525">
              <a:noFill/>
              <a:miter lim="800000"/>
              <a:headEnd/>
              <a:tailEnd/>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grpSp>
          <p:nvGrpSpPr>
            <p:cNvPr id="7" name="Groupe 6"/>
            <p:cNvGrpSpPr/>
            <p:nvPr/>
          </p:nvGrpSpPr>
          <p:grpSpPr>
            <a:xfrm>
              <a:off x="1116134" y="1472577"/>
              <a:ext cx="3922257" cy="2177568"/>
              <a:chOff x="1174005" y="740112"/>
              <a:chExt cx="4072679" cy="2316183"/>
            </a:xfrm>
          </p:grpSpPr>
          <p:sp>
            <p:nvSpPr>
              <p:cNvPr id="2" name="Explosion 1 1"/>
              <p:cNvSpPr/>
              <p:nvPr>
                <p:custDataLst>
                  <p:tags r:id="rId12"/>
                </p:custDataLst>
              </p:nvPr>
            </p:nvSpPr>
            <p:spPr>
              <a:xfrm rot="11476431">
                <a:off x="1174005" y="740112"/>
                <a:ext cx="4072679" cy="2316183"/>
              </a:xfrm>
              <a:prstGeom prst="irregularSeal1">
                <a:avLst/>
              </a:prstGeom>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sp>
            <p:nvSpPr>
              <p:cNvPr id="3" name="Rectangle 2"/>
              <p:cNvSpPr/>
              <p:nvPr>
                <p:custDataLst>
                  <p:tags r:id="rId13"/>
                </p:custDataLst>
              </p:nvPr>
            </p:nvSpPr>
            <p:spPr>
              <a:xfrm>
                <a:off x="1964295" y="1559868"/>
                <a:ext cx="2273272" cy="752947"/>
              </a:xfrm>
              <a:prstGeom prst="rect">
                <a:avLst/>
              </a:prstGeom>
            </p:spPr>
            <p:txBody>
              <a:bodyPr wrap="square">
                <a:spAutoFit/>
              </a:bodyPr>
              <a:lstStyle/>
              <a:p>
                <a:pPr algn="ctr"/>
                <a:r>
                  <a:rPr lang="fr-CA" sz="2000" b="1" dirty="0" smtClean="0">
                    <a:solidFill>
                      <a:schemeClr val="bg1"/>
                    </a:solidFill>
                    <a:latin typeface="Arial" panose="020B0604020202020204" pitchFamily="34" charset="0"/>
                    <a:cs typeface="Arial" panose="020B0604020202020204" pitchFamily="34" charset="0"/>
                  </a:rPr>
                  <a:t>Parcoure le Web tous les jours</a:t>
                </a:r>
                <a:endParaRPr lang="fr-CA" sz="2000" b="1" dirty="0">
                  <a:solidFill>
                    <a:schemeClr val="bg1"/>
                  </a:solidFill>
                  <a:latin typeface="Arial" panose="020B0604020202020204" pitchFamily="34" charset="0"/>
                  <a:cs typeface="Arial" panose="020B0604020202020204" pitchFamily="34" charset="0"/>
                </a:endParaRPr>
              </a:p>
            </p:txBody>
          </p:sp>
        </p:grpSp>
      </p:grpSp>
      <p:grpSp>
        <p:nvGrpSpPr>
          <p:cNvPr id="9" name="Groupe 8"/>
          <p:cNvGrpSpPr/>
          <p:nvPr/>
        </p:nvGrpSpPr>
        <p:grpSpPr>
          <a:xfrm>
            <a:off x="5508772" y="1490076"/>
            <a:ext cx="6030010" cy="4723271"/>
            <a:chOff x="5508772" y="1490076"/>
            <a:chExt cx="6030010" cy="4723271"/>
          </a:xfrm>
        </p:grpSpPr>
        <p:grpSp>
          <p:nvGrpSpPr>
            <p:cNvPr id="1145" name="Groupe 1144"/>
            <p:cNvGrpSpPr>
              <a:grpSpLocks noChangeAspect="1"/>
            </p:cNvGrpSpPr>
            <p:nvPr>
              <p:custDataLst>
                <p:tags r:id="rId5"/>
              </p:custDataLst>
            </p:nvPr>
          </p:nvGrpSpPr>
          <p:grpSpPr>
            <a:xfrm>
              <a:off x="7186324" y="3700713"/>
              <a:ext cx="3924011" cy="2512634"/>
              <a:chOff x="4364794" y="2420888"/>
              <a:chExt cx="4413719" cy="3860107"/>
            </a:xfrm>
          </p:grpSpPr>
          <p:grpSp>
            <p:nvGrpSpPr>
              <p:cNvPr id="1146" name="Group 2"/>
              <p:cNvGrpSpPr>
                <a:grpSpLocks noChangeAspect="1"/>
              </p:cNvGrpSpPr>
              <p:nvPr>
                <p:custDataLst>
                  <p:tags r:id="rId9"/>
                </p:custDataLst>
              </p:nvPr>
            </p:nvGrpSpPr>
            <p:grpSpPr bwMode="auto">
              <a:xfrm>
                <a:off x="4364794" y="2420888"/>
                <a:ext cx="3548659" cy="2868499"/>
                <a:chOff x="113237383" y="108677333"/>
                <a:chExt cx="3049134" cy="2463375"/>
              </a:xfrm>
            </p:grpSpPr>
            <p:grpSp>
              <p:nvGrpSpPr>
                <p:cNvPr id="1152" name="Group 3"/>
                <p:cNvGrpSpPr>
                  <a:grpSpLocks/>
                </p:cNvGrpSpPr>
                <p:nvPr/>
              </p:nvGrpSpPr>
              <p:grpSpPr bwMode="auto">
                <a:xfrm>
                  <a:off x="114343209" y="108677333"/>
                  <a:ext cx="1943308" cy="2225718"/>
                  <a:chOff x="111809559" y="109915583"/>
                  <a:chExt cx="1943308" cy="2225718"/>
                </a:xfrm>
              </p:grpSpPr>
              <p:sp>
                <p:nvSpPr>
                  <p:cNvPr id="1154" name="Freeform 4"/>
                  <p:cNvSpPr>
                    <a:spLocks/>
                  </p:cNvSpPr>
                  <p:nvPr/>
                </p:nvSpPr>
                <p:spPr bwMode="auto">
                  <a:xfrm flipH="1">
                    <a:off x="111809559" y="110303720"/>
                    <a:ext cx="1102549" cy="1837581"/>
                  </a:xfrm>
                  <a:custGeom>
                    <a:avLst/>
                    <a:gdLst>
                      <a:gd name="T0" fmla="*/ 0 w 1102549"/>
                      <a:gd name="T1" fmla="*/ 134634 h 1837581"/>
                      <a:gd name="T2" fmla="*/ 705922 w 1102549"/>
                      <a:gd name="T3" fmla="*/ 0 h 1837581"/>
                      <a:gd name="T4" fmla="*/ 1102549 w 1102549"/>
                      <a:gd name="T5" fmla="*/ 181938 h 1837581"/>
                      <a:gd name="T6" fmla="*/ 1051606 w 1102549"/>
                      <a:gd name="T7" fmla="*/ 1707798 h 1837581"/>
                      <a:gd name="T8" fmla="*/ 753227 w 1102549"/>
                      <a:gd name="T9" fmla="*/ 1837581 h 1837581"/>
                      <a:gd name="T10" fmla="*/ 162532 w 1102549"/>
                      <a:gd name="T11" fmla="*/ 1804832 h 1837581"/>
                      <a:gd name="T12" fmla="*/ 0 w 1102549"/>
                      <a:gd name="T13" fmla="*/ 134634 h 1837581"/>
                    </a:gdLst>
                    <a:ahLst/>
                    <a:cxnLst>
                      <a:cxn ang="0">
                        <a:pos x="T0" y="T1"/>
                      </a:cxn>
                      <a:cxn ang="0">
                        <a:pos x="T2" y="T3"/>
                      </a:cxn>
                      <a:cxn ang="0">
                        <a:pos x="T4" y="T5"/>
                      </a:cxn>
                      <a:cxn ang="0">
                        <a:pos x="T6" y="T7"/>
                      </a:cxn>
                      <a:cxn ang="0">
                        <a:pos x="T8" y="T9"/>
                      </a:cxn>
                      <a:cxn ang="0">
                        <a:pos x="T10" y="T11"/>
                      </a:cxn>
                      <a:cxn ang="0">
                        <a:pos x="T12" y="T13"/>
                      </a:cxn>
                    </a:cxnLst>
                    <a:rect l="0" t="0" r="r" b="b"/>
                    <a:pathLst>
                      <a:path w="1102549" h="1837581">
                        <a:moveTo>
                          <a:pt x="0" y="134634"/>
                        </a:moveTo>
                        <a:lnTo>
                          <a:pt x="705922" y="0"/>
                        </a:lnTo>
                        <a:lnTo>
                          <a:pt x="1102549" y="181938"/>
                        </a:lnTo>
                        <a:lnTo>
                          <a:pt x="1051606" y="1707798"/>
                        </a:lnTo>
                        <a:lnTo>
                          <a:pt x="753227" y="1837581"/>
                        </a:lnTo>
                        <a:lnTo>
                          <a:pt x="162532" y="1804832"/>
                        </a:lnTo>
                        <a:lnTo>
                          <a:pt x="0" y="134634"/>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55" name="Freeform 5"/>
                  <p:cNvSpPr>
                    <a:spLocks/>
                  </p:cNvSpPr>
                  <p:nvPr/>
                </p:nvSpPr>
                <p:spPr bwMode="auto">
                  <a:xfrm flipH="1">
                    <a:off x="112206186" y="110392263"/>
                    <a:ext cx="635572" cy="1655643"/>
                  </a:xfrm>
                  <a:custGeom>
                    <a:avLst/>
                    <a:gdLst>
                      <a:gd name="T0" fmla="*/ 0 w 635572"/>
                      <a:gd name="T1" fmla="*/ 106737 h 1655643"/>
                      <a:gd name="T2" fmla="*/ 604036 w 635572"/>
                      <a:gd name="T3" fmla="*/ 0 h 1655643"/>
                      <a:gd name="T4" fmla="*/ 635572 w 635572"/>
                      <a:gd name="T5" fmla="*/ 1655643 h 1655643"/>
                      <a:gd name="T6" fmla="*/ 162532 w 635572"/>
                      <a:gd name="T7" fmla="*/ 1627745 h 1655643"/>
                      <a:gd name="T8" fmla="*/ 0 w 635572"/>
                      <a:gd name="T9" fmla="*/ 106737 h 1655643"/>
                    </a:gdLst>
                    <a:ahLst/>
                    <a:cxnLst>
                      <a:cxn ang="0">
                        <a:pos x="T0" y="T1"/>
                      </a:cxn>
                      <a:cxn ang="0">
                        <a:pos x="T2" y="T3"/>
                      </a:cxn>
                      <a:cxn ang="0">
                        <a:pos x="T4" y="T5"/>
                      </a:cxn>
                      <a:cxn ang="0">
                        <a:pos x="T6" y="T7"/>
                      </a:cxn>
                      <a:cxn ang="0">
                        <a:pos x="T8" y="T9"/>
                      </a:cxn>
                    </a:cxnLst>
                    <a:rect l="0" t="0" r="r" b="b"/>
                    <a:pathLst>
                      <a:path w="635572" h="1655643">
                        <a:moveTo>
                          <a:pt x="0" y="106737"/>
                        </a:moveTo>
                        <a:lnTo>
                          <a:pt x="604036" y="0"/>
                        </a:lnTo>
                        <a:lnTo>
                          <a:pt x="635572" y="1655643"/>
                        </a:lnTo>
                        <a:lnTo>
                          <a:pt x="162532" y="1627745"/>
                        </a:lnTo>
                        <a:lnTo>
                          <a:pt x="0" y="106737"/>
                        </a:lnTo>
                        <a:close/>
                      </a:path>
                    </a:pathLst>
                  </a:custGeom>
                  <a:solidFill>
                    <a:srgbClr val="CED8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56" name="Freeform 6"/>
                  <p:cNvSpPr>
                    <a:spLocks/>
                  </p:cNvSpPr>
                  <p:nvPr/>
                </p:nvSpPr>
                <p:spPr bwMode="auto">
                  <a:xfrm flipH="1">
                    <a:off x="112312923" y="110894414"/>
                    <a:ext cx="561584" cy="112802"/>
                  </a:xfrm>
                  <a:custGeom>
                    <a:avLst/>
                    <a:gdLst>
                      <a:gd name="T0" fmla="*/ 0 w 561584"/>
                      <a:gd name="T1" fmla="*/ 69137 h 112802"/>
                      <a:gd name="T2" fmla="*/ 202558 w 561584"/>
                      <a:gd name="T3" fmla="*/ 112802 h 112802"/>
                      <a:gd name="T4" fmla="*/ 561584 w 561584"/>
                      <a:gd name="T5" fmla="*/ 49730 h 112802"/>
                      <a:gd name="T6" fmla="*/ 394200 w 561584"/>
                      <a:gd name="T7" fmla="*/ 0 h 112802"/>
                      <a:gd name="T8" fmla="*/ 0 w 561584"/>
                      <a:gd name="T9" fmla="*/ 69137 h 112802"/>
                    </a:gdLst>
                    <a:ahLst/>
                    <a:cxnLst>
                      <a:cxn ang="0">
                        <a:pos x="T0" y="T1"/>
                      </a:cxn>
                      <a:cxn ang="0">
                        <a:pos x="T2" y="T3"/>
                      </a:cxn>
                      <a:cxn ang="0">
                        <a:pos x="T4" y="T5"/>
                      </a:cxn>
                      <a:cxn ang="0">
                        <a:pos x="T6" y="T7"/>
                      </a:cxn>
                      <a:cxn ang="0">
                        <a:pos x="T8" y="T9"/>
                      </a:cxn>
                    </a:cxnLst>
                    <a:rect l="0" t="0" r="r" b="b"/>
                    <a:pathLst>
                      <a:path w="561584" h="112802">
                        <a:moveTo>
                          <a:pt x="0" y="69137"/>
                        </a:moveTo>
                        <a:lnTo>
                          <a:pt x="202558" y="112802"/>
                        </a:lnTo>
                        <a:lnTo>
                          <a:pt x="561584" y="49730"/>
                        </a:lnTo>
                        <a:lnTo>
                          <a:pt x="394200" y="0"/>
                        </a:lnTo>
                        <a:lnTo>
                          <a:pt x="0" y="69137"/>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57" name="Freeform 7"/>
                  <p:cNvSpPr>
                    <a:spLocks/>
                  </p:cNvSpPr>
                  <p:nvPr/>
                </p:nvSpPr>
                <p:spPr bwMode="auto">
                  <a:xfrm flipH="1">
                    <a:off x="112312923" y="110518407"/>
                    <a:ext cx="180726" cy="420885"/>
                  </a:xfrm>
                  <a:custGeom>
                    <a:avLst/>
                    <a:gdLst>
                      <a:gd name="T0" fmla="*/ 0 w 180726"/>
                      <a:gd name="T1" fmla="*/ 0 h 420885"/>
                      <a:gd name="T2" fmla="*/ 12129 w 180726"/>
                      <a:gd name="T3" fmla="*/ 389349 h 420885"/>
                      <a:gd name="T4" fmla="*/ 180726 w 180726"/>
                      <a:gd name="T5" fmla="*/ 420885 h 420885"/>
                      <a:gd name="T6" fmla="*/ 152829 w 180726"/>
                      <a:gd name="T7" fmla="*/ 4852 h 420885"/>
                      <a:gd name="T8" fmla="*/ 0 w 180726"/>
                      <a:gd name="T9" fmla="*/ 0 h 420885"/>
                    </a:gdLst>
                    <a:ahLst/>
                    <a:cxnLst>
                      <a:cxn ang="0">
                        <a:pos x="T0" y="T1"/>
                      </a:cxn>
                      <a:cxn ang="0">
                        <a:pos x="T2" y="T3"/>
                      </a:cxn>
                      <a:cxn ang="0">
                        <a:pos x="T4" y="T5"/>
                      </a:cxn>
                      <a:cxn ang="0">
                        <a:pos x="T6" y="T7"/>
                      </a:cxn>
                      <a:cxn ang="0">
                        <a:pos x="T8" y="T9"/>
                      </a:cxn>
                    </a:cxnLst>
                    <a:rect l="0" t="0" r="r" b="b"/>
                    <a:pathLst>
                      <a:path w="180726" h="420885">
                        <a:moveTo>
                          <a:pt x="0" y="0"/>
                        </a:moveTo>
                        <a:lnTo>
                          <a:pt x="12129" y="389349"/>
                        </a:lnTo>
                        <a:lnTo>
                          <a:pt x="180726" y="420885"/>
                        </a:lnTo>
                        <a:lnTo>
                          <a:pt x="152829" y="4852"/>
                        </a:lnTo>
                        <a:lnTo>
                          <a:pt x="0" y="0"/>
                        </a:lnTo>
                        <a:close/>
                      </a:path>
                    </a:pathLst>
                  </a:custGeom>
                  <a:solidFill>
                    <a:srgbClr val="5E7FD8"/>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58" name="Freeform 8"/>
                  <p:cNvSpPr>
                    <a:spLocks/>
                  </p:cNvSpPr>
                  <p:nvPr/>
                </p:nvSpPr>
                <p:spPr bwMode="auto">
                  <a:xfrm flipH="1">
                    <a:off x="112275322" y="111014494"/>
                    <a:ext cx="463338" cy="508215"/>
                  </a:xfrm>
                  <a:custGeom>
                    <a:avLst/>
                    <a:gdLst>
                      <a:gd name="T0" fmla="*/ 0 w 463338"/>
                      <a:gd name="T1" fmla="*/ 72775 h 508215"/>
                      <a:gd name="T2" fmla="*/ 457273 w 463338"/>
                      <a:gd name="T3" fmla="*/ 0 h 508215"/>
                      <a:gd name="T4" fmla="*/ 463338 w 463338"/>
                      <a:gd name="T5" fmla="*/ 494873 h 508215"/>
                      <a:gd name="T6" fmla="*/ 66711 w 463338"/>
                      <a:gd name="T7" fmla="*/ 508215 h 508215"/>
                      <a:gd name="T8" fmla="*/ 0 w 463338"/>
                      <a:gd name="T9" fmla="*/ 72775 h 508215"/>
                    </a:gdLst>
                    <a:ahLst/>
                    <a:cxnLst>
                      <a:cxn ang="0">
                        <a:pos x="T0" y="T1"/>
                      </a:cxn>
                      <a:cxn ang="0">
                        <a:pos x="T2" y="T3"/>
                      </a:cxn>
                      <a:cxn ang="0">
                        <a:pos x="T4" y="T5"/>
                      </a:cxn>
                      <a:cxn ang="0">
                        <a:pos x="T6" y="T7"/>
                      </a:cxn>
                      <a:cxn ang="0">
                        <a:pos x="T8" y="T9"/>
                      </a:cxn>
                    </a:cxnLst>
                    <a:rect l="0" t="0" r="r" b="b"/>
                    <a:pathLst>
                      <a:path w="463338" h="508215">
                        <a:moveTo>
                          <a:pt x="0" y="72775"/>
                        </a:moveTo>
                        <a:lnTo>
                          <a:pt x="457273" y="0"/>
                        </a:lnTo>
                        <a:lnTo>
                          <a:pt x="463338" y="494873"/>
                        </a:lnTo>
                        <a:lnTo>
                          <a:pt x="66711" y="508215"/>
                        </a:lnTo>
                        <a:lnTo>
                          <a:pt x="0" y="72775"/>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59" name="Freeform 9"/>
                  <p:cNvSpPr>
                    <a:spLocks/>
                  </p:cNvSpPr>
                  <p:nvPr/>
                </p:nvSpPr>
                <p:spPr bwMode="auto">
                  <a:xfrm flipH="1">
                    <a:off x="112316562" y="111069075"/>
                    <a:ext cx="385710" cy="426950"/>
                  </a:xfrm>
                  <a:custGeom>
                    <a:avLst/>
                    <a:gdLst>
                      <a:gd name="T0" fmla="*/ 0 w 385710"/>
                      <a:gd name="T1" fmla="*/ 53369 h 426950"/>
                      <a:gd name="T2" fmla="*/ 376007 w 385710"/>
                      <a:gd name="T3" fmla="*/ 0 h 426950"/>
                      <a:gd name="T4" fmla="*/ 385710 w 385710"/>
                      <a:gd name="T5" fmla="*/ 403904 h 426950"/>
                      <a:gd name="T6" fmla="*/ 55795 w 385710"/>
                      <a:gd name="T7" fmla="*/ 426950 h 426950"/>
                      <a:gd name="T8" fmla="*/ 0 w 385710"/>
                      <a:gd name="T9" fmla="*/ 53369 h 426950"/>
                    </a:gdLst>
                    <a:ahLst/>
                    <a:cxnLst>
                      <a:cxn ang="0">
                        <a:pos x="T0" y="T1"/>
                      </a:cxn>
                      <a:cxn ang="0">
                        <a:pos x="T2" y="T3"/>
                      </a:cxn>
                      <a:cxn ang="0">
                        <a:pos x="T4" y="T5"/>
                      </a:cxn>
                      <a:cxn ang="0">
                        <a:pos x="T6" y="T7"/>
                      </a:cxn>
                      <a:cxn ang="0">
                        <a:pos x="T8" y="T9"/>
                      </a:cxn>
                    </a:cxnLst>
                    <a:rect l="0" t="0" r="r" b="b"/>
                    <a:pathLst>
                      <a:path w="385710" h="426950">
                        <a:moveTo>
                          <a:pt x="0" y="53369"/>
                        </a:moveTo>
                        <a:lnTo>
                          <a:pt x="376007" y="0"/>
                        </a:lnTo>
                        <a:lnTo>
                          <a:pt x="385710" y="403904"/>
                        </a:lnTo>
                        <a:lnTo>
                          <a:pt x="55795" y="426950"/>
                        </a:lnTo>
                        <a:lnTo>
                          <a:pt x="0" y="53369"/>
                        </a:lnTo>
                        <a:close/>
                      </a:path>
                    </a:pathLst>
                  </a:custGeom>
                  <a:solidFill>
                    <a:srgbClr val="5E7FD8"/>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60" name="Freeform 10"/>
                  <p:cNvSpPr>
                    <a:spLocks/>
                  </p:cNvSpPr>
                  <p:nvPr/>
                </p:nvSpPr>
                <p:spPr bwMode="auto">
                  <a:xfrm flipH="1">
                    <a:off x="112261980" y="111568800"/>
                    <a:ext cx="418459" cy="433015"/>
                  </a:xfrm>
                  <a:custGeom>
                    <a:avLst/>
                    <a:gdLst>
                      <a:gd name="T0" fmla="*/ 0 w 418459"/>
                      <a:gd name="T1" fmla="*/ 6065 h 433015"/>
                      <a:gd name="T2" fmla="*/ 407543 w 418459"/>
                      <a:gd name="T3" fmla="*/ 0 h 433015"/>
                      <a:gd name="T4" fmla="*/ 418459 w 418459"/>
                      <a:gd name="T5" fmla="*/ 433015 h 433015"/>
                      <a:gd name="T6" fmla="*/ 52156 w 418459"/>
                      <a:gd name="T7" fmla="*/ 406330 h 433015"/>
                      <a:gd name="T8" fmla="*/ 10916 w 418459"/>
                      <a:gd name="T9" fmla="*/ 32749 h 433015"/>
                      <a:gd name="T10" fmla="*/ 0 w 418459"/>
                      <a:gd name="T11" fmla="*/ 6065 h 433015"/>
                    </a:gdLst>
                    <a:ahLst/>
                    <a:cxnLst>
                      <a:cxn ang="0">
                        <a:pos x="T0" y="T1"/>
                      </a:cxn>
                      <a:cxn ang="0">
                        <a:pos x="T2" y="T3"/>
                      </a:cxn>
                      <a:cxn ang="0">
                        <a:pos x="T4" y="T5"/>
                      </a:cxn>
                      <a:cxn ang="0">
                        <a:pos x="T6" y="T7"/>
                      </a:cxn>
                      <a:cxn ang="0">
                        <a:pos x="T8" y="T9"/>
                      </a:cxn>
                      <a:cxn ang="0">
                        <a:pos x="T10" y="T11"/>
                      </a:cxn>
                    </a:cxnLst>
                    <a:rect l="0" t="0" r="r" b="b"/>
                    <a:pathLst>
                      <a:path w="418459" h="433015">
                        <a:moveTo>
                          <a:pt x="0" y="6065"/>
                        </a:moveTo>
                        <a:lnTo>
                          <a:pt x="407543" y="0"/>
                        </a:lnTo>
                        <a:lnTo>
                          <a:pt x="418459" y="433015"/>
                        </a:lnTo>
                        <a:lnTo>
                          <a:pt x="52156" y="406330"/>
                        </a:lnTo>
                        <a:lnTo>
                          <a:pt x="10916" y="32749"/>
                        </a:lnTo>
                        <a:lnTo>
                          <a:pt x="0" y="6065"/>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61" name="Freeform 11"/>
                  <p:cNvSpPr>
                    <a:spLocks/>
                  </p:cNvSpPr>
                  <p:nvPr/>
                </p:nvSpPr>
                <p:spPr bwMode="auto">
                  <a:xfrm flipH="1">
                    <a:off x="112447558" y="110448058"/>
                    <a:ext cx="534900" cy="561584"/>
                  </a:xfrm>
                  <a:custGeom>
                    <a:avLst/>
                    <a:gdLst>
                      <a:gd name="T0" fmla="*/ 0 w 534900"/>
                      <a:gd name="T1" fmla="*/ 78840 h 561584"/>
                      <a:gd name="T2" fmla="*/ 57008 w 534900"/>
                      <a:gd name="T3" fmla="*/ 561584 h 561584"/>
                      <a:gd name="T4" fmla="*/ 534900 w 534900"/>
                      <a:gd name="T5" fmla="*/ 487595 h 561584"/>
                      <a:gd name="T6" fmla="*/ 504577 w 534900"/>
                      <a:gd name="T7" fmla="*/ 63072 h 561584"/>
                      <a:gd name="T8" fmla="*/ 486383 w 534900"/>
                      <a:gd name="T9" fmla="*/ 0 h 561584"/>
                      <a:gd name="T10" fmla="*/ 0 w 534900"/>
                      <a:gd name="T11" fmla="*/ 78840 h 561584"/>
                    </a:gdLst>
                    <a:ahLst/>
                    <a:cxnLst>
                      <a:cxn ang="0">
                        <a:pos x="T0" y="T1"/>
                      </a:cxn>
                      <a:cxn ang="0">
                        <a:pos x="T2" y="T3"/>
                      </a:cxn>
                      <a:cxn ang="0">
                        <a:pos x="T4" y="T5"/>
                      </a:cxn>
                      <a:cxn ang="0">
                        <a:pos x="T6" y="T7"/>
                      </a:cxn>
                      <a:cxn ang="0">
                        <a:pos x="T8" y="T9"/>
                      </a:cxn>
                      <a:cxn ang="0">
                        <a:pos x="T10" y="T11"/>
                      </a:cxn>
                    </a:cxnLst>
                    <a:rect l="0" t="0" r="r" b="b"/>
                    <a:pathLst>
                      <a:path w="534900" h="561584">
                        <a:moveTo>
                          <a:pt x="0" y="78840"/>
                        </a:moveTo>
                        <a:lnTo>
                          <a:pt x="57008" y="561584"/>
                        </a:lnTo>
                        <a:lnTo>
                          <a:pt x="534900" y="487595"/>
                        </a:lnTo>
                        <a:lnTo>
                          <a:pt x="504577" y="63072"/>
                        </a:lnTo>
                        <a:lnTo>
                          <a:pt x="486383" y="0"/>
                        </a:lnTo>
                        <a:lnTo>
                          <a:pt x="0" y="7884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62" name="Freeform 12"/>
                  <p:cNvSpPr>
                    <a:spLocks/>
                  </p:cNvSpPr>
                  <p:nvPr/>
                </p:nvSpPr>
                <p:spPr bwMode="auto">
                  <a:xfrm flipH="1">
                    <a:off x="112498500" y="110499000"/>
                    <a:ext cx="441505" cy="454847"/>
                  </a:xfrm>
                  <a:custGeom>
                    <a:avLst/>
                    <a:gdLst>
                      <a:gd name="T0" fmla="*/ 0 w 441505"/>
                      <a:gd name="T1" fmla="*/ 80053 h 454847"/>
                      <a:gd name="T2" fmla="*/ 37600 w 441505"/>
                      <a:gd name="T3" fmla="*/ 454847 h 454847"/>
                      <a:gd name="T4" fmla="*/ 441505 w 441505"/>
                      <a:gd name="T5" fmla="*/ 386924 h 454847"/>
                      <a:gd name="T6" fmla="*/ 422098 w 441505"/>
                      <a:gd name="T7" fmla="*/ 0 h 454847"/>
                      <a:gd name="T8" fmla="*/ 0 w 441505"/>
                      <a:gd name="T9" fmla="*/ 80053 h 454847"/>
                    </a:gdLst>
                    <a:ahLst/>
                    <a:cxnLst>
                      <a:cxn ang="0">
                        <a:pos x="T0" y="T1"/>
                      </a:cxn>
                      <a:cxn ang="0">
                        <a:pos x="T2" y="T3"/>
                      </a:cxn>
                      <a:cxn ang="0">
                        <a:pos x="T4" y="T5"/>
                      </a:cxn>
                      <a:cxn ang="0">
                        <a:pos x="T6" y="T7"/>
                      </a:cxn>
                      <a:cxn ang="0">
                        <a:pos x="T8" y="T9"/>
                      </a:cxn>
                    </a:cxnLst>
                    <a:rect l="0" t="0" r="r" b="b"/>
                    <a:pathLst>
                      <a:path w="441505" h="454847">
                        <a:moveTo>
                          <a:pt x="0" y="80053"/>
                        </a:moveTo>
                        <a:lnTo>
                          <a:pt x="37600" y="454847"/>
                        </a:lnTo>
                        <a:lnTo>
                          <a:pt x="441505" y="386924"/>
                        </a:lnTo>
                        <a:lnTo>
                          <a:pt x="422098" y="0"/>
                        </a:lnTo>
                        <a:lnTo>
                          <a:pt x="0" y="80053"/>
                        </a:lnTo>
                        <a:close/>
                      </a:path>
                    </a:pathLst>
                  </a:custGeom>
                  <a:solidFill>
                    <a:srgbClr val="5E7FD8"/>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63" name="Freeform 13"/>
                  <p:cNvSpPr>
                    <a:spLocks/>
                  </p:cNvSpPr>
                  <p:nvPr/>
                </p:nvSpPr>
                <p:spPr bwMode="auto">
                  <a:xfrm flipH="1">
                    <a:off x="112293516" y="111608827"/>
                    <a:ext cx="345684" cy="373581"/>
                  </a:xfrm>
                  <a:custGeom>
                    <a:avLst/>
                    <a:gdLst>
                      <a:gd name="T0" fmla="*/ 0 w 345684"/>
                      <a:gd name="T1" fmla="*/ 4852 h 373581"/>
                      <a:gd name="T2" fmla="*/ 332342 w 345684"/>
                      <a:gd name="T3" fmla="*/ 0 h 373581"/>
                      <a:gd name="T4" fmla="*/ 345684 w 345684"/>
                      <a:gd name="T5" fmla="*/ 373581 h 373581"/>
                      <a:gd name="T6" fmla="*/ 38814 w 345684"/>
                      <a:gd name="T7" fmla="*/ 346896 h 373581"/>
                      <a:gd name="T8" fmla="*/ 0 w 345684"/>
                      <a:gd name="T9" fmla="*/ 4852 h 373581"/>
                    </a:gdLst>
                    <a:ahLst/>
                    <a:cxnLst>
                      <a:cxn ang="0">
                        <a:pos x="T0" y="T1"/>
                      </a:cxn>
                      <a:cxn ang="0">
                        <a:pos x="T2" y="T3"/>
                      </a:cxn>
                      <a:cxn ang="0">
                        <a:pos x="T4" y="T5"/>
                      </a:cxn>
                      <a:cxn ang="0">
                        <a:pos x="T6" y="T7"/>
                      </a:cxn>
                      <a:cxn ang="0">
                        <a:pos x="T8" y="T9"/>
                      </a:cxn>
                    </a:cxnLst>
                    <a:rect l="0" t="0" r="r" b="b"/>
                    <a:pathLst>
                      <a:path w="345684" h="373581">
                        <a:moveTo>
                          <a:pt x="0" y="4852"/>
                        </a:moveTo>
                        <a:lnTo>
                          <a:pt x="332342" y="0"/>
                        </a:lnTo>
                        <a:lnTo>
                          <a:pt x="345684" y="373581"/>
                        </a:lnTo>
                        <a:lnTo>
                          <a:pt x="38814" y="346896"/>
                        </a:lnTo>
                        <a:lnTo>
                          <a:pt x="0" y="4852"/>
                        </a:lnTo>
                        <a:close/>
                      </a:path>
                    </a:pathLst>
                  </a:custGeom>
                  <a:solidFill>
                    <a:srgbClr val="5E7FD8"/>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grpSp>
                <p:nvGrpSpPr>
                  <p:cNvPr id="1164" name="Group 14"/>
                  <p:cNvGrpSpPr>
                    <a:grpSpLocks/>
                  </p:cNvGrpSpPr>
                  <p:nvPr/>
                </p:nvGrpSpPr>
                <p:grpSpPr bwMode="auto">
                  <a:xfrm flipH="1">
                    <a:off x="113167024" y="110424611"/>
                    <a:ext cx="585843" cy="520345"/>
                    <a:chOff x="113107389" y="110687004"/>
                    <a:chExt cx="585843" cy="520345"/>
                  </a:xfrm>
                </p:grpSpPr>
                <p:sp>
                  <p:nvSpPr>
                    <p:cNvPr id="1191" name="Freeform 15"/>
                    <p:cNvSpPr>
                      <a:spLocks/>
                    </p:cNvSpPr>
                    <p:nvPr/>
                  </p:nvSpPr>
                  <p:spPr bwMode="auto">
                    <a:xfrm flipH="1">
                      <a:off x="113107389" y="110687004"/>
                      <a:ext cx="585843" cy="520345"/>
                    </a:xfrm>
                    <a:custGeom>
                      <a:avLst/>
                      <a:gdLst>
                        <a:gd name="T0" fmla="*/ 0 w 585843"/>
                        <a:gd name="T1" fmla="*/ 100673 h 520345"/>
                        <a:gd name="T2" fmla="*/ 143125 w 585843"/>
                        <a:gd name="T3" fmla="*/ 435440 h 520345"/>
                        <a:gd name="T4" fmla="*/ 547030 w 585843"/>
                        <a:gd name="T5" fmla="*/ 520345 h 520345"/>
                        <a:gd name="T6" fmla="*/ 585843 w 585843"/>
                        <a:gd name="T7" fmla="*/ 117654 h 520345"/>
                        <a:gd name="T8" fmla="*/ 319000 w 585843"/>
                        <a:gd name="T9" fmla="*/ 71562 h 520345"/>
                        <a:gd name="T10" fmla="*/ 289889 w 585843"/>
                        <a:gd name="T11" fmla="*/ 23045 h 520345"/>
                        <a:gd name="T12" fmla="*/ 116441 w 585843"/>
                        <a:gd name="T13" fmla="*/ 0 h 520345"/>
                        <a:gd name="T14" fmla="*/ 123719 w 585843"/>
                        <a:gd name="T15" fmla="*/ 55794 h 520345"/>
                        <a:gd name="T16" fmla="*/ 0 w 585843"/>
                        <a:gd name="T17" fmla="*/ 100673 h 5203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85843" h="520345">
                          <a:moveTo>
                            <a:pt x="0" y="100673"/>
                          </a:moveTo>
                          <a:lnTo>
                            <a:pt x="143125" y="435440"/>
                          </a:lnTo>
                          <a:lnTo>
                            <a:pt x="547030" y="520345"/>
                          </a:lnTo>
                          <a:lnTo>
                            <a:pt x="585843" y="117654"/>
                          </a:lnTo>
                          <a:lnTo>
                            <a:pt x="319000" y="71562"/>
                          </a:lnTo>
                          <a:lnTo>
                            <a:pt x="289889" y="23045"/>
                          </a:lnTo>
                          <a:lnTo>
                            <a:pt x="116441" y="0"/>
                          </a:lnTo>
                          <a:lnTo>
                            <a:pt x="123719" y="55794"/>
                          </a:lnTo>
                          <a:lnTo>
                            <a:pt x="0" y="100673"/>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92" name="Freeform 16"/>
                    <p:cNvSpPr>
                      <a:spLocks/>
                    </p:cNvSpPr>
                    <p:nvPr/>
                  </p:nvSpPr>
                  <p:spPr bwMode="auto">
                    <a:xfrm flipH="1">
                      <a:off x="113175313" y="110837407"/>
                      <a:ext cx="465763" cy="340831"/>
                    </a:xfrm>
                    <a:custGeom>
                      <a:avLst/>
                      <a:gdLst>
                        <a:gd name="T0" fmla="*/ 0 w 465763"/>
                        <a:gd name="T1" fmla="*/ 0 h 340831"/>
                        <a:gd name="T2" fmla="*/ 439079 w 465763"/>
                        <a:gd name="T3" fmla="*/ 72775 h 340831"/>
                        <a:gd name="T4" fmla="*/ 465763 w 465763"/>
                        <a:gd name="T5" fmla="*/ 340831 h 340831"/>
                        <a:gd name="T6" fmla="*/ 110376 w 465763"/>
                        <a:gd name="T7" fmla="*/ 255927 h 340831"/>
                        <a:gd name="T8" fmla="*/ 0 w 465763"/>
                        <a:gd name="T9" fmla="*/ 0 h 340831"/>
                      </a:gdLst>
                      <a:ahLst/>
                      <a:cxnLst>
                        <a:cxn ang="0">
                          <a:pos x="T0" y="T1"/>
                        </a:cxn>
                        <a:cxn ang="0">
                          <a:pos x="T2" y="T3"/>
                        </a:cxn>
                        <a:cxn ang="0">
                          <a:pos x="T4" y="T5"/>
                        </a:cxn>
                        <a:cxn ang="0">
                          <a:pos x="T6" y="T7"/>
                        </a:cxn>
                        <a:cxn ang="0">
                          <a:pos x="T8" y="T9"/>
                        </a:cxn>
                      </a:cxnLst>
                      <a:rect l="0" t="0" r="r" b="b"/>
                      <a:pathLst>
                        <a:path w="465763" h="340831">
                          <a:moveTo>
                            <a:pt x="0" y="0"/>
                          </a:moveTo>
                          <a:lnTo>
                            <a:pt x="439079" y="72775"/>
                          </a:lnTo>
                          <a:lnTo>
                            <a:pt x="465763" y="340831"/>
                          </a:lnTo>
                          <a:lnTo>
                            <a:pt x="110376" y="255927"/>
                          </a:lnTo>
                          <a:lnTo>
                            <a:pt x="0" y="0"/>
                          </a:lnTo>
                          <a:close/>
                        </a:path>
                      </a:pathLst>
                    </a:custGeom>
                    <a:solidFill>
                      <a:srgbClr val="9BA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93" name="Freeform 17"/>
                    <p:cNvSpPr>
                      <a:spLocks/>
                    </p:cNvSpPr>
                    <p:nvPr/>
                  </p:nvSpPr>
                  <p:spPr bwMode="auto">
                    <a:xfrm flipH="1">
                      <a:off x="113161970" y="110797380"/>
                      <a:ext cx="488809" cy="315361"/>
                    </a:xfrm>
                    <a:custGeom>
                      <a:avLst/>
                      <a:gdLst>
                        <a:gd name="T0" fmla="*/ 286250 w 488809"/>
                        <a:gd name="T1" fmla="*/ 61859 h 315361"/>
                        <a:gd name="T2" fmla="*/ 0 w 488809"/>
                        <a:gd name="T3" fmla="*/ 0 h 315361"/>
                        <a:gd name="T4" fmla="*/ 471828 w 488809"/>
                        <a:gd name="T5" fmla="*/ 78840 h 315361"/>
                        <a:gd name="T6" fmla="*/ 488809 w 488809"/>
                        <a:gd name="T7" fmla="*/ 315361 h 315361"/>
                        <a:gd name="T8" fmla="*/ 459698 w 488809"/>
                        <a:gd name="T9" fmla="*/ 90969 h 315361"/>
                        <a:gd name="T10" fmla="*/ 286250 w 488809"/>
                        <a:gd name="T11" fmla="*/ 61859 h 315361"/>
                      </a:gdLst>
                      <a:ahLst/>
                      <a:cxnLst>
                        <a:cxn ang="0">
                          <a:pos x="T0" y="T1"/>
                        </a:cxn>
                        <a:cxn ang="0">
                          <a:pos x="T2" y="T3"/>
                        </a:cxn>
                        <a:cxn ang="0">
                          <a:pos x="T4" y="T5"/>
                        </a:cxn>
                        <a:cxn ang="0">
                          <a:pos x="T6" y="T7"/>
                        </a:cxn>
                        <a:cxn ang="0">
                          <a:pos x="T8" y="T9"/>
                        </a:cxn>
                        <a:cxn ang="0">
                          <a:pos x="T10" y="T11"/>
                        </a:cxn>
                      </a:cxnLst>
                      <a:rect l="0" t="0" r="r" b="b"/>
                      <a:pathLst>
                        <a:path w="488809" h="315361">
                          <a:moveTo>
                            <a:pt x="286250" y="61859"/>
                          </a:moveTo>
                          <a:lnTo>
                            <a:pt x="0" y="0"/>
                          </a:lnTo>
                          <a:lnTo>
                            <a:pt x="471828" y="78840"/>
                          </a:lnTo>
                          <a:lnTo>
                            <a:pt x="488809" y="315361"/>
                          </a:lnTo>
                          <a:lnTo>
                            <a:pt x="459698" y="90969"/>
                          </a:lnTo>
                          <a:lnTo>
                            <a:pt x="286250" y="61859"/>
                          </a:lnTo>
                          <a:close/>
                        </a:path>
                      </a:pathLst>
                    </a:cu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94" name="Freeform 18"/>
                    <p:cNvSpPr>
                      <a:spLocks/>
                    </p:cNvSpPr>
                    <p:nvPr/>
                  </p:nvSpPr>
                  <p:spPr bwMode="auto">
                    <a:xfrm flipH="1">
                      <a:off x="113138925" y="110768270"/>
                      <a:ext cx="459699" cy="295954"/>
                    </a:xfrm>
                    <a:custGeom>
                      <a:avLst/>
                      <a:gdLst>
                        <a:gd name="T0" fmla="*/ 413608 w 459699"/>
                        <a:gd name="T1" fmla="*/ 90969 h 295954"/>
                        <a:gd name="T2" fmla="*/ 0 w 459699"/>
                        <a:gd name="T3" fmla="*/ 0 h 295954"/>
                        <a:gd name="T4" fmla="*/ 459699 w 459699"/>
                        <a:gd name="T5" fmla="*/ 84905 h 295954"/>
                        <a:gd name="T6" fmla="*/ 446357 w 459699"/>
                        <a:gd name="T7" fmla="*/ 295954 h 295954"/>
                        <a:gd name="T8" fmla="*/ 442718 w 459699"/>
                        <a:gd name="T9" fmla="*/ 100673 h 295954"/>
                        <a:gd name="T10" fmla="*/ 413608 w 459699"/>
                        <a:gd name="T11" fmla="*/ 90969 h 295954"/>
                      </a:gdLst>
                      <a:ahLst/>
                      <a:cxnLst>
                        <a:cxn ang="0">
                          <a:pos x="T0" y="T1"/>
                        </a:cxn>
                        <a:cxn ang="0">
                          <a:pos x="T2" y="T3"/>
                        </a:cxn>
                        <a:cxn ang="0">
                          <a:pos x="T4" y="T5"/>
                        </a:cxn>
                        <a:cxn ang="0">
                          <a:pos x="T6" y="T7"/>
                        </a:cxn>
                        <a:cxn ang="0">
                          <a:pos x="T8" y="T9"/>
                        </a:cxn>
                        <a:cxn ang="0">
                          <a:pos x="T10" y="T11"/>
                        </a:cxn>
                      </a:cxnLst>
                      <a:rect l="0" t="0" r="r" b="b"/>
                      <a:pathLst>
                        <a:path w="459699" h="295954">
                          <a:moveTo>
                            <a:pt x="413608" y="90969"/>
                          </a:moveTo>
                          <a:lnTo>
                            <a:pt x="0" y="0"/>
                          </a:lnTo>
                          <a:lnTo>
                            <a:pt x="459699" y="84905"/>
                          </a:lnTo>
                          <a:lnTo>
                            <a:pt x="446357" y="295954"/>
                          </a:lnTo>
                          <a:lnTo>
                            <a:pt x="442718" y="100673"/>
                          </a:lnTo>
                          <a:lnTo>
                            <a:pt x="413608" y="90969"/>
                          </a:lnTo>
                          <a:close/>
                        </a:path>
                      </a:pathLst>
                    </a:cu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95" name="Freeform 19"/>
                    <p:cNvSpPr>
                      <a:spLocks/>
                    </p:cNvSpPr>
                    <p:nvPr/>
                  </p:nvSpPr>
                  <p:spPr bwMode="auto">
                    <a:xfrm flipH="1">
                      <a:off x="113149841" y="110722179"/>
                      <a:ext cx="400266" cy="104311"/>
                    </a:xfrm>
                    <a:custGeom>
                      <a:avLst/>
                      <a:gdLst>
                        <a:gd name="T0" fmla="*/ 6065 w 400266"/>
                        <a:gd name="T1" fmla="*/ 30323 h 104311"/>
                        <a:gd name="T2" fmla="*/ 0 w 400266"/>
                        <a:gd name="T3" fmla="*/ 0 h 104311"/>
                        <a:gd name="T4" fmla="*/ 129783 w 400266"/>
                        <a:gd name="T5" fmla="*/ 13342 h 104311"/>
                        <a:gd name="T6" fmla="*/ 137061 w 400266"/>
                        <a:gd name="T7" fmla="*/ 46091 h 104311"/>
                        <a:gd name="T8" fmla="*/ 400266 w 400266"/>
                        <a:gd name="T9" fmla="*/ 104311 h 104311"/>
                        <a:gd name="T10" fmla="*/ 6065 w 400266"/>
                        <a:gd name="T11" fmla="*/ 36387 h 104311"/>
                        <a:gd name="T12" fmla="*/ 6065 w 400266"/>
                        <a:gd name="T13" fmla="*/ 30323 h 104311"/>
                      </a:gdLst>
                      <a:ahLst/>
                      <a:cxnLst>
                        <a:cxn ang="0">
                          <a:pos x="T0" y="T1"/>
                        </a:cxn>
                        <a:cxn ang="0">
                          <a:pos x="T2" y="T3"/>
                        </a:cxn>
                        <a:cxn ang="0">
                          <a:pos x="T4" y="T5"/>
                        </a:cxn>
                        <a:cxn ang="0">
                          <a:pos x="T6" y="T7"/>
                        </a:cxn>
                        <a:cxn ang="0">
                          <a:pos x="T8" y="T9"/>
                        </a:cxn>
                        <a:cxn ang="0">
                          <a:pos x="T10" y="T11"/>
                        </a:cxn>
                        <a:cxn ang="0">
                          <a:pos x="T12" y="T13"/>
                        </a:cxn>
                      </a:cxnLst>
                      <a:rect l="0" t="0" r="r" b="b"/>
                      <a:pathLst>
                        <a:path w="400266" h="104311">
                          <a:moveTo>
                            <a:pt x="6065" y="30323"/>
                          </a:moveTo>
                          <a:lnTo>
                            <a:pt x="0" y="0"/>
                          </a:lnTo>
                          <a:lnTo>
                            <a:pt x="129783" y="13342"/>
                          </a:lnTo>
                          <a:lnTo>
                            <a:pt x="137061" y="46091"/>
                          </a:lnTo>
                          <a:lnTo>
                            <a:pt x="400266" y="104311"/>
                          </a:lnTo>
                          <a:lnTo>
                            <a:pt x="6065" y="36387"/>
                          </a:lnTo>
                          <a:lnTo>
                            <a:pt x="6065" y="30323"/>
                          </a:lnTo>
                          <a:close/>
                        </a:path>
                      </a:pathLst>
                    </a:custGeom>
                    <a:solidFill>
                      <a:srgbClr val="5E7FD8"/>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grpSp>
              <p:sp>
                <p:nvSpPr>
                  <p:cNvPr id="1165" name="Freeform 20"/>
                  <p:cNvSpPr>
                    <a:spLocks/>
                  </p:cNvSpPr>
                  <p:nvPr/>
                </p:nvSpPr>
                <p:spPr bwMode="auto">
                  <a:xfrm flipH="1">
                    <a:off x="111900528" y="111329854"/>
                    <a:ext cx="258353" cy="629508"/>
                  </a:xfrm>
                  <a:custGeom>
                    <a:avLst/>
                    <a:gdLst>
                      <a:gd name="T0" fmla="*/ 144338 w 258353"/>
                      <a:gd name="T1" fmla="*/ 132209 h 629508"/>
                      <a:gd name="T2" fmla="*/ 124931 w 258353"/>
                      <a:gd name="T3" fmla="*/ 166171 h 629508"/>
                      <a:gd name="T4" fmla="*/ 105524 w 258353"/>
                      <a:gd name="T5" fmla="*/ 179513 h 629508"/>
                      <a:gd name="T6" fmla="*/ 86117 w 258353"/>
                      <a:gd name="T7" fmla="*/ 177087 h 629508"/>
                      <a:gd name="T8" fmla="*/ 66710 w 258353"/>
                      <a:gd name="T9" fmla="*/ 158893 h 629508"/>
                      <a:gd name="T10" fmla="*/ 48517 w 258353"/>
                      <a:gd name="T11" fmla="*/ 129783 h 629508"/>
                      <a:gd name="T12" fmla="*/ 31536 w 258353"/>
                      <a:gd name="T13" fmla="*/ 90970 h 629508"/>
                      <a:gd name="T14" fmla="*/ 14555 w 258353"/>
                      <a:gd name="T15" fmla="*/ 47304 h 629508"/>
                      <a:gd name="T16" fmla="*/ 0 w 258353"/>
                      <a:gd name="T17" fmla="*/ 0 h 629508"/>
                      <a:gd name="T18" fmla="*/ 9703 w 258353"/>
                      <a:gd name="T19" fmla="*/ 527623 h 629508"/>
                      <a:gd name="T20" fmla="*/ 18193 w 258353"/>
                      <a:gd name="T21" fmla="*/ 536113 h 629508"/>
                      <a:gd name="T22" fmla="*/ 26684 w 258353"/>
                      <a:gd name="T23" fmla="*/ 544603 h 629508"/>
                      <a:gd name="T24" fmla="*/ 36387 w 258353"/>
                      <a:gd name="T25" fmla="*/ 553094 h 629508"/>
                      <a:gd name="T26" fmla="*/ 46091 w 258353"/>
                      <a:gd name="T27" fmla="*/ 561584 h 629508"/>
                      <a:gd name="T28" fmla="*/ 57007 w 258353"/>
                      <a:gd name="T29" fmla="*/ 570075 h 629508"/>
                      <a:gd name="T30" fmla="*/ 69136 w 258353"/>
                      <a:gd name="T31" fmla="*/ 577352 h 629508"/>
                      <a:gd name="T32" fmla="*/ 81266 w 258353"/>
                      <a:gd name="T33" fmla="*/ 585843 h 629508"/>
                      <a:gd name="T34" fmla="*/ 94608 w 258353"/>
                      <a:gd name="T35" fmla="*/ 593120 h 629508"/>
                      <a:gd name="T36" fmla="*/ 109163 w 258353"/>
                      <a:gd name="T37" fmla="*/ 599185 h 629508"/>
                      <a:gd name="T38" fmla="*/ 124931 w 258353"/>
                      <a:gd name="T39" fmla="*/ 605250 h 629508"/>
                      <a:gd name="T40" fmla="*/ 140699 w 258353"/>
                      <a:gd name="T41" fmla="*/ 611314 h 629508"/>
                      <a:gd name="T42" fmla="*/ 157680 w 258353"/>
                      <a:gd name="T43" fmla="*/ 616166 h 629508"/>
                      <a:gd name="T44" fmla="*/ 177087 w 258353"/>
                      <a:gd name="T45" fmla="*/ 621018 h 629508"/>
                      <a:gd name="T46" fmla="*/ 195281 w 258353"/>
                      <a:gd name="T47" fmla="*/ 624657 h 629508"/>
                      <a:gd name="T48" fmla="*/ 215900 w 258353"/>
                      <a:gd name="T49" fmla="*/ 627082 h 629508"/>
                      <a:gd name="T50" fmla="*/ 237733 w 258353"/>
                      <a:gd name="T51" fmla="*/ 629508 h 629508"/>
                      <a:gd name="T52" fmla="*/ 258353 w 258353"/>
                      <a:gd name="T53" fmla="*/ 61859 h 629508"/>
                      <a:gd name="T54" fmla="*/ 235307 w 258353"/>
                      <a:gd name="T55" fmla="*/ 53369 h 629508"/>
                      <a:gd name="T56" fmla="*/ 214687 w 258353"/>
                      <a:gd name="T57" fmla="*/ 57008 h 629508"/>
                      <a:gd name="T58" fmla="*/ 195281 w 258353"/>
                      <a:gd name="T59" fmla="*/ 66711 h 629508"/>
                      <a:gd name="T60" fmla="*/ 178300 w 258353"/>
                      <a:gd name="T61" fmla="*/ 82479 h 629508"/>
                      <a:gd name="T62" fmla="*/ 163744 w 258353"/>
                      <a:gd name="T63" fmla="*/ 99460 h 629508"/>
                      <a:gd name="T64" fmla="*/ 154041 w 258353"/>
                      <a:gd name="T65" fmla="*/ 115228 h 629508"/>
                      <a:gd name="T66" fmla="*/ 146764 w 258353"/>
                      <a:gd name="T67" fmla="*/ 127357 h 629508"/>
                      <a:gd name="T68" fmla="*/ 144338 w 258353"/>
                      <a:gd name="T69" fmla="*/ 132209 h 6295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58353" h="629508">
                        <a:moveTo>
                          <a:pt x="144338" y="132209"/>
                        </a:moveTo>
                        <a:lnTo>
                          <a:pt x="124931" y="166171"/>
                        </a:lnTo>
                        <a:lnTo>
                          <a:pt x="105524" y="179513"/>
                        </a:lnTo>
                        <a:lnTo>
                          <a:pt x="86117" y="177087"/>
                        </a:lnTo>
                        <a:lnTo>
                          <a:pt x="66710" y="158893"/>
                        </a:lnTo>
                        <a:lnTo>
                          <a:pt x="48517" y="129783"/>
                        </a:lnTo>
                        <a:lnTo>
                          <a:pt x="31536" y="90970"/>
                        </a:lnTo>
                        <a:lnTo>
                          <a:pt x="14555" y="47304"/>
                        </a:lnTo>
                        <a:lnTo>
                          <a:pt x="0" y="0"/>
                        </a:lnTo>
                        <a:lnTo>
                          <a:pt x="9703" y="527623"/>
                        </a:lnTo>
                        <a:lnTo>
                          <a:pt x="18193" y="536113"/>
                        </a:lnTo>
                        <a:lnTo>
                          <a:pt x="26684" y="544603"/>
                        </a:lnTo>
                        <a:lnTo>
                          <a:pt x="36387" y="553094"/>
                        </a:lnTo>
                        <a:lnTo>
                          <a:pt x="46091" y="561584"/>
                        </a:lnTo>
                        <a:lnTo>
                          <a:pt x="57007" y="570075"/>
                        </a:lnTo>
                        <a:lnTo>
                          <a:pt x="69136" y="577352"/>
                        </a:lnTo>
                        <a:lnTo>
                          <a:pt x="81266" y="585843"/>
                        </a:lnTo>
                        <a:lnTo>
                          <a:pt x="94608" y="593120"/>
                        </a:lnTo>
                        <a:lnTo>
                          <a:pt x="109163" y="599185"/>
                        </a:lnTo>
                        <a:lnTo>
                          <a:pt x="124931" y="605250"/>
                        </a:lnTo>
                        <a:lnTo>
                          <a:pt x="140699" y="611314"/>
                        </a:lnTo>
                        <a:lnTo>
                          <a:pt x="157680" y="616166"/>
                        </a:lnTo>
                        <a:lnTo>
                          <a:pt x="177087" y="621018"/>
                        </a:lnTo>
                        <a:lnTo>
                          <a:pt x="195281" y="624657"/>
                        </a:lnTo>
                        <a:lnTo>
                          <a:pt x="215900" y="627082"/>
                        </a:lnTo>
                        <a:lnTo>
                          <a:pt x="237733" y="629508"/>
                        </a:lnTo>
                        <a:lnTo>
                          <a:pt x="258353" y="61859"/>
                        </a:lnTo>
                        <a:lnTo>
                          <a:pt x="235307" y="53369"/>
                        </a:lnTo>
                        <a:lnTo>
                          <a:pt x="214687" y="57008"/>
                        </a:lnTo>
                        <a:lnTo>
                          <a:pt x="195281" y="66711"/>
                        </a:lnTo>
                        <a:lnTo>
                          <a:pt x="178300" y="82479"/>
                        </a:lnTo>
                        <a:lnTo>
                          <a:pt x="163744" y="99460"/>
                        </a:lnTo>
                        <a:lnTo>
                          <a:pt x="154041" y="115228"/>
                        </a:lnTo>
                        <a:lnTo>
                          <a:pt x="146764" y="127357"/>
                        </a:lnTo>
                        <a:lnTo>
                          <a:pt x="144338" y="132209"/>
                        </a:lnTo>
                        <a:close/>
                      </a:path>
                    </a:pathLst>
                  </a:custGeom>
                  <a:solidFill>
                    <a:srgbClr val="9BA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66" name="Freeform 21"/>
                  <p:cNvSpPr>
                    <a:spLocks/>
                  </p:cNvSpPr>
                  <p:nvPr/>
                </p:nvSpPr>
                <p:spPr bwMode="auto">
                  <a:xfrm flipH="1">
                    <a:off x="111870205" y="110401966"/>
                    <a:ext cx="306870" cy="650128"/>
                  </a:xfrm>
                  <a:custGeom>
                    <a:avLst/>
                    <a:gdLst>
                      <a:gd name="T0" fmla="*/ 147977 w 306870"/>
                      <a:gd name="T1" fmla="*/ 372368 h 650128"/>
                      <a:gd name="T2" fmla="*/ 150402 w 306870"/>
                      <a:gd name="T3" fmla="*/ 380859 h 650128"/>
                      <a:gd name="T4" fmla="*/ 158893 w 306870"/>
                      <a:gd name="T5" fmla="*/ 402692 h 650128"/>
                      <a:gd name="T6" fmla="*/ 171022 w 306870"/>
                      <a:gd name="T7" fmla="*/ 436653 h 650128"/>
                      <a:gd name="T8" fmla="*/ 188003 w 306870"/>
                      <a:gd name="T9" fmla="*/ 477893 h 650128"/>
                      <a:gd name="T10" fmla="*/ 208623 w 306870"/>
                      <a:gd name="T11" fmla="*/ 522771 h 650128"/>
                      <a:gd name="T12" fmla="*/ 232881 w 306870"/>
                      <a:gd name="T13" fmla="*/ 568862 h 650128"/>
                      <a:gd name="T14" fmla="*/ 259566 w 306870"/>
                      <a:gd name="T15" fmla="*/ 612528 h 650128"/>
                      <a:gd name="T16" fmla="*/ 288676 w 306870"/>
                      <a:gd name="T17" fmla="*/ 650128 h 650128"/>
                      <a:gd name="T18" fmla="*/ 306870 w 306870"/>
                      <a:gd name="T19" fmla="*/ 139487 h 650128"/>
                      <a:gd name="T20" fmla="*/ 0 w 306870"/>
                      <a:gd name="T21" fmla="*/ 0 h 650128"/>
                      <a:gd name="T22" fmla="*/ 2426 w 306870"/>
                      <a:gd name="T23" fmla="*/ 144339 h 650128"/>
                      <a:gd name="T24" fmla="*/ 21832 w 306870"/>
                      <a:gd name="T25" fmla="*/ 150403 h 650128"/>
                      <a:gd name="T26" fmla="*/ 41239 w 306870"/>
                      <a:gd name="T27" fmla="*/ 161319 h 650128"/>
                      <a:gd name="T28" fmla="*/ 63072 w 306870"/>
                      <a:gd name="T29" fmla="*/ 177087 h 650128"/>
                      <a:gd name="T30" fmla="*/ 83692 w 306870"/>
                      <a:gd name="T31" fmla="*/ 200133 h 650128"/>
                      <a:gd name="T32" fmla="*/ 104311 w 306870"/>
                      <a:gd name="T33" fmla="*/ 230456 h 650128"/>
                      <a:gd name="T34" fmla="*/ 121292 w 306870"/>
                      <a:gd name="T35" fmla="*/ 268057 h 650128"/>
                      <a:gd name="T36" fmla="*/ 137060 w 306870"/>
                      <a:gd name="T37" fmla="*/ 315361 h 650128"/>
                      <a:gd name="T38" fmla="*/ 147977 w 306870"/>
                      <a:gd name="T39" fmla="*/ 372368 h 650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306870" h="650128">
                        <a:moveTo>
                          <a:pt x="147977" y="372368"/>
                        </a:moveTo>
                        <a:lnTo>
                          <a:pt x="150402" y="380859"/>
                        </a:lnTo>
                        <a:lnTo>
                          <a:pt x="158893" y="402692"/>
                        </a:lnTo>
                        <a:lnTo>
                          <a:pt x="171022" y="436653"/>
                        </a:lnTo>
                        <a:lnTo>
                          <a:pt x="188003" y="477893"/>
                        </a:lnTo>
                        <a:lnTo>
                          <a:pt x="208623" y="522771"/>
                        </a:lnTo>
                        <a:lnTo>
                          <a:pt x="232881" y="568862"/>
                        </a:lnTo>
                        <a:lnTo>
                          <a:pt x="259566" y="612528"/>
                        </a:lnTo>
                        <a:lnTo>
                          <a:pt x="288676" y="650128"/>
                        </a:lnTo>
                        <a:lnTo>
                          <a:pt x="306870" y="139487"/>
                        </a:lnTo>
                        <a:lnTo>
                          <a:pt x="0" y="0"/>
                        </a:lnTo>
                        <a:lnTo>
                          <a:pt x="2426" y="144339"/>
                        </a:lnTo>
                        <a:lnTo>
                          <a:pt x="21832" y="150403"/>
                        </a:lnTo>
                        <a:lnTo>
                          <a:pt x="41239" y="161319"/>
                        </a:lnTo>
                        <a:lnTo>
                          <a:pt x="63072" y="177087"/>
                        </a:lnTo>
                        <a:lnTo>
                          <a:pt x="83692" y="200133"/>
                        </a:lnTo>
                        <a:lnTo>
                          <a:pt x="104311" y="230456"/>
                        </a:lnTo>
                        <a:lnTo>
                          <a:pt x="121292" y="268057"/>
                        </a:lnTo>
                        <a:lnTo>
                          <a:pt x="137060" y="315361"/>
                        </a:lnTo>
                        <a:lnTo>
                          <a:pt x="147977" y="372368"/>
                        </a:lnTo>
                        <a:close/>
                      </a:path>
                    </a:pathLst>
                  </a:custGeom>
                  <a:solidFill>
                    <a:srgbClr val="9BA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67" name="Freeform 22"/>
                  <p:cNvSpPr>
                    <a:spLocks/>
                  </p:cNvSpPr>
                  <p:nvPr/>
                </p:nvSpPr>
                <p:spPr bwMode="auto">
                  <a:xfrm flipH="1">
                    <a:off x="111888399" y="110546305"/>
                    <a:ext cx="286250" cy="963062"/>
                  </a:xfrm>
                  <a:custGeom>
                    <a:avLst/>
                    <a:gdLst>
                      <a:gd name="T0" fmla="*/ 160106 w 286250"/>
                      <a:gd name="T1" fmla="*/ 915758 h 963062"/>
                      <a:gd name="T2" fmla="*/ 162532 w 286250"/>
                      <a:gd name="T3" fmla="*/ 910906 h 963062"/>
                      <a:gd name="T4" fmla="*/ 169809 w 286250"/>
                      <a:gd name="T5" fmla="*/ 898777 h 963062"/>
                      <a:gd name="T6" fmla="*/ 179512 w 286250"/>
                      <a:gd name="T7" fmla="*/ 883009 h 963062"/>
                      <a:gd name="T8" fmla="*/ 194068 w 286250"/>
                      <a:gd name="T9" fmla="*/ 866028 h 963062"/>
                      <a:gd name="T10" fmla="*/ 211049 w 286250"/>
                      <a:gd name="T11" fmla="*/ 850260 h 963062"/>
                      <a:gd name="T12" fmla="*/ 230455 w 286250"/>
                      <a:gd name="T13" fmla="*/ 840557 h 963062"/>
                      <a:gd name="T14" fmla="*/ 251075 w 286250"/>
                      <a:gd name="T15" fmla="*/ 836918 h 963062"/>
                      <a:gd name="T16" fmla="*/ 274121 w 286250"/>
                      <a:gd name="T17" fmla="*/ 845408 h 963062"/>
                      <a:gd name="T18" fmla="*/ 286250 w 286250"/>
                      <a:gd name="T19" fmla="*/ 505789 h 963062"/>
                      <a:gd name="T20" fmla="*/ 257140 w 286250"/>
                      <a:gd name="T21" fmla="*/ 468189 h 963062"/>
                      <a:gd name="T22" fmla="*/ 230455 w 286250"/>
                      <a:gd name="T23" fmla="*/ 424523 h 963062"/>
                      <a:gd name="T24" fmla="*/ 206197 w 286250"/>
                      <a:gd name="T25" fmla="*/ 378432 h 963062"/>
                      <a:gd name="T26" fmla="*/ 185577 w 286250"/>
                      <a:gd name="T27" fmla="*/ 333554 h 963062"/>
                      <a:gd name="T28" fmla="*/ 168596 w 286250"/>
                      <a:gd name="T29" fmla="*/ 292314 h 963062"/>
                      <a:gd name="T30" fmla="*/ 156467 w 286250"/>
                      <a:gd name="T31" fmla="*/ 258353 h 963062"/>
                      <a:gd name="T32" fmla="*/ 147976 w 286250"/>
                      <a:gd name="T33" fmla="*/ 236520 h 963062"/>
                      <a:gd name="T34" fmla="*/ 145551 w 286250"/>
                      <a:gd name="T35" fmla="*/ 228029 h 963062"/>
                      <a:gd name="T36" fmla="*/ 134634 w 286250"/>
                      <a:gd name="T37" fmla="*/ 171022 h 963062"/>
                      <a:gd name="T38" fmla="*/ 118866 w 286250"/>
                      <a:gd name="T39" fmla="*/ 123718 h 963062"/>
                      <a:gd name="T40" fmla="*/ 101885 w 286250"/>
                      <a:gd name="T41" fmla="*/ 86117 h 963062"/>
                      <a:gd name="T42" fmla="*/ 81266 w 286250"/>
                      <a:gd name="T43" fmla="*/ 55794 h 963062"/>
                      <a:gd name="T44" fmla="*/ 60646 w 286250"/>
                      <a:gd name="T45" fmla="*/ 32748 h 963062"/>
                      <a:gd name="T46" fmla="*/ 38813 w 286250"/>
                      <a:gd name="T47" fmla="*/ 16980 h 963062"/>
                      <a:gd name="T48" fmla="*/ 19406 w 286250"/>
                      <a:gd name="T49" fmla="*/ 6064 h 963062"/>
                      <a:gd name="T50" fmla="*/ 0 w 286250"/>
                      <a:gd name="T51" fmla="*/ 0 h 963062"/>
                      <a:gd name="T52" fmla="*/ 15768 w 286250"/>
                      <a:gd name="T53" fmla="*/ 783549 h 963062"/>
                      <a:gd name="T54" fmla="*/ 30323 w 286250"/>
                      <a:gd name="T55" fmla="*/ 830853 h 963062"/>
                      <a:gd name="T56" fmla="*/ 47304 w 286250"/>
                      <a:gd name="T57" fmla="*/ 874519 h 963062"/>
                      <a:gd name="T58" fmla="*/ 64285 w 286250"/>
                      <a:gd name="T59" fmla="*/ 913332 h 963062"/>
                      <a:gd name="T60" fmla="*/ 82478 w 286250"/>
                      <a:gd name="T61" fmla="*/ 942442 h 963062"/>
                      <a:gd name="T62" fmla="*/ 101885 w 286250"/>
                      <a:gd name="T63" fmla="*/ 960636 h 963062"/>
                      <a:gd name="T64" fmla="*/ 121292 w 286250"/>
                      <a:gd name="T65" fmla="*/ 963062 h 963062"/>
                      <a:gd name="T66" fmla="*/ 140699 w 286250"/>
                      <a:gd name="T67" fmla="*/ 949720 h 963062"/>
                      <a:gd name="T68" fmla="*/ 160106 w 286250"/>
                      <a:gd name="T69" fmla="*/ 915758 h 9630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86250" h="963062">
                        <a:moveTo>
                          <a:pt x="160106" y="915758"/>
                        </a:moveTo>
                        <a:lnTo>
                          <a:pt x="162532" y="910906"/>
                        </a:lnTo>
                        <a:lnTo>
                          <a:pt x="169809" y="898777"/>
                        </a:lnTo>
                        <a:lnTo>
                          <a:pt x="179512" y="883009"/>
                        </a:lnTo>
                        <a:lnTo>
                          <a:pt x="194068" y="866028"/>
                        </a:lnTo>
                        <a:lnTo>
                          <a:pt x="211049" y="850260"/>
                        </a:lnTo>
                        <a:lnTo>
                          <a:pt x="230455" y="840557"/>
                        </a:lnTo>
                        <a:lnTo>
                          <a:pt x="251075" y="836918"/>
                        </a:lnTo>
                        <a:lnTo>
                          <a:pt x="274121" y="845408"/>
                        </a:lnTo>
                        <a:lnTo>
                          <a:pt x="286250" y="505789"/>
                        </a:lnTo>
                        <a:lnTo>
                          <a:pt x="257140" y="468189"/>
                        </a:lnTo>
                        <a:lnTo>
                          <a:pt x="230455" y="424523"/>
                        </a:lnTo>
                        <a:lnTo>
                          <a:pt x="206197" y="378432"/>
                        </a:lnTo>
                        <a:lnTo>
                          <a:pt x="185577" y="333554"/>
                        </a:lnTo>
                        <a:lnTo>
                          <a:pt x="168596" y="292314"/>
                        </a:lnTo>
                        <a:lnTo>
                          <a:pt x="156467" y="258353"/>
                        </a:lnTo>
                        <a:lnTo>
                          <a:pt x="147976" y="236520"/>
                        </a:lnTo>
                        <a:lnTo>
                          <a:pt x="145551" y="228029"/>
                        </a:lnTo>
                        <a:lnTo>
                          <a:pt x="134634" y="171022"/>
                        </a:lnTo>
                        <a:lnTo>
                          <a:pt x="118866" y="123718"/>
                        </a:lnTo>
                        <a:lnTo>
                          <a:pt x="101885" y="86117"/>
                        </a:lnTo>
                        <a:lnTo>
                          <a:pt x="81266" y="55794"/>
                        </a:lnTo>
                        <a:lnTo>
                          <a:pt x="60646" y="32748"/>
                        </a:lnTo>
                        <a:lnTo>
                          <a:pt x="38813" y="16980"/>
                        </a:lnTo>
                        <a:lnTo>
                          <a:pt x="19406" y="6064"/>
                        </a:lnTo>
                        <a:lnTo>
                          <a:pt x="0" y="0"/>
                        </a:lnTo>
                        <a:lnTo>
                          <a:pt x="15768" y="783549"/>
                        </a:lnTo>
                        <a:lnTo>
                          <a:pt x="30323" y="830853"/>
                        </a:lnTo>
                        <a:lnTo>
                          <a:pt x="47304" y="874519"/>
                        </a:lnTo>
                        <a:lnTo>
                          <a:pt x="64285" y="913332"/>
                        </a:lnTo>
                        <a:lnTo>
                          <a:pt x="82478" y="942442"/>
                        </a:lnTo>
                        <a:lnTo>
                          <a:pt x="101885" y="960636"/>
                        </a:lnTo>
                        <a:lnTo>
                          <a:pt x="121292" y="963062"/>
                        </a:lnTo>
                        <a:lnTo>
                          <a:pt x="140699" y="949720"/>
                        </a:lnTo>
                        <a:lnTo>
                          <a:pt x="160106" y="915758"/>
                        </a:lnTo>
                        <a:close/>
                      </a:path>
                    </a:pathLst>
                  </a:custGeom>
                  <a:solidFill>
                    <a:srgbClr val="5E7FD8"/>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68" name="Freeform 23"/>
                  <p:cNvSpPr>
                    <a:spLocks/>
                  </p:cNvSpPr>
                  <p:nvPr/>
                </p:nvSpPr>
                <p:spPr bwMode="auto">
                  <a:xfrm flipH="1">
                    <a:off x="111921148" y="111857477"/>
                    <a:ext cx="228030" cy="186790"/>
                  </a:xfrm>
                  <a:custGeom>
                    <a:avLst/>
                    <a:gdLst>
                      <a:gd name="T0" fmla="*/ 0 w 228030"/>
                      <a:gd name="T1" fmla="*/ 0 h 186790"/>
                      <a:gd name="T2" fmla="*/ 3639 w 228030"/>
                      <a:gd name="T3" fmla="*/ 186790 h 186790"/>
                      <a:gd name="T4" fmla="*/ 228030 w 228030"/>
                      <a:gd name="T5" fmla="*/ 106737 h 186790"/>
                      <a:gd name="T6" fmla="*/ 228030 w 228030"/>
                      <a:gd name="T7" fmla="*/ 101885 h 186790"/>
                      <a:gd name="T8" fmla="*/ 206197 w 228030"/>
                      <a:gd name="T9" fmla="*/ 99459 h 186790"/>
                      <a:gd name="T10" fmla="*/ 185578 w 228030"/>
                      <a:gd name="T11" fmla="*/ 97034 h 186790"/>
                      <a:gd name="T12" fmla="*/ 167384 w 228030"/>
                      <a:gd name="T13" fmla="*/ 93395 h 186790"/>
                      <a:gd name="T14" fmla="*/ 147977 w 228030"/>
                      <a:gd name="T15" fmla="*/ 88543 h 186790"/>
                      <a:gd name="T16" fmla="*/ 130996 w 228030"/>
                      <a:gd name="T17" fmla="*/ 83691 h 186790"/>
                      <a:gd name="T18" fmla="*/ 115228 w 228030"/>
                      <a:gd name="T19" fmla="*/ 77627 h 186790"/>
                      <a:gd name="T20" fmla="*/ 99460 w 228030"/>
                      <a:gd name="T21" fmla="*/ 71562 h 186790"/>
                      <a:gd name="T22" fmla="*/ 84905 w 228030"/>
                      <a:gd name="T23" fmla="*/ 65497 h 186790"/>
                      <a:gd name="T24" fmla="*/ 71563 w 228030"/>
                      <a:gd name="T25" fmla="*/ 58220 h 186790"/>
                      <a:gd name="T26" fmla="*/ 59433 w 228030"/>
                      <a:gd name="T27" fmla="*/ 49729 h 186790"/>
                      <a:gd name="T28" fmla="*/ 47304 w 228030"/>
                      <a:gd name="T29" fmla="*/ 42452 h 186790"/>
                      <a:gd name="T30" fmla="*/ 36388 w 228030"/>
                      <a:gd name="T31" fmla="*/ 33961 h 186790"/>
                      <a:gd name="T32" fmla="*/ 26684 w 228030"/>
                      <a:gd name="T33" fmla="*/ 25471 h 186790"/>
                      <a:gd name="T34" fmla="*/ 16981 w 228030"/>
                      <a:gd name="T35" fmla="*/ 16980 h 186790"/>
                      <a:gd name="T36" fmla="*/ 8490 w 228030"/>
                      <a:gd name="T37" fmla="*/ 8490 h 186790"/>
                      <a:gd name="T38" fmla="*/ 0 w 228030"/>
                      <a:gd name="T39" fmla="*/ 0 h 1867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28030" h="186790">
                        <a:moveTo>
                          <a:pt x="0" y="0"/>
                        </a:moveTo>
                        <a:lnTo>
                          <a:pt x="3639" y="186790"/>
                        </a:lnTo>
                        <a:lnTo>
                          <a:pt x="228030" y="106737"/>
                        </a:lnTo>
                        <a:lnTo>
                          <a:pt x="228030" y="101885"/>
                        </a:lnTo>
                        <a:lnTo>
                          <a:pt x="206197" y="99459"/>
                        </a:lnTo>
                        <a:lnTo>
                          <a:pt x="185578" y="97034"/>
                        </a:lnTo>
                        <a:lnTo>
                          <a:pt x="167384" y="93395"/>
                        </a:lnTo>
                        <a:lnTo>
                          <a:pt x="147977" y="88543"/>
                        </a:lnTo>
                        <a:lnTo>
                          <a:pt x="130996" y="83691"/>
                        </a:lnTo>
                        <a:lnTo>
                          <a:pt x="115228" y="77627"/>
                        </a:lnTo>
                        <a:lnTo>
                          <a:pt x="99460" y="71562"/>
                        </a:lnTo>
                        <a:lnTo>
                          <a:pt x="84905" y="65497"/>
                        </a:lnTo>
                        <a:lnTo>
                          <a:pt x="71563" y="58220"/>
                        </a:lnTo>
                        <a:lnTo>
                          <a:pt x="59433" y="49729"/>
                        </a:lnTo>
                        <a:lnTo>
                          <a:pt x="47304" y="42452"/>
                        </a:lnTo>
                        <a:lnTo>
                          <a:pt x="36388" y="33961"/>
                        </a:lnTo>
                        <a:lnTo>
                          <a:pt x="26684" y="25471"/>
                        </a:lnTo>
                        <a:lnTo>
                          <a:pt x="16981" y="16980"/>
                        </a:lnTo>
                        <a:lnTo>
                          <a:pt x="8490" y="8490"/>
                        </a:lnTo>
                        <a:lnTo>
                          <a:pt x="0" y="0"/>
                        </a:lnTo>
                        <a:close/>
                      </a:path>
                    </a:pathLst>
                  </a:custGeom>
                  <a:solidFill>
                    <a:srgbClr val="5E7FD8"/>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69" name="Freeform 24"/>
                  <p:cNvSpPr>
                    <a:spLocks/>
                  </p:cNvSpPr>
                  <p:nvPr/>
                </p:nvSpPr>
                <p:spPr bwMode="auto">
                  <a:xfrm flipH="1">
                    <a:off x="112765344" y="109971378"/>
                    <a:ext cx="32749" cy="93395"/>
                  </a:xfrm>
                  <a:custGeom>
                    <a:avLst/>
                    <a:gdLst>
                      <a:gd name="T0" fmla="*/ 30323 w 32749"/>
                      <a:gd name="T1" fmla="*/ 0 h 93395"/>
                      <a:gd name="T2" fmla="*/ 32749 w 32749"/>
                      <a:gd name="T3" fmla="*/ 93395 h 93395"/>
                      <a:gd name="T4" fmla="*/ 3639 w 32749"/>
                      <a:gd name="T5" fmla="*/ 93395 h 93395"/>
                      <a:gd name="T6" fmla="*/ 0 w 32749"/>
                      <a:gd name="T7" fmla="*/ 1213 h 93395"/>
                      <a:gd name="T8" fmla="*/ 30323 w 32749"/>
                      <a:gd name="T9" fmla="*/ 0 h 93395"/>
                    </a:gdLst>
                    <a:ahLst/>
                    <a:cxnLst>
                      <a:cxn ang="0">
                        <a:pos x="T0" y="T1"/>
                      </a:cxn>
                      <a:cxn ang="0">
                        <a:pos x="T2" y="T3"/>
                      </a:cxn>
                      <a:cxn ang="0">
                        <a:pos x="T4" y="T5"/>
                      </a:cxn>
                      <a:cxn ang="0">
                        <a:pos x="T6" y="T7"/>
                      </a:cxn>
                      <a:cxn ang="0">
                        <a:pos x="T8" y="T9"/>
                      </a:cxn>
                    </a:cxnLst>
                    <a:rect l="0" t="0" r="r" b="b"/>
                    <a:pathLst>
                      <a:path w="32749" h="93395">
                        <a:moveTo>
                          <a:pt x="30323" y="0"/>
                        </a:moveTo>
                        <a:lnTo>
                          <a:pt x="32749" y="93395"/>
                        </a:lnTo>
                        <a:lnTo>
                          <a:pt x="3639" y="93395"/>
                        </a:lnTo>
                        <a:lnTo>
                          <a:pt x="0" y="1213"/>
                        </a:lnTo>
                        <a:lnTo>
                          <a:pt x="30323"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70" name="Freeform 25"/>
                  <p:cNvSpPr>
                    <a:spLocks/>
                  </p:cNvSpPr>
                  <p:nvPr/>
                </p:nvSpPr>
                <p:spPr bwMode="auto">
                  <a:xfrm flipH="1">
                    <a:off x="112755641" y="110091458"/>
                    <a:ext cx="32749" cy="93395"/>
                  </a:xfrm>
                  <a:custGeom>
                    <a:avLst/>
                    <a:gdLst>
                      <a:gd name="T0" fmla="*/ 29111 w 32749"/>
                      <a:gd name="T1" fmla="*/ 0 h 93395"/>
                      <a:gd name="T2" fmla="*/ 32749 w 32749"/>
                      <a:gd name="T3" fmla="*/ 92182 h 93395"/>
                      <a:gd name="T4" fmla="*/ 2426 w 32749"/>
                      <a:gd name="T5" fmla="*/ 93395 h 93395"/>
                      <a:gd name="T6" fmla="*/ 0 w 32749"/>
                      <a:gd name="T7" fmla="*/ 0 h 93395"/>
                      <a:gd name="T8" fmla="*/ 29111 w 32749"/>
                      <a:gd name="T9" fmla="*/ 0 h 93395"/>
                    </a:gdLst>
                    <a:ahLst/>
                    <a:cxnLst>
                      <a:cxn ang="0">
                        <a:pos x="T0" y="T1"/>
                      </a:cxn>
                      <a:cxn ang="0">
                        <a:pos x="T2" y="T3"/>
                      </a:cxn>
                      <a:cxn ang="0">
                        <a:pos x="T4" y="T5"/>
                      </a:cxn>
                      <a:cxn ang="0">
                        <a:pos x="T6" y="T7"/>
                      </a:cxn>
                      <a:cxn ang="0">
                        <a:pos x="T8" y="T9"/>
                      </a:cxn>
                    </a:cxnLst>
                    <a:rect l="0" t="0" r="r" b="b"/>
                    <a:pathLst>
                      <a:path w="32749" h="93395">
                        <a:moveTo>
                          <a:pt x="29111" y="0"/>
                        </a:moveTo>
                        <a:lnTo>
                          <a:pt x="32749" y="92182"/>
                        </a:lnTo>
                        <a:lnTo>
                          <a:pt x="2426" y="93395"/>
                        </a:lnTo>
                        <a:lnTo>
                          <a:pt x="0" y="0"/>
                        </a:lnTo>
                        <a:lnTo>
                          <a:pt x="29111"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71" name="Freeform 26"/>
                  <p:cNvSpPr>
                    <a:spLocks/>
                  </p:cNvSpPr>
                  <p:nvPr/>
                </p:nvSpPr>
                <p:spPr bwMode="auto">
                  <a:xfrm flipH="1">
                    <a:off x="113419981" y="110292469"/>
                    <a:ext cx="126144" cy="89757"/>
                  </a:xfrm>
                  <a:custGeom>
                    <a:avLst/>
                    <a:gdLst>
                      <a:gd name="T0" fmla="*/ 0 w 126144"/>
                      <a:gd name="T1" fmla="*/ 8491 h 89757"/>
                      <a:gd name="T2" fmla="*/ 126144 w 126144"/>
                      <a:gd name="T3" fmla="*/ 0 h 89757"/>
                      <a:gd name="T4" fmla="*/ 60646 w 126144"/>
                      <a:gd name="T5" fmla="*/ 89757 h 89757"/>
                      <a:gd name="T6" fmla="*/ 0 w 126144"/>
                      <a:gd name="T7" fmla="*/ 8491 h 89757"/>
                    </a:gdLst>
                    <a:ahLst/>
                    <a:cxnLst>
                      <a:cxn ang="0">
                        <a:pos x="T0" y="T1"/>
                      </a:cxn>
                      <a:cxn ang="0">
                        <a:pos x="T2" y="T3"/>
                      </a:cxn>
                      <a:cxn ang="0">
                        <a:pos x="T4" y="T5"/>
                      </a:cxn>
                      <a:cxn ang="0">
                        <a:pos x="T6" y="T7"/>
                      </a:cxn>
                    </a:cxnLst>
                    <a:rect l="0" t="0" r="r" b="b"/>
                    <a:pathLst>
                      <a:path w="126144" h="89757">
                        <a:moveTo>
                          <a:pt x="0" y="8491"/>
                        </a:moveTo>
                        <a:lnTo>
                          <a:pt x="126144" y="0"/>
                        </a:lnTo>
                        <a:lnTo>
                          <a:pt x="60646" y="89757"/>
                        </a:lnTo>
                        <a:lnTo>
                          <a:pt x="0" y="8491"/>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72" name="Freeform 27"/>
                  <p:cNvSpPr>
                    <a:spLocks/>
                  </p:cNvSpPr>
                  <p:nvPr/>
                </p:nvSpPr>
                <p:spPr bwMode="auto">
                  <a:xfrm flipH="1">
                    <a:off x="112750930" y="110208508"/>
                    <a:ext cx="32749" cy="93396"/>
                  </a:xfrm>
                  <a:custGeom>
                    <a:avLst/>
                    <a:gdLst>
                      <a:gd name="T0" fmla="*/ 3638 w 32749"/>
                      <a:gd name="T1" fmla="*/ 93396 h 93396"/>
                      <a:gd name="T2" fmla="*/ 0 w 32749"/>
                      <a:gd name="T3" fmla="*/ 1213 h 93396"/>
                      <a:gd name="T4" fmla="*/ 30323 w 32749"/>
                      <a:gd name="T5" fmla="*/ 0 h 93396"/>
                      <a:gd name="T6" fmla="*/ 32749 w 32749"/>
                      <a:gd name="T7" fmla="*/ 93396 h 93396"/>
                      <a:gd name="T8" fmla="*/ 3638 w 32749"/>
                      <a:gd name="T9" fmla="*/ 93396 h 93396"/>
                    </a:gdLst>
                    <a:ahLst/>
                    <a:cxnLst>
                      <a:cxn ang="0">
                        <a:pos x="T0" y="T1"/>
                      </a:cxn>
                      <a:cxn ang="0">
                        <a:pos x="T2" y="T3"/>
                      </a:cxn>
                      <a:cxn ang="0">
                        <a:pos x="T4" y="T5"/>
                      </a:cxn>
                      <a:cxn ang="0">
                        <a:pos x="T6" y="T7"/>
                      </a:cxn>
                      <a:cxn ang="0">
                        <a:pos x="T8" y="T9"/>
                      </a:cxn>
                    </a:cxnLst>
                    <a:rect l="0" t="0" r="r" b="b"/>
                    <a:pathLst>
                      <a:path w="32749" h="93396">
                        <a:moveTo>
                          <a:pt x="3638" y="93396"/>
                        </a:moveTo>
                        <a:lnTo>
                          <a:pt x="0" y="1213"/>
                        </a:lnTo>
                        <a:lnTo>
                          <a:pt x="30323" y="0"/>
                        </a:lnTo>
                        <a:lnTo>
                          <a:pt x="32749" y="93396"/>
                        </a:lnTo>
                        <a:lnTo>
                          <a:pt x="3638" y="93396"/>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73" name="Freeform 28"/>
                  <p:cNvSpPr>
                    <a:spLocks/>
                  </p:cNvSpPr>
                  <p:nvPr/>
                </p:nvSpPr>
                <p:spPr bwMode="auto">
                  <a:xfrm flipH="1">
                    <a:off x="113466076" y="110165581"/>
                    <a:ext cx="32749" cy="93395"/>
                  </a:xfrm>
                  <a:custGeom>
                    <a:avLst/>
                    <a:gdLst>
                      <a:gd name="T0" fmla="*/ 2426 w 32749"/>
                      <a:gd name="T1" fmla="*/ 93395 h 93395"/>
                      <a:gd name="T2" fmla="*/ 0 w 32749"/>
                      <a:gd name="T3" fmla="*/ 1213 h 93395"/>
                      <a:gd name="T4" fmla="*/ 29110 w 32749"/>
                      <a:gd name="T5" fmla="*/ 0 h 93395"/>
                      <a:gd name="T6" fmla="*/ 32749 w 32749"/>
                      <a:gd name="T7" fmla="*/ 93395 h 93395"/>
                      <a:gd name="T8" fmla="*/ 2426 w 32749"/>
                      <a:gd name="T9" fmla="*/ 93395 h 93395"/>
                    </a:gdLst>
                    <a:ahLst/>
                    <a:cxnLst>
                      <a:cxn ang="0">
                        <a:pos x="T0" y="T1"/>
                      </a:cxn>
                      <a:cxn ang="0">
                        <a:pos x="T2" y="T3"/>
                      </a:cxn>
                      <a:cxn ang="0">
                        <a:pos x="T4" y="T5"/>
                      </a:cxn>
                      <a:cxn ang="0">
                        <a:pos x="T6" y="T7"/>
                      </a:cxn>
                      <a:cxn ang="0">
                        <a:pos x="T8" y="T9"/>
                      </a:cxn>
                    </a:cxnLst>
                    <a:rect l="0" t="0" r="r" b="b"/>
                    <a:pathLst>
                      <a:path w="32749" h="93395">
                        <a:moveTo>
                          <a:pt x="2426" y="93395"/>
                        </a:moveTo>
                        <a:lnTo>
                          <a:pt x="0" y="1213"/>
                        </a:lnTo>
                        <a:lnTo>
                          <a:pt x="29110" y="0"/>
                        </a:lnTo>
                        <a:lnTo>
                          <a:pt x="32749" y="93395"/>
                        </a:lnTo>
                        <a:lnTo>
                          <a:pt x="2426" y="93395"/>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74" name="Freeform 29"/>
                  <p:cNvSpPr>
                    <a:spLocks/>
                  </p:cNvSpPr>
                  <p:nvPr/>
                </p:nvSpPr>
                <p:spPr bwMode="auto">
                  <a:xfrm flipH="1">
                    <a:off x="113475780" y="110046714"/>
                    <a:ext cx="32749" cy="93396"/>
                  </a:xfrm>
                  <a:custGeom>
                    <a:avLst/>
                    <a:gdLst>
                      <a:gd name="T0" fmla="*/ 3639 w 32749"/>
                      <a:gd name="T1" fmla="*/ 93396 h 93396"/>
                      <a:gd name="T2" fmla="*/ 0 w 32749"/>
                      <a:gd name="T3" fmla="*/ 1213 h 93396"/>
                      <a:gd name="T4" fmla="*/ 30323 w 32749"/>
                      <a:gd name="T5" fmla="*/ 0 h 93396"/>
                      <a:gd name="T6" fmla="*/ 32749 w 32749"/>
                      <a:gd name="T7" fmla="*/ 92183 h 93396"/>
                      <a:gd name="T8" fmla="*/ 3639 w 32749"/>
                      <a:gd name="T9" fmla="*/ 93396 h 93396"/>
                    </a:gdLst>
                    <a:ahLst/>
                    <a:cxnLst>
                      <a:cxn ang="0">
                        <a:pos x="T0" y="T1"/>
                      </a:cxn>
                      <a:cxn ang="0">
                        <a:pos x="T2" y="T3"/>
                      </a:cxn>
                      <a:cxn ang="0">
                        <a:pos x="T4" y="T5"/>
                      </a:cxn>
                      <a:cxn ang="0">
                        <a:pos x="T6" y="T7"/>
                      </a:cxn>
                      <a:cxn ang="0">
                        <a:pos x="T8" y="T9"/>
                      </a:cxn>
                    </a:cxnLst>
                    <a:rect l="0" t="0" r="r" b="b"/>
                    <a:pathLst>
                      <a:path w="32749" h="93396">
                        <a:moveTo>
                          <a:pt x="3639" y="93396"/>
                        </a:moveTo>
                        <a:lnTo>
                          <a:pt x="0" y="1213"/>
                        </a:lnTo>
                        <a:lnTo>
                          <a:pt x="30323" y="0"/>
                        </a:lnTo>
                        <a:lnTo>
                          <a:pt x="32749" y="92183"/>
                        </a:lnTo>
                        <a:lnTo>
                          <a:pt x="3639" y="93396"/>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75" name="Freeform 30"/>
                  <p:cNvSpPr>
                    <a:spLocks/>
                  </p:cNvSpPr>
                  <p:nvPr/>
                </p:nvSpPr>
                <p:spPr bwMode="auto">
                  <a:xfrm flipH="1">
                    <a:off x="113283263" y="109955610"/>
                    <a:ext cx="94608" cy="33962"/>
                  </a:xfrm>
                  <a:custGeom>
                    <a:avLst/>
                    <a:gdLst>
                      <a:gd name="T0" fmla="*/ 0 w 94608"/>
                      <a:gd name="T1" fmla="*/ 4852 h 33962"/>
                      <a:gd name="T2" fmla="*/ 93395 w 94608"/>
                      <a:gd name="T3" fmla="*/ 0 h 33962"/>
                      <a:gd name="T4" fmla="*/ 94608 w 94608"/>
                      <a:gd name="T5" fmla="*/ 29110 h 33962"/>
                      <a:gd name="T6" fmla="*/ 2426 w 94608"/>
                      <a:gd name="T7" fmla="*/ 33962 h 33962"/>
                      <a:gd name="T8" fmla="*/ 0 w 94608"/>
                      <a:gd name="T9" fmla="*/ 4852 h 33962"/>
                    </a:gdLst>
                    <a:ahLst/>
                    <a:cxnLst>
                      <a:cxn ang="0">
                        <a:pos x="T0" y="T1"/>
                      </a:cxn>
                      <a:cxn ang="0">
                        <a:pos x="T2" y="T3"/>
                      </a:cxn>
                      <a:cxn ang="0">
                        <a:pos x="T4" y="T5"/>
                      </a:cxn>
                      <a:cxn ang="0">
                        <a:pos x="T6" y="T7"/>
                      </a:cxn>
                      <a:cxn ang="0">
                        <a:pos x="T8" y="T9"/>
                      </a:cxn>
                    </a:cxnLst>
                    <a:rect l="0" t="0" r="r" b="b"/>
                    <a:pathLst>
                      <a:path w="94608" h="33962">
                        <a:moveTo>
                          <a:pt x="0" y="4852"/>
                        </a:moveTo>
                        <a:lnTo>
                          <a:pt x="93395" y="0"/>
                        </a:lnTo>
                        <a:lnTo>
                          <a:pt x="94608" y="29110"/>
                        </a:lnTo>
                        <a:lnTo>
                          <a:pt x="2426" y="33962"/>
                        </a:lnTo>
                        <a:lnTo>
                          <a:pt x="0" y="4852"/>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76" name="Freeform 31"/>
                  <p:cNvSpPr>
                    <a:spLocks/>
                  </p:cNvSpPr>
                  <p:nvPr/>
                </p:nvSpPr>
                <p:spPr bwMode="auto">
                  <a:xfrm flipH="1">
                    <a:off x="113152267" y="109944694"/>
                    <a:ext cx="94608" cy="35175"/>
                  </a:xfrm>
                  <a:custGeom>
                    <a:avLst/>
                    <a:gdLst>
                      <a:gd name="T0" fmla="*/ 0 w 94608"/>
                      <a:gd name="T1" fmla="*/ 4851 h 35175"/>
                      <a:gd name="T2" fmla="*/ 92182 w 94608"/>
                      <a:gd name="T3" fmla="*/ 0 h 35175"/>
                      <a:gd name="T4" fmla="*/ 94608 w 94608"/>
                      <a:gd name="T5" fmla="*/ 30323 h 35175"/>
                      <a:gd name="T6" fmla="*/ 1213 w 94608"/>
                      <a:gd name="T7" fmla="*/ 35175 h 35175"/>
                      <a:gd name="T8" fmla="*/ 0 w 94608"/>
                      <a:gd name="T9" fmla="*/ 4851 h 35175"/>
                    </a:gdLst>
                    <a:ahLst/>
                    <a:cxnLst>
                      <a:cxn ang="0">
                        <a:pos x="T0" y="T1"/>
                      </a:cxn>
                      <a:cxn ang="0">
                        <a:pos x="T2" y="T3"/>
                      </a:cxn>
                      <a:cxn ang="0">
                        <a:pos x="T4" y="T5"/>
                      </a:cxn>
                      <a:cxn ang="0">
                        <a:pos x="T6" y="T7"/>
                      </a:cxn>
                      <a:cxn ang="0">
                        <a:pos x="T8" y="T9"/>
                      </a:cxn>
                    </a:cxnLst>
                    <a:rect l="0" t="0" r="r" b="b"/>
                    <a:pathLst>
                      <a:path w="94608" h="35175">
                        <a:moveTo>
                          <a:pt x="0" y="4851"/>
                        </a:moveTo>
                        <a:lnTo>
                          <a:pt x="92182" y="0"/>
                        </a:lnTo>
                        <a:lnTo>
                          <a:pt x="94608" y="30323"/>
                        </a:lnTo>
                        <a:lnTo>
                          <a:pt x="1213" y="35175"/>
                        </a:lnTo>
                        <a:lnTo>
                          <a:pt x="0" y="4851"/>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77" name="Freeform 32"/>
                  <p:cNvSpPr>
                    <a:spLocks/>
                  </p:cNvSpPr>
                  <p:nvPr/>
                </p:nvSpPr>
                <p:spPr bwMode="auto">
                  <a:xfrm flipH="1">
                    <a:off x="113027336" y="109937416"/>
                    <a:ext cx="93395" cy="35175"/>
                  </a:xfrm>
                  <a:custGeom>
                    <a:avLst/>
                    <a:gdLst>
                      <a:gd name="T0" fmla="*/ 0 w 93395"/>
                      <a:gd name="T1" fmla="*/ 4852 h 35175"/>
                      <a:gd name="T2" fmla="*/ 92182 w 93395"/>
                      <a:gd name="T3" fmla="*/ 0 h 35175"/>
                      <a:gd name="T4" fmla="*/ 93395 w 93395"/>
                      <a:gd name="T5" fmla="*/ 30323 h 35175"/>
                      <a:gd name="T6" fmla="*/ 1213 w 93395"/>
                      <a:gd name="T7" fmla="*/ 35175 h 35175"/>
                      <a:gd name="T8" fmla="*/ 0 w 93395"/>
                      <a:gd name="T9" fmla="*/ 4852 h 35175"/>
                    </a:gdLst>
                    <a:ahLst/>
                    <a:cxnLst>
                      <a:cxn ang="0">
                        <a:pos x="T0" y="T1"/>
                      </a:cxn>
                      <a:cxn ang="0">
                        <a:pos x="T2" y="T3"/>
                      </a:cxn>
                      <a:cxn ang="0">
                        <a:pos x="T4" y="T5"/>
                      </a:cxn>
                      <a:cxn ang="0">
                        <a:pos x="T6" y="T7"/>
                      </a:cxn>
                      <a:cxn ang="0">
                        <a:pos x="T8" y="T9"/>
                      </a:cxn>
                    </a:cxnLst>
                    <a:rect l="0" t="0" r="r" b="b"/>
                    <a:pathLst>
                      <a:path w="93395" h="35175">
                        <a:moveTo>
                          <a:pt x="0" y="4852"/>
                        </a:moveTo>
                        <a:lnTo>
                          <a:pt x="92182" y="0"/>
                        </a:lnTo>
                        <a:lnTo>
                          <a:pt x="93395" y="30323"/>
                        </a:lnTo>
                        <a:lnTo>
                          <a:pt x="1213" y="35175"/>
                        </a:lnTo>
                        <a:lnTo>
                          <a:pt x="0" y="4852"/>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78" name="Freeform 33"/>
                  <p:cNvSpPr>
                    <a:spLocks/>
                  </p:cNvSpPr>
                  <p:nvPr/>
                </p:nvSpPr>
                <p:spPr bwMode="auto">
                  <a:xfrm flipH="1">
                    <a:off x="112902405" y="109926500"/>
                    <a:ext cx="94608" cy="35175"/>
                  </a:xfrm>
                  <a:custGeom>
                    <a:avLst/>
                    <a:gdLst>
                      <a:gd name="T0" fmla="*/ 0 w 94608"/>
                      <a:gd name="T1" fmla="*/ 6064 h 35175"/>
                      <a:gd name="T2" fmla="*/ 92183 w 94608"/>
                      <a:gd name="T3" fmla="*/ 0 h 35175"/>
                      <a:gd name="T4" fmla="*/ 94608 w 94608"/>
                      <a:gd name="T5" fmla="*/ 30323 h 35175"/>
                      <a:gd name="T6" fmla="*/ 1213 w 94608"/>
                      <a:gd name="T7" fmla="*/ 35175 h 35175"/>
                      <a:gd name="T8" fmla="*/ 0 w 94608"/>
                      <a:gd name="T9" fmla="*/ 6064 h 35175"/>
                    </a:gdLst>
                    <a:ahLst/>
                    <a:cxnLst>
                      <a:cxn ang="0">
                        <a:pos x="T0" y="T1"/>
                      </a:cxn>
                      <a:cxn ang="0">
                        <a:pos x="T2" y="T3"/>
                      </a:cxn>
                      <a:cxn ang="0">
                        <a:pos x="T4" y="T5"/>
                      </a:cxn>
                      <a:cxn ang="0">
                        <a:pos x="T6" y="T7"/>
                      </a:cxn>
                      <a:cxn ang="0">
                        <a:pos x="T8" y="T9"/>
                      </a:cxn>
                    </a:cxnLst>
                    <a:rect l="0" t="0" r="r" b="b"/>
                    <a:pathLst>
                      <a:path w="94608" h="35175">
                        <a:moveTo>
                          <a:pt x="0" y="6064"/>
                        </a:moveTo>
                        <a:lnTo>
                          <a:pt x="92183" y="0"/>
                        </a:lnTo>
                        <a:lnTo>
                          <a:pt x="94608" y="30323"/>
                        </a:lnTo>
                        <a:lnTo>
                          <a:pt x="1213" y="35175"/>
                        </a:lnTo>
                        <a:lnTo>
                          <a:pt x="0" y="6064"/>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79" name="Freeform 34"/>
                  <p:cNvSpPr>
                    <a:spLocks/>
                  </p:cNvSpPr>
                  <p:nvPr/>
                </p:nvSpPr>
                <p:spPr bwMode="auto">
                  <a:xfrm flipH="1">
                    <a:off x="112783538" y="109915583"/>
                    <a:ext cx="94608" cy="33962"/>
                  </a:xfrm>
                  <a:custGeom>
                    <a:avLst/>
                    <a:gdLst>
                      <a:gd name="T0" fmla="*/ 0 w 94608"/>
                      <a:gd name="T1" fmla="*/ 4852 h 33962"/>
                      <a:gd name="T2" fmla="*/ 92182 w 94608"/>
                      <a:gd name="T3" fmla="*/ 0 h 33962"/>
                      <a:gd name="T4" fmla="*/ 94608 w 94608"/>
                      <a:gd name="T5" fmla="*/ 29111 h 33962"/>
                      <a:gd name="T6" fmla="*/ 1213 w 94608"/>
                      <a:gd name="T7" fmla="*/ 33962 h 33962"/>
                      <a:gd name="T8" fmla="*/ 0 w 94608"/>
                      <a:gd name="T9" fmla="*/ 4852 h 33962"/>
                    </a:gdLst>
                    <a:ahLst/>
                    <a:cxnLst>
                      <a:cxn ang="0">
                        <a:pos x="T0" y="T1"/>
                      </a:cxn>
                      <a:cxn ang="0">
                        <a:pos x="T2" y="T3"/>
                      </a:cxn>
                      <a:cxn ang="0">
                        <a:pos x="T4" y="T5"/>
                      </a:cxn>
                      <a:cxn ang="0">
                        <a:pos x="T6" y="T7"/>
                      </a:cxn>
                      <a:cxn ang="0">
                        <a:pos x="T8" y="T9"/>
                      </a:cxn>
                    </a:cxnLst>
                    <a:rect l="0" t="0" r="r" b="b"/>
                    <a:pathLst>
                      <a:path w="94608" h="33962">
                        <a:moveTo>
                          <a:pt x="0" y="4852"/>
                        </a:moveTo>
                        <a:lnTo>
                          <a:pt x="92182" y="0"/>
                        </a:lnTo>
                        <a:lnTo>
                          <a:pt x="94608" y="29111"/>
                        </a:lnTo>
                        <a:lnTo>
                          <a:pt x="1213" y="33962"/>
                        </a:lnTo>
                        <a:lnTo>
                          <a:pt x="0" y="4852"/>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80" name="Freeform 35"/>
                  <p:cNvSpPr>
                    <a:spLocks/>
                  </p:cNvSpPr>
                  <p:nvPr/>
                </p:nvSpPr>
                <p:spPr bwMode="auto">
                  <a:xfrm flipH="1">
                    <a:off x="112587044" y="110660319"/>
                    <a:ext cx="302018" cy="261992"/>
                  </a:xfrm>
                  <a:custGeom>
                    <a:avLst/>
                    <a:gdLst>
                      <a:gd name="T0" fmla="*/ 0 w 302018"/>
                      <a:gd name="T1" fmla="*/ 0 h 261992"/>
                      <a:gd name="T2" fmla="*/ 16981 w 302018"/>
                      <a:gd name="T3" fmla="*/ 261992 h 261992"/>
                      <a:gd name="T4" fmla="*/ 302018 w 302018"/>
                      <a:gd name="T5" fmla="*/ 223179 h 261992"/>
                      <a:gd name="T6" fmla="*/ 0 w 302018"/>
                      <a:gd name="T7" fmla="*/ 0 h 261992"/>
                    </a:gdLst>
                    <a:ahLst/>
                    <a:cxnLst>
                      <a:cxn ang="0">
                        <a:pos x="T0" y="T1"/>
                      </a:cxn>
                      <a:cxn ang="0">
                        <a:pos x="T2" y="T3"/>
                      </a:cxn>
                      <a:cxn ang="0">
                        <a:pos x="T4" y="T5"/>
                      </a:cxn>
                      <a:cxn ang="0">
                        <a:pos x="T6" y="T7"/>
                      </a:cxn>
                    </a:cxnLst>
                    <a:rect l="0" t="0" r="r" b="b"/>
                    <a:pathLst>
                      <a:path w="302018" h="261992">
                        <a:moveTo>
                          <a:pt x="0" y="0"/>
                        </a:moveTo>
                        <a:lnTo>
                          <a:pt x="16981" y="261992"/>
                        </a:lnTo>
                        <a:lnTo>
                          <a:pt x="302018" y="223179"/>
                        </a:lnTo>
                        <a:lnTo>
                          <a:pt x="0" y="0"/>
                        </a:lnTo>
                        <a:close/>
                      </a:path>
                    </a:pathLst>
                  </a:custGeom>
                  <a:solidFill>
                    <a:srgbClr val="9BA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81" name="Freeform 36"/>
                  <p:cNvSpPr>
                    <a:spLocks/>
                  </p:cNvSpPr>
                  <p:nvPr/>
                </p:nvSpPr>
                <p:spPr bwMode="auto">
                  <a:xfrm flipH="1">
                    <a:off x="112634348" y="110597247"/>
                    <a:ext cx="189216" cy="106738"/>
                  </a:xfrm>
                  <a:custGeom>
                    <a:avLst/>
                    <a:gdLst>
                      <a:gd name="T0" fmla="*/ 0 w 189216"/>
                      <a:gd name="T1" fmla="*/ 23046 h 106738"/>
                      <a:gd name="T2" fmla="*/ 13342 w 189216"/>
                      <a:gd name="T3" fmla="*/ 106738 h 106738"/>
                      <a:gd name="T4" fmla="*/ 20619 w 189216"/>
                      <a:gd name="T5" fmla="*/ 106738 h 106738"/>
                      <a:gd name="T6" fmla="*/ 41239 w 189216"/>
                      <a:gd name="T7" fmla="*/ 105525 h 106738"/>
                      <a:gd name="T8" fmla="*/ 69136 w 189216"/>
                      <a:gd name="T9" fmla="*/ 103099 h 106738"/>
                      <a:gd name="T10" fmla="*/ 101885 w 189216"/>
                      <a:gd name="T11" fmla="*/ 99460 h 106738"/>
                      <a:gd name="T12" fmla="*/ 133421 w 189216"/>
                      <a:gd name="T13" fmla="*/ 95821 h 106738"/>
                      <a:gd name="T14" fmla="*/ 161319 w 189216"/>
                      <a:gd name="T15" fmla="*/ 90970 h 106738"/>
                      <a:gd name="T16" fmla="*/ 181938 w 189216"/>
                      <a:gd name="T17" fmla="*/ 84905 h 106738"/>
                      <a:gd name="T18" fmla="*/ 189216 w 189216"/>
                      <a:gd name="T19" fmla="*/ 78841 h 106738"/>
                      <a:gd name="T20" fmla="*/ 189216 w 189216"/>
                      <a:gd name="T21" fmla="*/ 59434 h 106738"/>
                      <a:gd name="T22" fmla="*/ 189216 w 189216"/>
                      <a:gd name="T23" fmla="*/ 32749 h 106738"/>
                      <a:gd name="T24" fmla="*/ 189216 w 189216"/>
                      <a:gd name="T25" fmla="*/ 9704 h 106738"/>
                      <a:gd name="T26" fmla="*/ 189216 w 189216"/>
                      <a:gd name="T27" fmla="*/ 0 h 106738"/>
                      <a:gd name="T28" fmla="*/ 0 w 189216"/>
                      <a:gd name="T29" fmla="*/ 23046 h 1067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89216" h="106738">
                        <a:moveTo>
                          <a:pt x="0" y="23046"/>
                        </a:moveTo>
                        <a:lnTo>
                          <a:pt x="13342" y="106738"/>
                        </a:lnTo>
                        <a:lnTo>
                          <a:pt x="20619" y="106738"/>
                        </a:lnTo>
                        <a:lnTo>
                          <a:pt x="41239" y="105525"/>
                        </a:lnTo>
                        <a:lnTo>
                          <a:pt x="69136" y="103099"/>
                        </a:lnTo>
                        <a:lnTo>
                          <a:pt x="101885" y="99460"/>
                        </a:lnTo>
                        <a:lnTo>
                          <a:pt x="133421" y="95821"/>
                        </a:lnTo>
                        <a:lnTo>
                          <a:pt x="161319" y="90970"/>
                        </a:lnTo>
                        <a:lnTo>
                          <a:pt x="181938" y="84905"/>
                        </a:lnTo>
                        <a:lnTo>
                          <a:pt x="189216" y="78841"/>
                        </a:lnTo>
                        <a:lnTo>
                          <a:pt x="189216" y="59434"/>
                        </a:lnTo>
                        <a:lnTo>
                          <a:pt x="189216" y="32749"/>
                        </a:lnTo>
                        <a:lnTo>
                          <a:pt x="189216" y="9704"/>
                        </a:lnTo>
                        <a:lnTo>
                          <a:pt x="189216" y="0"/>
                        </a:lnTo>
                        <a:lnTo>
                          <a:pt x="0" y="23046"/>
                        </a:lnTo>
                        <a:close/>
                      </a:path>
                    </a:pathLst>
                  </a:custGeom>
                  <a:solidFill>
                    <a:srgbClr val="CED8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82" name="Freeform 37"/>
                  <p:cNvSpPr>
                    <a:spLocks/>
                  </p:cNvSpPr>
                  <p:nvPr/>
                </p:nvSpPr>
                <p:spPr bwMode="auto">
                  <a:xfrm flipH="1">
                    <a:off x="112634348" y="110769483"/>
                    <a:ext cx="161319" cy="69136"/>
                  </a:xfrm>
                  <a:custGeom>
                    <a:avLst/>
                    <a:gdLst>
                      <a:gd name="T0" fmla="*/ 0 w 161319"/>
                      <a:gd name="T1" fmla="*/ 13342 h 69136"/>
                      <a:gd name="T2" fmla="*/ 4852 w 161319"/>
                      <a:gd name="T3" fmla="*/ 69136 h 69136"/>
                      <a:gd name="T4" fmla="*/ 161319 w 161319"/>
                      <a:gd name="T5" fmla="*/ 55794 h 69136"/>
                      <a:gd name="T6" fmla="*/ 161319 w 161319"/>
                      <a:gd name="T7" fmla="*/ 0 h 69136"/>
                      <a:gd name="T8" fmla="*/ 0 w 161319"/>
                      <a:gd name="T9" fmla="*/ 13342 h 69136"/>
                    </a:gdLst>
                    <a:ahLst/>
                    <a:cxnLst>
                      <a:cxn ang="0">
                        <a:pos x="T0" y="T1"/>
                      </a:cxn>
                      <a:cxn ang="0">
                        <a:pos x="T2" y="T3"/>
                      </a:cxn>
                      <a:cxn ang="0">
                        <a:pos x="T4" y="T5"/>
                      </a:cxn>
                      <a:cxn ang="0">
                        <a:pos x="T6" y="T7"/>
                      </a:cxn>
                      <a:cxn ang="0">
                        <a:pos x="T8" y="T9"/>
                      </a:cxn>
                    </a:cxnLst>
                    <a:rect l="0" t="0" r="r" b="b"/>
                    <a:pathLst>
                      <a:path w="161319" h="69136">
                        <a:moveTo>
                          <a:pt x="0" y="13342"/>
                        </a:moveTo>
                        <a:lnTo>
                          <a:pt x="4852" y="69136"/>
                        </a:lnTo>
                        <a:lnTo>
                          <a:pt x="161319" y="55794"/>
                        </a:lnTo>
                        <a:lnTo>
                          <a:pt x="161319" y="0"/>
                        </a:lnTo>
                        <a:lnTo>
                          <a:pt x="0" y="13342"/>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83" name="Freeform 38"/>
                  <p:cNvSpPr>
                    <a:spLocks/>
                  </p:cNvSpPr>
                  <p:nvPr/>
                </p:nvSpPr>
                <p:spPr bwMode="auto">
                  <a:xfrm flipH="1">
                    <a:off x="112375995" y="111184303"/>
                    <a:ext cx="289889" cy="275334"/>
                  </a:xfrm>
                  <a:custGeom>
                    <a:avLst/>
                    <a:gdLst>
                      <a:gd name="T0" fmla="*/ 0 w 289889"/>
                      <a:gd name="T1" fmla="*/ 0 h 275334"/>
                      <a:gd name="T2" fmla="*/ 32749 w 289889"/>
                      <a:gd name="T3" fmla="*/ 275334 h 275334"/>
                      <a:gd name="T4" fmla="*/ 289889 w 289889"/>
                      <a:gd name="T5" fmla="*/ 258353 h 275334"/>
                      <a:gd name="T6" fmla="*/ 0 w 289889"/>
                      <a:gd name="T7" fmla="*/ 0 h 275334"/>
                    </a:gdLst>
                    <a:ahLst/>
                    <a:cxnLst>
                      <a:cxn ang="0">
                        <a:pos x="T0" y="T1"/>
                      </a:cxn>
                      <a:cxn ang="0">
                        <a:pos x="T2" y="T3"/>
                      </a:cxn>
                      <a:cxn ang="0">
                        <a:pos x="T4" y="T5"/>
                      </a:cxn>
                      <a:cxn ang="0">
                        <a:pos x="T6" y="T7"/>
                      </a:cxn>
                    </a:cxnLst>
                    <a:rect l="0" t="0" r="r" b="b"/>
                    <a:pathLst>
                      <a:path w="289889" h="275334">
                        <a:moveTo>
                          <a:pt x="0" y="0"/>
                        </a:moveTo>
                        <a:lnTo>
                          <a:pt x="32749" y="275334"/>
                        </a:lnTo>
                        <a:lnTo>
                          <a:pt x="289889" y="258353"/>
                        </a:lnTo>
                        <a:lnTo>
                          <a:pt x="0" y="0"/>
                        </a:lnTo>
                        <a:close/>
                      </a:path>
                    </a:pathLst>
                  </a:custGeom>
                  <a:solidFill>
                    <a:srgbClr val="9BA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84" name="Freeform 39"/>
                  <p:cNvSpPr>
                    <a:spLocks/>
                  </p:cNvSpPr>
                  <p:nvPr/>
                </p:nvSpPr>
                <p:spPr bwMode="auto">
                  <a:xfrm flipH="1">
                    <a:off x="112424512" y="111206136"/>
                    <a:ext cx="157680" cy="106737"/>
                  </a:xfrm>
                  <a:custGeom>
                    <a:avLst/>
                    <a:gdLst>
                      <a:gd name="T0" fmla="*/ 0 w 157680"/>
                      <a:gd name="T1" fmla="*/ 18194 h 106737"/>
                      <a:gd name="T2" fmla="*/ 157680 w 157680"/>
                      <a:gd name="T3" fmla="*/ 0 h 106737"/>
                      <a:gd name="T4" fmla="*/ 144338 w 157680"/>
                      <a:gd name="T5" fmla="*/ 78840 h 106737"/>
                      <a:gd name="T6" fmla="*/ 3638 w 157680"/>
                      <a:gd name="T7" fmla="*/ 106737 h 106737"/>
                      <a:gd name="T8" fmla="*/ 0 w 157680"/>
                      <a:gd name="T9" fmla="*/ 18194 h 106737"/>
                    </a:gdLst>
                    <a:ahLst/>
                    <a:cxnLst>
                      <a:cxn ang="0">
                        <a:pos x="T0" y="T1"/>
                      </a:cxn>
                      <a:cxn ang="0">
                        <a:pos x="T2" y="T3"/>
                      </a:cxn>
                      <a:cxn ang="0">
                        <a:pos x="T4" y="T5"/>
                      </a:cxn>
                      <a:cxn ang="0">
                        <a:pos x="T6" y="T7"/>
                      </a:cxn>
                      <a:cxn ang="0">
                        <a:pos x="T8" y="T9"/>
                      </a:cxn>
                    </a:cxnLst>
                    <a:rect l="0" t="0" r="r" b="b"/>
                    <a:pathLst>
                      <a:path w="157680" h="106737">
                        <a:moveTo>
                          <a:pt x="0" y="18194"/>
                        </a:moveTo>
                        <a:lnTo>
                          <a:pt x="157680" y="0"/>
                        </a:lnTo>
                        <a:lnTo>
                          <a:pt x="144338" y="78840"/>
                        </a:lnTo>
                        <a:lnTo>
                          <a:pt x="3638" y="106737"/>
                        </a:lnTo>
                        <a:lnTo>
                          <a:pt x="0" y="18194"/>
                        </a:lnTo>
                        <a:close/>
                      </a:path>
                    </a:pathLst>
                  </a:custGeom>
                  <a:solidFill>
                    <a:srgbClr val="CED8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85" name="Freeform 40"/>
                  <p:cNvSpPr>
                    <a:spLocks/>
                  </p:cNvSpPr>
                  <p:nvPr/>
                </p:nvSpPr>
                <p:spPr bwMode="auto">
                  <a:xfrm flipH="1">
                    <a:off x="112437854" y="111340770"/>
                    <a:ext cx="130996" cy="60647"/>
                  </a:xfrm>
                  <a:custGeom>
                    <a:avLst/>
                    <a:gdLst>
                      <a:gd name="T0" fmla="*/ 0 w 130996"/>
                      <a:gd name="T1" fmla="*/ 14556 h 60647"/>
                      <a:gd name="T2" fmla="*/ 4852 w 130996"/>
                      <a:gd name="T3" fmla="*/ 60647 h 60647"/>
                      <a:gd name="T4" fmla="*/ 130996 w 130996"/>
                      <a:gd name="T5" fmla="*/ 42453 h 60647"/>
                      <a:gd name="T6" fmla="*/ 126144 w 130996"/>
                      <a:gd name="T7" fmla="*/ 0 h 60647"/>
                      <a:gd name="T8" fmla="*/ 0 w 130996"/>
                      <a:gd name="T9" fmla="*/ 14556 h 60647"/>
                    </a:gdLst>
                    <a:ahLst/>
                    <a:cxnLst>
                      <a:cxn ang="0">
                        <a:pos x="T0" y="T1"/>
                      </a:cxn>
                      <a:cxn ang="0">
                        <a:pos x="T2" y="T3"/>
                      </a:cxn>
                      <a:cxn ang="0">
                        <a:pos x="T4" y="T5"/>
                      </a:cxn>
                      <a:cxn ang="0">
                        <a:pos x="T6" y="T7"/>
                      </a:cxn>
                      <a:cxn ang="0">
                        <a:pos x="T8" y="T9"/>
                      </a:cxn>
                    </a:cxnLst>
                    <a:rect l="0" t="0" r="r" b="b"/>
                    <a:pathLst>
                      <a:path w="130996" h="60647">
                        <a:moveTo>
                          <a:pt x="0" y="14556"/>
                        </a:moveTo>
                        <a:lnTo>
                          <a:pt x="4852" y="60647"/>
                        </a:lnTo>
                        <a:lnTo>
                          <a:pt x="130996" y="42453"/>
                        </a:lnTo>
                        <a:lnTo>
                          <a:pt x="126144" y="0"/>
                        </a:lnTo>
                        <a:lnTo>
                          <a:pt x="0" y="14556"/>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86" name="Freeform 41"/>
                  <p:cNvSpPr>
                    <a:spLocks/>
                  </p:cNvSpPr>
                  <p:nvPr/>
                </p:nvSpPr>
                <p:spPr bwMode="auto">
                  <a:xfrm flipH="1">
                    <a:off x="112369930" y="111670686"/>
                    <a:ext cx="240160" cy="280186"/>
                  </a:xfrm>
                  <a:custGeom>
                    <a:avLst/>
                    <a:gdLst>
                      <a:gd name="T0" fmla="*/ 0 w 240160"/>
                      <a:gd name="T1" fmla="*/ 0 h 280186"/>
                      <a:gd name="T2" fmla="*/ 29111 w 240160"/>
                      <a:gd name="T3" fmla="*/ 257140 h 280186"/>
                      <a:gd name="T4" fmla="*/ 240160 w 240160"/>
                      <a:gd name="T5" fmla="*/ 280186 h 280186"/>
                      <a:gd name="T6" fmla="*/ 0 w 240160"/>
                      <a:gd name="T7" fmla="*/ 0 h 280186"/>
                    </a:gdLst>
                    <a:ahLst/>
                    <a:cxnLst>
                      <a:cxn ang="0">
                        <a:pos x="T0" y="T1"/>
                      </a:cxn>
                      <a:cxn ang="0">
                        <a:pos x="T2" y="T3"/>
                      </a:cxn>
                      <a:cxn ang="0">
                        <a:pos x="T4" y="T5"/>
                      </a:cxn>
                      <a:cxn ang="0">
                        <a:pos x="T6" y="T7"/>
                      </a:cxn>
                    </a:cxnLst>
                    <a:rect l="0" t="0" r="r" b="b"/>
                    <a:pathLst>
                      <a:path w="240160" h="280186">
                        <a:moveTo>
                          <a:pt x="0" y="0"/>
                        </a:moveTo>
                        <a:lnTo>
                          <a:pt x="29111" y="257140"/>
                        </a:lnTo>
                        <a:lnTo>
                          <a:pt x="240160" y="280186"/>
                        </a:lnTo>
                        <a:lnTo>
                          <a:pt x="0" y="0"/>
                        </a:lnTo>
                        <a:close/>
                      </a:path>
                    </a:pathLst>
                  </a:custGeom>
                  <a:solidFill>
                    <a:srgbClr val="9BA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87" name="Freeform 42"/>
                  <p:cNvSpPr>
                    <a:spLocks/>
                  </p:cNvSpPr>
                  <p:nvPr/>
                </p:nvSpPr>
                <p:spPr bwMode="auto">
                  <a:xfrm flipH="1">
                    <a:off x="112414809" y="111731332"/>
                    <a:ext cx="107950" cy="52156"/>
                  </a:xfrm>
                  <a:custGeom>
                    <a:avLst/>
                    <a:gdLst>
                      <a:gd name="T0" fmla="*/ 0 w 107950"/>
                      <a:gd name="T1" fmla="*/ 4852 h 52156"/>
                      <a:gd name="T2" fmla="*/ 0 w 107950"/>
                      <a:gd name="T3" fmla="*/ 52156 h 52156"/>
                      <a:gd name="T4" fmla="*/ 93395 w 107950"/>
                      <a:gd name="T5" fmla="*/ 52156 h 52156"/>
                      <a:gd name="T6" fmla="*/ 107950 w 107950"/>
                      <a:gd name="T7" fmla="*/ 0 h 52156"/>
                      <a:gd name="T8" fmla="*/ 0 w 107950"/>
                      <a:gd name="T9" fmla="*/ 4852 h 52156"/>
                    </a:gdLst>
                    <a:ahLst/>
                    <a:cxnLst>
                      <a:cxn ang="0">
                        <a:pos x="T0" y="T1"/>
                      </a:cxn>
                      <a:cxn ang="0">
                        <a:pos x="T2" y="T3"/>
                      </a:cxn>
                      <a:cxn ang="0">
                        <a:pos x="T4" y="T5"/>
                      </a:cxn>
                      <a:cxn ang="0">
                        <a:pos x="T6" y="T7"/>
                      </a:cxn>
                      <a:cxn ang="0">
                        <a:pos x="T8" y="T9"/>
                      </a:cxn>
                    </a:cxnLst>
                    <a:rect l="0" t="0" r="r" b="b"/>
                    <a:pathLst>
                      <a:path w="107950" h="52156">
                        <a:moveTo>
                          <a:pt x="0" y="4852"/>
                        </a:moveTo>
                        <a:lnTo>
                          <a:pt x="0" y="52156"/>
                        </a:lnTo>
                        <a:lnTo>
                          <a:pt x="93395" y="52156"/>
                        </a:lnTo>
                        <a:lnTo>
                          <a:pt x="107950" y="0"/>
                        </a:lnTo>
                        <a:lnTo>
                          <a:pt x="0" y="4852"/>
                        </a:lnTo>
                        <a:close/>
                      </a:path>
                    </a:pathLst>
                  </a:custGeom>
                  <a:solidFill>
                    <a:srgbClr val="CED8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88" name="Freeform 43"/>
                  <p:cNvSpPr>
                    <a:spLocks/>
                  </p:cNvSpPr>
                  <p:nvPr/>
                </p:nvSpPr>
                <p:spPr bwMode="auto">
                  <a:xfrm flipH="1">
                    <a:off x="112409957" y="111819876"/>
                    <a:ext cx="103099" cy="37601"/>
                  </a:xfrm>
                  <a:custGeom>
                    <a:avLst/>
                    <a:gdLst>
                      <a:gd name="T0" fmla="*/ 0 w 103099"/>
                      <a:gd name="T1" fmla="*/ 4852 h 37601"/>
                      <a:gd name="T2" fmla="*/ 98247 w 103099"/>
                      <a:gd name="T3" fmla="*/ 0 h 37601"/>
                      <a:gd name="T4" fmla="*/ 103099 w 103099"/>
                      <a:gd name="T5" fmla="*/ 32749 h 37601"/>
                      <a:gd name="T6" fmla="*/ 0 w 103099"/>
                      <a:gd name="T7" fmla="*/ 37601 h 37601"/>
                      <a:gd name="T8" fmla="*/ 0 w 103099"/>
                      <a:gd name="T9" fmla="*/ 4852 h 37601"/>
                    </a:gdLst>
                    <a:ahLst/>
                    <a:cxnLst>
                      <a:cxn ang="0">
                        <a:pos x="T0" y="T1"/>
                      </a:cxn>
                      <a:cxn ang="0">
                        <a:pos x="T2" y="T3"/>
                      </a:cxn>
                      <a:cxn ang="0">
                        <a:pos x="T4" y="T5"/>
                      </a:cxn>
                      <a:cxn ang="0">
                        <a:pos x="T6" y="T7"/>
                      </a:cxn>
                      <a:cxn ang="0">
                        <a:pos x="T8" y="T9"/>
                      </a:cxn>
                    </a:cxnLst>
                    <a:rect l="0" t="0" r="r" b="b"/>
                    <a:pathLst>
                      <a:path w="103099" h="37601">
                        <a:moveTo>
                          <a:pt x="0" y="4852"/>
                        </a:moveTo>
                        <a:lnTo>
                          <a:pt x="98247" y="0"/>
                        </a:lnTo>
                        <a:lnTo>
                          <a:pt x="103099" y="32749"/>
                        </a:lnTo>
                        <a:lnTo>
                          <a:pt x="0" y="37601"/>
                        </a:lnTo>
                        <a:lnTo>
                          <a:pt x="0" y="4852"/>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89" name="Freeform 44"/>
                  <p:cNvSpPr>
                    <a:spLocks/>
                  </p:cNvSpPr>
                  <p:nvPr/>
                </p:nvSpPr>
                <p:spPr bwMode="auto">
                  <a:xfrm flipH="1">
                    <a:off x="112269258" y="110425012"/>
                    <a:ext cx="63072" cy="69137"/>
                  </a:xfrm>
                  <a:custGeom>
                    <a:avLst/>
                    <a:gdLst>
                      <a:gd name="T0" fmla="*/ 63072 w 63072"/>
                      <a:gd name="T1" fmla="*/ 35175 h 69137"/>
                      <a:gd name="T2" fmla="*/ 60647 w 63072"/>
                      <a:gd name="T3" fmla="*/ 48517 h 69137"/>
                      <a:gd name="T4" fmla="*/ 53369 w 63072"/>
                      <a:gd name="T5" fmla="*/ 59433 h 69137"/>
                      <a:gd name="T6" fmla="*/ 43666 w 63072"/>
                      <a:gd name="T7" fmla="*/ 66711 h 69137"/>
                      <a:gd name="T8" fmla="*/ 31536 w 63072"/>
                      <a:gd name="T9" fmla="*/ 69137 h 69137"/>
                      <a:gd name="T10" fmla="*/ 19407 w 63072"/>
                      <a:gd name="T11" fmla="*/ 66711 h 69137"/>
                      <a:gd name="T12" fmla="*/ 8491 w 63072"/>
                      <a:gd name="T13" fmla="*/ 59433 h 69137"/>
                      <a:gd name="T14" fmla="*/ 2426 w 63072"/>
                      <a:gd name="T15" fmla="*/ 48517 h 69137"/>
                      <a:gd name="T16" fmla="*/ 0 w 63072"/>
                      <a:gd name="T17" fmla="*/ 35175 h 69137"/>
                      <a:gd name="T18" fmla="*/ 2426 w 63072"/>
                      <a:gd name="T19" fmla="*/ 21833 h 69137"/>
                      <a:gd name="T20" fmla="*/ 8491 w 63072"/>
                      <a:gd name="T21" fmla="*/ 9703 h 69137"/>
                      <a:gd name="T22" fmla="*/ 19407 w 63072"/>
                      <a:gd name="T23" fmla="*/ 2426 h 69137"/>
                      <a:gd name="T24" fmla="*/ 31536 w 63072"/>
                      <a:gd name="T25" fmla="*/ 0 h 69137"/>
                      <a:gd name="T26" fmla="*/ 43666 w 63072"/>
                      <a:gd name="T27" fmla="*/ 2426 h 69137"/>
                      <a:gd name="T28" fmla="*/ 53369 w 63072"/>
                      <a:gd name="T29" fmla="*/ 9703 h 69137"/>
                      <a:gd name="T30" fmla="*/ 60647 w 63072"/>
                      <a:gd name="T31" fmla="*/ 21833 h 69137"/>
                      <a:gd name="T32" fmla="*/ 63072 w 63072"/>
                      <a:gd name="T33" fmla="*/ 35175 h 691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3072" h="69137">
                        <a:moveTo>
                          <a:pt x="63072" y="35175"/>
                        </a:moveTo>
                        <a:lnTo>
                          <a:pt x="60647" y="48517"/>
                        </a:lnTo>
                        <a:lnTo>
                          <a:pt x="53369" y="59433"/>
                        </a:lnTo>
                        <a:lnTo>
                          <a:pt x="43666" y="66711"/>
                        </a:lnTo>
                        <a:lnTo>
                          <a:pt x="31536" y="69137"/>
                        </a:lnTo>
                        <a:lnTo>
                          <a:pt x="19407" y="66711"/>
                        </a:lnTo>
                        <a:lnTo>
                          <a:pt x="8491" y="59433"/>
                        </a:lnTo>
                        <a:lnTo>
                          <a:pt x="2426" y="48517"/>
                        </a:lnTo>
                        <a:lnTo>
                          <a:pt x="0" y="35175"/>
                        </a:lnTo>
                        <a:lnTo>
                          <a:pt x="2426" y="21833"/>
                        </a:lnTo>
                        <a:lnTo>
                          <a:pt x="8491" y="9703"/>
                        </a:lnTo>
                        <a:lnTo>
                          <a:pt x="19407" y="2426"/>
                        </a:lnTo>
                        <a:lnTo>
                          <a:pt x="31536" y="0"/>
                        </a:lnTo>
                        <a:lnTo>
                          <a:pt x="43666" y="2426"/>
                        </a:lnTo>
                        <a:lnTo>
                          <a:pt x="53369" y="9703"/>
                        </a:lnTo>
                        <a:lnTo>
                          <a:pt x="60647" y="21833"/>
                        </a:lnTo>
                        <a:lnTo>
                          <a:pt x="63072" y="35175"/>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90" name="Freeform 45"/>
                  <p:cNvSpPr>
                    <a:spLocks/>
                  </p:cNvSpPr>
                  <p:nvPr/>
                </p:nvSpPr>
                <p:spPr bwMode="auto">
                  <a:xfrm flipH="1">
                    <a:off x="113409490" y="109970519"/>
                    <a:ext cx="94608" cy="33962"/>
                  </a:xfrm>
                  <a:custGeom>
                    <a:avLst/>
                    <a:gdLst>
                      <a:gd name="T0" fmla="*/ 0 w 94608"/>
                      <a:gd name="T1" fmla="*/ 4852 h 33962"/>
                      <a:gd name="T2" fmla="*/ 93395 w 94608"/>
                      <a:gd name="T3" fmla="*/ 0 h 33962"/>
                      <a:gd name="T4" fmla="*/ 94608 w 94608"/>
                      <a:gd name="T5" fmla="*/ 29110 h 33962"/>
                      <a:gd name="T6" fmla="*/ 2426 w 94608"/>
                      <a:gd name="T7" fmla="*/ 33962 h 33962"/>
                      <a:gd name="T8" fmla="*/ 0 w 94608"/>
                      <a:gd name="T9" fmla="*/ 4852 h 33962"/>
                    </a:gdLst>
                    <a:ahLst/>
                    <a:cxnLst>
                      <a:cxn ang="0">
                        <a:pos x="T0" y="T1"/>
                      </a:cxn>
                      <a:cxn ang="0">
                        <a:pos x="T2" y="T3"/>
                      </a:cxn>
                      <a:cxn ang="0">
                        <a:pos x="T4" y="T5"/>
                      </a:cxn>
                      <a:cxn ang="0">
                        <a:pos x="T6" y="T7"/>
                      </a:cxn>
                      <a:cxn ang="0">
                        <a:pos x="T8" y="T9"/>
                      </a:cxn>
                    </a:cxnLst>
                    <a:rect l="0" t="0" r="r" b="b"/>
                    <a:pathLst>
                      <a:path w="94608" h="33962">
                        <a:moveTo>
                          <a:pt x="0" y="4852"/>
                        </a:moveTo>
                        <a:lnTo>
                          <a:pt x="93395" y="0"/>
                        </a:lnTo>
                        <a:lnTo>
                          <a:pt x="94608" y="29110"/>
                        </a:lnTo>
                        <a:lnTo>
                          <a:pt x="2426" y="33962"/>
                        </a:lnTo>
                        <a:lnTo>
                          <a:pt x="0" y="4852"/>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grpSp>
            <p:pic>
              <p:nvPicPr>
                <p:cNvPr id="1153" name="Picture 46" descr="MC900083543"/>
                <p:cNvPicPr>
                  <a:picLocks noChangeAspect="1" noChangeArrowheads="1"/>
                </p:cNvPicPr>
                <p:nvPr/>
              </p:nvPicPr>
              <p:blipFill>
                <a:blip r:embed="rId19" cstate="print">
                  <a:extLst>
                    <a:ext uri="{28A0092B-C50C-407E-A947-70E740481C1C}">
                      <a14:useLocalDpi xmlns:a14="http://schemas.microsoft.com/office/drawing/2010/main" val="0"/>
                    </a:ext>
                  </a:extLst>
                </a:blip>
                <a:srcRect/>
                <a:stretch>
                  <a:fillRect/>
                </a:stretch>
              </p:blipFill>
              <p:spPr bwMode="auto">
                <a:xfrm>
                  <a:off x="113237383" y="109438095"/>
                  <a:ext cx="1751076" cy="170261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spPr>
            </p:pic>
          </p:grpSp>
          <p:grpSp>
            <p:nvGrpSpPr>
              <p:cNvPr id="1147" name="Group 47"/>
              <p:cNvGrpSpPr>
                <a:grpSpLocks noChangeAspect="1"/>
              </p:cNvGrpSpPr>
              <p:nvPr>
                <p:custDataLst>
                  <p:tags r:id="rId10"/>
                </p:custDataLst>
              </p:nvPr>
            </p:nvGrpSpPr>
            <p:grpSpPr bwMode="auto">
              <a:xfrm>
                <a:off x="6704188" y="4695058"/>
                <a:ext cx="2074325" cy="1585937"/>
                <a:chOff x="117274275" y="109101435"/>
                <a:chExt cx="3735425" cy="2855654"/>
              </a:xfrm>
            </p:grpSpPr>
            <p:sp>
              <p:nvSpPr>
                <p:cNvPr id="1148" name="AutoShape 48"/>
                <p:cNvSpPr>
                  <a:spLocks noChangeArrowheads="1"/>
                </p:cNvSpPr>
                <p:nvPr/>
              </p:nvSpPr>
              <p:spPr bwMode="auto">
                <a:xfrm>
                  <a:off x="118514531" y="109101435"/>
                  <a:ext cx="1943100" cy="685800"/>
                </a:xfrm>
                <a:prstGeom prst="curvedDownArrow">
                  <a:avLst>
                    <a:gd name="adj1" fmla="val 46947"/>
                    <a:gd name="adj2" fmla="val 100833"/>
                    <a:gd name="adj3" fmla="val 33333"/>
                  </a:avLst>
                </a:prstGeom>
                <a:gradFill rotWithShape="0">
                  <a:gsLst>
                    <a:gs pos="0">
                      <a:srgbClr val="1F497D"/>
                    </a:gs>
                    <a:gs pos="100000">
                      <a:srgbClr val="1F497D">
                        <a:gamma/>
                        <a:tint val="20000"/>
                        <a:invGamma/>
                      </a:srgbClr>
                    </a:gs>
                  </a:gsLst>
                  <a:lin ang="18900000" scaled="1"/>
                </a:gradFill>
                <a:ln w="285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p:spPr>
              <p:txBody>
                <a:bodyPr vert="horz" wrap="square" lIns="36576" tIns="36576" rIns="36576" bIns="36576" numCol="1" anchor="t" anchorCtr="0" compatLnSpc="1">
                  <a:prstTxWarp prst="textNoShape">
                    <a:avLst/>
                  </a:prstTxWarp>
                </a:bodyPr>
                <a:lstStyle/>
                <a:p>
                  <a:endParaRPr lang="fr-CA"/>
                </a:p>
              </p:txBody>
            </p:sp>
            <p:pic>
              <p:nvPicPr>
                <p:cNvPr id="1149" name="Picture 49" descr="MC900434843"/>
                <p:cNvPicPr>
                  <a:picLocks noChangeAspect="1" noChangeArrowheads="1"/>
                </p:cNvPicPr>
                <p:nvPr/>
              </p:nvPicPr>
              <p:blipFill>
                <a:blip r:embed="rId20">
                  <a:extLst>
                    <a:ext uri="{28A0092B-C50C-407E-A947-70E740481C1C}">
                      <a14:useLocalDpi xmlns:a14="http://schemas.microsoft.com/office/drawing/2010/main" val="0"/>
                    </a:ext>
                  </a:extLst>
                </a:blip>
                <a:srcRect/>
                <a:stretch>
                  <a:fillRect/>
                </a:stretch>
              </p:blipFill>
              <p:spPr bwMode="auto">
                <a:xfrm>
                  <a:off x="117274275" y="109671375"/>
                  <a:ext cx="2285714" cy="228571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spPr>
            </p:pic>
            <p:pic>
              <p:nvPicPr>
                <p:cNvPr id="1150" name="Picture 50" descr="MC900431624"/>
                <p:cNvPicPr>
                  <a:picLocks noChangeAspect="1" noChangeArrowheads="1"/>
                </p:cNvPicPr>
                <p:nvPr/>
              </p:nvPicPr>
              <p:blipFill>
                <a:blip r:embed="rId21" cstate="print">
                  <a:extLst>
                    <a:ext uri="{28A0092B-C50C-407E-A947-70E740481C1C}">
                      <a14:useLocalDpi xmlns:a14="http://schemas.microsoft.com/office/drawing/2010/main" val="0"/>
                    </a:ext>
                  </a:extLst>
                </a:blip>
                <a:srcRect/>
                <a:stretch>
                  <a:fillRect/>
                </a:stretch>
              </p:blipFill>
              <p:spPr bwMode="auto">
                <a:xfrm>
                  <a:off x="119295200" y="109630237"/>
                  <a:ext cx="1714500" cy="17145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spPr>
            </p:pic>
            <p:sp>
              <p:nvSpPr>
                <p:cNvPr id="1151" name="AutoShape 51"/>
                <p:cNvSpPr>
                  <a:spLocks noChangeArrowheads="1"/>
                </p:cNvSpPr>
                <p:nvPr/>
              </p:nvSpPr>
              <p:spPr bwMode="auto">
                <a:xfrm rot="1541478">
                  <a:off x="118400173" y="110583171"/>
                  <a:ext cx="574583" cy="306886"/>
                </a:xfrm>
                <a:prstGeom prst="leftArrow">
                  <a:avLst>
                    <a:gd name="adj1" fmla="val 32981"/>
                    <a:gd name="adj2" fmla="val 138195"/>
                  </a:avLst>
                </a:prstGeom>
                <a:solidFill>
                  <a:srgbClr val="000000"/>
                </a:solidFill>
                <a:ln w="9525" algn="in">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p:spPr>
              <p:txBody>
                <a:bodyPr vert="horz" wrap="square" lIns="36576" tIns="36576" rIns="36576" bIns="36576" numCol="1" anchor="t" anchorCtr="0" compatLnSpc="1">
                  <a:prstTxWarp prst="textNoShape">
                    <a:avLst/>
                  </a:prstTxWarp>
                </a:bodyPr>
                <a:lstStyle/>
                <a:p>
                  <a:endParaRPr lang="fr-CA"/>
                </a:p>
              </p:txBody>
            </p:sp>
          </p:grpSp>
        </p:grpSp>
        <p:grpSp>
          <p:nvGrpSpPr>
            <p:cNvPr id="5" name="Groupe 4"/>
            <p:cNvGrpSpPr/>
            <p:nvPr/>
          </p:nvGrpSpPr>
          <p:grpSpPr>
            <a:xfrm>
              <a:off x="6928030" y="1490076"/>
              <a:ext cx="4610752" cy="2429074"/>
              <a:chOff x="7208793" y="758725"/>
              <a:chExt cx="4787579" cy="2583699"/>
            </a:xfrm>
          </p:grpSpPr>
          <p:sp>
            <p:nvSpPr>
              <p:cNvPr id="1196" name="Explosion 1 1195"/>
              <p:cNvSpPr/>
              <p:nvPr>
                <p:custDataLst>
                  <p:tags r:id="rId7"/>
                </p:custDataLst>
              </p:nvPr>
            </p:nvSpPr>
            <p:spPr>
              <a:xfrm rot="11116687">
                <a:off x="7208793" y="758725"/>
                <a:ext cx="4787579" cy="2583699"/>
              </a:xfrm>
              <a:prstGeom prst="irregularSeal1">
                <a:avLst/>
              </a:prstGeom>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sp>
            <p:nvSpPr>
              <p:cNvPr id="1144" name="Rectangle 1143"/>
              <p:cNvSpPr/>
              <p:nvPr>
                <p:custDataLst>
                  <p:tags r:id="rId8"/>
                </p:custDataLst>
              </p:nvPr>
            </p:nvSpPr>
            <p:spPr>
              <a:xfrm>
                <a:off x="8222013" y="1575289"/>
                <a:ext cx="2704996" cy="1080316"/>
              </a:xfrm>
              <a:prstGeom prst="rect">
                <a:avLst/>
              </a:prstGeom>
            </p:spPr>
            <p:txBody>
              <a:bodyPr wrap="square">
                <a:spAutoFit/>
              </a:bodyPr>
              <a:lstStyle/>
              <a:p>
                <a:pPr algn="ctr"/>
                <a:r>
                  <a:rPr lang="fr-CA" sz="2000" b="1" dirty="0" smtClean="0">
                    <a:solidFill>
                      <a:schemeClr val="bg1"/>
                    </a:solidFill>
                    <a:latin typeface="Arial" panose="020B0604020202020204" pitchFamily="34" charset="0"/>
                    <a:cs typeface="Arial" panose="020B0604020202020204" pitchFamily="34" charset="0"/>
                  </a:rPr>
                  <a:t>Consulte l’index lors de la requête et retourne les pages</a:t>
                </a:r>
                <a:endParaRPr lang="fr-CA" sz="2000" b="1" dirty="0">
                  <a:solidFill>
                    <a:schemeClr val="bg1"/>
                  </a:solidFill>
                  <a:latin typeface="Arial" panose="020B0604020202020204" pitchFamily="34" charset="0"/>
                  <a:cs typeface="Arial" panose="020B0604020202020204" pitchFamily="34" charset="0"/>
                </a:endParaRPr>
              </a:p>
            </p:txBody>
          </p:sp>
        </p:grpSp>
        <p:pic>
          <p:nvPicPr>
            <p:cNvPr id="2050" name="Picture 2" descr="C:\Users\A26010\AppData\Local\Microsoft\Windows\Temporary Internet Files\Content.IE5\NRK8848V\MC900431643[1].png"/>
            <p:cNvPicPr>
              <a:picLocks noChangeAspect="1" noChangeArrowheads="1"/>
            </p:cNvPicPr>
            <p:nvPr>
              <p:custDataLst>
                <p:tags r:id="rId6"/>
              </p:custDataLst>
            </p:nvPr>
          </p:nvPicPr>
          <p:blipFill>
            <a:blip r:embed="rId22">
              <a:extLst>
                <a:ext uri="{28A0092B-C50C-407E-A947-70E740481C1C}">
                  <a14:useLocalDpi xmlns:a14="http://schemas.microsoft.com/office/drawing/2010/main" val="0"/>
                </a:ext>
              </a:extLst>
            </a:blip>
            <a:srcRect/>
            <a:stretch>
              <a:fillRect/>
            </a:stretch>
          </p:blipFill>
          <p:spPr bwMode="auto">
            <a:xfrm>
              <a:off x="5508772" y="1643529"/>
              <a:ext cx="2201568" cy="1611893"/>
            </a:xfrm>
            <a:prstGeom prst="rect">
              <a:avLst/>
            </a:prstGeom>
            <a:noFill/>
            <a:extLst>
              <a:ext uri="{909E8E84-426E-40DD-AFC4-6F175D3DCCD1}">
                <a14:hiddenFill xmlns:a14="http://schemas.microsoft.com/office/drawing/2010/main">
                  <a:solidFill>
                    <a:srgbClr val="FFFFFF"/>
                  </a:solidFill>
                </a14:hiddenFill>
              </a:ext>
            </a:extLst>
          </p:spPr>
        </p:pic>
      </p:grpSp>
      <p:grpSp>
        <p:nvGrpSpPr>
          <p:cNvPr id="8" name="Groupe 7"/>
          <p:cNvGrpSpPr/>
          <p:nvPr/>
        </p:nvGrpSpPr>
        <p:grpSpPr>
          <a:xfrm>
            <a:off x="3300319" y="2755463"/>
            <a:ext cx="4665740" cy="4268648"/>
            <a:chOff x="3300319" y="2755463"/>
            <a:chExt cx="4665740" cy="4268648"/>
          </a:xfrm>
        </p:grpSpPr>
        <p:grpSp>
          <p:nvGrpSpPr>
            <p:cNvPr id="6" name="Groupe 5"/>
            <p:cNvGrpSpPr/>
            <p:nvPr/>
          </p:nvGrpSpPr>
          <p:grpSpPr>
            <a:xfrm>
              <a:off x="3607926" y="4346033"/>
              <a:ext cx="4358133" cy="2678078"/>
              <a:chOff x="3761360" y="3796481"/>
              <a:chExt cx="4525272" cy="2848553"/>
            </a:xfrm>
          </p:grpSpPr>
          <p:sp>
            <p:nvSpPr>
              <p:cNvPr id="1143" name="Explosion 1 1142"/>
              <p:cNvSpPr/>
              <p:nvPr>
                <p:custDataLst>
                  <p:tags r:id="rId3"/>
                </p:custDataLst>
              </p:nvPr>
            </p:nvSpPr>
            <p:spPr>
              <a:xfrm rot="10428118" flipH="1">
                <a:off x="3761360" y="3796481"/>
                <a:ext cx="4525272" cy="2848553"/>
              </a:xfrm>
              <a:prstGeom prst="irregularSeal1">
                <a:avLst/>
              </a:prstGeom>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sp>
            <p:nvSpPr>
              <p:cNvPr id="799" name="Rectangle 798"/>
              <p:cNvSpPr/>
              <p:nvPr>
                <p:custDataLst>
                  <p:tags r:id="rId4"/>
                </p:custDataLst>
              </p:nvPr>
            </p:nvSpPr>
            <p:spPr>
              <a:xfrm>
                <a:off x="4528547" y="4859330"/>
                <a:ext cx="3004621" cy="982105"/>
              </a:xfrm>
              <a:prstGeom prst="rect">
                <a:avLst/>
              </a:prstGeom>
            </p:spPr>
            <p:txBody>
              <a:bodyPr wrap="square">
                <a:spAutoFit/>
              </a:bodyPr>
              <a:lstStyle/>
              <a:p>
                <a:pPr algn="ctr"/>
                <a:r>
                  <a:rPr lang="fr-CA" b="1" dirty="0" smtClean="0">
                    <a:solidFill>
                      <a:schemeClr val="bg1"/>
                    </a:solidFill>
                    <a:latin typeface="Arial" panose="020B0604020202020204" pitchFamily="34" charset="0"/>
                    <a:cs typeface="Arial" panose="020B0604020202020204" pitchFamily="34" charset="0"/>
                  </a:rPr>
                  <a:t>Crée un index de mots-clés avec le </a:t>
                </a:r>
                <a:r>
                  <a:rPr lang="fr-CA" b="1" dirty="0">
                    <a:solidFill>
                      <a:schemeClr val="bg1"/>
                    </a:solidFill>
                    <a:latin typeface="Arial" panose="020B0604020202020204" pitchFamily="34" charset="0"/>
                    <a:cs typeface="Arial" panose="020B0604020202020204" pitchFamily="34" charset="0"/>
                  </a:rPr>
                  <a:t>contenu des pages </a:t>
                </a:r>
                <a:r>
                  <a:rPr lang="fr-CA" b="1" dirty="0" smtClean="0">
                    <a:solidFill>
                      <a:schemeClr val="bg1"/>
                    </a:solidFill>
                    <a:latin typeface="Arial" panose="020B0604020202020204" pitchFamily="34" charset="0"/>
                    <a:cs typeface="Arial" panose="020B0604020202020204" pitchFamily="34" charset="0"/>
                  </a:rPr>
                  <a:t>Web</a:t>
                </a:r>
                <a:endParaRPr lang="fr-CA" b="1" dirty="0">
                  <a:solidFill>
                    <a:schemeClr val="bg1"/>
                  </a:solidFill>
                  <a:latin typeface="Arial" panose="020B0604020202020204" pitchFamily="34" charset="0"/>
                  <a:cs typeface="Arial" panose="020B0604020202020204" pitchFamily="34" charset="0"/>
                </a:endParaRPr>
              </a:p>
            </p:txBody>
          </p:sp>
        </p:grpSp>
        <p:grpSp>
          <p:nvGrpSpPr>
            <p:cNvPr id="800" name="Group 2"/>
            <p:cNvGrpSpPr>
              <a:grpSpLocks noChangeAspect="1"/>
            </p:cNvGrpSpPr>
            <p:nvPr>
              <p:custDataLst>
                <p:tags r:id="rId2"/>
              </p:custDataLst>
            </p:nvPr>
          </p:nvGrpSpPr>
          <p:grpSpPr bwMode="auto">
            <a:xfrm>
              <a:off x="3300319" y="2755463"/>
              <a:ext cx="3588621" cy="2539070"/>
              <a:chOff x="108309005" y="106445327"/>
              <a:chExt cx="3728429" cy="3603284"/>
            </a:xfrm>
          </p:grpSpPr>
          <p:grpSp>
            <p:nvGrpSpPr>
              <p:cNvPr id="801" name="Group 3"/>
              <p:cNvGrpSpPr>
                <a:grpSpLocks/>
              </p:cNvGrpSpPr>
              <p:nvPr/>
            </p:nvGrpSpPr>
            <p:grpSpPr bwMode="auto">
              <a:xfrm>
                <a:off x="109624926" y="106445327"/>
                <a:ext cx="2412508" cy="2331242"/>
                <a:chOff x="111090778" y="110344448"/>
                <a:chExt cx="2412508" cy="2331242"/>
              </a:xfrm>
            </p:grpSpPr>
            <p:sp>
              <p:nvSpPr>
                <p:cNvPr id="1100" name="AutoShape 4"/>
                <p:cNvSpPr>
                  <a:spLocks noChangeAspect="1" noChangeArrowheads="1"/>
                </p:cNvSpPr>
                <p:nvPr/>
              </p:nvSpPr>
              <p:spPr bwMode="auto">
                <a:xfrm>
                  <a:off x="111090778" y="110344448"/>
                  <a:ext cx="2412508" cy="2331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01" name="Freeform 5"/>
                <p:cNvSpPr>
                  <a:spLocks/>
                </p:cNvSpPr>
                <p:nvPr/>
              </p:nvSpPr>
              <p:spPr bwMode="auto">
                <a:xfrm>
                  <a:off x="111931339" y="110838108"/>
                  <a:ext cx="1102549" cy="1837581"/>
                </a:xfrm>
                <a:custGeom>
                  <a:avLst/>
                  <a:gdLst>
                    <a:gd name="T0" fmla="*/ 0 w 1102549"/>
                    <a:gd name="T1" fmla="*/ 134634 h 1837581"/>
                    <a:gd name="T2" fmla="*/ 705922 w 1102549"/>
                    <a:gd name="T3" fmla="*/ 0 h 1837581"/>
                    <a:gd name="T4" fmla="*/ 1102549 w 1102549"/>
                    <a:gd name="T5" fmla="*/ 181938 h 1837581"/>
                    <a:gd name="T6" fmla="*/ 1051606 w 1102549"/>
                    <a:gd name="T7" fmla="*/ 1707798 h 1837581"/>
                    <a:gd name="T8" fmla="*/ 753227 w 1102549"/>
                    <a:gd name="T9" fmla="*/ 1837581 h 1837581"/>
                    <a:gd name="T10" fmla="*/ 162532 w 1102549"/>
                    <a:gd name="T11" fmla="*/ 1804832 h 1837581"/>
                    <a:gd name="T12" fmla="*/ 0 w 1102549"/>
                    <a:gd name="T13" fmla="*/ 134634 h 1837581"/>
                  </a:gdLst>
                  <a:ahLst/>
                  <a:cxnLst>
                    <a:cxn ang="0">
                      <a:pos x="T0" y="T1"/>
                    </a:cxn>
                    <a:cxn ang="0">
                      <a:pos x="T2" y="T3"/>
                    </a:cxn>
                    <a:cxn ang="0">
                      <a:pos x="T4" y="T5"/>
                    </a:cxn>
                    <a:cxn ang="0">
                      <a:pos x="T6" y="T7"/>
                    </a:cxn>
                    <a:cxn ang="0">
                      <a:pos x="T8" y="T9"/>
                    </a:cxn>
                    <a:cxn ang="0">
                      <a:pos x="T10" y="T11"/>
                    </a:cxn>
                    <a:cxn ang="0">
                      <a:pos x="T12" y="T13"/>
                    </a:cxn>
                  </a:cxnLst>
                  <a:rect l="0" t="0" r="r" b="b"/>
                  <a:pathLst>
                    <a:path w="1102549" h="1837581">
                      <a:moveTo>
                        <a:pt x="0" y="134634"/>
                      </a:moveTo>
                      <a:lnTo>
                        <a:pt x="705922" y="0"/>
                      </a:lnTo>
                      <a:lnTo>
                        <a:pt x="1102549" y="181938"/>
                      </a:lnTo>
                      <a:lnTo>
                        <a:pt x="1051606" y="1707798"/>
                      </a:lnTo>
                      <a:lnTo>
                        <a:pt x="753227" y="1837581"/>
                      </a:lnTo>
                      <a:lnTo>
                        <a:pt x="162532" y="1804832"/>
                      </a:lnTo>
                      <a:lnTo>
                        <a:pt x="0" y="134634"/>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02" name="Freeform 6"/>
                <p:cNvSpPr>
                  <a:spLocks/>
                </p:cNvSpPr>
                <p:nvPr/>
              </p:nvSpPr>
              <p:spPr bwMode="auto">
                <a:xfrm>
                  <a:off x="112001689" y="110926651"/>
                  <a:ext cx="635572" cy="1655643"/>
                </a:xfrm>
                <a:custGeom>
                  <a:avLst/>
                  <a:gdLst>
                    <a:gd name="T0" fmla="*/ 0 w 635572"/>
                    <a:gd name="T1" fmla="*/ 106737 h 1655643"/>
                    <a:gd name="T2" fmla="*/ 604036 w 635572"/>
                    <a:gd name="T3" fmla="*/ 0 h 1655643"/>
                    <a:gd name="T4" fmla="*/ 635572 w 635572"/>
                    <a:gd name="T5" fmla="*/ 1655643 h 1655643"/>
                    <a:gd name="T6" fmla="*/ 162532 w 635572"/>
                    <a:gd name="T7" fmla="*/ 1627745 h 1655643"/>
                    <a:gd name="T8" fmla="*/ 0 w 635572"/>
                    <a:gd name="T9" fmla="*/ 106737 h 1655643"/>
                  </a:gdLst>
                  <a:ahLst/>
                  <a:cxnLst>
                    <a:cxn ang="0">
                      <a:pos x="T0" y="T1"/>
                    </a:cxn>
                    <a:cxn ang="0">
                      <a:pos x="T2" y="T3"/>
                    </a:cxn>
                    <a:cxn ang="0">
                      <a:pos x="T4" y="T5"/>
                    </a:cxn>
                    <a:cxn ang="0">
                      <a:pos x="T6" y="T7"/>
                    </a:cxn>
                    <a:cxn ang="0">
                      <a:pos x="T8" y="T9"/>
                    </a:cxn>
                  </a:cxnLst>
                  <a:rect l="0" t="0" r="r" b="b"/>
                  <a:pathLst>
                    <a:path w="635572" h="1655643">
                      <a:moveTo>
                        <a:pt x="0" y="106737"/>
                      </a:moveTo>
                      <a:lnTo>
                        <a:pt x="604036" y="0"/>
                      </a:lnTo>
                      <a:lnTo>
                        <a:pt x="635572" y="1655643"/>
                      </a:lnTo>
                      <a:lnTo>
                        <a:pt x="162532" y="1627745"/>
                      </a:lnTo>
                      <a:lnTo>
                        <a:pt x="0" y="106737"/>
                      </a:lnTo>
                      <a:close/>
                    </a:path>
                  </a:pathLst>
                </a:custGeom>
                <a:solidFill>
                  <a:srgbClr val="CED8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03" name="Freeform 7"/>
                <p:cNvSpPr>
                  <a:spLocks/>
                </p:cNvSpPr>
                <p:nvPr/>
              </p:nvSpPr>
              <p:spPr bwMode="auto">
                <a:xfrm>
                  <a:off x="111968940" y="111428802"/>
                  <a:ext cx="561584" cy="112802"/>
                </a:xfrm>
                <a:custGeom>
                  <a:avLst/>
                  <a:gdLst>
                    <a:gd name="T0" fmla="*/ 0 w 561584"/>
                    <a:gd name="T1" fmla="*/ 69137 h 112802"/>
                    <a:gd name="T2" fmla="*/ 202558 w 561584"/>
                    <a:gd name="T3" fmla="*/ 112802 h 112802"/>
                    <a:gd name="T4" fmla="*/ 561584 w 561584"/>
                    <a:gd name="T5" fmla="*/ 49730 h 112802"/>
                    <a:gd name="T6" fmla="*/ 394200 w 561584"/>
                    <a:gd name="T7" fmla="*/ 0 h 112802"/>
                    <a:gd name="T8" fmla="*/ 0 w 561584"/>
                    <a:gd name="T9" fmla="*/ 69137 h 112802"/>
                  </a:gdLst>
                  <a:ahLst/>
                  <a:cxnLst>
                    <a:cxn ang="0">
                      <a:pos x="T0" y="T1"/>
                    </a:cxn>
                    <a:cxn ang="0">
                      <a:pos x="T2" y="T3"/>
                    </a:cxn>
                    <a:cxn ang="0">
                      <a:pos x="T4" y="T5"/>
                    </a:cxn>
                    <a:cxn ang="0">
                      <a:pos x="T6" y="T7"/>
                    </a:cxn>
                    <a:cxn ang="0">
                      <a:pos x="T8" y="T9"/>
                    </a:cxn>
                  </a:cxnLst>
                  <a:rect l="0" t="0" r="r" b="b"/>
                  <a:pathLst>
                    <a:path w="561584" h="112802">
                      <a:moveTo>
                        <a:pt x="0" y="69137"/>
                      </a:moveTo>
                      <a:lnTo>
                        <a:pt x="202558" y="112802"/>
                      </a:lnTo>
                      <a:lnTo>
                        <a:pt x="561584" y="49730"/>
                      </a:lnTo>
                      <a:lnTo>
                        <a:pt x="394200" y="0"/>
                      </a:lnTo>
                      <a:lnTo>
                        <a:pt x="0" y="69137"/>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04" name="Freeform 8"/>
                <p:cNvSpPr>
                  <a:spLocks/>
                </p:cNvSpPr>
                <p:nvPr/>
              </p:nvSpPr>
              <p:spPr bwMode="auto">
                <a:xfrm>
                  <a:off x="112349798" y="111052795"/>
                  <a:ext cx="180726" cy="420885"/>
                </a:xfrm>
                <a:custGeom>
                  <a:avLst/>
                  <a:gdLst>
                    <a:gd name="T0" fmla="*/ 0 w 180726"/>
                    <a:gd name="T1" fmla="*/ 0 h 420885"/>
                    <a:gd name="T2" fmla="*/ 12129 w 180726"/>
                    <a:gd name="T3" fmla="*/ 389349 h 420885"/>
                    <a:gd name="T4" fmla="*/ 180726 w 180726"/>
                    <a:gd name="T5" fmla="*/ 420885 h 420885"/>
                    <a:gd name="T6" fmla="*/ 152829 w 180726"/>
                    <a:gd name="T7" fmla="*/ 4852 h 420885"/>
                    <a:gd name="T8" fmla="*/ 0 w 180726"/>
                    <a:gd name="T9" fmla="*/ 0 h 420885"/>
                  </a:gdLst>
                  <a:ahLst/>
                  <a:cxnLst>
                    <a:cxn ang="0">
                      <a:pos x="T0" y="T1"/>
                    </a:cxn>
                    <a:cxn ang="0">
                      <a:pos x="T2" y="T3"/>
                    </a:cxn>
                    <a:cxn ang="0">
                      <a:pos x="T4" y="T5"/>
                    </a:cxn>
                    <a:cxn ang="0">
                      <a:pos x="T6" y="T7"/>
                    </a:cxn>
                    <a:cxn ang="0">
                      <a:pos x="T8" y="T9"/>
                    </a:cxn>
                  </a:cxnLst>
                  <a:rect l="0" t="0" r="r" b="b"/>
                  <a:pathLst>
                    <a:path w="180726" h="420885">
                      <a:moveTo>
                        <a:pt x="0" y="0"/>
                      </a:moveTo>
                      <a:lnTo>
                        <a:pt x="12129" y="389349"/>
                      </a:lnTo>
                      <a:lnTo>
                        <a:pt x="180726" y="420885"/>
                      </a:lnTo>
                      <a:lnTo>
                        <a:pt x="152829" y="4852"/>
                      </a:lnTo>
                      <a:lnTo>
                        <a:pt x="0" y="0"/>
                      </a:lnTo>
                      <a:close/>
                    </a:path>
                  </a:pathLst>
                </a:custGeom>
                <a:solidFill>
                  <a:srgbClr val="5E7FD8"/>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05" name="Freeform 9"/>
                <p:cNvSpPr>
                  <a:spLocks/>
                </p:cNvSpPr>
                <p:nvPr/>
              </p:nvSpPr>
              <p:spPr bwMode="auto">
                <a:xfrm>
                  <a:off x="112104787" y="111548882"/>
                  <a:ext cx="463338" cy="508215"/>
                </a:xfrm>
                <a:custGeom>
                  <a:avLst/>
                  <a:gdLst>
                    <a:gd name="T0" fmla="*/ 0 w 463338"/>
                    <a:gd name="T1" fmla="*/ 72775 h 508215"/>
                    <a:gd name="T2" fmla="*/ 457273 w 463338"/>
                    <a:gd name="T3" fmla="*/ 0 h 508215"/>
                    <a:gd name="T4" fmla="*/ 463338 w 463338"/>
                    <a:gd name="T5" fmla="*/ 494873 h 508215"/>
                    <a:gd name="T6" fmla="*/ 66711 w 463338"/>
                    <a:gd name="T7" fmla="*/ 508215 h 508215"/>
                    <a:gd name="T8" fmla="*/ 0 w 463338"/>
                    <a:gd name="T9" fmla="*/ 72775 h 508215"/>
                  </a:gdLst>
                  <a:ahLst/>
                  <a:cxnLst>
                    <a:cxn ang="0">
                      <a:pos x="T0" y="T1"/>
                    </a:cxn>
                    <a:cxn ang="0">
                      <a:pos x="T2" y="T3"/>
                    </a:cxn>
                    <a:cxn ang="0">
                      <a:pos x="T4" y="T5"/>
                    </a:cxn>
                    <a:cxn ang="0">
                      <a:pos x="T6" y="T7"/>
                    </a:cxn>
                    <a:cxn ang="0">
                      <a:pos x="T8" y="T9"/>
                    </a:cxn>
                  </a:cxnLst>
                  <a:rect l="0" t="0" r="r" b="b"/>
                  <a:pathLst>
                    <a:path w="463338" h="508215">
                      <a:moveTo>
                        <a:pt x="0" y="72775"/>
                      </a:moveTo>
                      <a:lnTo>
                        <a:pt x="457273" y="0"/>
                      </a:lnTo>
                      <a:lnTo>
                        <a:pt x="463338" y="494873"/>
                      </a:lnTo>
                      <a:lnTo>
                        <a:pt x="66711" y="508215"/>
                      </a:lnTo>
                      <a:lnTo>
                        <a:pt x="0" y="72775"/>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06" name="Freeform 10"/>
                <p:cNvSpPr>
                  <a:spLocks/>
                </p:cNvSpPr>
                <p:nvPr/>
              </p:nvSpPr>
              <p:spPr bwMode="auto">
                <a:xfrm>
                  <a:off x="112141175" y="111603463"/>
                  <a:ext cx="385710" cy="426950"/>
                </a:xfrm>
                <a:custGeom>
                  <a:avLst/>
                  <a:gdLst>
                    <a:gd name="T0" fmla="*/ 0 w 385710"/>
                    <a:gd name="T1" fmla="*/ 53369 h 426950"/>
                    <a:gd name="T2" fmla="*/ 376007 w 385710"/>
                    <a:gd name="T3" fmla="*/ 0 h 426950"/>
                    <a:gd name="T4" fmla="*/ 385710 w 385710"/>
                    <a:gd name="T5" fmla="*/ 403904 h 426950"/>
                    <a:gd name="T6" fmla="*/ 55795 w 385710"/>
                    <a:gd name="T7" fmla="*/ 426950 h 426950"/>
                    <a:gd name="T8" fmla="*/ 0 w 385710"/>
                    <a:gd name="T9" fmla="*/ 53369 h 426950"/>
                  </a:gdLst>
                  <a:ahLst/>
                  <a:cxnLst>
                    <a:cxn ang="0">
                      <a:pos x="T0" y="T1"/>
                    </a:cxn>
                    <a:cxn ang="0">
                      <a:pos x="T2" y="T3"/>
                    </a:cxn>
                    <a:cxn ang="0">
                      <a:pos x="T4" y="T5"/>
                    </a:cxn>
                    <a:cxn ang="0">
                      <a:pos x="T6" y="T7"/>
                    </a:cxn>
                    <a:cxn ang="0">
                      <a:pos x="T8" y="T9"/>
                    </a:cxn>
                  </a:cxnLst>
                  <a:rect l="0" t="0" r="r" b="b"/>
                  <a:pathLst>
                    <a:path w="385710" h="426950">
                      <a:moveTo>
                        <a:pt x="0" y="53369"/>
                      </a:moveTo>
                      <a:lnTo>
                        <a:pt x="376007" y="0"/>
                      </a:lnTo>
                      <a:lnTo>
                        <a:pt x="385710" y="403904"/>
                      </a:lnTo>
                      <a:lnTo>
                        <a:pt x="55795" y="426950"/>
                      </a:lnTo>
                      <a:lnTo>
                        <a:pt x="0" y="53369"/>
                      </a:lnTo>
                      <a:close/>
                    </a:path>
                  </a:pathLst>
                </a:custGeom>
                <a:solidFill>
                  <a:srgbClr val="5E7FD8"/>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07" name="Freeform 11"/>
                <p:cNvSpPr>
                  <a:spLocks/>
                </p:cNvSpPr>
                <p:nvPr/>
              </p:nvSpPr>
              <p:spPr bwMode="auto">
                <a:xfrm>
                  <a:off x="112163008" y="112103188"/>
                  <a:ext cx="418459" cy="433015"/>
                </a:xfrm>
                <a:custGeom>
                  <a:avLst/>
                  <a:gdLst>
                    <a:gd name="T0" fmla="*/ 0 w 418459"/>
                    <a:gd name="T1" fmla="*/ 6065 h 433015"/>
                    <a:gd name="T2" fmla="*/ 407543 w 418459"/>
                    <a:gd name="T3" fmla="*/ 0 h 433015"/>
                    <a:gd name="T4" fmla="*/ 418459 w 418459"/>
                    <a:gd name="T5" fmla="*/ 433015 h 433015"/>
                    <a:gd name="T6" fmla="*/ 52156 w 418459"/>
                    <a:gd name="T7" fmla="*/ 406330 h 433015"/>
                    <a:gd name="T8" fmla="*/ 10916 w 418459"/>
                    <a:gd name="T9" fmla="*/ 32749 h 433015"/>
                    <a:gd name="T10" fmla="*/ 0 w 418459"/>
                    <a:gd name="T11" fmla="*/ 6065 h 433015"/>
                  </a:gdLst>
                  <a:ahLst/>
                  <a:cxnLst>
                    <a:cxn ang="0">
                      <a:pos x="T0" y="T1"/>
                    </a:cxn>
                    <a:cxn ang="0">
                      <a:pos x="T2" y="T3"/>
                    </a:cxn>
                    <a:cxn ang="0">
                      <a:pos x="T4" y="T5"/>
                    </a:cxn>
                    <a:cxn ang="0">
                      <a:pos x="T6" y="T7"/>
                    </a:cxn>
                    <a:cxn ang="0">
                      <a:pos x="T8" y="T9"/>
                    </a:cxn>
                    <a:cxn ang="0">
                      <a:pos x="T10" y="T11"/>
                    </a:cxn>
                  </a:cxnLst>
                  <a:rect l="0" t="0" r="r" b="b"/>
                  <a:pathLst>
                    <a:path w="418459" h="433015">
                      <a:moveTo>
                        <a:pt x="0" y="6065"/>
                      </a:moveTo>
                      <a:lnTo>
                        <a:pt x="407543" y="0"/>
                      </a:lnTo>
                      <a:lnTo>
                        <a:pt x="418459" y="433015"/>
                      </a:lnTo>
                      <a:lnTo>
                        <a:pt x="52156" y="406330"/>
                      </a:lnTo>
                      <a:lnTo>
                        <a:pt x="10916" y="32749"/>
                      </a:lnTo>
                      <a:lnTo>
                        <a:pt x="0" y="6065"/>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08" name="Freeform 12"/>
                <p:cNvSpPr>
                  <a:spLocks/>
                </p:cNvSpPr>
                <p:nvPr/>
              </p:nvSpPr>
              <p:spPr bwMode="auto">
                <a:xfrm>
                  <a:off x="111860989" y="110982446"/>
                  <a:ext cx="534900" cy="561584"/>
                </a:xfrm>
                <a:custGeom>
                  <a:avLst/>
                  <a:gdLst>
                    <a:gd name="T0" fmla="*/ 0 w 534900"/>
                    <a:gd name="T1" fmla="*/ 78840 h 561584"/>
                    <a:gd name="T2" fmla="*/ 57008 w 534900"/>
                    <a:gd name="T3" fmla="*/ 561584 h 561584"/>
                    <a:gd name="T4" fmla="*/ 534900 w 534900"/>
                    <a:gd name="T5" fmla="*/ 487595 h 561584"/>
                    <a:gd name="T6" fmla="*/ 504577 w 534900"/>
                    <a:gd name="T7" fmla="*/ 63072 h 561584"/>
                    <a:gd name="T8" fmla="*/ 486383 w 534900"/>
                    <a:gd name="T9" fmla="*/ 0 h 561584"/>
                    <a:gd name="T10" fmla="*/ 0 w 534900"/>
                    <a:gd name="T11" fmla="*/ 78840 h 561584"/>
                  </a:gdLst>
                  <a:ahLst/>
                  <a:cxnLst>
                    <a:cxn ang="0">
                      <a:pos x="T0" y="T1"/>
                    </a:cxn>
                    <a:cxn ang="0">
                      <a:pos x="T2" y="T3"/>
                    </a:cxn>
                    <a:cxn ang="0">
                      <a:pos x="T4" y="T5"/>
                    </a:cxn>
                    <a:cxn ang="0">
                      <a:pos x="T6" y="T7"/>
                    </a:cxn>
                    <a:cxn ang="0">
                      <a:pos x="T8" y="T9"/>
                    </a:cxn>
                    <a:cxn ang="0">
                      <a:pos x="T10" y="T11"/>
                    </a:cxn>
                  </a:cxnLst>
                  <a:rect l="0" t="0" r="r" b="b"/>
                  <a:pathLst>
                    <a:path w="534900" h="561584">
                      <a:moveTo>
                        <a:pt x="0" y="78840"/>
                      </a:moveTo>
                      <a:lnTo>
                        <a:pt x="57008" y="561584"/>
                      </a:lnTo>
                      <a:lnTo>
                        <a:pt x="534900" y="487595"/>
                      </a:lnTo>
                      <a:lnTo>
                        <a:pt x="504577" y="63072"/>
                      </a:lnTo>
                      <a:lnTo>
                        <a:pt x="486383" y="0"/>
                      </a:lnTo>
                      <a:lnTo>
                        <a:pt x="0" y="7884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09" name="Freeform 13"/>
                <p:cNvSpPr>
                  <a:spLocks/>
                </p:cNvSpPr>
                <p:nvPr/>
              </p:nvSpPr>
              <p:spPr bwMode="auto">
                <a:xfrm>
                  <a:off x="111903442" y="111033388"/>
                  <a:ext cx="441505" cy="454847"/>
                </a:xfrm>
                <a:custGeom>
                  <a:avLst/>
                  <a:gdLst>
                    <a:gd name="T0" fmla="*/ 0 w 441505"/>
                    <a:gd name="T1" fmla="*/ 80053 h 454847"/>
                    <a:gd name="T2" fmla="*/ 37600 w 441505"/>
                    <a:gd name="T3" fmla="*/ 454847 h 454847"/>
                    <a:gd name="T4" fmla="*/ 441505 w 441505"/>
                    <a:gd name="T5" fmla="*/ 386924 h 454847"/>
                    <a:gd name="T6" fmla="*/ 422098 w 441505"/>
                    <a:gd name="T7" fmla="*/ 0 h 454847"/>
                    <a:gd name="T8" fmla="*/ 0 w 441505"/>
                    <a:gd name="T9" fmla="*/ 80053 h 454847"/>
                  </a:gdLst>
                  <a:ahLst/>
                  <a:cxnLst>
                    <a:cxn ang="0">
                      <a:pos x="T0" y="T1"/>
                    </a:cxn>
                    <a:cxn ang="0">
                      <a:pos x="T2" y="T3"/>
                    </a:cxn>
                    <a:cxn ang="0">
                      <a:pos x="T4" y="T5"/>
                    </a:cxn>
                    <a:cxn ang="0">
                      <a:pos x="T6" y="T7"/>
                    </a:cxn>
                    <a:cxn ang="0">
                      <a:pos x="T8" y="T9"/>
                    </a:cxn>
                  </a:cxnLst>
                  <a:rect l="0" t="0" r="r" b="b"/>
                  <a:pathLst>
                    <a:path w="441505" h="454847">
                      <a:moveTo>
                        <a:pt x="0" y="80053"/>
                      </a:moveTo>
                      <a:lnTo>
                        <a:pt x="37600" y="454847"/>
                      </a:lnTo>
                      <a:lnTo>
                        <a:pt x="441505" y="386924"/>
                      </a:lnTo>
                      <a:lnTo>
                        <a:pt x="422098" y="0"/>
                      </a:lnTo>
                      <a:lnTo>
                        <a:pt x="0" y="80053"/>
                      </a:lnTo>
                      <a:close/>
                    </a:path>
                  </a:pathLst>
                </a:custGeom>
                <a:solidFill>
                  <a:srgbClr val="5E7FD8"/>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10" name="Freeform 14"/>
                <p:cNvSpPr>
                  <a:spLocks/>
                </p:cNvSpPr>
                <p:nvPr/>
              </p:nvSpPr>
              <p:spPr bwMode="auto">
                <a:xfrm>
                  <a:off x="112204247" y="112143215"/>
                  <a:ext cx="345684" cy="373581"/>
                </a:xfrm>
                <a:custGeom>
                  <a:avLst/>
                  <a:gdLst>
                    <a:gd name="T0" fmla="*/ 0 w 345684"/>
                    <a:gd name="T1" fmla="*/ 4852 h 373581"/>
                    <a:gd name="T2" fmla="*/ 332342 w 345684"/>
                    <a:gd name="T3" fmla="*/ 0 h 373581"/>
                    <a:gd name="T4" fmla="*/ 345684 w 345684"/>
                    <a:gd name="T5" fmla="*/ 373581 h 373581"/>
                    <a:gd name="T6" fmla="*/ 38814 w 345684"/>
                    <a:gd name="T7" fmla="*/ 346896 h 373581"/>
                    <a:gd name="T8" fmla="*/ 0 w 345684"/>
                    <a:gd name="T9" fmla="*/ 4852 h 373581"/>
                  </a:gdLst>
                  <a:ahLst/>
                  <a:cxnLst>
                    <a:cxn ang="0">
                      <a:pos x="T0" y="T1"/>
                    </a:cxn>
                    <a:cxn ang="0">
                      <a:pos x="T2" y="T3"/>
                    </a:cxn>
                    <a:cxn ang="0">
                      <a:pos x="T4" y="T5"/>
                    </a:cxn>
                    <a:cxn ang="0">
                      <a:pos x="T6" y="T7"/>
                    </a:cxn>
                    <a:cxn ang="0">
                      <a:pos x="T8" y="T9"/>
                    </a:cxn>
                  </a:cxnLst>
                  <a:rect l="0" t="0" r="r" b="b"/>
                  <a:pathLst>
                    <a:path w="345684" h="373581">
                      <a:moveTo>
                        <a:pt x="0" y="4852"/>
                      </a:moveTo>
                      <a:lnTo>
                        <a:pt x="332342" y="0"/>
                      </a:lnTo>
                      <a:lnTo>
                        <a:pt x="345684" y="373581"/>
                      </a:lnTo>
                      <a:lnTo>
                        <a:pt x="38814" y="346896"/>
                      </a:lnTo>
                      <a:lnTo>
                        <a:pt x="0" y="4852"/>
                      </a:lnTo>
                      <a:close/>
                    </a:path>
                  </a:pathLst>
                </a:custGeom>
                <a:solidFill>
                  <a:srgbClr val="5E7FD8"/>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11" name="Freeform 15"/>
                <p:cNvSpPr>
                  <a:spLocks/>
                </p:cNvSpPr>
                <p:nvPr/>
              </p:nvSpPr>
              <p:spPr bwMode="auto">
                <a:xfrm>
                  <a:off x="111150215" y="111221392"/>
                  <a:ext cx="585843" cy="520345"/>
                </a:xfrm>
                <a:custGeom>
                  <a:avLst/>
                  <a:gdLst>
                    <a:gd name="T0" fmla="*/ 0 w 585843"/>
                    <a:gd name="T1" fmla="*/ 100673 h 520345"/>
                    <a:gd name="T2" fmla="*/ 143125 w 585843"/>
                    <a:gd name="T3" fmla="*/ 435440 h 520345"/>
                    <a:gd name="T4" fmla="*/ 547030 w 585843"/>
                    <a:gd name="T5" fmla="*/ 520345 h 520345"/>
                    <a:gd name="T6" fmla="*/ 585843 w 585843"/>
                    <a:gd name="T7" fmla="*/ 117654 h 520345"/>
                    <a:gd name="T8" fmla="*/ 319000 w 585843"/>
                    <a:gd name="T9" fmla="*/ 71562 h 520345"/>
                    <a:gd name="T10" fmla="*/ 289889 w 585843"/>
                    <a:gd name="T11" fmla="*/ 23045 h 520345"/>
                    <a:gd name="T12" fmla="*/ 116441 w 585843"/>
                    <a:gd name="T13" fmla="*/ 0 h 520345"/>
                    <a:gd name="T14" fmla="*/ 123719 w 585843"/>
                    <a:gd name="T15" fmla="*/ 55794 h 520345"/>
                    <a:gd name="T16" fmla="*/ 0 w 585843"/>
                    <a:gd name="T17" fmla="*/ 100673 h 5203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85843" h="520345">
                      <a:moveTo>
                        <a:pt x="0" y="100673"/>
                      </a:moveTo>
                      <a:lnTo>
                        <a:pt x="143125" y="435440"/>
                      </a:lnTo>
                      <a:lnTo>
                        <a:pt x="547030" y="520345"/>
                      </a:lnTo>
                      <a:lnTo>
                        <a:pt x="585843" y="117654"/>
                      </a:lnTo>
                      <a:lnTo>
                        <a:pt x="319000" y="71562"/>
                      </a:lnTo>
                      <a:lnTo>
                        <a:pt x="289889" y="23045"/>
                      </a:lnTo>
                      <a:lnTo>
                        <a:pt x="116441" y="0"/>
                      </a:lnTo>
                      <a:lnTo>
                        <a:pt x="123719" y="55794"/>
                      </a:lnTo>
                      <a:lnTo>
                        <a:pt x="0" y="100673"/>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12" name="Freeform 16"/>
                <p:cNvSpPr>
                  <a:spLocks/>
                </p:cNvSpPr>
                <p:nvPr/>
              </p:nvSpPr>
              <p:spPr bwMode="auto">
                <a:xfrm>
                  <a:off x="111202371" y="111371795"/>
                  <a:ext cx="465763" cy="340831"/>
                </a:xfrm>
                <a:custGeom>
                  <a:avLst/>
                  <a:gdLst>
                    <a:gd name="T0" fmla="*/ 0 w 465763"/>
                    <a:gd name="T1" fmla="*/ 0 h 340831"/>
                    <a:gd name="T2" fmla="*/ 439079 w 465763"/>
                    <a:gd name="T3" fmla="*/ 72775 h 340831"/>
                    <a:gd name="T4" fmla="*/ 465763 w 465763"/>
                    <a:gd name="T5" fmla="*/ 340831 h 340831"/>
                    <a:gd name="T6" fmla="*/ 110376 w 465763"/>
                    <a:gd name="T7" fmla="*/ 255927 h 340831"/>
                    <a:gd name="T8" fmla="*/ 0 w 465763"/>
                    <a:gd name="T9" fmla="*/ 0 h 340831"/>
                  </a:gdLst>
                  <a:ahLst/>
                  <a:cxnLst>
                    <a:cxn ang="0">
                      <a:pos x="T0" y="T1"/>
                    </a:cxn>
                    <a:cxn ang="0">
                      <a:pos x="T2" y="T3"/>
                    </a:cxn>
                    <a:cxn ang="0">
                      <a:pos x="T4" y="T5"/>
                    </a:cxn>
                    <a:cxn ang="0">
                      <a:pos x="T6" y="T7"/>
                    </a:cxn>
                    <a:cxn ang="0">
                      <a:pos x="T8" y="T9"/>
                    </a:cxn>
                  </a:cxnLst>
                  <a:rect l="0" t="0" r="r" b="b"/>
                  <a:pathLst>
                    <a:path w="465763" h="340831">
                      <a:moveTo>
                        <a:pt x="0" y="0"/>
                      </a:moveTo>
                      <a:lnTo>
                        <a:pt x="439079" y="72775"/>
                      </a:lnTo>
                      <a:lnTo>
                        <a:pt x="465763" y="340831"/>
                      </a:lnTo>
                      <a:lnTo>
                        <a:pt x="110376" y="255927"/>
                      </a:lnTo>
                      <a:lnTo>
                        <a:pt x="0" y="0"/>
                      </a:lnTo>
                      <a:close/>
                    </a:path>
                  </a:pathLst>
                </a:custGeom>
                <a:solidFill>
                  <a:srgbClr val="9BA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13" name="Freeform 17"/>
                <p:cNvSpPr>
                  <a:spLocks/>
                </p:cNvSpPr>
                <p:nvPr/>
              </p:nvSpPr>
              <p:spPr bwMode="auto">
                <a:xfrm>
                  <a:off x="111192668" y="111331768"/>
                  <a:ext cx="488809" cy="315361"/>
                </a:xfrm>
                <a:custGeom>
                  <a:avLst/>
                  <a:gdLst>
                    <a:gd name="T0" fmla="*/ 286250 w 488809"/>
                    <a:gd name="T1" fmla="*/ 61859 h 315361"/>
                    <a:gd name="T2" fmla="*/ 0 w 488809"/>
                    <a:gd name="T3" fmla="*/ 0 h 315361"/>
                    <a:gd name="T4" fmla="*/ 471828 w 488809"/>
                    <a:gd name="T5" fmla="*/ 78840 h 315361"/>
                    <a:gd name="T6" fmla="*/ 488809 w 488809"/>
                    <a:gd name="T7" fmla="*/ 315361 h 315361"/>
                    <a:gd name="T8" fmla="*/ 459698 w 488809"/>
                    <a:gd name="T9" fmla="*/ 90969 h 315361"/>
                    <a:gd name="T10" fmla="*/ 286250 w 488809"/>
                    <a:gd name="T11" fmla="*/ 61859 h 315361"/>
                  </a:gdLst>
                  <a:ahLst/>
                  <a:cxnLst>
                    <a:cxn ang="0">
                      <a:pos x="T0" y="T1"/>
                    </a:cxn>
                    <a:cxn ang="0">
                      <a:pos x="T2" y="T3"/>
                    </a:cxn>
                    <a:cxn ang="0">
                      <a:pos x="T4" y="T5"/>
                    </a:cxn>
                    <a:cxn ang="0">
                      <a:pos x="T6" y="T7"/>
                    </a:cxn>
                    <a:cxn ang="0">
                      <a:pos x="T8" y="T9"/>
                    </a:cxn>
                    <a:cxn ang="0">
                      <a:pos x="T10" y="T11"/>
                    </a:cxn>
                  </a:cxnLst>
                  <a:rect l="0" t="0" r="r" b="b"/>
                  <a:pathLst>
                    <a:path w="488809" h="315361">
                      <a:moveTo>
                        <a:pt x="286250" y="61859"/>
                      </a:moveTo>
                      <a:lnTo>
                        <a:pt x="0" y="0"/>
                      </a:lnTo>
                      <a:lnTo>
                        <a:pt x="471828" y="78840"/>
                      </a:lnTo>
                      <a:lnTo>
                        <a:pt x="488809" y="315361"/>
                      </a:lnTo>
                      <a:lnTo>
                        <a:pt x="459698" y="90969"/>
                      </a:lnTo>
                      <a:lnTo>
                        <a:pt x="286250" y="61859"/>
                      </a:lnTo>
                      <a:close/>
                    </a:path>
                  </a:pathLst>
                </a:cu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14" name="Freeform 18"/>
                <p:cNvSpPr>
                  <a:spLocks/>
                </p:cNvSpPr>
                <p:nvPr/>
              </p:nvSpPr>
              <p:spPr bwMode="auto">
                <a:xfrm>
                  <a:off x="111244823" y="111302658"/>
                  <a:ext cx="459699" cy="295954"/>
                </a:xfrm>
                <a:custGeom>
                  <a:avLst/>
                  <a:gdLst>
                    <a:gd name="T0" fmla="*/ 413608 w 459699"/>
                    <a:gd name="T1" fmla="*/ 90969 h 295954"/>
                    <a:gd name="T2" fmla="*/ 0 w 459699"/>
                    <a:gd name="T3" fmla="*/ 0 h 295954"/>
                    <a:gd name="T4" fmla="*/ 459699 w 459699"/>
                    <a:gd name="T5" fmla="*/ 84905 h 295954"/>
                    <a:gd name="T6" fmla="*/ 446357 w 459699"/>
                    <a:gd name="T7" fmla="*/ 295954 h 295954"/>
                    <a:gd name="T8" fmla="*/ 442718 w 459699"/>
                    <a:gd name="T9" fmla="*/ 100673 h 295954"/>
                    <a:gd name="T10" fmla="*/ 413608 w 459699"/>
                    <a:gd name="T11" fmla="*/ 90969 h 295954"/>
                  </a:gdLst>
                  <a:ahLst/>
                  <a:cxnLst>
                    <a:cxn ang="0">
                      <a:pos x="T0" y="T1"/>
                    </a:cxn>
                    <a:cxn ang="0">
                      <a:pos x="T2" y="T3"/>
                    </a:cxn>
                    <a:cxn ang="0">
                      <a:pos x="T4" y="T5"/>
                    </a:cxn>
                    <a:cxn ang="0">
                      <a:pos x="T6" y="T7"/>
                    </a:cxn>
                    <a:cxn ang="0">
                      <a:pos x="T8" y="T9"/>
                    </a:cxn>
                    <a:cxn ang="0">
                      <a:pos x="T10" y="T11"/>
                    </a:cxn>
                  </a:cxnLst>
                  <a:rect l="0" t="0" r="r" b="b"/>
                  <a:pathLst>
                    <a:path w="459699" h="295954">
                      <a:moveTo>
                        <a:pt x="413608" y="90969"/>
                      </a:moveTo>
                      <a:lnTo>
                        <a:pt x="0" y="0"/>
                      </a:lnTo>
                      <a:lnTo>
                        <a:pt x="459699" y="84905"/>
                      </a:lnTo>
                      <a:lnTo>
                        <a:pt x="446357" y="295954"/>
                      </a:lnTo>
                      <a:lnTo>
                        <a:pt x="442718" y="100673"/>
                      </a:lnTo>
                      <a:lnTo>
                        <a:pt x="413608" y="90969"/>
                      </a:lnTo>
                      <a:close/>
                    </a:path>
                  </a:pathLst>
                </a:cu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15" name="Freeform 19"/>
                <p:cNvSpPr>
                  <a:spLocks/>
                </p:cNvSpPr>
                <p:nvPr/>
              </p:nvSpPr>
              <p:spPr bwMode="auto">
                <a:xfrm>
                  <a:off x="111293340" y="111256567"/>
                  <a:ext cx="400266" cy="104311"/>
                </a:xfrm>
                <a:custGeom>
                  <a:avLst/>
                  <a:gdLst>
                    <a:gd name="T0" fmla="*/ 6065 w 400266"/>
                    <a:gd name="T1" fmla="*/ 30323 h 104311"/>
                    <a:gd name="T2" fmla="*/ 0 w 400266"/>
                    <a:gd name="T3" fmla="*/ 0 h 104311"/>
                    <a:gd name="T4" fmla="*/ 129783 w 400266"/>
                    <a:gd name="T5" fmla="*/ 13342 h 104311"/>
                    <a:gd name="T6" fmla="*/ 137061 w 400266"/>
                    <a:gd name="T7" fmla="*/ 46091 h 104311"/>
                    <a:gd name="T8" fmla="*/ 400266 w 400266"/>
                    <a:gd name="T9" fmla="*/ 104311 h 104311"/>
                    <a:gd name="T10" fmla="*/ 6065 w 400266"/>
                    <a:gd name="T11" fmla="*/ 36387 h 104311"/>
                    <a:gd name="T12" fmla="*/ 6065 w 400266"/>
                    <a:gd name="T13" fmla="*/ 30323 h 104311"/>
                  </a:gdLst>
                  <a:ahLst/>
                  <a:cxnLst>
                    <a:cxn ang="0">
                      <a:pos x="T0" y="T1"/>
                    </a:cxn>
                    <a:cxn ang="0">
                      <a:pos x="T2" y="T3"/>
                    </a:cxn>
                    <a:cxn ang="0">
                      <a:pos x="T4" y="T5"/>
                    </a:cxn>
                    <a:cxn ang="0">
                      <a:pos x="T6" y="T7"/>
                    </a:cxn>
                    <a:cxn ang="0">
                      <a:pos x="T8" y="T9"/>
                    </a:cxn>
                    <a:cxn ang="0">
                      <a:pos x="T10" y="T11"/>
                    </a:cxn>
                    <a:cxn ang="0">
                      <a:pos x="T12" y="T13"/>
                    </a:cxn>
                  </a:cxnLst>
                  <a:rect l="0" t="0" r="r" b="b"/>
                  <a:pathLst>
                    <a:path w="400266" h="104311">
                      <a:moveTo>
                        <a:pt x="6065" y="30323"/>
                      </a:moveTo>
                      <a:lnTo>
                        <a:pt x="0" y="0"/>
                      </a:lnTo>
                      <a:lnTo>
                        <a:pt x="129783" y="13342"/>
                      </a:lnTo>
                      <a:lnTo>
                        <a:pt x="137061" y="46091"/>
                      </a:lnTo>
                      <a:lnTo>
                        <a:pt x="400266" y="104311"/>
                      </a:lnTo>
                      <a:lnTo>
                        <a:pt x="6065" y="36387"/>
                      </a:lnTo>
                      <a:lnTo>
                        <a:pt x="6065" y="30323"/>
                      </a:lnTo>
                      <a:close/>
                    </a:path>
                  </a:pathLst>
                </a:custGeom>
                <a:solidFill>
                  <a:srgbClr val="5E7FD8"/>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16" name="Freeform 20"/>
                <p:cNvSpPr>
                  <a:spLocks/>
                </p:cNvSpPr>
                <p:nvPr/>
              </p:nvSpPr>
              <p:spPr bwMode="auto">
                <a:xfrm>
                  <a:off x="112684566" y="111864242"/>
                  <a:ext cx="258353" cy="629508"/>
                </a:xfrm>
                <a:custGeom>
                  <a:avLst/>
                  <a:gdLst>
                    <a:gd name="T0" fmla="*/ 144338 w 258353"/>
                    <a:gd name="T1" fmla="*/ 132209 h 629508"/>
                    <a:gd name="T2" fmla="*/ 124931 w 258353"/>
                    <a:gd name="T3" fmla="*/ 166171 h 629508"/>
                    <a:gd name="T4" fmla="*/ 105524 w 258353"/>
                    <a:gd name="T5" fmla="*/ 179513 h 629508"/>
                    <a:gd name="T6" fmla="*/ 86117 w 258353"/>
                    <a:gd name="T7" fmla="*/ 177087 h 629508"/>
                    <a:gd name="T8" fmla="*/ 66710 w 258353"/>
                    <a:gd name="T9" fmla="*/ 158893 h 629508"/>
                    <a:gd name="T10" fmla="*/ 48517 w 258353"/>
                    <a:gd name="T11" fmla="*/ 129783 h 629508"/>
                    <a:gd name="T12" fmla="*/ 31536 w 258353"/>
                    <a:gd name="T13" fmla="*/ 90970 h 629508"/>
                    <a:gd name="T14" fmla="*/ 14555 w 258353"/>
                    <a:gd name="T15" fmla="*/ 47304 h 629508"/>
                    <a:gd name="T16" fmla="*/ 0 w 258353"/>
                    <a:gd name="T17" fmla="*/ 0 h 629508"/>
                    <a:gd name="T18" fmla="*/ 9703 w 258353"/>
                    <a:gd name="T19" fmla="*/ 527623 h 629508"/>
                    <a:gd name="T20" fmla="*/ 18193 w 258353"/>
                    <a:gd name="T21" fmla="*/ 536113 h 629508"/>
                    <a:gd name="T22" fmla="*/ 26684 w 258353"/>
                    <a:gd name="T23" fmla="*/ 544603 h 629508"/>
                    <a:gd name="T24" fmla="*/ 36387 w 258353"/>
                    <a:gd name="T25" fmla="*/ 553094 h 629508"/>
                    <a:gd name="T26" fmla="*/ 46091 w 258353"/>
                    <a:gd name="T27" fmla="*/ 561584 h 629508"/>
                    <a:gd name="T28" fmla="*/ 57007 w 258353"/>
                    <a:gd name="T29" fmla="*/ 570075 h 629508"/>
                    <a:gd name="T30" fmla="*/ 69136 w 258353"/>
                    <a:gd name="T31" fmla="*/ 577352 h 629508"/>
                    <a:gd name="T32" fmla="*/ 81266 w 258353"/>
                    <a:gd name="T33" fmla="*/ 585843 h 629508"/>
                    <a:gd name="T34" fmla="*/ 94608 w 258353"/>
                    <a:gd name="T35" fmla="*/ 593120 h 629508"/>
                    <a:gd name="T36" fmla="*/ 109163 w 258353"/>
                    <a:gd name="T37" fmla="*/ 599185 h 629508"/>
                    <a:gd name="T38" fmla="*/ 124931 w 258353"/>
                    <a:gd name="T39" fmla="*/ 605250 h 629508"/>
                    <a:gd name="T40" fmla="*/ 140699 w 258353"/>
                    <a:gd name="T41" fmla="*/ 611314 h 629508"/>
                    <a:gd name="T42" fmla="*/ 157680 w 258353"/>
                    <a:gd name="T43" fmla="*/ 616166 h 629508"/>
                    <a:gd name="T44" fmla="*/ 177087 w 258353"/>
                    <a:gd name="T45" fmla="*/ 621018 h 629508"/>
                    <a:gd name="T46" fmla="*/ 195281 w 258353"/>
                    <a:gd name="T47" fmla="*/ 624657 h 629508"/>
                    <a:gd name="T48" fmla="*/ 215900 w 258353"/>
                    <a:gd name="T49" fmla="*/ 627082 h 629508"/>
                    <a:gd name="T50" fmla="*/ 237733 w 258353"/>
                    <a:gd name="T51" fmla="*/ 629508 h 629508"/>
                    <a:gd name="T52" fmla="*/ 258353 w 258353"/>
                    <a:gd name="T53" fmla="*/ 61859 h 629508"/>
                    <a:gd name="T54" fmla="*/ 235307 w 258353"/>
                    <a:gd name="T55" fmla="*/ 53369 h 629508"/>
                    <a:gd name="T56" fmla="*/ 214687 w 258353"/>
                    <a:gd name="T57" fmla="*/ 57008 h 629508"/>
                    <a:gd name="T58" fmla="*/ 195281 w 258353"/>
                    <a:gd name="T59" fmla="*/ 66711 h 629508"/>
                    <a:gd name="T60" fmla="*/ 178300 w 258353"/>
                    <a:gd name="T61" fmla="*/ 82479 h 629508"/>
                    <a:gd name="T62" fmla="*/ 163744 w 258353"/>
                    <a:gd name="T63" fmla="*/ 99460 h 629508"/>
                    <a:gd name="T64" fmla="*/ 154041 w 258353"/>
                    <a:gd name="T65" fmla="*/ 115228 h 629508"/>
                    <a:gd name="T66" fmla="*/ 146764 w 258353"/>
                    <a:gd name="T67" fmla="*/ 127357 h 629508"/>
                    <a:gd name="T68" fmla="*/ 144338 w 258353"/>
                    <a:gd name="T69" fmla="*/ 132209 h 6295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58353" h="629508">
                      <a:moveTo>
                        <a:pt x="144338" y="132209"/>
                      </a:moveTo>
                      <a:lnTo>
                        <a:pt x="124931" y="166171"/>
                      </a:lnTo>
                      <a:lnTo>
                        <a:pt x="105524" y="179513"/>
                      </a:lnTo>
                      <a:lnTo>
                        <a:pt x="86117" y="177087"/>
                      </a:lnTo>
                      <a:lnTo>
                        <a:pt x="66710" y="158893"/>
                      </a:lnTo>
                      <a:lnTo>
                        <a:pt x="48517" y="129783"/>
                      </a:lnTo>
                      <a:lnTo>
                        <a:pt x="31536" y="90970"/>
                      </a:lnTo>
                      <a:lnTo>
                        <a:pt x="14555" y="47304"/>
                      </a:lnTo>
                      <a:lnTo>
                        <a:pt x="0" y="0"/>
                      </a:lnTo>
                      <a:lnTo>
                        <a:pt x="9703" y="527623"/>
                      </a:lnTo>
                      <a:lnTo>
                        <a:pt x="18193" y="536113"/>
                      </a:lnTo>
                      <a:lnTo>
                        <a:pt x="26684" y="544603"/>
                      </a:lnTo>
                      <a:lnTo>
                        <a:pt x="36387" y="553094"/>
                      </a:lnTo>
                      <a:lnTo>
                        <a:pt x="46091" y="561584"/>
                      </a:lnTo>
                      <a:lnTo>
                        <a:pt x="57007" y="570075"/>
                      </a:lnTo>
                      <a:lnTo>
                        <a:pt x="69136" y="577352"/>
                      </a:lnTo>
                      <a:lnTo>
                        <a:pt x="81266" y="585843"/>
                      </a:lnTo>
                      <a:lnTo>
                        <a:pt x="94608" y="593120"/>
                      </a:lnTo>
                      <a:lnTo>
                        <a:pt x="109163" y="599185"/>
                      </a:lnTo>
                      <a:lnTo>
                        <a:pt x="124931" y="605250"/>
                      </a:lnTo>
                      <a:lnTo>
                        <a:pt x="140699" y="611314"/>
                      </a:lnTo>
                      <a:lnTo>
                        <a:pt x="157680" y="616166"/>
                      </a:lnTo>
                      <a:lnTo>
                        <a:pt x="177087" y="621018"/>
                      </a:lnTo>
                      <a:lnTo>
                        <a:pt x="195281" y="624657"/>
                      </a:lnTo>
                      <a:lnTo>
                        <a:pt x="215900" y="627082"/>
                      </a:lnTo>
                      <a:lnTo>
                        <a:pt x="237733" y="629508"/>
                      </a:lnTo>
                      <a:lnTo>
                        <a:pt x="258353" y="61859"/>
                      </a:lnTo>
                      <a:lnTo>
                        <a:pt x="235307" y="53369"/>
                      </a:lnTo>
                      <a:lnTo>
                        <a:pt x="214687" y="57008"/>
                      </a:lnTo>
                      <a:lnTo>
                        <a:pt x="195281" y="66711"/>
                      </a:lnTo>
                      <a:lnTo>
                        <a:pt x="178300" y="82479"/>
                      </a:lnTo>
                      <a:lnTo>
                        <a:pt x="163744" y="99460"/>
                      </a:lnTo>
                      <a:lnTo>
                        <a:pt x="154041" y="115228"/>
                      </a:lnTo>
                      <a:lnTo>
                        <a:pt x="146764" y="127357"/>
                      </a:lnTo>
                      <a:lnTo>
                        <a:pt x="144338" y="132209"/>
                      </a:lnTo>
                      <a:close/>
                    </a:path>
                  </a:pathLst>
                </a:custGeom>
                <a:solidFill>
                  <a:srgbClr val="9BA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17" name="Freeform 21"/>
                <p:cNvSpPr>
                  <a:spLocks/>
                </p:cNvSpPr>
                <p:nvPr/>
              </p:nvSpPr>
              <p:spPr bwMode="auto">
                <a:xfrm>
                  <a:off x="112666372" y="110936354"/>
                  <a:ext cx="306870" cy="650128"/>
                </a:xfrm>
                <a:custGeom>
                  <a:avLst/>
                  <a:gdLst>
                    <a:gd name="T0" fmla="*/ 147977 w 306870"/>
                    <a:gd name="T1" fmla="*/ 372368 h 650128"/>
                    <a:gd name="T2" fmla="*/ 150402 w 306870"/>
                    <a:gd name="T3" fmla="*/ 380859 h 650128"/>
                    <a:gd name="T4" fmla="*/ 158893 w 306870"/>
                    <a:gd name="T5" fmla="*/ 402692 h 650128"/>
                    <a:gd name="T6" fmla="*/ 171022 w 306870"/>
                    <a:gd name="T7" fmla="*/ 436653 h 650128"/>
                    <a:gd name="T8" fmla="*/ 188003 w 306870"/>
                    <a:gd name="T9" fmla="*/ 477893 h 650128"/>
                    <a:gd name="T10" fmla="*/ 208623 w 306870"/>
                    <a:gd name="T11" fmla="*/ 522771 h 650128"/>
                    <a:gd name="T12" fmla="*/ 232881 w 306870"/>
                    <a:gd name="T13" fmla="*/ 568862 h 650128"/>
                    <a:gd name="T14" fmla="*/ 259566 w 306870"/>
                    <a:gd name="T15" fmla="*/ 612528 h 650128"/>
                    <a:gd name="T16" fmla="*/ 288676 w 306870"/>
                    <a:gd name="T17" fmla="*/ 650128 h 650128"/>
                    <a:gd name="T18" fmla="*/ 306870 w 306870"/>
                    <a:gd name="T19" fmla="*/ 139487 h 650128"/>
                    <a:gd name="T20" fmla="*/ 0 w 306870"/>
                    <a:gd name="T21" fmla="*/ 0 h 650128"/>
                    <a:gd name="T22" fmla="*/ 2426 w 306870"/>
                    <a:gd name="T23" fmla="*/ 144339 h 650128"/>
                    <a:gd name="T24" fmla="*/ 21832 w 306870"/>
                    <a:gd name="T25" fmla="*/ 150403 h 650128"/>
                    <a:gd name="T26" fmla="*/ 41239 w 306870"/>
                    <a:gd name="T27" fmla="*/ 161319 h 650128"/>
                    <a:gd name="T28" fmla="*/ 63072 w 306870"/>
                    <a:gd name="T29" fmla="*/ 177087 h 650128"/>
                    <a:gd name="T30" fmla="*/ 83692 w 306870"/>
                    <a:gd name="T31" fmla="*/ 200133 h 650128"/>
                    <a:gd name="T32" fmla="*/ 104311 w 306870"/>
                    <a:gd name="T33" fmla="*/ 230456 h 650128"/>
                    <a:gd name="T34" fmla="*/ 121292 w 306870"/>
                    <a:gd name="T35" fmla="*/ 268057 h 650128"/>
                    <a:gd name="T36" fmla="*/ 137060 w 306870"/>
                    <a:gd name="T37" fmla="*/ 315361 h 650128"/>
                    <a:gd name="T38" fmla="*/ 147977 w 306870"/>
                    <a:gd name="T39" fmla="*/ 372368 h 650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306870" h="650128">
                      <a:moveTo>
                        <a:pt x="147977" y="372368"/>
                      </a:moveTo>
                      <a:lnTo>
                        <a:pt x="150402" y="380859"/>
                      </a:lnTo>
                      <a:lnTo>
                        <a:pt x="158893" y="402692"/>
                      </a:lnTo>
                      <a:lnTo>
                        <a:pt x="171022" y="436653"/>
                      </a:lnTo>
                      <a:lnTo>
                        <a:pt x="188003" y="477893"/>
                      </a:lnTo>
                      <a:lnTo>
                        <a:pt x="208623" y="522771"/>
                      </a:lnTo>
                      <a:lnTo>
                        <a:pt x="232881" y="568862"/>
                      </a:lnTo>
                      <a:lnTo>
                        <a:pt x="259566" y="612528"/>
                      </a:lnTo>
                      <a:lnTo>
                        <a:pt x="288676" y="650128"/>
                      </a:lnTo>
                      <a:lnTo>
                        <a:pt x="306870" y="139487"/>
                      </a:lnTo>
                      <a:lnTo>
                        <a:pt x="0" y="0"/>
                      </a:lnTo>
                      <a:lnTo>
                        <a:pt x="2426" y="144339"/>
                      </a:lnTo>
                      <a:lnTo>
                        <a:pt x="21832" y="150403"/>
                      </a:lnTo>
                      <a:lnTo>
                        <a:pt x="41239" y="161319"/>
                      </a:lnTo>
                      <a:lnTo>
                        <a:pt x="63072" y="177087"/>
                      </a:lnTo>
                      <a:lnTo>
                        <a:pt x="83692" y="200133"/>
                      </a:lnTo>
                      <a:lnTo>
                        <a:pt x="104311" y="230456"/>
                      </a:lnTo>
                      <a:lnTo>
                        <a:pt x="121292" y="268057"/>
                      </a:lnTo>
                      <a:lnTo>
                        <a:pt x="137060" y="315361"/>
                      </a:lnTo>
                      <a:lnTo>
                        <a:pt x="147977" y="372368"/>
                      </a:lnTo>
                      <a:close/>
                    </a:path>
                  </a:pathLst>
                </a:custGeom>
                <a:solidFill>
                  <a:srgbClr val="9BA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18" name="Freeform 22"/>
                <p:cNvSpPr>
                  <a:spLocks/>
                </p:cNvSpPr>
                <p:nvPr/>
              </p:nvSpPr>
              <p:spPr bwMode="auto">
                <a:xfrm>
                  <a:off x="112668798" y="111080693"/>
                  <a:ext cx="286250" cy="963062"/>
                </a:xfrm>
                <a:custGeom>
                  <a:avLst/>
                  <a:gdLst>
                    <a:gd name="T0" fmla="*/ 160106 w 286250"/>
                    <a:gd name="T1" fmla="*/ 915758 h 963062"/>
                    <a:gd name="T2" fmla="*/ 162532 w 286250"/>
                    <a:gd name="T3" fmla="*/ 910906 h 963062"/>
                    <a:gd name="T4" fmla="*/ 169809 w 286250"/>
                    <a:gd name="T5" fmla="*/ 898777 h 963062"/>
                    <a:gd name="T6" fmla="*/ 179512 w 286250"/>
                    <a:gd name="T7" fmla="*/ 883009 h 963062"/>
                    <a:gd name="T8" fmla="*/ 194068 w 286250"/>
                    <a:gd name="T9" fmla="*/ 866028 h 963062"/>
                    <a:gd name="T10" fmla="*/ 211049 w 286250"/>
                    <a:gd name="T11" fmla="*/ 850260 h 963062"/>
                    <a:gd name="T12" fmla="*/ 230455 w 286250"/>
                    <a:gd name="T13" fmla="*/ 840557 h 963062"/>
                    <a:gd name="T14" fmla="*/ 251075 w 286250"/>
                    <a:gd name="T15" fmla="*/ 836918 h 963062"/>
                    <a:gd name="T16" fmla="*/ 274121 w 286250"/>
                    <a:gd name="T17" fmla="*/ 845408 h 963062"/>
                    <a:gd name="T18" fmla="*/ 286250 w 286250"/>
                    <a:gd name="T19" fmla="*/ 505789 h 963062"/>
                    <a:gd name="T20" fmla="*/ 257140 w 286250"/>
                    <a:gd name="T21" fmla="*/ 468189 h 963062"/>
                    <a:gd name="T22" fmla="*/ 230455 w 286250"/>
                    <a:gd name="T23" fmla="*/ 424523 h 963062"/>
                    <a:gd name="T24" fmla="*/ 206197 w 286250"/>
                    <a:gd name="T25" fmla="*/ 378432 h 963062"/>
                    <a:gd name="T26" fmla="*/ 185577 w 286250"/>
                    <a:gd name="T27" fmla="*/ 333554 h 963062"/>
                    <a:gd name="T28" fmla="*/ 168596 w 286250"/>
                    <a:gd name="T29" fmla="*/ 292314 h 963062"/>
                    <a:gd name="T30" fmla="*/ 156467 w 286250"/>
                    <a:gd name="T31" fmla="*/ 258353 h 963062"/>
                    <a:gd name="T32" fmla="*/ 147976 w 286250"/>
                    <a:gd name="T33" fmla="*/ 236520 h 963062"/>
                    <a:gd name="T34" fmla="*/ 145551 w 286250"/>
                    <a:gd name="T35" fmla="*/ 228029 h 963062"/>
                    <a:gd name="T36" fmla="*/ 134634 w 286250"/>
                    <a:gd name="T37" fmla="*/ 171022 h 963062"/>
                    <a:gd name="T38" fmla="*/ 118866 w 286250"/>
                    <a:gd name="T39" fmla="*/ 123718 h 963062"/>
                    <a:gd name="T40" fmla="*/ 101885 w 286250"/>
                    <a:gd name="T41" fmla="*/ 86117 h 963062"/>
                    <a:gd name="T42" fmla="*/ 81266 w 286250"/>
                    <a:gd name="T43" fmla="*/ 55794 h 963062"/>
                    <a:gd name="T44" fmla="*/ 60646 w 286250"/>
                    <a:gd name="T45" fmla="*/ 32748 h 963062"/>
                    <a:gd name="T46" fmla="*/ 38813 w 286250"/>
                    <a:gd name="T47" fmla="*/ 16980 h 963062"/>
                    <a:gd name="T48" fmla="*/ 19406 w 286250"/>
                    <a:gd name="T49" fmla="*/ 6064 h 963062"/>
                    <a:gd name="T50" fmla="*/ 0 w 286250"/>
                    <a:gd name="T51" fmla="*/ 0 h 963062"/>
                    <a:gd name="T52" fmla="*/ 15768 w 286250"/>
                    <a:gd name="T53" fmla="*/ 783549 h 963062"/>
                    <a:gd name="T54" fmla="*/ 30323 w 286250"/>
                    <a:gd name="T55" fmla="*/ 830853 h 963062"/>
                    <a:gd name="T56" fmla="*/ 47304 w 286250"/>
                    <a:gd name="T57" fmla="*/ 874519 h 963062"/>
                    <a:gd name="T58" fmla="*/ 64285 w 286250"/>
                    <a:gd name="T59" fmla="*/ 913332 h 963062"/>
                    <a:gd name="T60" fmla="*/ 82478 w 286250"/>
                    <a:gd name="T61" fmla="*/ 942442 h 963062"/>
                    <a:gd name="T62" fmla="*/ 101885 w 286250"/>
                    <a:gd name="T63" fmla="*/ 960636 h 963062"/>
                    <a:gd name="T64" fmla="*/ 121292 w 286250"/>
                    <a:gd name="T65" fmla="*/ 963062 h 963062"/>
                    <a:gd name="T66" fmla="*/ 140699 w 286250"/>
                    <a:gd name="T67" fmla="*/ 949720 h 963062"/>
                    <a:gd name="T68" fmla="*/ 160106 w 286250"/>
                    <a:gd name="T69" fmla="*/ 915758 h 9630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86250" h="963062">
                      <a:moveTo>
                        <a:pt x="160106" y="915758"/>
                      </a:moveTo>
                      <a:lnTo>
                        <a:pt x="162532" y="910906"/>
                      </a:lnTo>
                      <a:lnTo>
                        <a:pt x="169809" y="898777"/>
                      </a:lnTo>
                      <a:lnTo>
                        <a:pt x="179512" y="883009"/>
                      </a:lnTo>
                      <a:lnTo>
                        <a:pt x="194068" y="866028"/>
                      </a:lnTo>
                      <a:lnTo>
                        <a:pt x="211049" y="850260"/>
                      </a:lnTo>
                      <a:lnTo>
                        <a:pt x="230455" y="840557"/>
                      </a:lnTo>
                      <a:lnTo>
                        <a:pt x="251075" y="836918"/>
                      </a:lnTo>
                      <a:lnTo>
                        <a:pt x="274121" y="845408"/>
                      </a:lnTo>
                      <a:lnTo>
                        <a:pt x="286250" y="505789"/>
                      </a:lnTo>
                      <a:lnTo>
                        <a:pt x="257140" y="468189"/>
                      </a:lnTo>
                      <a:lnTo>
                        <a:pt x="230455" y="424523"/>
                      </a:lnTo>
                      <a:lnTo>
                        <a:pt x="206197" y="378432"/>
                      </a:lnTo>
                      <a:lnTo>
                        <a:pt x="185577" y="333554"/>
                      </a:lnTo>
                      <a:lnTo>
                        <a:pt x="168596" y="292314"/>
                      </a:lnTo>
                      <a:lnTo>
                        <a:pt x="156467" y="258353"/>
                      </a:lnTo>
                      <a:lnTo>
                        <a:pt x="147976" y="236520"/>
                      </a:lnTo>
                      <a:lnTo>
                        <a:pt x="145551" y="228029"/>
                      </a:lnTo>
                      <a:lnTo>
                        <a:pt x="134634" y="171022"/>
                      </a:lnTo>
                      <a:lnTo>
                        <a:pt x="118866" y="123718"/>
                      </a:lnTo>
                      <a:lnTo>
                        <a:pt x="101885" y="86117"/>
                      </a:lnTo>
                      <a:lnTo>
                        <a:pt x="81266" y="55794"/>
                      </a:lnTo>
                      <a:lnTo>
                        <a:pt x="60646" y="32748"/>
                      </a:lnTo>
                      <a:lnTo>
                        <a:pt x="38813" y="16980"/>
                      </a:lnTo>
                      <a:lnTo>
                        <a:pt x="19406" y="6064"/>
                      </a:lnTo>
                      <a:lnTo>
                        <a:pt x="0" y="0"/>
                      </a:lnTo>
                      <a:lnTo>
                        <a:pt x="15768" y="783549"/>
                      </a:lnTo>
                      <a:lnTo>
                        <a:pt x="30323" y="830853"/>
                      </a:lnTo>
                      <a:lnTo>
                        <a:pt x="47304" y="874519"/>
                      </a:lnTo>
                      <a:lnTo>
                        <a:pt x="64285" y="913332"/>
                      </a:lnTo>
                      <a:lnTo>
                        <a:pt x="82478" y="942442"/>
                      </a:lnTo>
                      <a:lnTo>
                        <a:pt x="101885" y="960636"/>
                      </a:lnTo>
                      <a:lnTo>
                        <a:pt x="121292" y="963062"/>
                      </a:lnTo>
                      <a:lnTo>
                        <a:pt x="140699" y="949720"/>
                      </a:lnTo>
                      <a:lnTo>
                        <a:pt x="160106" y="915758"/>
                      </a:lnTo>
                      <a:close/>
                    </a:path>
                  </a:pathLst>
                </a:custGeom>
                <a:solidFill>
                  <a:srgbClr val="5E7FD8"/>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19" name="Freeform 23"/>
                <p:cNvSpPr>
                  <a:spLocks/>
                </p:cNvSpPr>
                <p:nvPr/>
              </p:nvSpPr>
              <p:spPr bwMode="auto">
                <a:xfrm>
                  <a:off x="112694269" y="112391865"/>
                  <a:ext cx="228030" cy="186790"/>
                </a:xfrm>
                <a:custGeom>
                  <a:avLst/>
                  <a:gdLst>
                    <a:gd name="T0" fmla="*/ 0 w 228030"/>
                    <a:gd name="T1" fmla="*/ 0 h 186790"/>
                    <a:gd name="T2" fmla="*/ 3639 w 228030"/>
                    <a:gd name="T3" fmla="*/ 186790 h 186790"/>
                    <a:gd name="T4" fmla="*/ 228030 w 228030"/>
                    <a:gd name="T5" fmla="*/ 106737 h 186790"/>
                    <a:gd name="T6" fmla="*/ 228030 w 228030"/>
                    <a:gd name="T7" fmla="*/ 101885 h 186790"/>
                    <a:gd name="T8" fmla="*/ 206197 w 228030"/>
                    <a:gd name="T9" fmla="*/ 99459 h 186790"/>
                    <a:gd name="T10" fmla="*/ 185578 w 228030"/>
                    <a:gd name="T11" fmla="*/ 97034 h 186790"/>
                    <a:gd name="T12" fmla="*/ 167384 w 228030"/>
                    <a:gd name="T13" fmla="*/ 93395 h 186790"/>
                    <a:gd name="T14" fmla="*/ 147977 w 228030"/>
                    <a:gd name="T15" fmla="*/ 88543 h 186790"/>
                    <a:gd name="T16" fmla="*/ 130996 w 228030"/>
                    <a:gd name="T17" fmla="*/ 83691 h 186790"/>
                    <a:gd name="T18" fmla="*/ 115228 w 228030"/>
                    <a:gd name="T19" fmla="*/ 77627 h 186790"/>
                    <a:gd name="T20" fmla="*/ 99460 w 228030"/>
                    <a:gd name="T21" fmla="*/ 71562 h 186790"/>
                    <a:gd name="T22" fmla="*/ 84905 w 228030"/>
                    <a:gd name="T23" fmla="*/ 65497 h 186790"/>
                    <a:gd name="T24" fmla="*/ 71563 w 228030"/>
                    <a:gd name="T25" fmla="*/ 58220 h 186790"/>
                    <a:gd name="T26" fmla="*/ 59433 w 228030"/>
                    <a:gd name="T27" fmla="*/ 49729 h 186790"/>
                    <a:gd name="T28" fmla="*/ 47304 w 228030"/>
                    <a:gd name="T29" fmla="*/ 42452 h 186790"/>
                    <a:gd name="T30" fmla="*/ 36388 w 228030"/>
                    <a:gd name="T31" fmla="*/ 33961 h 186790"/>
                    <a:gd name="T32" fmla="*/ 26684 w 228030"/>
                    <a:gd name="T33" fmla="*/ 25471 h 186790"/>
                    <a:gd name="T34" fmla="*/ 16981 w 228030"/>
                    <a:gd name="T35" fmla="*/ 16980 h 186790"/>
                    <a:gd name="T36" fmla="*/ 8490 w 228030"/>
                    <a:gd name="T37" fmla="*/ 8490 h 186790"/>
                    <a:gd name="T38" fmla="*/ 0 w 228030"/>
                    <a:gd name="T39" fmla="*/ 0 h 1867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28030" h="186790">
                      <a:moveTo>
                        <a:pt x="0" y="0"/>
                      </a:moveTo>
                      <a:lnTo>
                        <a:pt x="3639" y="186790"/>
                      </a:lnTo>
                      <a:lnTo>
                        <a:pt x="228030" y="106737"/>
                      </a:lnTo>
                      <a:lnTo>
                        <a:pt x="228030" y="101885"/>
                      </a:lnTo>
                      <a:lnTo>
                        <a:pt x="206197" y="99459"/>
                      </a:lnTo>
                      <a:lnTo>
                        <a:pt x="185578" y="97034"/>
                      </a:lnTo>
                      <a:lnTo>
                        <a:pt x="167384" y="93395"/>
                      </a:lnTo>
                      <a:lnTo>
                        <a:pt x="147977" y="88543"/>
                      </a:lnTo>
                      <a:lnTo>
                        <a:pt x="130996" y="83691"/>
                      </a:lnTo>
                      <a:lnTo>
                        <a:pt x="115228" y="77627"/>
                      </a:lnTo>
                      <a:lnTo>
                        <a:pt x="99460" y="71562"/>
                      </a:lnTo>
                      <a:lnTo>
                        <a:pt x="84905" y="65497"/>
                      </a:lnTo>
                      <a:lnTo>
                        <a:pt x="71563" y="58220"/>
                      </a:lnTo>
                      <a:lnTo>
                        <a:pt x="59433" y="49729"/>
                      </a:lnTo>
                      <a:lnTo>
                        <a:pt x="47304" y="42452"/>
                      </a:lnTo>
                      <a:lnTo>
                        <a:pt x="36388" y="33961"/>
                      </a:lnTo>
                      <a:lnTo>
                        <a:pt x="26684" y="25471"/>
                      </a:lnTo>
                      <a:lnTo>
                        <a:pt x="16981" y="16980"/>
                      </a:lnTo>
                      <a:lnTo>
                        <a:pt x="8490" y="8490"/>
                      </a:lnTo>
                      <a:lnTo>
                        <a:pt x="0" y="0"/>
                      </a:lnTo>
                      <a:close/>
                    </a:path>
                  </a:pathLst>
                </a:custGeom>
                <a:solidFill>
                  <a:srgbClr val="5E7FD8"/>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20" name="Freeform 24"/>
                <p:cNvSpPr>
                  <a:spLocks/>
                </p:cNvSpPr>
                <p:nvPr/>
              </p:nvSpPr>
              <p:spPr bwMode="auto">
                <a:xfrm>
                  <a:off x="112045354" y="110505766"/>
                  <a:ext cx="32749" cy="93395"/>
                </a:xfrm>
                <a:custGeom>
                  <a:avLst/>
                  <a:gdLst>
                    <a:gd name="T0" fmla="*/ 30323 w 32749"/>
                    <a:gd name="T1" fmla="*/ 0 h 93395"/>
                    <a:gd name="T2" fmla="*/ 32749 w 32749"/>
                    <a:gd name="T3" fmla="*/ 93395 h 93395"/>
                    <a:gd name="T4" fmla="*/ 3639 w 32749"/>
                    <a:gd name="T5" fmla="*/ 93395 h 93395"/>
                    <a:gd name="T6" fmla="*/ 0 w 32749"/>
                    <a:gd name="T7" fmla="*/ 1213 h 93395"/>
                    <a:gd name="T8" fmla="*/ 30323 w 32749"/>
                    <a:gd name="T9" fmla="*/ 0 h 93395"/>
                  </a:gdLst>
                  <a:ahLst/>
                  <a:cxnLst>
                    <a:cxn ang="0">
                      <a:pos x="T0" y="T1"/>
                    </a:cxn>
                    <a:cxn ang="0">
                      <a:pos x="T2" y="T3"/>
                    </a:cxn>
                    <a:cxn ang="0">
                      <a:pos x="T4" y="T5"/>
                    </a:cxn>
                    <a:cxn ang="0">
                      <a:pos x="T6" y="T7"/>
                    </a:cxn>
                    <a:cxn ang="0">
                      <a:pos x="T8" y="T9"/>
                    </a:cxn>
                  </a:cxnLst>
                  <a:rect l="0" t="0" r="r" b="b"/>
                  <a:pathLst>
                    <a:path w="32749" h="93395">
                      <a:moveTo>
                        <a:pt x="30323" y="0"/>
                      </a:moveTo>
                      <a:lnTo>
                        <a:pt x="32749" y="93395"/>
                      </a:lnTo>
                      <a:lnTo>
                        <a:pt x="3639" y="93395"/>
                      </a:lnTo>
                      <a:lnTo>
                        <a:pt x="0" y="1213"/>
                      </a:lnTo>
                      <a:lnTo>
                        <a:pt x="30323"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21" name="Freeform 25"/>
                <p:cNvSpPr>
                  <a:spLocks/>
                </p:cNvSpPr>
                <p:nvPr/>
              </p:nvSpPr>
              <p:spPr bwMode="auto">
                <a:xfrm>
                  <a:off x="112055057" y="110625846"/>
                  <a:ext cx="32749" cy="93395"/>
                </a:xfrm>
                <a:custGeom>
                  <a:avLst/>
                  <a:gdLst>
                    <a:gd name="T0" fmla="*/ 29111 w 32749"/>
                    <a:gd name="T1" fmla="*/ 0 h 93395"/>
                    <a:gd name="T2" fmla="*/ 32749 w 32749"/>
                    <a:gd name="T3" fmla="*/ 92182 h 93395"/>
                    <a:gd name="T4" fmla="*/ 2426 w 32749"/>
                    <a:gd name="T5" fmla="*/ 93395 h 93395"/>
                    <a:gd name="T6" fmla="*/ 0 w 32749"/>
                    <a:gd name="T7" fmla="*/ 0 h 93395"/>
                    <a:gd name="T8" fmla="*/ 29111 w 32749"/>
                    <a:gd name="T9" fmla="*/ 0 h 93395"/>
                  </a:gdLst>
                  <a:ahLst/>
                  <a:cxnLst>
                    <a:cxn ang="0">
                      <a:pos x="T0" y="T1"/>
                    </a:cxn>
                    <a:cxn ang="0">
                      <a:pos x="T2" y="T3"/>
                    </a:cxn>
                    <a:cxn ang="0">
                      <a:pos x="T4" y="T5"/>
                    </a:cxn>
                    <a:cxn ang="0">
                      <a:pos x="T6" y="T7"/>
                    </a:cxn>
                    <a:cxn ang="0">
                      <a:pos x="T8" y="T9"/>
                    </a:cxn>
                  </a:cxnLst>
                  <a:rect l="0" t="0" r="r" b="b"/>
                  <a:pathLst>
                    <a:path w="32749" h="93395">
                      <a:moveTo>
                        <a:pt x="29111" y="0"/>
                      </a:moveTo>
                      <a:lnTo>
                        <a:pt x="32749" y="92182"/>
                      </a:lnTo>
                      <a:lnTo>
                        <a:pt x="2426" y="93395"/>
                      </a:lnTo>
                      <a:lnTo>
                        <a:pt x="0" y="0"/>
                      </a:lnTo>
                      <a:lnTo>
                        <a:pt x="29111"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22" name="Freeform 26"/>
                <p:cNvSpPr>
                  <a:spLocks/>
                </p:cNvSpPr>
                <p:nvPr/>
              </p:nvSpPr>
              <p:spPr bwMode="auto">
                <a:xfrm>
                  <a:off x="112013818" y="110744712"/>
                  <a:ext cx="126144" cy="89757"/>
                </a:xfrm>
                <a:custGeom>
                  <a:avLst/>
                  <a:gdLst>
                    <a:gd name="T0" fmla="*/ 0 w 126144"/>
                    <a:gd name="T1" fmla="*/ 8491 h 89757"/>
                    <a:gd name="T2" fmla="*/ 126144 w 126144"/>
                    <a:gd name="T3" fmla="*/ 0 h 89757"/>
                    <a:gd name="T4" fmla="*/ 60646 w 126144"/>
                    <a:gd name="T5" fmla="*/ 89757 h 89757"/>
                    <a:gd name="T6" fmla="*/ 0 w 126144"/>
                    <a:gd name="T7" fmla="*/ 8491 h 89757"/>
                  </a:gdLst>
                  <a:ahLst/>
                  <a:cxnLst>
                    <a:cxn ang="0">
                      <a:pos x="T0" y="T1"/>
                    </a:cxn>
                    <a:cxn ang="0">
                      <a:pos x="T2" y="T3"/>
                    </a:cxn>
                    <a:cxn ang="0">
                      <a:pos x="T4" y="T5"/>
                    </a:cxn>
                    <a:cxn ang="0">
                      <a:pos x="T6" y="T7"/>
                    </a:cxn>
                  </a:cxnLst>
                  <a:rect l="0" t="0" r="r" b="b"/>
                  <a:pathLst>
                    <a:path w="126144" h="89757">
                      <a:moveTo>
                        <a:pt x="0" y="8491"/>
                      </a:moveTo>
                      <a:lnTo>
                        <a:pt x="126144" y="0"/>
                      </a:lnTo>
                      <a:lnTo>
                        <a:pt x="60646" y="89757"/>
                      </a:lnTo>
                      <a:lnTo>
                        <a:pt x="0" y="8491"/>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23" name="Freeform 27"/>
                <p:cNvSpPr>
                  <a:spLocks/>
                </p:cNvSpPr>
                <p:nvPr/>
              </p:nvSpPr>
              <p:spPr bwMode="auto">
                <a:xfrm>
                  <a:off x="111503177" y="111064924"/>
                  <a:ext cx="32749" cy="93396"/>
                </a:xfrm>
                <a:custGeom>
                  <a:avLst/>
                  <a:gdLst>
                    <a:gd name="T0" fmla="*/ 3638 w 32749"/>
                    <a:gd name="T1" fmla="*/ 93396 h 93396"/>
                    <a:gd name="T2" fmla="*/ 0 w 32749"/>
                    <a:gd name="T3" fmla="*/ 1213 h 93396"/>
                    <a:gd name="T4" fmla="*/ 30323 w 32749"/>
                    <a:gd name="T5" fmla="*/ 0 h 93396"/>
                    <a:gd name="T6" fmla="*/ 32749 w 32749"/>
                    <a:gd name="T7" fmla="*/ 93396 h 93396"/>
                    <a:gd name="T8" fmla="*/ 3638 w 32749"/>
                    <a:gd name="T9" fmla="*/ 93396 h 93396"/>
                  </a:gdLst>
                  <a:ahLst/>
                  <a:cxnLst>
                    <a:cxn ang="0">
                      <a:pos x="T0" y="T1"/>
                    </a:cxn>
                    <a:cxn ang="0">
                      <a:pos x="T2" y="T3"/>
                    </a:cxn>
                    <a:cxn ang="0">
                      <a:pos x="T4" y="T5"/>
                    </a:cxn>
                    <a:cxn ang="0">
                      <a:pos x="T6" y="T7"/>
                    </a:cxn>
                    <a:cxn ang="0">
                      <a:pos x="T8" y="T9"/>
                    </a:cxn>
                  </a:cxnLst>
                  <a:rect l="0" t="0" r="r" b="b"/>
                  <a:pathLst>
                    <a:path w="32749" h="93396">
                      <a:moveTo>
                        <a:pt x="3638" y="93396"/>
                      </a:moveTo>
                      <a:lnTo>
                        <a:pt x="0" y="1213"/>
                      </a:lnTo>
                      <a:lnTo>
                        <a:pt x="30323" y="0"/>
                      </a:lnTo>
                      <a:lnTo>
                        <a:pt x="32749" y="93396"/>
                      </a:lnTo>
                      <a:lnTo>
                        <a:pt x="3638" y="93396"/>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24" name="Freeform 28"/>
                <p:cNvSpPr>
                  <a:spLocks/>
                </p:cNvSpPr>
                <p:nvPr/>
              </p:nvSpPr>
              <p:spPr bwMode="auto">
                <a:xfrm>
                  <a:off x="111495899" y="110933929"/>
                  <a:ext cx="32749" cy="94608"/>
                </a:xfrm>
                <a:custGeom>
                  <a:avLst/>
                  <a:gdLst>
                    <a:gd name="T0" fmla="*/ 3639 w 32749"/>
                    <a:gd name="T1" fmla="*/ 94608 h 94608"/>
                    <a:gd name="T2" fmla="*/ 0 w 32749"/>
                    <a:gd name="T3" fmla="*/ 1213 h 94608"/>
                    <a:gd name="T4" fmla="*/ 30323 w 32749"/>
                    <a:gd name="T5" fmla="*/ 0 h 94608"/>
                    <a:gd name="T6" fmla="*/ 32749 w 32749"/>
                    <a:gd name="T7" fmla="*/ 93395 h 94608"/>
                    <a:gd name="T8" fmla="*/ 3639 w 32749"/>
                    <a:gd name="T9" fmla="*/ 94608 h 94608"/>
                  </a:gdLst>
                  <a:ahLst/>
                  <a:cxnLst>
                    <a:cxn ang="0">
                      <a:pos x="T0" y="T1"/>
                    </a:cxn>
                    <a:cxn ang="0">
                      <a:pos x="T2" y="T3"/>
                    </a:cxn>
                    <a:cxn ang="0">
                      <a:pos x="T4" y="T5"/>
                    </a:cxn>
                    <a:cxn ang="0">
                      <a:pos x="T6" y="T7"/>
                    </a:cxn>
                    <a:cxn ang="0">
                      <a:pos x="T8" y="T9"/>
                    </a:cxn>
                  </a:cxnLst>
                  <a:rect l="0" t="0" r="r" b="b"/>
                  <a:pathLst>
                    <a:path w="32749" h="94608">
                      <a:moveTo>
                        <a:pt x="3639" y="94608"/>
                      </a:moveTo>
                      <a:lnTo>
                        <a:pt x="0" y="1213"/>
                      </a:lnTo>
                      <a:lnTo>
                        <a:pt x="30323" y="0"/>
                      </a:lnTo>
                      <a:lnTo>
                        <a:pt x="32749" y="93395"/>
                      </a:lnTo>
                      <a:lnTo>
                        <a:pt x="3639" y="94608"/>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25" name="Freeform 29"/>
                <p:cNvSpPr>
                  <a:spLocks/>
                </p:cNvSpPr>
                <p:nvPr/>
              </p:nvSpPr>
              <p:spPr bwMode="auto">
                <a:xfrm>
                  <a:off x="111491047" y="110808997"/>
                  <a:ext cx="32749" cy="93396"/>
                </a:xfrm>
                <a:custGeom>
                  <a:avLst/>
                  <a:gdLst>
                    <a:gd name="T0" fmla="*/ 3639 w 32749"/>
                    <a:gd name="T1" fmla="*/ 93396 h 93396"/>
                    <a:gd name="T2" fmla="*/ 0 w 32749"/>
                    <a:gd name="T3" fmla="*/ 0 h 93396"/>
                    <a:gd name="T4" fmla="*/ 30323 w 32749"/>
                    <a:gd name="T5" fmla="*/ 0 h 93396"/>
                    <a:gd name="T6" fmla="*/ 32749 w 32749"/>
                    <a:gd name="T7" fmla="*/ 92183 h 93396"/>
                    <a:gd name="T8" fmla="*/ 3639 w 32749"/>
                    <a:gd name="T9" fmla="*/ 93396 h 93396"/>
                  </a:gdLst>
                  <a:ahLst/>
                  <a:cxnLst>
                    <a:cxn ang="0">
                      <a:pos x="T0" y="T1"/>
                    </a:cxn>
                    <a:cxn ang="0">
                      <a:pos x="T2" y="T3"/>
                    </a:cxn>
                    <a:cxn ang="0">
                      <a:pos x="T4" y="T5"/>
                    </a:cxn>
                    <a:cxn ang="0">
                      <a:pos x="T6" y="T7"/>
                    </a:cxn>
                    <a:cxn ang="0">
                      <a:pos x="T8" y="T9"/>
                    </a:cxn>
                  </a:cxnLst>
                  <a:rect l="0" t="0" r="r" b="b"/>
                  <a:pathLst>
                    <a:path w="32749" h="93396">
                      <a:moveTo>
                        <a:pt x="3639" y="93396"/>
                      </a:moveTo>
                      <a:lnTo>
                        <a:pt x="0" y="0"/>
                      </a:lnTo>
                      <a:lnTo>
                        <a:pt x="30323" y="0"/>
                      </a:lnTo>
                      <a:lnTo>
                        <a:pt x="32749" y="92183"/>
                      </a:lnTo>
                      <a:lnTo>
                        <a:pt x="3639" y="93396"/>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26" name="Freeform 30"/>
                <p:cNvSpPr>
                  <a:spLocks/>
                </p:cNvSpPr>
                <p:nvPr/>
              </p:nvSpPr>
              <p:spPr bwMode="auto">
                <a:xfrm>
                  <a:off x="111483770" y="110684066"/>
                  <a:ext cx="32749" cy="93395"/>
                </a:xfrm>
                <a:custGeom>
                  <a:avLst/>
                  <a:gdLst>
                    <a:gd name="T0" fmla="*/ 2426 w 32749"/>
                    <a:gd name="T1" fmla="*/ 93395 h 93395"/>
                    <a:gd name="T2" fmla="*/ 0 w 32749"/>
                    <a:gd name="T3" fmla="*/ 1213 h 93395"/>
                    <a:gd name="T4" fmla="*/ 29110 w 32749"/>
                    <a:gd name="T5" fmla="*/ 0 h 93395"/>
                    <a:gd name="T6" fmla="*/ 32749 w 32749"/>
                    <a:gd name="T7" fmla="*/ 93395 h 93395"/>
                    <a:gd name="T8" fmla="*/ 2426 w 32749"/>
                    <a:gd name="T9" fmla="*/ 93395 h 93395"/>
                  </a:gdLst>
                  <a:ahLst/>
                  <a:cxnLst>
                    <a:cxn ang="0">
                      <a:pos x="T0" y="T1"/>
                    </a:cxn>
                    <a:cxn ang="0">
                      <a:pos x="T2" y="T3"/>
                    </a:cxn>
                    <a:cxn ang="0">
                      <a:pos x="T4" y="T5"/>
                    </a:cxn>
                    <a:cxn ang="0">
                      <a:pos x="T6" y="T7"/>
                    </a:cxn>
                    <a:cxn ang="0">
                      <a:pos x="T8" y="T9"/>
                    </a:cxn>
                  </a:cxnLst>
                  <a:rect l="0" t="0" r="r" b="b"/>
                  <a:pathLst>
                    <a:path w="32749" h="93395">
                      <a:moveTo>
                        <a:pt x="2426" y="93395"/>
                      </a:moveTo>
                      <a:lnTo>
                        <a:pt x="0" y="1213"/>
                      </a:lnTo>
                      <a:lnTo>
                        <a:pt x="29110" y="0"/>
                      </a:lnTo>
                      <a:lnTo>
                        <a:pt x="32749" y="93395"/>
                      </a:lnTo>
                      <a:lnTo>
                        <a:pt x="2426" y="93395"/>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27" name="Freeform 31"/>
                <p:cNvSpPr>
                  <a:spLocks/>
                </p:cNvSpPr>
                <p:nvPr/>
              </p:nvSpPr>
              <p:spPr bwMode="auto">
                <a:xfrm>
                  <a:off x="111474066" y="110565199"/>
                  <a:ext cx="32749" cy="93396"/>
                </a:xfrm>
                <a:custGeom>
                  <a:avLst/>
                  <a:gdLst>
                    <a:gd name="T0" fmla="*/ 3639 w 32749"/>
                    <a:gd name="T1" fmla="*/ 93396 h 93396"/>
                    <a:gd name="T2" fmla="*/ 0 w 32749"/>
                    <a:gd name="T3" fmla="*/ 1213 h 93396"/>
                    <a:gd name="T4" fmla="*/ 30323 w 32749"/>
                    <a:gd name="T5" fmla="*/ 0 h 93396"/>
                    <a:gd name="T6" fmla="*/ 32749 w 32749"/>
                    <a:gd name="T7" fmla="*/ 92183 h 93396"/>
                    <a:gd name="T8" fmla="*/ 3639 w 32749"/>
                    <a:gd name="T9" fmla="*/ 93396 h 93396"/>
                  </a:gdLst>
                  <a:ahLst/>
                  <a:cxnLst>
                    <a:cxn ang="0">
                      <a:pos x="T0" y="T1"/>
                    </a:cxn>
                    <a:cxn ang="0">
                      <a:pos x="T2" y="T3"/>
                    </a:cxn>
                    <a:cxn ang="0">
                      <a:pos x="T4" y="T5"/>
                    </a:cxn>
                    <a:cxn ang="0">
                      <a:pos x="T6" y="T7"/>
                    </a:cxn>
                    <a:cxn ang="0">
                      <a:pos x="T8" y="T9"/>
                    </a:cxn>
                  </a:cxnLst>
                  <a:rect l="0" t="0" r="r" b="b"/>
                  <a:pathLst>
                    <a:path w="32749" h="93396">
                      <a:moveTo>
                        <a:pt x="3639" y="93396"/>
                      </a:moveTo>
                      <a:lnTo>
                        <a:pt x="0" y="1213"/>
                      </a:lnTo>
                      <a:lnTo>
                        <a:pt x="30323" y="0"/>
                      </a:lnTo>
                      <a:lnTo>
                        <a:pt x="32749" y="92183"/>
                      </a:lnTo>
                      <a:lnTo>
                        <a:pt x="3639" y="93396"/>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28" name="Freeform 32"/>
                <p:cNvSpPr>
                  <a:spLocks/>
                </p:cNvSpPr>
                <p:nvPr/>
              </p:nvSpPr>
              <p:spPr bwMode="auto">
                <a:xfrm>
                  <a:off x="111465576" y="110489998"/>
                  <a:ext cx="94608" cy="33962"/>
                </a:xfrm>
                <a:custGeom>
                  <a:avLst/>
                  <a:gdLst>
                    <a:gd name="T0" fmla="*/ 0 w 94608"/>
                    <a:gd name="T1" fmla="*/ 4852 h 33962"/>
                    <a:gd name="T2" fmla="*/ 93395 w 94608"/>
                    <a:gd name="T3" fmla="*/ 0 h 33962"/>
                    <a:gd name="T4" fmla="*/ 94608 w 94608"/>
                    <a:gd name="T5" fmla="*/ 29110 h 33962"/>
                    <a:gd name="T6" fmla="*/ 2426 w 94608"/>
                    <a:gd name="T7" fmla="*/ 33962 h 33962"/>
                    <a:gd name="T8" fmla="*/ 0 w 94608"/>
                    <a:gd name="T9" fmla="*/ 4852 h 33962"/>
                  </a:gdLst>
                  <a:ahLst/>
                  <a:cxnLst>
                    <a:cxn ang="0">
                      <a:pos x="T0" y="T1"/>
                    </a:cxn>
                    <a:cxn ang="0">
                      <a:pos x="T2" y="T3"/>
                    </a:cxn>
                    <a:cxn ang="0">
                      <a:pos x="T4" y="T5"/>
                    </a:cxn>
                    <a:cxn ang="0">
                      <a:pos x="T6" y="T7"/>
                    </a:cxn>
                    <a:cxn ang="0">
                      <a:pos x="T8" y="T9"/>
                    </a:cxn>
                  </a:cxnLst>
                  <a:rect l="0" t="0" r="r" b="b"/>
                  <a:pathLst>
                    <a:path w="94608" h="33962">
                      <a:moveTo>
                        <a:pt x="0" y="4852"/>
                      </a:moveTo>
                      <a:lnTo>
                        <a:pt x="93395" y="0"/>
                      </a:lnTo>
                      <a:lnTo>
                        <a:pt x="94608" y="29110"/>
                      </a:lnTo>
                      <a:lnTo>
                        <a:pt x="2426" y="33962"/>
                      </a:lnTo>
                      <a:lnTo>
                        <a:pt x="0" y="4852"/>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29" name="Freeform 33"/>
                <p:cNvSpPr>
                  <a:spLocks/>
                </p:cNvSpPr>
                <p:nvPr/>
              </p:nvSpPr>
              <p:spPr bwMode="auto">
                <a:xfrm>
                  <a:off x="111596572" y="110479082"/>
                  <a:ext cx="94608" cy="35175"/>
                </a:xfrm>
                <a:custGeom>
                  <a:avLst/>
                  <a:gdLst>
                    <a:gd name="T0" fmla="*/ 0 w 94608"/>
                    <a:gd name="T1" fmla="*/ 4851 h 35175"/>
                    <a:gd name="T2" fmla="*/ 92182 w 94608"/>
                    <a:gd name="T3" fmla="*/ 0 h 35175"/>
                    <a:gd name="T4" fmla="*/ 94608 w 94608"/>
                    <a:gd name="T5" fmla="*/ 30323 h 35175"/>
                    <a:gd name="T6" fmla="*/ 1213 w 94608"/>
                    <a:gd name="T7" fmla="*/ 35175 h 35175"/>
                    <a:gd name="T8" fmla="*/ 0 w 94608"/>
                    <a:gd name="T9" fmla="*/ 4851 h 35175"/>
                  </a:gdLst>
                  <a:ahLst/>
                  <a:cxnLst>
                    <a:cxn ang="0">
                      <a:pos x="T0" y="T1"/>
                    </a:cxn>
                    <a:cxn ang="0">
                      <a:pos x="T2" y="T3"/>
                    </a:cxn>
                    <a:cxn ang="0">
                      <a:pos x="T4" y="T5"/>
                    </a:cxn>
                    <a:cxn ang="0">
                      <a:pos x="T6" y="T7"/>
                    </a:cxn>
                    <a:cxn ang="0">
                      <a:pos x="T8" y="T9"/>
                    </a:cxn>
                  </a:cxnLst>
                  <a:rect l="0" t="0" r="r" b="b"/>
                  <a:pathLst>
                    <a:path w="94608" h="35175">
                      <a:moveTo>
                        <a:pt x="0" y="4851"/>
                      </a:moveTo>
                      <a:lnTo>
                        <a:pt x="92182" y="0"/>
                      </a:lnTo>
                      <a:lnTo>
                        <a:pt x="94608" y="30323"/>
                      </a:lnTo>
                      <a:lnTo>
                        <a:pt x="1213" y="35175"/>
                      </a:lnTo>
                      <a:lnTo>
                        <a:pt x="0" y="4851"/>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30" name="Freeform 34"/>
                <p:cNvSpPr>
                  <a:spLocks/>
                </p:cNvSpPr>
                <p:nvPr/>
              </p:nvSpPr>
              <p:spPr bwMode="auto">
                <a:xfrm>
                  <a:off x="111722716" y="110471804"/>
                  <a:ext cx="93395" cy="35175"/>
                </a:xfrm>
                <a:custGeom>
                  <a:avLst/>
                  <a:gdLst>
                    <a:gd name="T0" fmla="*/ 0 w 93395"/>
                    <a:gd name="T1" fmla="*/ 4852 h 35175"/>
                    <a:gd name="T2" fmla="*/ 92182 w 93395"/>
                    <a:gd name="T3" fmla="*/ 0 h 35175"/>
                    <a:gd name="T4" fmla="*/ 93395 w 93395"/>
                    <a:gd name="T5" fmla="*/ 30323 h 35175"/>
                    <a:gd name="T6" fmla="*/ 1213 w 93395"/>
                    <a:gd name="T7" fmla="*/ 35175 h 35175"/>
                    <a:gd name="T8" fmla="*/ 0 w 93395"/>
                    <a:gd name="T9" fmla="*/ 4852 h 35175"/>
                  </a:gdLst>
                  <a:ahLst/>
                  <a:cxnLst>
                    <a:cxn ang="0">
                      <a:pos x="T0" y="T1"/>
                    </a:cxn>
                    <a:cxn ang="0">
                      <a:pos x="T2" y="T3"/>
                    </a:cxn>
                    <a:cxn ang="0">
                      <a:pos x="T4" y="T5"/>
                    </a:cxn>
                    <a:cxn ang="0">
                      <a:pos x="T6" y="T7"/>
                    </a:cxn>
                    <a:cxn ang="0">
                      <a:pos x="T8" y="T9"/>
                    </a:cxn>
                  </a:cxnLst>
                  <a:rect l="0" t="0" r="r" b="b"/>
                  <a:pathLst>
                    <a:path w="93395" h="35175">
                      <a:moveTo>
                        <a:pt x="0" y="4852"/>
                      </a:moveTo>
                      <a:lnTo>
                        <a:pt x="92182" y="0"/>
                      </a:lnTo>
                      <a:lnTo>
                        <a:pt x="93395" y="30323"/>
                      </a:lnTo>
                      <a:lnTo>
                        <a:pt x="1213" y="35175"/>
                      </a:lnTo>
                      <a:lnTo>
                        <a:pt x="0" y="4852"/>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31" name="Freeform 35"/>
                <p:cNvSpPr>
                  <a:spLocks/>
                </p:cNvSpPr>
                <p:nvPr/>
              </p:nvSpPr>
              <p:spPr bwMode="auto">
                <a:xfrm>
                  <a:off x="111846434" y="110460888"/>
                  <a:ext cx="94608" cy="35175"/>
                </a:xfrm>
                <a:custGeom>
                  <a:avLst/>
                  <a:gdLst>
                    <a:gd name="T0" fmla="*/ 0 w 94608"/>
                    <a:gd name="T1" fmla="*/ 6064 h 35175"/>
                    <a:gd name="T2" fmla="*/ 92183 w 94608"/>
                    <a:gd name="T3" fmla="*/ 0 h 35175"/>
                    <a:gd name="T4" fmla="*/ 94608 w 94608"/>
                    <a:gd name="T5" fmla="*/ 30323 h 35175"/>
                    <a:gd name="T6" fmla="*/ 1213 w 94608"/>
                    <a:gd name="T7" fmla="*/ 35175 h 35175"/>
                    <a:gd name="T8" fmla="*/ 0 w 94608"/>
                    <a:gd name="T9" fmla="*/ 6064 h 35175"/>
                  </a:gdLst>
                  <a:ahLst/>
                  <a:cxnLst>
                    <a:cxn ang="0">
                      <a:pos x="T0" y="T1"/>
                    </a:cxn>
                    <a:cxn ang="0">
                      <a:pos x="T2" y="T3"/>
                    </a:cxn>
                    <a:cxn ang="0">
                      <a:pos x="T4" y="T5"/>
                    </a:cxn>
                    <a:cxn ang="0">
                      <a:pos x="T6" y="T7"/>
                    </a:cxn>
                    <a:cxn ang="0">
                      <a:pos x="T8" y="T9"/>
                    </a:cxn>
                  </a:cxnLst>
                  <a:rect l="0" t="0" r="r" b="b"/>
                  <a:pathLst>
                    <a:path w="94608" h="35175">
                      <a:moveTo>
                        <a:pt x="0" y="6064"/>
                      </a:moveTo>
                      <a:lnTo>
                        <a:pt x="92183" y="0"/>
                      </a:lnTo>
                      <a:lnTo>
                        <a:pt x="94608" y="30323"/>
                      </a:lnTo>
                      <a:lnTo>
                        <a:pt x="1213" y="35175"/>
                      </a:lnTo>
                      <a:lnTo>
                        <a:pt x="0" y="6064"/>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32" name="Freeform 36"/>
                <p:cNvSpPr>
                  <a:spLocks/>
                </p:cNvSpPr>
                <p:nvPr/>
              </p:nvSpPr>
              <p:spPr bwMode="auto">
                <a:xfrm>
                  <a:off x="111965301" y="110449971"/>
                  <a:ext cx="94608" cy="33962"/>
                </a:xfrm>
                <a:custGeom>
                  <a:avLst/>
                  <a:gdLst>
                    <a:gd name="T0" fmla="*/ 0 w 94608"/>
                    <a:gd name="T1" fmla="*/ 4852 h 33962"/>
                    <a:gd name="T2" fmla="*/ 92182 w 94608"/>
                    <a:gd name="T3" fmla="*/ 0 h 33962"/>
                    <a:gd name="T4" fmla="*/ 94608 w 94608"/>
                    <a:gd name="T5" fmla="*/ 29111 h 33962"/>
                    <a:gd name="T6" fmla="*/ 1213 w 94608"/>
                    <a:gd name="T7" fmla="*/ 33962 h 33962"/>
                    <a:gd name="T8" fmla="*/ 0 w 94608"/>
                    <a:gd name="T9" fmla="*/ 4852 h 33962"/>
                  </a:gdLst>
                  <a:ahLst/>
                  <a:cxnLst>
                    <a:cxn ang="0">
                      <a:pos x="T0" y="T1"/>
                    </a:cxn>
                    <a:cxn ang="0">
                      <a:pos x="T2" y="T3"/>
                    </a:cxn>
                    <a:cxn ang="0">
                      <a:pos x="T4" y="T5"/>
                    </a:cxn>
                    <a:cxn ang="0">
                      <a:pos x="T6" y="T7"/>
                    </a:cxn>
                    <a:cxn ang="0">
                      <a:pos x="T8" y="T9"/>
                    </a:cxn>
                  </a:cxnLst>
                  <a:rect l="0" t="0" r="r" b="b"/>
                  <a:pathLst>
                    <a:path w="94608" h="33962">
                      <a:moveTo>
                        <a:pt x="0" y="4852"/>
                      </a:moveTo>
                      <a:lnTo>
                        <a:pt x="92182" y="0"/>
                      </a:lnTo>
                      <a:lnTo>
                        <a:pt x="94608" y="29111"/>
                      </a:lnTo>
                      <a:lnTo>
                        <a:pt x="1213" y="33962"/>
                      </a:lnTo>
                      <a:lnTo>
                        <a:pt x="0" y="4852"/>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33" name="Freeform 37"/>
                <p:cNvSpPr>
                  <a:spLocks/>
                </p:cNvSpPr>
                <p:nvPr/>
              </p:nvSpPr>
              <p:spPr bwMode="auto">
                <a:xfrm>
                  <a:off x="111954385" y="111194707"/>
                  <a:ext cx="302018" cy="261992"/>
                </a:xfrm>
                <a:custGeom>
                  <a:avLst/>
                  <a:gdLst>
                    <a:gd name="T0" fmla="*/ 0 w 302018"/>
                    <a:gd name="T1" fmla="*/ 0 h 261992"/>
                    <a:gd name="T2" fmla="*/ 16981 w 302018"/>
                    <a:gd name="T3" fmla="*/ 261992 h 261992"/>
                    <a:gd name="T4" fmla="*/ 302018 w 302018"/>
                    <a:gd name="T5" fmla="*/ 223179 h 261992"/>
                    <a:gd name="T6" fmla="*/ 0 w 302018"/>
                    <a:gd name="T7" fmla="*/ 0 h 261992"/>
                  </a:gdLst>
                  <a:ahLst/>
                  <a:cxnLst>
                    <a:cxn ang="0">
                      <a:pos x="T0" y="T1"/>
                    </a:cxn>
                    <a:cxn ang="0">
                      <a:pos x="T2" y="T3"/>
                    </a:cxn>
                    <a:cxn ang="0">
                      <a:pos x="T4" y="T5"/>
                    </a:cxn>
                    <a:cxn ang="0">
                      <a:pos x="T6" y="T7"/>
                    </a:cxn>
                  </a:cxnLst>
                  <a:rect l="0" t="0" r="r" b="b"/>
                  <a:pathLst>
                    <a:path w="302018" h="261992">
                      <a:moveTo>
                        <a:pt x="0" y="0"/>
                      </a:moveTo>
                      <a:lnTo>
                        <a:pt x="16981" y="261992"/>
                      </a:lnTo>
                      <a:lnTo>
                        <a:pt x="302018" y="223179"/>
                      </a:lnTo>
                      <a:lnTo>
                        <a:pt x="0" y="0"/>
                      </a:lnTo>
                      <a:close/>
                    </a:path>
                  </a:pathLst>
                </a:custGeom>
                <a:solidFill>
                  <a:srgbClr val="9BA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34" name="Freeform 38"/>
                <p:cNvSpPr>
                  <a:spLocks/>
                </p:cNvSpPr>
                <p:nvPr/>
              </p:nvSpPr>
              <p:spPr bwMode="auto">
                <a:xfrm>
                  <a:off x="112019883" y="111131635"/>
                  <a:ext cx="189216" cy="106738"/>
                </a:xfrm>
                <a:custGeom>
                  <a:avLst/>
                  <a:gdLst>
                    <a:gd name="T0" fmla="*/ 0 w 189216"/>
                    <a:gd name="T1" fmla="*/ 23046 h 106738"/>
                    <a:gd name="T2" fmla="*/ 13342 w 189216"/>
                    <a:gd name="T3" fmla="*/ 106738 h 106738"/>
                    <a:gd name="T4" fmla="*/ 20619 w 189216"/>
                    <a:gd name="T5" fmla="*/ 106738 h 106738"/>
                    <a:gd name="T6" fmla="*/ 41239 w 189216"/>
                    <a:gd name="T7" fmla="*/ 105525 h 106738"/>
                    <a:gd name="T8" fmla="*/ 69136 w 189216"/>
                    <a:gd name="T9" fmla="*/ 103099 h 106738"/>
                    <a:gd name="T10" fmla="*/ 101885 w 189216"/>
                    <a:gd name="T11" fmla="*/ 99460 h 106738"/>
                    <a:gd name="T12" fmla="*/ 133421 w 189216"/>
                    <a:gd name="T13" fmla="*/ 95821 h 106738"/>
                    <a:gd name="T14" fmla="*/ 161319 w 189216"/>
                    <a:gd name="T15" fmla="*/ 90970 h 106738"/>
                    <a:gd name="T16" fmla="*/ 181938 w 189216"/>
                    <a:gd name="T17" fmla="*/ 84905 h 106738"/>
                    <a:gd name="T18" fmla="*/ 189216 w 189216"/>
                    <a:gd name="T19" fmla="*/ 78841 h 106738"/>
                    <a:gd name="T20" fmla="*/ 189216 w 189216"/>
                    <a:gd name="T21" fmla="*/ 59434 h 106738"/>
                    <a:gd name="T22" fmla="*/ 189216 w 189216"/>
                    <a:gd name="T23" fmla="*/ 32749 h 106738"/>
                    <a:gd name="T24" fmla="*/ 189216 w 189216"/>
                    <a:gd name="T25" fmla="*/ 9704 h 106738"/>
                    <a:gd name="T26" fmla="*/ 189216 w 189216"/>
                    <a:gd name="T27" fmla="*/ 0 h 106738"/>
                    <a:gd name="T28" fmla="*/ 0 w 189216"/>
                    <a:gd name="T29" fmla="*/ 23046 h 1067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89216" h="106738">
                      <a:moveTo>
                        <a:pt x="0" y="23046"/>
                      </a:moveTo>
                      <a:lnTo>
                        <a:pt x="13342" y="106738"/>
                      </a:lnTo>
                      <a:lnTo>
                        <a:pt x="20619" y="106738"/>
                      </a:lnTo>
                      <a:lnTo>
                        <a:pt x="41239" y="105525"/>
                      </a:lnTo>
                      <a:lnTo>
                        <a:pt x="69136" y="103099"/>
                      </a:lnTo>
                      <a:lnTo>
                        <a:pt x="101885" y="99460"/>
                      </a:lnTo>
                      <a:lnTo>
                        <a:pt x="133421" y="95821"/>
                      </a:lnTo>
                      <a:lnTo>
                        <a:pt x="161319" y="90970"/>
                      </a:lnTo>
                      <a:lnTo>
                        <a:pt x="181938" y="84905"/>
                      </a:lnTo>
                      <a:lnTo>
                        <a:pt x="189216" y="78841"/>
                      </a:lnTo>
                      <a:lnTo>
                        <a:pt x="189216" y="59434"/>
                      </a:lnTo>
                      <a:lnTo>
                        <a:pt x="189216" y="32749"/>
                      </a:lnTo>
                      <a:lnTo>
                        <a:pt x="189216" y="9704"/>
                      </a:lnTo>
                      <a:lnTo>
                        <a:pt x="189216" y="0"/>
                      </a:lnTo>
                      <a:lnTo>
                        <a:pt x="0" y="23046"/>
                      </a:lnTo>
                      <a:close/>
                    </a:path>
                  </a:pathLst>
                </a:custGeom>
                <a:solidFill>
                  <a:srgbClr val="CED8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35" name="Freeform 39"/>
                <p:cNvSpPr>
                  <a:spLocks/>
                </p:cNvSpPr>
                <p:nvPr/>
              </p:nvSpPr>
              <p:spPr bwMode="auto">
                <a:xfrm>
                  <a:off x="112047780" y="111303871"/>
                  <a:ext cx="161319" cy="69136"/>
                </a:xfrm>
                <a:custGeom>
                  <a:avLst/>
                  <a:gdLst>
                    <a:gd name="T0" fmla="*/ 0 w 161319"/>
                    <a:gd name="T1" fmla="*/ 13342 h 69136"/>
                    <a:gd name="T2" fmla="*/ 4852 w 161319"/>
                    <a:gd name="T3" fmla="*/ 69136 h 69136"/>
                    <a:gd name="T4" fmla="*/ 161319 w 161319"/>
                    <a:gd name="T5" fmla="*/ 55794 h 69136"/>
                    <a:gd name="T6" fmla="*/ 161319 w 161319"/>
                    <a:gd name="T7" fmla="*/ 0 h 69136"/>
                    <a:gd name="T8" fmla="*/ 0 w 161319"/>
                    <a:gd name="T9" fmla="*/ 13342 h 69136"/>
                  </a:gdLst>
                  <a:ahLst/>
                  <a:cxnLst>
                    <a:cxn ang="0">
                      <a:pos x="T0" y="T1"/>
                    </a:cxn>
                    <a:cxn ang="0">
                      <a:pos x="T2" y="T3"/>
                    </a:cxn>
                    <a:cxn ang="0">
                      <a:pos x="T4" y="T5"/>
                    </a:cxn>
                    <a:cxn ang="0">
                      <a:pos x="T6" y="T7"/>
                    </a:cxn>
                    <a:cxn ang="0">
                      <a:pos x="T8" y="T9"/>
                    </a:cxn>
                  </a:cxnLst>
                  <a:rect l="0" t="0" r="r" b="b"/>
                  <a:pathLst>
                    <a:path w="161319" h="69136">
                      <a:moveTo>
                        <a:pt x="0" y="13342"/>
                      </a:moveTo>
                      <a:lnTo>
                        <a:pt x="4852" y="69136"/>
                      </a:lnTo>
                      <a:lnTo>
                        <a:pt x="161319" y="55794"/>
                      </a:lnTo>
                      <a:lnTo>
                        <a:pt x="161319" y="0"/>
                      </a:lnTo>
                      <a:lnTo>
                        <a:pt x="0" y="13342"/>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36" name="Freeform 40"/>
                <p:cNvSpPr>
                  <a:spLocks/>
                </p:cNvSpPr>
                <p:nvPr/>
              </p:nvSpPr>
              <p:spPr bwMode="auto">
                <a:xfrm>
                  <a:off x="112177563" y="111718691"/>
                  <a:ext cx="289889" cy="275334"/>
                </a:xfrm>
                <a:custGeom>
                  <a:avLst/>
                  <a:gdLst>
                    <a:gd name="T0" fmla="*/ 0 w 289889"/>
                    <a:gd name="T1" fmla="*/ 0 h 275334"/>
                    <a:gd name="T2" fmla="*/ 32749 w 289889"/>
                    <a:gd name="T3" fmla="*/ 275334 h 275334"/>
                    <a:gd name="T4" fmla="*/ 289889 w 289889"/>
                    <a:gd name="T5" fmla="*/ 258353 h 275334"/>
                    <a:gd name="T6" fmla="*/ 0 w 289889"/>
                    <a:gd name="T7" fmla="*/ 0 h 275334"/>
                  </a:gdLst>
                  <a:ahLst/>
                  <a:cxnLst>
                    <a:cxn ang="0">
                      <a:pos x="T0" y="T1"/>
                    </a:cxn>
                    <a:cxn ang="0">
                      <a:pos x="T2" y="T3"/>
                    </a:cxn>
                    <a:cxn ang="0">
                      <a:pos x="T4" y="T5"/>
                    </a:cxn>
                    <a:cxn ang="0">
                      <a:pos x="T6" y="T7"/>
                    </a:cxn>
                  </a:cxnLst>
                  <a:rect l="0" t="0" r="r" b="b"/>
                  <a:pathLst>
                    <a:path w="289889" h="275334">
                      <a:moveTo>
                        <a:pt x="0" y="0"/>
                      </a:moveTo>
                      <a:lnTo>
                        <a:pt x="32749" y="275334"/>
                      </a:lnTo>
                      <a:lnTo>
                        <a:pt x="289889" y="258353"/>
                      </a:lnTo>
                      <a:lnTo>
                        <a:pt x="0" y="0"/>
                      </a:lnTo>
                      <a:close/>
                    </a:path>
                  </a:pathLst>
                </a:custGeom>
                <a:solidFill>
                  <a:srgbClr val="9BA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37" name="Freeform 41"/>
                <p:cNvSpPr>
                  <a:spLocks/>
                </p:cNvSpPr>
                <p:nvPr/>
              </p:nvSpPr>
              <p:spPr bwMode="auto">
                <a:xfrm>
                  <a:off x="112261255" y="111740524"/>
                  <a:ext cx="157680" cy="106737"/>
                </a:xfrm>
                <a:custGeom>
                  <a:avLst/>
                  <a:gdLst>
                    <a:gd name="T0" fmla="*/ 0 w 157680"/>
                    <a:gd name="T1" fmla="*/ 18194 h 106737"/>
                    <a:gd name="T2" fmla="*/ 157680 w 157680"/>
                    <a:gd name="T3" fmla="*/ 0 h 106737"/>
                    <a:gd name="T4" fmla="*/ 144338 w 157680"/>
                    <a:gd name="T5" fmla="*/ 78840 h 106737"/>
                    <a:gd name="T6" fmla="*/ 3638 w 157680"/>
                    <a:gd name="T7" fmla="*/ 106737 h 106737"/>
                    <a:gd name="T8" fmla="*/ 0 w 157680"/>
                    <a:gd name="T9" fmla="*/ 18194 h 106737"/>
                  </a:gdLst>
                  <a:ahLst/>
                  <a:cxnLst>
                    <a:cxn ang="0">
                      <a:pos x="T0" y="T1"/>
                    </a:cxn>
                    <a:cxn ang="0">
                      <a:pos x="T2" y="T3"/>
                    </a:cxn>
                    <a:cxn ang="0">
                      <a:pos x="T4" y="T5"/>
                    </a:cxn>
                    <a:cxn ang="0">
                      <a:pos x="T6" y="T7"/>
                    </a:cxn>
                    <a:cxn ang="0">
                      <a:pos x="T8" y="T9"/>
                    </a:cxn>
                  </a:cxnLst>
                  <a:rect l="0" t="0" r="r" b="b"/>
                  <a:pathLst>
                    <a:path w="157680" h="106737">
                      <a:moveTo>
                        <a:pt x="0" y="18194"/>
                      </a:moveTo>
                      <a:lnTo>
                        <a:pt x="157680" y="0"/>
                      </a:lnTo>
                      <a:lnTo>
                        <a:pt x="144338" y="78840"/>
                      </a:lnTo>
                      <a:lnTo>
                        <a:pt x="3638" y="106737"/>
                      </a:lnTo>
                      <a:lnTo>
                        <a:pt x="0" y="18194"/>
                      </a:lnTo>
                      <a:close/>
                    </a:path>
                  </a:pathLst>
                </a:custGeom>
                <a:solidFill>
                  <a:srgbClr val="CED8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38" name="Freeform 42"/>
                <p:cNvSpPr>
                  <a:spLocks/>
                </p:cNvSpPr>
                <p:nvPr/>
              </p:nvSpPr>
              <p:spPr bwMode="auto">
                <a:xfrm>
                  <a:off x="112274597" y="111875158"/>
                  <a:ext cx="130996" cy="60647"/>
                </a:xfrm>
                <a:custGeom>
                  <a:avLst/>
                  <a:gdLst>
                    <a:gd name="T0" fmla="*/ 0 w 130996"/>
                    <a:gd name="T1" fmla="*/ 14556 h 60647"/>
                    <a:gd name="T2" fmla="*/ 4852 w 130996"/>
                    <a:gd name="T3" fmla="*/ 60647 h 60647"/>
                    <a:gd name="T4" fmla="*/ 130996 w 130996"/>
                    <a:gd name="T5" fmla="*/ 42453 h 60647"/>
                    <a:gd name="T6" fmla="*/ 126144 w 130996"/>
                    <a:gd name="T7" fmla="*/ 0 h 60647"/>
                    <a:gd name="T8" fmla="*/ 0 w 130996"/>
                    <a:gd name="T9" fmla="*/ 14556 h 60647"/>
                  </a:gdLst>
                  <a:ahLst/>
                  <a:cxnLst>
                    <a:cxn ang="0">
                      <a:pos x="T0" y="T1"/>
                    </a:cxn>
                    <a:cxn ang="0">
                      <a:pos x="T2" y="T3"/>
                    </a:cxn>
                    <a:cxn ang="0">
                      <a:pos x="T4" y="T5"/>
                    </a:cxn>
                    <a:cxn ang="0">
                      <a:pos x="T6" y="T7"/>
                    </a:cxn>
                    <a:cxn ang="0">
                      <a:pos x="T8" y="T9"/>
                    </a:cxn>
                  </a:cxnLst>
                  <a:rect l="0" t="0" r="r" b="b"/>
                  <a:pathLst>
                    <a:path w="130996" h="60647">
                      <a:moveTo>
                        <a:pt x="0" y="14556"/>
                      </a:moveTo>
                      <a:lnTo>
                        <a:pt x="4852" y="60647"/>
                      </a:lnTo>
                      <a:lnTo>
                        <a:pt x="130996" y="42453"/>
                      </a:lnTo>
                      <a:lnTo>
                        <a:pt x="126144" y="0"/>
                      </a:lnTo>
                      <a:lnTo>
                        <a:pt x="0" y="14556"/>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39" name="Freeform 43"/>
                <p:cNvSpPr>
                  <a:spLocks/>
                </p:cNvSpPr>
                <p:nvPr/>
              </p:nvSpPr>
              <p:spPr bwMode="auto">
                <a:xfrm>
                  <a:off x="112233357" y="112205074"/>
                  <a:ext cx="240160" cy="280186"/>
                </a:xfrm>
                <a:custGeom>
                  <a:avLst/>
                  <a:gdLst>
                    <a:gd name="T0" fmla="*/ 0 w 240160"/>
                    <a:gd name="T1" fmla="*/ 0 h 280186"/>
                    <a:gd name="T2" fmla="*/ 29111 w 240160"/>
                    <a:gd name="T3" fmla="*/ 257140 h 280186"/>
                    <a:gd name="T4" fmla="*/ 240160 w 240160"/>
                    <a:gd name="T5" fmla="*/ 280186 h 280186"/>
                    <a:gd name="T6" fmla="*/ 0 w 240160"/>
                    <a:gd name="T7" fmla="*/ 0 h 280186"/>
                  </a:gdLst>
                  <a:ahLst/>
                  <a:cxnLst>
                    <a:cxn ang="0">
                      <a:pos x="T0" y="T1"/>
                    </a:cxn>
                    <a:cxn ang="0">
                      <a:pos x="T2" y="T3"/>
                    </a:cxn>
                    <a:cxn ang="0">
                      <a:pos x="T4" y="T5"/>
                    </a:cxn>
                    <a:cxn ang="0">
                      <a:pos x="T6" y="T7"/>
                    </a:cxn>
                  </a:cxnLst>
                  <a:rect l="0" t="0" r="r" b="b"/>
                  <a:pathLst>
                    <a:path w="240160" h="280186">
                      <a:moveTo>
                        <a:pt x="0" y="0"/>
                      </a:moveTo>
                      <a:lnTo>
                        <a:pt x="29111" y="257140"/>
                      </a:lnTo>
                      <a:lnTo>
                        <a:pt x="240160" y="280186"/>
                      </a:lnTo>
                      <a:lnTo>
                        <a:pt x="0" y="0"/>
                      </a:lnTo>
                      <a:close/>
                    </a:path>
                  </a:pathLst>
                </a:custGeom>
                <a:solidFill>
                  <a:srgbClr val="9BA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40" name="Freeform 44"/>
                <p:cNvSpPr>
                  <a:spLocks/>
                </p:cNvSpPr>
                <p:nvPr/>
              </p:nvSpPr>
              <p:spPr bwMode="auto">
                <a:xfrm>
                  <a:off x="112320688" y="112265720"/>
                  <a:ext cx="107950" cy="52156"/>
                </a:xfrm>
                <a:custGeom>
                  <a:avLst/>
                  <a:gdLst>
                    <a:gd name="T0" fmla="*/ 0 w 107950"/>
                    <a:gd name="T1" fmla="*/ 4852 h 52156"/>
                    <a:gd name="T2" fmla="*/ 0 w 107950"/>
                    <a:gd name="T3" fmla="*/ 52156 h 52156"/>
                    <a:gd name="T4" fmla="*/ 93395 w 107950"/>
                    <a:gd name="T5" fmla="*/ 52156 h 52156"/>
                    <a:gd name="T6" fmla="*/ 107950 w 107950"/>
                    <a:gd name="T7" fmla="*/ 0 h 52156"/>
                    <a:gd name="T8" fmla="*/ 0 w 107950"/>
                    <a:gd name="T9" fmla="*/ 4852 h 52156"/>
                  </a:gdLst>
                  <a:ahLst/>
                  <a:cxnLst>
                    <a:cxn ang="0">
                      <a:pos x="T0" y="T1"/>
                    </a:cxn>
                    <a:cxn ang="0">
                      <a:pos x="T2" y="T3"/>
                    </a:cxn>
                    <a:cxn ang="0">
                      <a:pos x="T4" y="T5"/>
                    </a:cxn>
                    <a:cxn ang="0">
                      <a:pos x="T6" y="T7"/>
                    </a:cxn>
                    <a:cxn ang="0">
                      <a:pos x="T8" y="T9"/>
                    </a:cxn>
                  </a:cxnLst>
                  <a:rect l="0" t="0" r="r" b="b"/>
                  <a:pathLst>
                    <a:path w="107950" h="52156">
                      <a:moveTo>
                        <a:pt x="0" y="4852"/>
                      </a:moveTo>
                      <a:lnTo>
                        <a:pt x="0" y="52156"/>
                      </a:lnTo>
                      <a:lnTo>
                        <a:pt x="93395" y="52156"/>
                      </a:lnTo>
                      <a:lnTo>
                        <a:pt x="107950" y="0"/>
                      </a:lnTo>
                      <a:lnTo>
                        <a:pt x="0" y="4852"/>
                      </a:lnTo>
                      <a:close/>
                    </a:path>
                  </a:pathLst>
                </a:custGeom>
                <a:solidFill>
                  <a:srgbClr val="CED8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41" name="Freeform 45"/>
                <p:cNvSpPr>
                  <a:spLocks/>
                </p:cNvSpPr>
                <p:nvPr/>
              </p:nvSpPr>
              <p:spPr bwMode="auto">
                <a:xfrm>
                  <a:off x="112330391" y="112354264"/>
                  <a:ext cx="103099" cy="37601"/>
                </a:xfrm>
                <a:custGeom>
                  <a:avLst/>
                  <a:gdLst>
                    <a:gd name="T0" fmla="*/ 0 w 103099"/>
                    <a:gd name="T1" fmla="*/ 4852 h 37601"/>
                    <a:gd name="T2" fmla="*/ 98247 w 103099"/>
                    <a:gd name="T3" fmla="*/ 0 h 37601"/>
                    <a:gd name="T4" fmla="*/ 103099 w 103099"/>
                    <a:gd name="T5" fmla="*/ 32749 h 37601"/>
                    <a:gd name="T6" fmla="*/ 0 w 103099"/>
                    <a:gd name="T7" fmla="*/ 37601 h 37601"/>
                    <a:gd name="T8" fmla="*/ 0 w 103099"/>
                    <a:gd name="T9" fmla="*/ 4852 h 37601"/>
                  </a:gdLst>
                  <a:ahLst/>
                  <a:cxnLst>
                    <a:cxn ang="0">
                      <a:pos x="T0" y="T1"/>
                    </a:cxn>
                    <a:cxn ang="0">
                      <a:pos x="T2" y="T3"/>
                    </a:cxn>
                    <a:cxn ang="0">
                      <a:pos x="T4" y="T5"/>
                    </a:cxn>
                    <a:cxn ang="0">
                      <a:pos x="T6" y="T7"/>
                    </a:cxn>
                    <a:cxn ang="0">
                      <a:pos x="T8" y="T9"/>
                    </a:cxn>
                  </a:cxnLst>
                  <a:rect l="0" t="0" r="r" b="b"/>
                  <a:pathLst>
                    <a:path w="103099" h="37601">
                      <a:moveTo>
                        <a:pt x="0" y="4852"/>
                      </a:moveTo>
                      <a:lnTo>
                        <a:pt x="98247" y="0"/>
                      </a:lnTo>
                      <a:lnTo>
                        <a:pt x="103099" y="32749"/>
                      </a:lnTo>
                      <a:lnTo>
                        <a:pt x="0" y="37601"/>
                      </a:lnTo>
                      <a:lnTo>
                        <a:pt x="0" y="4852"/>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42" name="Freeform 46"/>
                <p:cNvSpPr>
                  <a:spLocks/>
                </p:cNvSpPr>
                <p:nvPr/>
              </p:nvSpPr>
              <p:spPr bwMode="auto">
                <a:xfrm>
                  <a:off x="112511117" y="110959400"/>
                  <a:ext cx="63072" cy="69137"/>
                </a:xfrm>
                <a:custGeom>
                  <a:avLst/>
                  <a:gdLst>
                    <a:gd name="T0" fmla="*/ 63072 w 63072"/>
                    <a:gd name="T1" fmla="*/ 35175 h 69137"/>
                    <a:gd name="T2" fmla="*/ 60647 w 63072"/>
                    <a:gd name="T3" fmla="*/ 48517 h 69137"/>
                    <a:gd name="T4" fmla="*/ 53369 w 63072"/>
                    <a:gd name="T5" fmla="*/ 59433 h 69137"/>
                    <a:gd name="T6" fmla="*/ 43666 w 63072"/>
                    <a:gd name="T7" fmla="*/ 66711 h 69137"/>
                    <a:gd name="T8" fmla="*/ 31536 w 63072"/>
                    <a:gd name="T9" fmla="*/ 69137 h 69137"/>
                    <a:gd name="T10" fmla="*/ 19407 w 63072"/>
                    <a:gd name="T11" fmla="*/ 66711 h 69137"/>
                    <a:gd name="T12" fmla="*/ 8491 w 63072"/>
                    <a:gd name="T13" fmla="*/ 59433 h 69137"/>
                    <a:gd name="T14" fmla="*/ 2426 w 63072"/>
                    <a:gd name="T15" fmla="*/ 48517 h 69137"/>
                    <a:gd name="T16" fmla="*/ 0 w 63072"/>
                    <a:gd name="T17" fmla="*/ 35175 h 69137"/>
                    <a:gd name="T18" fmla="*/ 2426 w 63072"/>
                    <a:gd name="T19" fmla="*/ 21833 h 69137"/>
                    <a:gd name="T20" fmla="*/ 8491 w 63072"/>
                    <a:gd name="T21" fmla="*/ 9703 h 69137"/>
                    <a:gd name="T22" fmla="*/ 19407 w 63072"/>
                    <a:gd name="T23" fmla="*/ 2426 h 69137"/>
                    <a:gd name="T24" fmla="*/ 31536 w 63072"/>
                    <a:gd name="T25" fmla="*/ 0 h 69137"/>
                    <a:gd name="T26" fmla="*/ 43666 w 63072"/>
                    <a:gd name="T27" fmla="*/ 2426 h 69137"/>
                    <a:gd name="T28" fmla="*/ 53369 w 63072"/>
                    <a:gd name="T29" fmla="*/ 9703 h 69137"/>
                    <a:gd name="T30" fmla="*/ 60647 w 63072"/>
                    <a:gd name="T31" fmla="*/ 21833 h 69137"/>
                    <a:gd name="T32" fmla="*/ 63072 w 63072"/>
                    <a:gd name="T33" fmla="*/ 35175 h 691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3072" h="69137">
                      <a:moveTo>
                        <a:pt x="63072" y="35175"/>
                      </a:moveTo>
                      <a:lnTo>
                        <a:pt x="60647" y="48517"/>
                      </a:lnTo>
                      <a:lnTo>
                        <a:pt x="53369" y="59433"/>
                      </a:lnTo>
                      <a:lnTo>
                        <a:pt x="43666" y="66711"/>
                      </a:lnTo>
                      <a:lnTo>
                        <a:pt x="31536" y="69137"/>
                      </a:lnTo>
                      <a:lnTo>
                        <a:pt x="19407" y="66711"/>
                      </a:lnTo>
                      <a:lnTo>
                        <a:pt x="8491" y="59433"/>
                      </a:lnTo>
                      <a:lnTo>
                        <a:pt x="2426" y="48517"/>
                      </a:lnTo>
                      <a:lnTo>
                        <a:pt x="0" y="35175"/>
                      </a:lnTo>
                      <a:lnTo>
                        <a:pt x="2426" y="21833"/>
                      </a:lnTo>
                      <a:lnTo>
                        <a:pt x="8491" y="9703"/>
                      </a:lnTo>
                      <a:lnTo>
                        <a:pt x="19407" y="2426"/>
                      </a:lnTo>
                      <a:lnTo>
                        <a:pt x="31536" y="0"/>
                      </a:lnTo>
                      <a:lnTo>
                        <a:pt x="43666" y="2426"/>
                      </a:lnTo>
                      <a:lnTo>
                        <a:pt x="53369" y="9703"/>
                      </a:lnTo>
                      <a:lnTo>
                        <a:pt x="60647" y="21833"/>
                      </a:lnTo>
                      <a:lnTo>
                        <a:pt x="63072" y="35175"/>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grpSp>
          <p:grpSp>
            <p:nvGrpSpPr>
              <p:cNvPr id="802" name="Group 47"/>
              <p:cNvGrpSpPr>
                <a:grpSpLocks/>
              </p:cNvGrpSpPr>
              <p:nvPr/>
            </p:nvGrpSpPr>
            <p:grpSpPr bwMode="auto">
              <a:xfrm flipH="1">
                <a:off x="108309005" y="106946636"/>
                <a:ext cx="1900662" cy="2383608"/>
                <a:chOff x="112431890" y="107690404"/>
                <a:chExt cx="2338812" cy="2850333"/>
              </a:xfrm>
            </p:grpSpPr>
            <p:sp>
              <p:nvSpPr>
                <p:cNvPr id="813" name="AutoShape 48"/>
                <p:cNvSpPr>
                  <a:spLocks noChangeAspect="1" noChangeArrowheads="1"/>
                </p:cNvSpPr>
                <p:nvPr/>
              </p:nvSpPr>
              <p:spPr bwMode="auto">
                <a:xfrm>
                  <a:off x="112431890" y="107690404"/>
                  <a:ext cx="2338812" cy="2850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14" name="Freeform 49"/>
                <p:cNvSpPr>
                  <a:spLocks/>
                </p:cNvSpPr>
                <p:nvPr/>
              </p:nvSpPr>
              <p:spPr bwMode="auto">
                <a:xfrm>
                  <a:off x="113821598" y="108417698"/>
                  <a:ext cx="99588" cy="31687"/>
                </a:xfrm>
                <a:custGeom>
                  <a:avLst/>
                  <a:gdLst>
                    <a:gd name="T0" fmla="*/ 0 w 99588"/>
                    <a:gd name="T1" fmla="*/ 12071 h 31687"/>
                    <a:gd name="T2" fmla="*/ 54321 w 99588"/>
                    <a:gd name="T3" fmla="*/ 0 h 31687"/>
                    <a:gd name="T4" fmla="*/ 99588 w 99588"/>
                    <a:gd name="T5" fmla="*/ 15089 h 31687"/>
                    <a:gd name="T6" fmla="*/ 60356 w 99588"/>
                    <a:gd name="T7" fmla="*/ 31687 h 31687"/>
                    <a:gd name="T8" fmla="*/ 0 w 99588"/>
                    <a:gd name="T9" fmla="*/ 12071 h 31687"/>
                    <a:gd name="T10" fmla="*/ 0 w 99588"/>
                    <a:gd name="T11" fmla="*/ 12071 h 31687"/>
                    <a:gd name="T12" fmla="*/ 0 w 99588"/>
                    <a:gd name="T13" fmla="*/ 12071 h 31687"/>
                  </a:gdLst>
                  <a:ahLst/>
                  <a:cxnLst>
                    <a:cxn ang="0">
                      <a:pos x="T0" y="T1"/>
                    </a:cxn>
                    <a:cxn ang="0">
                      <a:pos x="T2" y="T3"/>
                    </a:cxn>
                    <a:cxn ang="0">
                      <a:pos x="T4" y="T5"/>
                    </a:cxn>
                    <a:cxn ang="0">
                      <a:pos x="T6" y="T7"/>
                    </a:cxn>
                    <a:cxn ang="0">
                      <a:pos x="T8" y="T9"/>
                    </a:cxn>
                    <a:cxn ang="0">
                      <a:pos x="T10" y="T11"/>
                    </a:cxn>
                    <a:cxn ang="0">
                      <a:pos x="T12" y="T13"/>
                    </a:cxn>
                  </a:cxnLst>
                  <a:rect l="0" t="0" r="r" b="b"/>
                  <a:pathLst>
                    <a:path w="99588" h="31687">
                      <a:moveTo>
                        <a:pt x="0" y="12071"/>
                      </a:moveTo>
                      <a:lnTo>
                        <a:pt x="54321" y="0"/>
                      </a:lnTo>
                      <a:lnTo>
                        <a:pt x="99588" y="15089"/>
                      </a:lnTo>
                      <a:lnTo>
                        <a:pt x="60356" y="31687"/>
                      </a:lnTo>
                      <a:lnTo>
                        <a:pt x="0" y="12071"/>
                      </a:lnTo>
                      <a:lnTo>
                        <a:pt x="0" y="12071"/>
                      </a:lnTo>
                      <a:lnTo>
                        <a:pt x="0" y="12071"/>
                      </a:lnTo>
                      <a:close/>
                    </a:path>
                  </a:pathLst>
                </a:custGeom>
                <a:solidFill>
                  <a:srgbClr val="D1B2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15" name="Freeform 50"/>
                <p:cNvSpPr>
                  <a:spLocks/>
                </p:cNvSpPr>
                <p:nvPr/>
              </p:nvSpPr>
              <p:spPr bwMode="auto">
                <a:xfrm>
                  <a:off x="113491145" y="108627436"/>
                  <a:ext cx="494924" cy="713715"/>
                </a:xfrm>
                <a:custGeom>
                  <a:avLst/>
                  <a:gdLst>
                    <a:gd name="T0" fmla="*/ 0 w 494923"/>
                    <a:gd name="T1" fmla="*/ 0 h 713715"/>
                    <a:gd name="T2" fmla="*/ 167490 w 494923"/>
                    <a:gd name="T3" fmla="*/ 24143 h 713715"/>
                    <a:gd name="T4" fmla="*/ 327434 w 494923"/>
                    <a:gd name="T5" fmla="*/ 51303 h 713715"/>
                    <a:gd name="T6" fmla="*/ 494923 w 494923"/>
                    <a:gd name="T7" fmla="*/ 84499 h 713715"/>
                    <a:gd name="T8" fmla="*/ 487379 w 494923"/>
                    <a:gd name="T9" fmla="*/ 150891 h 713715"/>
                    <a:gd name="T10" fmla="*/ 461727 w 494923"/>
                    <a:gd name="T11" fmla="*/ 312345 h 713715"/>
                    <a:gd name="T12" fmla="*/ 443620 w 494923"/>
                    <a:gd name="T13" fmla="*/ 411933 h 713715"/>
                    <a:gd name="T14" fmla="*/ 420987 w 494923"/>
                    <a:gd name="T15" fmla="*/ 517557 h 713715"/>
                    <a:gd name="T16" fmla="*/ 395335 w 494923"/>
                    <a:gd name="T17" fmla="*/ 620163 h 713715"/>
                    <a:gd name="T18" fmla="*/ 365157 w 494923"/>
                    <a:gd name="T19" fmla="*/ 713715 h 713715"/>
                    <a:gd name="T20" fmla="*/ 205212 w 494923"/>
                    <a:gd name="T21" fmla="*/ 674483 h 713715"/>
                    <a:gd name="T22" fmla="*/ 175034 w 494923"/>
                    <a:gd name="T23" fmla="*/ 594511 h 713715"/>
                    <a:gd name="T24" fmla="*/ 146365 w 494923"/>
                    <a:gd name="T25" fmla="*/ 508503 h 713715"/>
                    <a:gd name="T26" fmla="*/ 128258 w 494923"/>
                    <a:gd name="T27" fmla="*/ 458709 h 713715"/>
                    <a:gd name="T28" fmla="*/ 110151 w 494923"/>
                    <a:gd name="T29" fmla="*/ 405897 h 713715"/>
                    <a:gd name="T30" fmla="*/ 73937 w 494923"/>
                    <a:gd name="T31" fmla="*/ 294238 h 713715"/>
                    <a:gd name="T32" fmla="*/ 40741 w 494923"/>
                    <a:gd name="T33" fmla="*/ 182579 h 713715"/>
                    <a:gd name="T34" fmla="*/ 0 w 494923"/>
                    <a:gd name="T35" fmla="*/ 0 h 713715"/>
                    <a:gd name="T36" fmla="*/ 0 w 494923"/>
                    <a:gd name="T37" fmla="*/ 0 h 713715"/>
                    <a:gd name="T38" fmla="*/ 0 w 494923"/>
                    <a:gd name="T39" fmla="*/ 0 h 7137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94923" h="713715">
                      <a:moveTo>
                        <a:pt x="0" y="0"/>
                      </a:moveTo>
                      <a:lnTo>
                        <a:pt x="167490" y="24143"/>
                      </a:lnTo>
                      <a:lnTo>
                        <a:pt x="327434" y="51303"/>
                      </a:lnTo>
                      <a:lnTo>
                        <a:pt x="494923" y="84499"/>
                      </a:lnTo>
                      <a:lnTo>
                        <a:pt x="487379" y="150891"/>
                      </a:lnTo>
                      <a:lnTo>
                        <a:pt x="461727" y="312345"/>
                      </a:lnTo>
                      <a:lnTo>
                        <a:pt x="443620" y="411933"/>
                      </a:lnTo>
                      <a:lnTo>
                        <a:pt x="420987" y="517557"/>
                      </a:lnTo>
                      <a:lnTo>
                        <a:pt x="395335" y="620163"/>
                      </a:lnTo>
                      <a:lnTo>
                        <a:pt x="365157" y="713715"/>
                      </a:lnTo>
                      <a:lnTo>
                        <a:pt x="205212" y="674483"/>
                      </a:lnTo>
                      <a:lnTo>
                        <a:pt x="175034" y="594511"/>
                      </a:lnTo>
                      <a:lnTo>
                        <a:pt x="146365" y="508503"/>
                      </a:lnTo>
                      <a:lnTo>
                        <a:pt x="128258" y="458709"/>
                      </a:lnTo>
                      <a:lnTo>
                        <a:pt x="110151" y="405897"/>
                      </a:lnTo>
                      <a:lnTo>
                        <a:pt x="73937" y="294238"/>
                      </a:lnTo>
                      <a:lnTo>
                        <a:pt x="40741" y="182579"/>
                      </a:lnTo>
                      <a:lnTo>
                        <a:pt x="0" y="0"/>
                      </a:lnTo>
                      <a:lnTo>
                        <a:pt x="0" y="0"/>
                      </a:lnTo>
                      <a:lnTo>
                        <a:pt x="0" y="0"/>
                      </a:lnTo>
                      <a:close/>
                    </a:path>
                  </a:pathLst>
                </a:custGeom>
                <a:solidFill>
                  <a:srgbClr val="B2F3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16" name="Freeform 51"/>
                <p:cNvSpPr>
                  <a:spLocks/>
                </p:cNvSpPr>
                <p:nvPr/>
              </p:nvSpPr>
              <p:spPr bwMode="auto">
                <a:xfrm>
                  <a:off x="113715973" y="108242664"/>
                  <a:ext cx="315364" cy="42250"/>
                </a:xfrm>
                <a:custGeom>
                  <a:avLst/>
                  <a:gdLst>
                    <a:gd name="T0" fmla="*/ 0 w 315363"/>
                    <a:gd name="T1" fmla="*/ 27161 h 42250"/>
                    <a:gd name="T2" fmla="*/ 30178 w 315363"/>
                    <a:gd name="T3" fmla="*/ 19616 h 42250"/>
                    <a:gd name="T4" fmla="*/ 105624 w 315363"/>
                    <a:gd name="T5" fmla="*/ 6036 h 42250"/>
                    <a:gd name="T6" fmla="*/ 203703 w 315363"/>
                    <a:gd name="T7" fmla="*/ 0 h 42250"/>
                    <a:gd name="T8" fmla="*/ 315363 w 315363"/>
                    <a:gd name="T9" fmla="*/ 15089 h 42250"/>
                    <a:gd name="T10" fmla="*/ 238408 w 315363"/>
                    <a:gd name="T11" fmla="*/ 37723 h 42250"/>
                    <a:gd name="T12" fmla="*/ 126749 w 315363"/>
                    <a:gd name="T13" fmla="*/ 42250 h 42250"/>
                    <a:gd name="T14" fmla="*/ 0 w 315363"/>
                    <a:gd name="T15" fmla="*/ 27161 h 42250"/>
                    <a:gd name="T16" fmla="*/ 0 w 315363"/>
                    <a:gd name="T17" fmla="*/ 27161 h 422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15363" h="42250">
                      <a:moveTo>
                        <a:pt x="0" y="27161"/>
                      </a:moveTo>
                      <a:lnTo>
                        <a:pt x="30178" y="19616"/>
                      </a:lnTo>
                      <a:lnTo>
                        <a:pt x="105624" y="6036"/>
                      </a:lnTo>
                      <a:lnTo>
                        <a:pt x="203703" y="0"/>
                      </a:lnTo>
                      <a:lnTo>
                        <a:pt x="315363" y="15089"/>
                      </a:lnTo>
                      <a:lnTo>
                        <a:pt x="238408" y="37723"/>
                      </a:lnTo>
                      <a:lnTo>
                        <a:pt x="126749" y="42250"/>
                      </a:lnTo>
                      <a:lnTo>
                        <a:pt x="0" y="27161"/>
                      </a:lnTo>
                      <a:lnTo>
                        <a:pt x="0" y="27161"/>
                      </a:lnTo>
                      <a:close/>
                    </a:path>
                  </a:pathLst>
                </a:custGeom>
                <a:solidFill>
                  <a:srgbClr val="A6B2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17" name="Freeform 52"/>
                <p:cNvSpPr>
                  <a:spLocks/>
                </p:cNvSpPr>
                <p:nvPr/>
              </p:nvSpPr>
              <p:spPr bwMode="auto">
                <a:xfrm>
                  <a:off x="113648073" y="108109880"/>
                  <a:ext cx="424005" cy="76955"/>
                </a:xfrm>
                <a:custGeom>
                  <a:avLst/>
                  <a:gdLst>
                    <a:gd name="T0" fmla="*/ 0 w 424004"/>
                    <a:gd name="T1" fmla="*/ 67901 h 76955"/>
                    <a:gd name="T2" fmla="*/ 34705 w 424004"/>
                    <a:gd name="T3" fmla="*/ 52812 h 76955"/>
                    <a:gd name="T4" fmla="*/ 73937 w 424004"/>
                    <a:gd name="T5" fmla="*/ 37723 h 76955"/>
                    <a:gd name="T6" fmla="*/ 125240 w 424004"/>
                    <a:gd name="T7" fmla="*/ 21125 h 76955"/>
                    <a:gd name="T8" fmla="*/ 188614 w 424004"/>
                    <a:gd name="T9" fmla="*/ 7545 h 76955"/>
                    <a:gd name="T10" fmla="*/ 259533 w 424004"/>
                    <a:gd name="T11" fmla="*/ 0 h 76955"/>
                    <a:gd name="T12" fmla="*/ 424004 w 424004"/>
                    <a:gd name="T13" fmla="*/ 15089 h 76955"/>
                    <a:gd name="T14" fmla="*/ 390808 w 424004"/>
                    <a:gd name="T15" fmla="*/ 28669 h 76955"/>
                    <a:gd name="T16" fmla="*/ 351576 w 424004"/>
                    <a:gd name="T17" fmla="*/ 42250 h 76955"/>
                    <a:gd name="T18" fmla="*/ 300274 w 424004"/>
                    <a:gd name="T19" fmla="*/ 55830 h 76955"/>
                    <a:gd name="T20" fmla="*/ 238408 w 424004"/>
                    <a:gd name="T21" fmla="*/ 69410 h 76955"/>
                    <a:gd name="T22" fmla="*/ 165980 w 424004"/>
                    <a:gd name="T23" fmla="*/ 76955 h 76955"/>
                    <a:gd name="T24" fmla="*/ 0 w 424004"/>
                    <a:gd name="T25" fmla="*/ 67901 h 76955"/>
                    <a:gd name="T26" fmla="*/ 0 w 424004"/>
                    <a:gd name="T27" fmla="*/ 67901 h 76955"/>
                    <a:gd name="T28" fmla="*/ 0 w 424004"/>
                    <a:gd name="T29" fmla="*/ 67901 h 769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24004" h="76955">
                      <a:moveTo>
                        <a:pt x="0" y="67901"/>
                      </a:moveTo>
                      <a:lnTo>
                        <a:pt x="34705" y="52812"/>
                      </a:lnTo>
                      <a:lnTo>
                        <a:pt x="73937" y="37723"/>
                      </a:lnTo>
                      <a:lnTo>
                        <a:pt x="125240" y="21125"/>
                      </a:lnTo>
                      <a:lnTo>
                        <a:pt x="188614" y="7545"/>
                      </a:lnTo>
                      <a:lnTo>
                        <a:pt x="259533" y="0"/>
                      </a:lnTo>
                      <a:lnTo>
                        <a:pt x="424004" y="15089"/>
                      </a:lnTo>
                      <a:lnTo>
                        <a:pt x="390808" y="28669"/>
                      </a:lnTo>
                      <a:lnTo>
                        <a:pt x="351576" y="42250"/>
                      </a:lnTo>
                      <a:lnTo>
                        <a:pt x="300274" y="55830"/>
                      </a:lnTo>
                      <a:lnTo>
                        <a:pt x="238408" y="69410"/>
                      </a:lnTo>
                      <a:lnTo>
                        <a:pt x="165980" y="76955"/>
                      </a:lnTo>
                      <a:lnTo>
                        <a:pt x="0" y="67901"/>
                      </a:lnTo>
                      <a:lnTo>
                        <a:pt x="0" y="67901"/>
                      </a:lnTo>
                      <a:lnTo>
                        <a:pt x="0" y="67901"/>
                      </a:lnTo>
                      <a:close/>
                    </a:path>
                  </a:pathLst>
                </a:custGeom>
                <a:solidFill>
                  <a:srgbClr val="A6B2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18" name="Freeform 53"/>
                <p:cNvSpPr>
                  <a:spLocks/>
                </p:cNvSpPr>
                <p:nvPr/>
              </p:nvSpPr>
              <p:spPr bwMode="auto">
                <a:xfrm>
                  <a:off x="112507337" y="109499587"/>
                  <a:ext cx="205211" cy="164471"/>
                </a:xfrm>
                <a:custGeom>
                  <a:avLst/>
                  <a:gdLst>
                    <a:gd name="T0" fmla="*/ 0 w 205211"/>
                    <a:gd name="T1" fmla="*/ 3018 h 164471"/>
                    <a:gd name="T2" fmla="*/ 72427 w 205211"/>
                    <a:gd name="T3" fmla="*/ 0 h 164471"/>
                    <a:gd name="T4" fmla="*/ 205211 w 205211"/>
                    <a:gd name="T5" fmla="*/ 7544 h 164471"/>
                    <a:gd name="T6" fmla="*/ 184087 w 205211"/>
                    <a:gd name="T7" fmla="*/ 67901 h 164471"/>
                    <a:gd name="T8" fmla="*/ 155417 w 205211"/>
                    <a:gd name="T9" fmla="*/ 119204 h 164471"/>
                    <a:gd name="T10" fmla="*/ 135802 w 205211"/>
                    <a:gd name="T11" fmla="*/ 143346 h 164471"/>
                    <a:gd name="T12" fmla="*/ 111659 w 205211"/>
                    <a:gd name="T13" fmla="*/ 164471 h 164471"/>
                    <a:gd name="T14" fmla="*/ 96570 w 205211"/>
                    <a:gd name="T15" fmla="*/ 150891 h 164471"/>
                    <a:gd name="T16" fmla="*/ 60356 w 205211"/>
                    <a:gd name="T17" fmla="*/ 114677 h 164471"/>
                    <a:gd name="T18" fmla="*/ 0 w 205211"/>
                    <a:gd name="T19" fmla="*/ 3018 h 164471"/>
                    <a:gd name="T20" fmla="*/ 0 w 205211"/>
                    <a:gd name="T21" fmla="*/ 3018 h 164471"/>
                    <a:gd name="T22" fmla="*/ 0 w 205211"/>
                    <a:gd name="T23" fmla="*/ 3018 h 1644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05211" h="164471">
                      <a:moveTo>
                        <a:pt x="0" y="3018"/>
                      </a:moveTo>
                      <a:lnTo>
                        <a:pt x="72427" y="0"/>
                      </a:lnTo>
                      <a:lnTo>
                        <a:pt x="205211" y="7544"/>
                      </a:lnTo>
                      <a:lnTo>
                        <a:pt x="184087" y="67901"/>
                      </a:lnTo>
                      <a:lnTo>
                        <a:pt x="155417" y="119204"/>
                      </a:lnTo>
                      <a:lnTo>
                        <a:pt x="135802" y="143346"/>
                      </a:lnTo>
                      <a:lnTo>
                        <a:pt x="111659" y="164471"/>
                      </a:lnTo>
                      <a:lnTo>
                        <a:pt x="96570" y="150891"/>
                      </a:lnTo>
                      <a:lnTo>
                        <a:pt x="60356" y="114677"/>
                      </a:lnTo>
                      <a:lnTo>
                        <a:pt x="0" y="3018"/>
                      </a:lnTo>
                      <a:lnTo>
                        <a:pt x="0" y="3018"/>
                      </a:lnTo>
                      <a:lnTo>
                        <a:pt x="0" y="3018"/>
                      </a:lnTo>
                      <a:close/>
                    </a:path>
                  </a:pathLst>
                </a:custGeom>
                <a:solidFill>
                  <a:srgbClr val="283DF1"/>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19" name="Freeform 54"/>
                <p:cNvSpPr>
                  <a:spLocks/>
                </p:cNvSpPr>
                <p:nvPr/>
              </p:nvSpPr>
              <p:spPr bwMode="auto">
                <a:xfrm>
                  <a:off x="112453015" y="109380383"/>
                  <a:ext cx="247461" cy="122222"/>
                </a:xfrm>
                <a:custGeom>
                  <a:avLst/>
                  <a:gdLst>
                    <a:gd name="T0" fmla="*/ 0 w 247461"/>
                    <a:gd name="T1" fmla="*/ 0 h 122222"/>
                    <a:gd name="T2" fmla="*/ 28669 w 247461"/>
                    <a:gd name="T3" fmla="*/ 9053 h 122222"/>
                    <a:gd name="T4" fmla="*/ 98079 w 247461"/>
                    <a:gd name="T5" fmla="*/ 33196 h 122222"/>
                    <a:gd name="T6" fmla="*/ 138820 w 247461"/>
                    <a:gd name="T7" fmla="*/ 49794 h 122222"/>
                    <a:gd name="T8" fmla="*/ 179560 w 247461"/>
                    <a:gd name="T9" fmla="*/ 69410 h 122222"/>
                    <a:gd name="T10" fmla="*/ 217283 w 247461"/>
                    <a:gd name="T11" fmla="*/ 90534 h 122222"/>
                    <a:gd name="T12" fmla="*/ 247461 w 247461"/>
                    <a:gd name="T13" fmla="*/ 114677 h 122222"/>
                    <a:gd name="T14" fmla="*/ 54321 w 247461"/>
                    <a:gd name="T15" fmla="*/ 122222 h 122222"/>
                    <a:gd name="T16" fmla="*/ 31687 w 247461"/>
                    <a:gd name="T17" fmla="*/ 82990 h 122222"/>
                    <a:gd name="T18" fmla="*/ 0 w 247461"/>
                    <a:gd name="T19" fmla="*/ 0 h 122222"/>
                    <a:gd name="T20" fmla="*/ 0 w 247461"/>
                    <a:gd name="T21" fmla="*/ 0 h 122222"/>
                    <a:gd name="T22" fmla="*/ 0 w 247461"/>
                    <a:gd name="T23" fmla="*/ 0 h 1222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47461" h="122222">
                      <a:moveTo>
                        <a:pt x="0" y="0"/>
                      </a:moveTo>
                      <a:lnTo>
                        <a:pt x="28669" y="9053"/>
                      </a:lnTo>
                      <a:lnTo>
                        <a:pt x="98079" y="33196"/>
                      </a:lnTo>
                      <a:lnTo>
                        <a:pt x="138820" y="49794"/>
                      </a:lnTo>
                      <a:lnTo>
                        <a:pt x="179560" y="69410"/>
                      </a:lnTo>
                      <a:lnTo>
                        <a:pt x="217283" y="90534"/>
                      </a:lnTo>
                      <a:lnTo>
                        <a:pt x="247461" y="114677"/>
                      </a:lnTo>
                      <a:lnTo>
                        <a:pt x="54321" y="122222"/>
                      </a:lnTo>
                      <a:lnTo>
                        <a:pt x="31687" y="82990"/>
                      </a:lnTo>
                      <a:lnTo>
                        <a:pt x="0" y="0"/>
                      </a:lnTo>
                      <a:lnTo>
                        <a:pt x="0" y="0"/>
                      </a:lnTo>
                      <a:lnTo>
                        <a:pt x="0" y="0"/>
                      </a:lnTo>
                      <a:close/>
                    </a:path>
                  </a:pathLst>
                </a:custGeom>
                <a:solidFill>
                  <a:srgbClr val="A6B2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20" name="Freeform 55"/>
                <p:cNvSpPr>
                  <a:spLocks/>
                </p:cNvSpPr>
                <p:nvPr/>
              </p:nvSpPr>
              <p:spPr bwMode="auto">
                <a:xfrm>
                  <a:off x="114218442" y="109787789"/>
                  <a:ext cx="79972" cy="344031"/>
                </a:xfrm>
                <a:custGeom>
                  <a:avLst/>
                  <a:gdLst>
                    <a:gd name="T0" fmla="*/ 37722 w 79972"/>
                    <a:gd name="T1" fmla="*/ 0 h 344031"/>
                    <a:gd name="T2" fmla="*/ 25651 w 79972"/>
                    <a:gd name="T3" fmla="*/ 30178 h 344031"/>
                    <a:gd name="T4" fmla="*/ 6035 w 79972"/>
                    <a:gd name="T5" fmla="*/ 110150 h 344031"/>
                    <a:gd name="T6" fmla="*/ 0 w 79972"/>
                    <a:gd name="T7" fmla="*/ 221809 h 344031"/>
                    <a:gd name="T8" fmla="*/ 12071 w 79972"/>
                    <a:gd name="T9" fmla="*/ 282166 h 344031"/>
                    <a:gd name="T10" fmla="*/ 36213 w 79972"/>
                    <a:gd name="T11" fmla="*/ 344031 h 344031"/>
                    <a:gd name="T12" fmla="*/ 49794 w 79972"/>
                    <a:gd name="T13" fmla="*/ 306308 h 344031"/>
                    <a:gd name="T14" fmla="*/ 75445 w 79972"/>
                    <a:gd name="T15" fmla="*/ 215774 h 344031"/>
                    <a:gd name="T16" fmla="*/ 79972 w 79972"/>
                    <a:gd name="T17" fmla="*/ 102606 h 344031"/>
                    <a:gd name="T18" fmla="*/ 67901 w 79972"/>
                    <a:gd name="T19" fmla="*/ 48285 h 344031"/>
                    <a:gd name="T20" fmla="*/ 37722 w 79972"/>
                    <a:gd name="T21" fmla="*/ 0 h 344031"/>
                    <a:gd name="T22" fmla="*/ 37722 w 79972"/>
                    <a:gd name="T23" fmla="*/ 0 h 344031"/>
                    <a:gd name="T24" fmla="*/ 37722 w 79972"/>
                    <a:gd name="T25" fmla="*/ 0 h 3440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79972" h="344031">
                      <a:moveTo>
                        <a:pt x="37722" y="0"/>
                      </a:moveTo>
                      <a:lnTo>
                        <a:pt x="25651" y="30178"/>
                      </a:lnTo>
                      <a:lnTo>
                        <a:pt x="6035" y="110150"/>
                      </a:lnTo>
                      <a:lnTo>
                        <a:pt x="0" y="221809"/>
                      </a:lnTo>
                      <a:lnTo>
                        <a:pt x="12071" y="282166"/>
                      </a:lnTo>
                      <a:lnTo>
                        <a:pt x="36213" y="344031"/>
                      </a:lnTo>
                      <a:lnTo>
                        <a:pt x="49794" y="306308"/>
                      </a:lnTo>
                      <a:lnTo>
                        <a:pt x="75445" y="215774"/>
                      </a:lnTo>
                      <a:lnTo>
                        <a:pt x="79972" y="102606"/>
                      </a:lnTo>
                      <a:lnTo>
                        <a:pt x="67901" y="48285"/>
                      </a:lnTo>
                      <a:lnTo>
                        <a:pt x="37722" y="0"/>
                      </a:lnTo>
                      <a:lnTo>
                        <a:pt x="37722" y="0"/>
                      </a:lnTo>
                      <a:lnTo>
                        <a:pt x="37722" y="0"/>
                      </a:lnTo>
                      <a:close/>
                    </a:path>
                  </a:pathLst>
                </a:custGeom>
                <a:solidFill>
                  <a:srgbClr val="283DF1"/>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21" name="Freeform 56"/>
                <p:cNvSpPr>
                  <a:spLocks/>
                </p:cNvSpPr>
                <p:nvPr/>
              </p:nvSpPr>
              <p:spPr bwMode="auto">
                <a:xfrm>
                  <a:off x="112543550" y="108639508"/>
                  <a:ext cx="322907" cy="178050"/>
                </a:xfrm>
                <a:custGeom>
                  <a:avLst/>
                  <a:gdLst>
                    <a:gd name="T0" fmla="*/ 10563 w 322907"/>
                    <a:gd name="T1" fmla="*/ 0 h 178051"/>
                    <a:gd name="T2" fmla="*/ 126749 w 322907"/>
                    <a:gd name="T3" fmla="*/ 22633 h 178051"/>
                    <a:gd name="T4" fmla="*/ 229355 w 322907"/>
                    <a:gd name="T5" fmla="*/ 54321 h 178051"/>
                    <a:gd name="T6" fmla="*/ 277640 w 322907"/>
                    <a:gd name="T7" fmla="*/ 73936 h 178051"/>
                    <a:gd name="T8" fmla="*/ 319890 w 322907"/>
                    <a:gd name="T9" fmla="*/ 98079 h 178051"/>
                    <a:gd name="T10" fmla="*/ 322907 w 322907"/>
                    <a:gd name="T11" fmla="*/ 175033 h 178051"/>
                    <a:gd name="T12" fmla="*/ 297256 w 322907"/>
                    <a:gd name="T13" fmla="*/ 178051 h 178051"/>
                    <a:gd name="T14" fmla="*/ 274622 w 322907"/>
                    <a:gd name="T15" fmla="*/ 156926 h 178051"/>
                    <a:gd name="T16" fmla="*/ 245953 w 322907"/>
                    <a:gd name="T17" fmla="*/ 132784 h 178051"/>
                    <a:gd name="T18" fmla="*/ 209739 w 322907"/>
                    <a:gd name="T19" fmla="*/ 105623 h 178051"/>
                    <a:gd name="T20" fmla="*/ 188614 w 322907"/>
                    <a:gd name="T21" fmla="*/ 92043 h 178051"/>
                    <a:gd name="T22" fmla="*/ 164472 w 322907"/>
                    <a:gd name="T23" fmla="*/ 76954 h 178051"/>
                    <a:gd name="T24" fmla="*/ 114678 w 322907"/>
                    <a:gd name="T25" fmla="*/ 49794 h 178051"/>
                    <a:gd name="T26" fmla="*/ 58848 w 322907"/>
                    <a:gd name="T27" fmla="*/ 27160 h 178051"/>
                    <a:gd name="T28" fmla="*/ 0 w 322907"/>
                    <a:gd name="T29" fmla="*/ 12071 h 178051"/>
                    <a:gd name="T30" fmla="*/ 10563 w 322907"/>
                    <a:gd name="T31" fmla="*/ 0 h 178051"/>
                    <a:gd name="T32" fmla="*/ 10563 w 322907"/>
                    <a:gd name="T33" fmla="*/ 0 h 178051"/>
                    <a:gd name="T34" fmla="*/ 10563 w 322907"/>
                    <a:gd name="T35" fmla="*/ 0 h 1780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322907" h="178051">
                      <a:moveTo>
                        <a:pt x="10563" y="0"/>
                      </a:moveTo>
                      <a:lnTo>
                        <a:pt x="126749" y="22633"/>
                      </a:lnTo>
                      <a:lnTo>
                        <a:pt x="229355" y="54321"/>
                      </a:lnTo>
                      <a:lnTo>
                        <a:pt x="277640" y="73936"/>
                      </a:lnTo>
                      <a:lnTo>
                        <a:pt x="319890" y="98079"/>
                      </a:lnTo>
                      <a:lnTo>
                        <a:pt x="322907" y="175033"/>
                      </a:lnTo>
                      <a:lnTo>
                        <a:pt x="297256" y="178051"/>
                      </a:lnTo>
                      <a:lnTo>
                        <a:pt x="274622" y="156926"/>
                      </a:lnTo>
                      <a:lnTo>
                        <a:pt x="245953" y="132784"/>
                      </a:lnTo>
                      <a:lnTo>
                        <a:pt x="209739" y="105623"/>
                      </a:lnTo>
                      <a:lnTo>
                        <a:pt x="188614" y="92043"/>
                      </a:lnTo>
                      <a:lnTo>
                        <a:pt x="164472" y="76954"/>
                      </a:lnTo>
                      <a:lnTo>
                        <a:pt x="114678" y="49794"/>
                      </a:lnTo>
                      <a:lnTo>
                        <a:pt x="58848" y="27160"/>
                      </a:lnTo>
                      <a:lnTo>
                        <a:pt x="0" y="12071"/>
                      </a:lnTo>
                      <a:lnTo>
                        <a:pt x="10563" y="0"/>
                      </a:lnTo>
                      <a:lnTo>
                        <a:pt x="10563" y="0"/>
                      </a:lnTo>
                      <a:lnTo>
                        <a:pt x="10563" y="0"/>
                      </a:lnTo>
                      <a:close/>
                    </a:path>
                  </a:pathLst>
                </a:custGeom>
                <a:solidFill>
                  <a:srgbClr val="D4F8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22" name="Freeform 57"/>
                <p:cNvSpPr>
                  <a:spLocks/>
                </p:cNvSpPr>
                <p:nvPr/>
              </p:nvSpPr>
              <p:spPr bwMode="auto">
                <a:xfrm>
                  <a:off x="113261792" y="109407543"/>
                  <a:ext cx="968721" cy="410424"/>
                </a:xfrm>
                <a:custGeom>
                  <a:avLst/>
                  <a:gdLst>
                    <a:gd name="T0" fmla="*/ 0 w 968721"/>
                    <a:gd name="T1" fmla="*/ 149382 h 410424"/>
                    <a:gd name="T2" fmla="*/ 273113 w 968721"/>
                    <a:gd name="T3" fmla="*/ 0 h 410424"/>
                    <a:gd name="T4" fmla="*/ 968721 w 968721"/>
                    <a:gd name="T5" fmla="*/ 319889 h 410424"/>
                    <a:gd name="T6" fmla="*/ 875168 w 968721"/>
                    <a:gd name="T7" fmla="*/ 410424 h 410424"/>
                    <a:gd name="T8" fmla="*/ 0 w 968721"/>
                    <a:gd name="T9" fmla="*/ 149382 h 410424"/>
                    <a:gd name="T10" fmla="*/ 0 w 968721"/>
                    <a:gd name="T11" fmla="*/ 149382 h 410424"/>
                    <a:gd name="T12" fmla="*/ 0 w 968721"/>
                    <a:gd name="T13" fmla="*/ 149382 h 410424"/>
                    <a:gd name="T14" fmla="*/ 0 w 968721"/>
                    <a:gd name="T15" fmla="*/ 149382 h 41042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68721" h="410424">
                      <a:moveTo>
                        <a:pt x="0" y="149382"/>
                      </a:moveTo>
                      <a:lnTo>
                        <a:pt x="273113" y="0"/>
                      </a:lnTo>
                      <a:lnTo>
                        <a:pt x="968721" y="319889"/>
                      </a:lnTo>
                      <a:lnTo>
                        <a:pt x="875168" y="410424"/>
                      </a:lnTo>
                      <a:lnTo>
                        <a:pt x="0" y="149382"/>
                      </a:lnTo>
                      <a:lnTo>
                        <a:pt x="0" y="149382"/>
                      </a:lnTo>
                      <a:lnTo>
                        <a:pt x="0" y="149382"/>
                      </a:lnTo>
                      <a:lnTo>
                        <a:pt x="0" y="149382"/>
                      </a:lnTo>
                      <a:close/>
                    </a:path>
                  </a:pathLst>
                </a:custGeom>
                <a:solidFill>
                  <a:srgbClr val="D4F8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23" name="Freeform 58"/>
                <p:cNvSpPr>
                  <a:spLocks/>
                </p:cNvSpPr>
                <p:nvPr/>
              </p:nvSpPr>
              <p:spPr bwMode="auto">
                <a:xfrm>
                  <a:off x="113465495" y="108481072"/>
                  <a:ext cx="778598" cy="230863"/>
                </a:xfrm>
                <a:custGeom>
                  <a:avLst/>
                  <a:gdLst>
                    <a:gd name="T0" fmla="*/ 0 w 778598"/>
                    <a:gd name="T1" fmla="*/ 138820 h 230863"/>
                    <a:gd name="T2" fmla="*/ 236899 w 778598"/>
                    <a:gd name="T3" fmla="*/ 39232 h 230863"/>
                    <a:gd name="T4" fmla="*/ 574895 w 778598"/>
                    <a:gd name="T5" fmla="*/ 0 h 230863"/>
                    <a:gd name="T6" fmla="*/ 778598 w 778598"/>
                    <a:gd name="T7" fmla="*/ 18107 h 230863"/>
                    <a:gd name="T8" fmla="*/ 529628 w 778598"/>
                    <a:gd name="T9" fmla="*/ 230863 h 230863"/>
                    <a:gd name="T10" fmla="*/ 0 w 778598"/>
                    <a:gd name="T11" fmla="*/ 138820 h 230863"/>
                    <a:gd name="T12" fmla="*/ 0 w 778598"/>
                    <a:gd name="T13" fmla="*/ 138820 h 230863"/>
                    <a:gd name="T14" fmla="*/ 0 w 778598"/>
                    <a:gd name="T15" fmla="*/ 138820 h 230863"/>
                    <a:gd name="T16" fmla="*/ 0 w 778598"/>
                    <a:gd name="T17" fmla="*/ 138820 h 2308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78598" h="230863">
                      <a:moveTo>
                        <a:pt x="0" y="138820"/>
                      </a:moveTo>
                      <a:lnTo>
                        <a:pt x="236899" y="39232"/>
                      </a:lnTo>
                      <a:lnTo>
                        <a:pt x="574895" y="0"/>
                      </a:lnTo>
                      <a:lnTo>
                        <a:pt x="778598" y="18107"/>
                      </a:lnTo>
                      <a:lnTo>
                        <a:pt x="529628" y="230863"/>
                      </a:lnTo>
                      <a:lnTo>
                        <a:pt x="0" y="138820"/>
                      </a:lnTo>
                      <a:lnTo>
                        <a:pt x="0" y="138820"/>
                      </a:lnTo>
                      <a:lnTo>
                        <a:pt x="0" y="138820"/>
                      </a:lnTo>
                      <a:lnTo>
                        <a:pt x="0" y="138820"/>
                      </a:lnTo>
                      <a:close/>
                    </a:path>
                  </a:pathLst>
                </a:custGeom>
                <a:solidFill>
                  <a:srgbClr val="D4F8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24" name="Freeform 59"/>
                <p:cNvSpPr>
                  <a:spLocks/>
                </p:cNvSpPr>
                <p:nvPr/>
              </p:nvSpPr>
              <p:spPr bwMode="auto">
                <a:xfrm>
                  <a:off x="113868374" y="108556518"/>
                  <a:ext cx="339506" cy="752946"/>
                </a:xfrm>
                <a:custGeom>
                  <a:avLst/>
                  <a:gdLst>
                    <a:gd name="T0" fmla="*/ 0 w 339505"/>
                    <a:gd name="T1" fmla="*/ 752946 h 752946"/>
                    <a:gd name="T2" fmla="*/ 18107 w 339505"/>
                    <a:gd name="T3" fmla="*/ 686554 h 752946"/>
                    <a:gd name="T4" fmla="*/ 36214 w 339505"/>
                    <a:gd name="T5" fmla="*/ 614126 h 752946"/>
                    <a:gd name="T6" fmla="*/ 57339 w 339505"/>
                    <a:gd name="T7" fmla="*/ 526609 h 752946"/>
                    <a:gd name="T8" fmla="*/ 79973 w 339505"/>
                    <a:gd name="T9" fmla="*/ 430039 h 752946"/>
                    <a:gd name="T10" fmla="*/ 102606 w 339505"/>
                    <a:gd name="T11" fmla="*/ 328942 h 752946"/>
                    <a:gd name="T12" fmla="*/ 134293 w 339505"/>
                    <a:gd name="T13" fmla="*/ 152400 h 752946"/>
                    <a:gd name="T14" fmla="*/ 339505 w 339505"/>
                    <a:gd name="T15" fmla="*/ 0 h 752946"/>
                    <a:gd name="T16" fmla="*/ 61866 w 339505"/>
                    <a:gd name="T17" fmla="*/ 752946 h 752946"/>
                    <a:gd name="T18" fmla="*/ 0 w 339505"/>
                    <a:gd name="T19" fmla="*/ 752946 h 752946"/>
                    <a:gd name="T20" fmla="*/ 0 w 339505"/>
                    <a:gd name="T21" fmla="*/ 752946 h 752946"/>
                    <a:gd name="T22" fmla="*/ 0 w 339505"/>
                    <a:gd name="T23" fmla="*/ 752946 h 7529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39505" h="752946">
                      <a:moveTo>
                        <a:pt x="0" y="752946"/>
                      </a:moveTo>
                      <a:lnTo>
                        <a:pt x="18107" y="686554"/>
                      </a:lnTo>
                      <a:lnTo>
                        <a:pt x="36214" y="614126"/>
                      </a:lnTo>
                      <a:lnTo>
                        <a:pt x="57339" y="526609"/>
                      </a:lnTo>
                      <a:lnTo>
                        <a:pt x="79973" y="430039"/>
                      </a:lnTo>
                      <a:lnTo>
                        <a:pt x="102606" y="328942"/>
                      </a:lnTo>
                      <a:lnTo>
                        <a:pt x="134293" y="152400"/>
                      </a:lnTo>
                      <a:lnTo>
                        <a:pt x="339505" y="0"/>
                      </a:lnTo>
                      <a:lnTo>
                        <a:pt x="61866" y="752946"/>
                      </a:lnTo>
                      <a:lnTo>
                        <a:pt x="0" y="752946"/>
                      </a:lnTo>
                      <a:lnTo>
                        <a:pt x="0" y="752946"/>
                      </a:lnTo>
                      <a:lnTo>
                        <a:pt x="0" y="752946"/>
                      </a:lnTo>
                      <a:close/>
                    </a:path>
                  </a:pathLst>
                </a:custGeom>
                <a:solidFill>
                  <a:srgbClr val="46C6EC"/>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25" name="Freeform 60"/>
                <p:cNvSpPr>
                  <a:spLocks/>
                </p:cNvSpPr>
                <p:nvPr/>
              </p:nvSpPr>
              <p:spPr bwMode="auto">
                <a:xfrm>
                  <a:off x="113542448" y="108653087"/>
                  <a:ext cx="404390" cy="144855"/>
                </a:xfrm>
                <a:custGeom>
                  <a:avLst/>
                  <a:gdLst>
                    <a:gd name="T0" fmla="*/ 0 w 404389"/>
                    <a:gd name="T1" fmla="*/ 0 h 144855"/>
                    <a:gd name="T2" fmla="*/ 138820 w 404389"/>
                    <a:gd name="T3" fmla="*/ 24142 h 144855"/>
                    <a:gd name="T4" fmla="*/ 270096 w 404389"/>
                    <a:gd name="T5" fmla="*/ 51303 h 144855"/>
                    <a:gd name="T6" fmla="*/ 404389 w 404389"/>
                    <a:gd name="T7" fmla="*/ 81481 h 144855"/>
                    <a:gd name="T8" fmla="*/ 389300 w 404389"/>
                    <a:gd name="T9" fmla="*/ 144855 h 144855"/>
                    <a:gd name="T10" fmla="*/ 365157 w 404389"/>
                    <a:gd name="T11" fmla="*/ 93552 h 144855"/>
                    <a:gd name="T12" fmla="*/ 331961 w 404389"/>
                    <a:gd name="T13" fmla="*/ 125239 h 144855"/>
                    <a:gd name="T14" fmla="*/ 313854 w 404389"/>
                    <a:gd name="T15" fmla="*/ 79972 h 144855"/>
                    <a:gd name="T16" fmla="*/ 285185 w 404389"/>
                    <a:gd name="T17" fmla="*/ 72428 h 144855"/>
                    <a:gd name="T18" fmla="*/ 215775 w 404389"/>
                    <a:gd name="T19" fmla="*/ 52812 h 144855"/>
                    <a:gd name="T20" fmla="*/ 125240 w 404389"/>
                    <a:gd name="T21" fmla="*/ 31687 h 144855"/>
                    <a:gd name="T22" fmla="*/ 36214 w 404389"/>
                    <a:gd name="T23" fmla="*/ 12071 h 144855"/>
                    <a:gd name="T24" fmla="*/ 0 w 404389"/>
                    <a:gd name="T25" fmla="*/ 0 h 144855"/>
                    <a:gd name="T26" fmla="*/ 0 w 404389"/>
                    <a:gd name="T27" fmla="*/ 0 h 144855"/>
                    <a:gd name="T28" fmla="*/ 0 w 404389"/>
                    <a:gd name="T29" fmla="*/ 0 h 1448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04389" h="144855">
                      <a:moveTo>
                        <a:pt x="0" y="0"/>
                      </a:moveTo>
                      <a:lnTo>
                        <a:pt x="138820" y="24142"/>
                      </a:lnTo>
                      <a:lnTo>
                        <a:pt x="270096" y="51303"/>
                      </a:lnTo>
                      <a:lnTo>
                        <a:pt x="404389" y="81481"/>
                      </a:lnTo>
                      <a:lnTo>
                        <a:pt x="389300" y="144855"/>
                      </a:lnTo>
                      <a:lnTo>
                        <a:pt x="365157" y="93552"/>
                      </a:lnTo>
                      <a:lnTo>
                        <a:pt x="331961" y="125239"/>
                      </a:lnTo>
                      <a:lnTo>
                        <a:pt x="313854" y="79972"/>
                      </a:lnTo>
                      <a:lnTo>
                        <a:pt x="285185" y="72428"/>
                      </a:lnTo>
                      <a:lnTo>
                        <a:pt x="215775" y="52812"/>
                      </a:lnTo>
                      <a:lnTo>
                        <a:pt x="125240" y="31687"/>
                      </a:lnTo>
                      <a:lnTo>
                        <a:pt x="36214" y="12071"/>
                      </a:lnTo>
                      <a:lnTo>
                        <a:pt x="0" y="0"/>
                      </a:lnTo>
                      <a:lnTo>
                        <a:pt x="0" y="0"/>
                      </a:lnTo>
                      <a:lnTo>
                        <a:pt x="0" y="0"/>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26" name="Freeform 61"/>
                <p:cNvSpPr>
                  <a:spLocks/>
                </p:cNvSpPr>
                <p:nvPr/>
              </p:nvSpPr>
              <p:spPr bwMode="auto">
                <a:xfrm>
                  <a:off x="113534905" y="108562553"/>
                  <a:ext cx="404388" cy="110150"/>
                </a:xfrm>
                <a:custGeom>
                  <a:avLst/>
                  <a:gdLst>
                    <a:gd name="T0" fmla="*/ 132784 w 404388"/>
                    <a:gd name="T1" fmla="*/ 0 h 110151"/>
                    <a:gd name="T2" fmla="*/ 0 w 404388"/>
                    <a:gd name="T3" fmla="*/ 51303 h 110151"/>
                    <a:gd name="T4" fmla="*/ 404388 w 404388"/>
                    <a:gd name="T5" fmla="*/ 110151 h 110151"/>
                    <a:gd name="T6" fmla="*/ 96570 w 404388"/>
                    <a:gd name="T7" fmla="*/ 45268 h 110151"/>
                    <a:gd name="T8" fmla="*/ 132784 w 404388"/>
                    <a:gd name="T9" fmla="*/ 0 h 110151"/>
                    <a:gd name="T10" fmla="*/ 132784 w 404388"/>
                    <a:gd name="T11" fmla="*/ 0 h 110151"/>
                    <a:gd name="T12" fmla="*/ 132784 w 404388"/>
                    <a:gd name="T13" fmla="*/ 0 h 110151"/>
                    <a:gd name="T14" fmla="*/ 132784 w 404388"/>
                    <a:gd name="T15" fmla="*/ 0 h 11015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04388" h="110151">
                      <a:moveTo>
                        <a:pt x="132784" y="0"/>
                      </a:moveTo>
                      <a:lnTo>
                        <a:pt x="0" y="51303"/>
                      </a:lnTo>
                      <a:lnTo>
                        <a:pt x="404388" y="110151"/>
                      </a:lnTo>
                      <a:lnTo>
                        <a:pt x="96570" y="45268"/>
                      </a:lnTo>
                      <a:lnTo>
                        <a:pt x="132784" y="0"/>
                      </a:lnTo>
                      <a:lnTo>
                        <a:pt x="132784" y="0"/>
                      </a:lnTo>
                      <a:lnTo>
                        <a:pt x="132784" y="0"/>
                      </a:lnTo>
                      <a:lnTo>
                        <a:pt x="132784" y="0"/>
                      </a:lnTo>
                      <a:close/>
                    </a:path>
                  </a:pathLst>
                </a:cu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27" name="Freeform 62"/>
                <p:cNvSpPr>
                  <a:spLocks/>
                </p:cNvSpPr>
                <p:nvPr/>
              </p:nvSpPr>
              <p:spPr bwMode="auto">
                <a:xfrm>
                  <a:off x="113251230" y="109559943"/>
                  <a:ext cx="869132" cy="621671"/>
                </a:xfrm>
                <a:custGeom>
                  <a:avLst/>
                  <a:gdLst>
                    <a:gd name="T0" fmla="*/ 0 w 869132"/>
                    <a:gd name="T1" fmla="*/ 0 h 621671"/>
                    <a:gd name="T2" fmla="*/ 93552 w 869132"/>
                    <a:gd name="T3" fmla="*/ 22634 h 621671"/>
                    <a:gd name="T4" fmla="*/ 197667 w 869132"/>
                    <a:gd name="T5" fmla="*/ 48285 h 621671"/>
                    <a:gd name="T6" fmla="*/ 258023 w 869132"/>
                    <a:gd name="T7" fmla="*/ 64883 h 621671"/>
                    <a:gd name="T8" fmla="*/ 324416 w 869132"/>
                    <a:gd name="T9" fmla="*/ 84499 h 621671"/>
                    <a:gd name="T10" fmla="*/ 392317 w 869132"/>
                    <a:gd name="T11" fmla="*/ 104115 h 621671"/>
                    <a:gd name="T12" fmla="*/ 464744 w 869132"/>
                    <a:gd name="T13" fmla="*/ 125240 h 621671"/>
                    <a:gd name="T14" fmla="*/ 537172 w 869132"/>
                    <a:gd name="T15" fmla="*/ 147873 h 621671"/>
                    <a:gd name="T16" fmla="*/ 609600 w 869132"/>
                    <a:gd name="T17" fmla="*/ 172016 h 621671"/>
                    <a:gd name="T18" fmla="*/ 679010 w 869132"/>
                    <a:gd name="T19" fmla="*/ 196159 h 621671"/>
                    <a:gd name="T20" fmla="*/ 746911 w 869132"/>
                    <a:gd name="T21" fmla="*/ 221810 h 621671"/>
                    <a:gd name="T22" fmla="*/ 811794 w 869132"/>
                    <a:gd name="T23" fmla="*/ 248970 h 621671"/>
                    <a:gd name="T24" fmla="*/ 869132 w 869132"/>
                    <a:gd name="T25" fmla="*/ 276131 h 621671"/>
                    <a:gd name="T26" fmla="*/ 757473 w 869132"/>
                    <a:gd name="T27" fmla="*/ 621671 h 621671"/>
                    <a:gd name="T28" fmla="*/ 187105 w 869132"/>
                    <a:gd name="T29" fmla="*/ 488887 h 621671"/>
                    <a:gd name="T30" fmla="*/ 162962 w 869132"/>
                    <a:gd name="T31" fmla="*/ 442111 h 621671"/>
                    <a:gd name="T32" fmla="*/ 135802 w 869132"/>
                    <a:gd name="T33" fmla="*/ 389299 h 621671"/>
                    <a:gd name="T34" fmla="*/ 105623 w 869132"/>
                    <a:gd name="T35" fmla="*/ 322907 h 621671"/>
                    <a:gd name="T36" fmla="*/ 72427 w 869132"/>
                    <a:gd name="T37" fmla="*/ 245953 h 621671"/>
                    <a:gd name="T38" fmla="*/ 42249 w 869132"/>
                    <a:gd name="T39" fmla="*/ 164471 h 621671"/>
                    <a:gd name="T40" fmla="*/ 0 w 869132"/>
                    <a:gd name="T41" fmla="*/ 0 h 621671"/>
                    <a:gd name="T42" fmla="*/ 0 w 869132"/>
                    <a:gd name="T43" fmla="*/ 0 h 621671"/>
                    <a:gd name="T44" fmla="*/ 0 w 869132"/>
                    <a:gd name="T45" fmla="*/ 0 h 6216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869132" h="621671">
                      <a:moveTo>
                        <a:pt x="0" y="0"/>
                      </a:moveTo>
                      <a:lnTo>
                        <a:pt x="93552" y="22634"/>
                      </a:lnTo>
                      <a:lnTo>
                        <a:pt x="197667" y="48285"/>
                      </a:lnTo>
                      <a:lnTo>
                        <a:pt x="258023" y="64883"/>
                      </a:lnTo>
                      <a:lnTo>
                        <a:pt x="324416" y="84499"/>
                      </a:lnTo>
                      <a:lnTo>
                        <a:pt x="392317" y="104115"/>
                      </a:lnTo>
                      <a:lnTo>
                        <a:pt x="464744" y="125240"/>
                      </a:lnTo>
                      <a:lnTo>
                        <a:pt x="537172" y="147873"/>
                      </a:lnTo>
                      <a:lnTo>
                        <a:pt x="609600" y="172016"/>
                      </a:lnTo>
                      <a:lnTo>
                        <a:pt x="679010" y="196159"/>
                      </a:lnTo>
                      <a:lnTo>
                        <a:pt x="746911" y="221810"/>
                      </a:lnTo>
                      <a:lnTo>
                        <a:pt x="811794" y="248970"/>
                      </a:lnTo>
                      <a:lnTo>
                        <a:pt x="869132" y="276131"/>
                      </a:lnTo>
                      <a:lnTo>
                        <a:pt x="757473" y="621671"/>
                      </a:lnTo>
                      <a:lnTo>
                        <a:pt x="187105" y="488887"/>
                      </a:lnTo>
                      <a:lnTo>
                        <a:pt x="162962" y="442111"/>
                      </a:lnTo>
                      <a:lnTo>
                        <a:pt x="135802" y="389299"/>
                      </a:lnTo>
                      <a:lnTo>
                        <a:pt x="105623" y="322907"/>
                      </a:lnTo>
                      <a:lnTo>
                        <a:pt x="72427" y="245953"/>
                      </a:lnTo>
                      <a:lnTo>
                        <a:pt x="42249" y="164471"/>
                      </a:lnTo>
                      <a:lnTo>
                        <a:pt x="0" y="0"/>
                      </a:lnTo>
                      <a:lnTo>
                        <a:pt x="0" y="0"/>
                      </a:lnTo>
                      <a:lnTo>
                        <a:pt x="0" y="0"/>
                      </a:lnTo>
                      <a:close/>
                    </a:path>
                  </a:pathLst>
                </a:custGeom>
                <a:solidFill>
                  <a:srgbClr val="B2F3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28" name="Freeform 63"/>
                <p:cNvSpPr>
                  <a:spLocks/>
                </p:cNvSpPr>
                <p:nvPr/>
              </p:nvSpPr>
              <p:spPr bwMode="auto">
                <a:xfrm>
                  <a:off x="114049445" y="109766664"/>
                  <a:ext cx="165979" cy="380245"/>
                </a:xfrm>
                <a:custGeom>
                  <a:avLst/>
                  <a:gdLst>
                    <a:gd name="T0" fmla="*/ 86007 w 165980"/>
                    <a:gd name="T1" fmla="*/ 58847 h 380245"/>
                    <a:gd name="T2" fmla="*/ 165980 w 165980"/>
                    <a:gd name="T3" fmla="*/ 0 h 380245"/>
                    <a:gd name="T4" fmla="*/ 138819 w 165980"/>
                    <a:gd name="T5" fmla="*/ 324416 h 380245"/>
                    <a:gd name="T6" fmla="*/ 0 w 165980"/>
                    <a:gd name="T7" fmla="*/ 380245 h 380245"/>
                    <a:gd name="T8" fmla="*/ 86007 w 165980"/>
                    <a:gd name="T9" fmla="*/ 58847 h 380245"/>
                    <a:gd name="T10" fmla="*/ 86007 w 165980"/>
                    <a:gd name="T11" fmla="*/ 58847 h 380245"/>
                    <a:gd name="T12" fmla="*/ 86007 w 165980"/>
                    <a:gd name="T13" fmla="*/ 58847 h 380245"/>
                    <a:gd name="T14" fmla="*/ 86007 w 165980"/>
                    <a:gd name="T15" fmla="*/ 58847 h 38024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5980" h="380245">
                      <a:moveTo>
                        <a:pt x="86007" y="58847"/>
                      </a:moveTo>
                      <a:lnTo>
                        <a:pt x="165980" y="0"/>
                      </a:lnTo>
                      <a:lnTo>
                        <a:pt x="138819" y="324416"/>
                      </a:lnTo>
                      <a:lnTo>
                        <a:pt x="0" y="380245"/>
                      </a:lnTo>
                      <a:lnTo>
                        <a:pt x="86007" y="58847"/>
                      </a:lnTo>
                      <a:lnTo>
                        <a:pt x="86007" y="58847"/>
                      </a:lnTo>
                      <a:lnTo>
                        <a:pt x="86007" y="58847"/>
                      </a:lnTo>
                      <a:lnTo>
                        <a:pt x="86007" y="58847"/>
                      </a:lnTo>
                      <a:close/>
                    </a:path>
                  </a:pathLst>
                </a:custGeom>
                <a:solidFill>
                  <a:srgbClr val="46C6EC"/>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29" name="Freeform 64"/>
                <p:cNvSpPr>
                  <a:spLocks/>
                </p:cNvSpPr>
                <p:nvPr/>
              </p:nvSpPr>
              <p:spPr bwMode="auto">
                <a:xfrm>
                  <a:off x="113362889" y="109799860"/>
                  <a:ext cx="312345" cy="288202"/>
                </a:xfrm>
                <a:custGeom>
                  <a:avLst/>
                  <a:gdLst>
                    <a:gd name="T0" fmla="*/ 0 w 312345"/>
                    <a:gd name="T1" fmla="*/ 0 h 288202"/>
                    <a:gd name="T2" fmla="*/ 89026 w 312345"/>
                    <a:gd name="T3" fmla="*/ 230863 h 288202"/>
                    <a:gd name="T4" fmla="*/ 312345 w 312345"/>
                    <a:gd name="T5" fmla="*/ 288202 h 288202"/>
                    <a:gd name="T6" fmla="*/ 137311 w 312345"/>
                    <a:gd name="T7" fmla="*/ 215774 h 288202"/>
                    <a:gd name="T8" fmla="*/ 168998 w 312345"/>
                    <a:gd name="T9" fmla="*/ 156927 h 288202"/>
                    <a:gd name="T10" fmla="*/ 95061 w 312345"/>
                    <a:gd name="T11" fmla="*/ 155418 h 288202"/>
                    <a:gd name="T12" fmla="*/ 0 w 312345"/>
                    <a:gd name="T13" fmla="*/ 0 h 288202"/>
                    <a:gd name="T14" fmla="*/ 0 w 312345"/>
                    <a:gd name="T15" fmla="*/ 0 h 288202"/>
                    <a:gd name="T16" fmla="*/ 0 w 312345"/>
                    <a:gd name="T17" fmla="*/ 0 h 288202"/>
                    <a:gd name="T18" fmla="*/ 0 w 312345"/>
                    <a:gd name="T19" fmla="*/ 0 h 2882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12345" h="288202">
                      <a:moveTo>
                        <a:pt x="0" y="0"/>
                      </a:moveTo>
                      <a:lnTo>
                        <a:pt x="89026" y="230863"/>
                      </a:lnTo>
                      <a:lnTo>
                        <a:pt x="312345" y="288202"/>
                      </a:lnTo>
                      <a:lnTo>
                        <a:pt x="137311" y="215774"/>
                      </a:lnTo>
                      <a:lnTo>
                        <a:pt x="168998" y="156927"/>
                      </a:lnTo>
                      <a:lnTo>
                        <a:pt x="95061" y="155418"/>
                      </a:lnTo>
                      <a:lnTo>
                        <a:pt x="0" y="0"/>
                      </a:lnTo>
                      <a:lnTo>
                        <a:pt x="0" y="0"/>
                      </a:lnTo>
                      <a:lnTo>
                        <a:pt x="0" y="0"/>
                      </a:lnTo>
                      <a:lnTo>
                        <a:pt x="0" y="0"/>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30" name="Freeform 65"/>
                <p:cNvSpPr>
                  <a:spLocks/>
                </p:cNvSpPr>
                <p:nvPr/>
              </p:nvSpPr>
              <p:spPr bwMode="auto">
                <a:xfrm>
                  <a:off x="113334220" y="109440739"/>
                  <a:ext cx="251988" cy="182578"/>
                </a:xfrm>
                <a:custGeom>
                  <a:avLst/>
                  <a:gdLst>
                    <a:gd name="T0" fmla="*/ 185596 w 251988"/>
                    <a:gd name="T1" fmla="*/ 0 h 182578"/>
                    <a:gd name="T2" fmla="*/ 0 w 251988"/>
                    <a:gd name="T3" fmla="*/ 110151 h 182578"/>
                    <a:gd name="T4" fmla="*/ 251988 w 251988"/>
                    <a:gd name="T5" fmla="*/ 182578 h 182578"/>
                    <a:gd name="T6" fmla="*/ 111659 w 251988"/>
                    <a:gd name="T7" fmla="*/ 99588 h 182578"/>
                    <a:gd name="T8" fmla="*/ 185596 w 251988"/>
                    <a:gd name="T9" fmla="*/ 0 h 182578"/>
                    <a:gd name="T10" fmla="*/ 185596 w 251988"/>
                    <a:gd name="T11" fmla="*/ 0 h 182578"/>
                    <a:gd name="T12" fmla="*/ 185596 w 251988"/>
                    <a:gd name="T13" fmla="*/ 0 h 182578"/>
                    <a:gd name="T14" fmla="*/ 185596 w 251988"/>
                    <a:gd name="T15" fmla="*/ 0 h 18257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51988" h="182578">
                      <a:moveTo>
                        <a:pt x="185596" y="0"/>
                      </a:moveTo>
                      <a:lnTo>
                        <a:pt x="0" y="110151"/>
                      </a:lnTo>
                      <a:lnTo>
                        <a:pt x="251988" y="182578"/>
                      </a:lnTo>
                      <a:lnTo>
                        <a:pt x="111659" y="99588"/>
                      </a:lnTo>
                      <a:lnTo>
                        <a:pt x="185596" y="0"/>
                      </a:lnTo>
                      <a:lnTo>
                        <a:pt x="185596" y="0"/>
                      </a:lnTo>
                      <a:lnTo>
                        <a:pt x="185596" y="0"/>
                      </a:lnTo>
                      <a:lnTo>
                        <a:pt x="185596" y="0"/>
                      </a:lnTo>
                      <a:close/>
                    </a:path>
                  </a:pathLst>
                </a:cu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31" name="Freeform 66"/>
                <p:cNvSpPr>
                  <a:spLocks/>
                </p:cNvSpPr>
                <p:nvPr/>
              </p:nvSpPr>
              <p:spPr bwMode="auto">
                <a:xfrm>
                  <a:off x="114069059" y="109676128"/>
                  <a:ext cx="123731" cy="114678"/>
                </a:xfrm>
                <a:custGeom>
                  <a:avLst/>
                  <a:gdLst>
                    <a:gd name="T0" fmla="*/ 0 w 123731"/>
                    <a:gd name="T1" fmla="*/ 0 h 114677"/>
                    <a:gd name="T2" fmla="*/ 123731 w 123731"/>
                    <a:gd name="T3" fmla="*/ 55830 h 114677"/>
                    <a:gd name="T4" fmla="*/ 58848 w 123731"/>
                    <a:gd name="T5" fmla="*/ 114677 h 114677"/>
                    <a:gd name="T6" fmla="*/ 78464 w 123731"/>
                    <a:gd name="T7" fmla="*/ 58848 h 114677"/>
                    <a:gd name="T8" fmla="*/ 0 w 123731"/>
                    <a:gd name="T9" fmla="*/ 0 h 114677"/>
                    <a:gd name="T10" fmla="*/ 0 w 123731"/>
                    <a:gd name="T11" fmla="*/ 0 h 114677"/>
                    <a:gd name="T12" fmla="*/ 0 w 123731"/>
                    <a:gd name="T13" fmla="*/ 0 h 114677"/>
                    <a:gd name="T14" fmla="*/ 0 w 123731"/>
                    <a:gd name="T15" fmla="*/ 0 h 11467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23731" h="114677">
                      <a:moveTo>
                        <a:pt x="0" y="0"/>
                      </a:moveTo>
                      <a:lnTo>
                        <a:pt x="123731" y="55830"/>
                      </a:lnTo>
                      <a:lnTo>
                        <a:pt x="58848" y="114677"/>
                      </a:lnTo>
                      <a:lnTo>
                        <a:pt x="78464" y="58848"/>
                      </a:lnTo>
                      <a:lnTo>
                        <a:pt x="0" y="0"/>
                      </a:lnTo>
                      <a:lnTo>
                        <a:pt x="0" y="0"/>
                      </a:lnTo>
                      <a:lnTo>
                        <a:pt x="0" y="0"/>
                      </a:lnTo>
                      <a:lnTo>
                        <a:pt x="0" y="0"/>
                      </a:lnTo>
                      <a:close/>
                    </a:path>
                  </a:pathLst>
                </a:cu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32" name="Freeform 67"/>
                <p:cNvSpPr>
                  <a:spLocks/>
                </p:cNvSpPr>
                <p:nvPr/>
              </p:nvSpPr>
              <p:spPr bwMode="auto">
                <a:xfrm>
                  <a:off x="113682778" y="110276675"/>
                  <a:ext cx="331961" cy="185597"/>
                </a:xfrm>
                <a:custGeom>
                  <a:avLst/>
                  <a:gdLst>
                    <a:gd name="T0" fmla="*/ 7545 w 331961"/>
                    <a:gd name="T1" fmla="*/ 105623 h 185596"/>
                    <a:gd name="T2" fmla="*/ 0 w 331961"/>
                    <a:gd name="T3" fmla="*/ 0 h 185596"/>
                    <a:gd name="T4" fmla="*/ 268586 w 331961"/>
                    <a:gd name="T5" fmla="*/ 90534 h 185596"/>
                    <a:gd name="T6" fmla="*/ 331961 w 331961"/>
                    <a:gd name="T7" fmla="*/ 33196 h 185596"/>
                    <a:gd name="T8" fmla="*/ 313854 w 331961"/>
                    <a:gd name="T9" fmla="*/ 185596 h 185596"/>
                    <a:gd name="T10" fmla="*/ 7545 w 331961"/>
                    <a:gd name="T11" fmla="*/ 105623 h 185596"/>
                    <a:gd name="T12" fmla="*/ 7545 w 331961"/>
                    <a:gd name="T13" fmla="*/ 105623 h 185596"/>
                    <a:gd name="T14" fmla="*/ 7545 w 331961"/>
                    <a:gd name="T15" fmla="*/ 105623 h 185596"/>
                    <a:gd name="T16" fmla="*/ 7545 w 331961"/>
                    <a:gd name="T17" fmla="*/ 105623 h 1855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31961" h="185596">
                      <a:moveTo>
                        <a:pt x="7545" y="105623"/>
                      </a:moveTo>
                      <a:lnTo>
                        <a:pt x="0" y="0"/>
                      </a:lnTo>
                      <a:lnTo>
                        <a:pt x="268586" y="90534"/>
                      </a:lnTo>
                      <a:lnTo>
                        <a:pt x="331961" y="33196"/>
                      </a:lnTo>
                      <a:lnTo>
                        <a:pt x="313854" y="185596"/>
                      </a:lnTo>
                      <a:lnTo>
                        <a:pt x="7545" y="105623"/>
                      </a:lnTo>
                      <a:lnTo>
                        <a:pt x="7545" y="105623"/>
                      </a:lnTo>
                      <a:lnTo>
                        <a:pt x="7545" y="105623"/>
                      </a:lnTo>
                      <a:lnTo>
                        <a:pt x="7545" y="105623"/>
                      </a:lnTo>
                      <a:close/>
                    </a:path>
                  </a:pathLst>
                </a:custGeom>
                <a:solidFill>
                  <a:srgbClr val="B2F3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33" name="Freeform 68"/>
                <p:cNvSpPr>
                  <a:spLocks/>
                </p:cNvSpPr>
                <p:nvPr/>
              </p:nvSpPr>
              <p:spPr bwMode="auto">
                <a:xfrm>
                  <a:off x="113712956" y="110309872"/>
                  <a:ext cx="96571" cy="96570"/>
                </a:xfrm>
                <a:custGeom>
                  <a:avLst/>
                  <a:gdLst>
                    <a:gd name="T0" fmla="*/ 0 w 96571"/>
                    <a:gd name="T1" fmla="*/ 0 h 96570"/>
                    <a:gd name="T2" fmla="*/ 13581 w 96571"/>
                    <a:gd name="T3" fmla="*/ 92043 h 96570"/>
                    <a:gd name="T4" fmla="*/ 42250 w 96571"/>
                    <a:gd name="T5" fmla="*/ 96570 h 96570"/>
                    <a:gd name="T6" fmla="*/ 46777 w 96571"/>
                    <a:gd name="T7" fmla="*/ 42249 h 96570"/>
                    <a:gd name="T8" fmla="*/ 96571 w 96571"/>
                    <a:gd name="T9" fmla="*/ 37722 h 96570"/>
                    <a:gd name="T10" fmla="*/ 0 w 96571"/>
                    <a:gd name="T11" fmla="*/ 0 h 96570"/>
                    <a:gd name="T12" fmla="*/ 0 w 96571"/>
                    <a:gd name="T13" fmla="*/ 0 h 96570"/>
                    <a:gd name="T14" fmla="*/ 0 w 96571"/>
                    <a:gd name="T15" fmla="*/ 0 h 96570"/>
                    <a:gd name="T16" fmla="*/ 0 w 96571"/>
                    <a:gd name="T17" fmla="*/ 0 h 965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6571" h="96570">
                      <a:moveTo>
                        <a:pt x="0" y="0"/>
                      </a:moveTo>
                      <a:lnTo>
                        <a:pt x="13581" y="92043"/>
                      </a:lnTo>
                      <a:lnTo>
                        <a:pt x="42250" y="96570"/>
                      </a:lnTo>
                      <a:lnTo>
                        <a:pt x="46777" y="42249"/>
                      </a:lnTo>
                      <a:lnTo>
                        <a:pt x="96571" y="37722"/>
                      </a:lnTo>
                      <a:lnTo>
                        <a:pt x="0" y="0"/>
                      </a:lnTo>
                      <a:lnTo>
                        <a:pt x="0" y="0"/>
                      </a:lnTo>
                      <a:lnTo>
                        <a:pt x="0" y="0"/>
                      </a:lnTo>
                      <a:lnTo>
                        <a:pt x="0" y="0"/>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34" name="Freeform 69"/>
                <p:cNvSpPr>
                  <a:spLocks/>
                </p:cNvSpPr>
                <p:nvPr/>
              </p:nvSpPr>
              <p:spPr bwMode="auto">
                <a:xfrm>
                  <a:off x="114253147" y="109897938"/>
                  <a:ext cx="205211" cy="285185"/>
                </a:xfrm>
                <a:custGeom>
                  <a:avLst/>
                  <a:gdLst>
                    <a:gd name="T0" fmla="*/ 9053 w 205211"/>
                    <a:gd name="T1" fmla="*/ 0 h 285184"/>
                    <a:gd name="T2" fmla="*/ 0 w 205211"/>
                    <a:gd name="T3" fmla="*/ 110151 h 285184"/>
                    <a:gd name="T4" fmla="*/ 178051 w 205211"/>
                    <a:gd name="T5" fmla="*/ 285184 h 285184"/>
                    <a:gd name="T6" fmla="*/ 205211 w 205211"/>
                    <a:gd name="T7" fmla="*/ 226337 h 285184"/>
                    <a:gd name="T8" fmla="*/ 9053 w 205211"/>
                    <a:gd name="T9" fmla="*/ 0 h 285184"/>
                    <a:gd name="T10" fmla="*/ 9053 w 205211"/>
                    <a:gd name="T11" fmla="*/ 0 h 285184"/>
                    <a:gd name="T12" fmla="*/ 9053 w 205211"/>
                    <a:gd name="T13" fmla="*/ 0 h 285184"/>
                  </a:gdLst>
                  <a:ahLst/>
                  <a:cxnLst>
                    <a:cxn ang="0">
                      <a:pos x="T0" y="T1"/>
                    </a:cxn>
                    <a:cxn ang="0">
                      <a:pos x="T2" y="T3"/>
                    </a:cxn>
                    <a:cxn ang="0">
                      <a:pos x="T4" y="T5"/>
                    </a:cxn>
                    <a:cxn ang="0">
                      <a:pos x="T6" y="T7"/>
                    </a:cxn>
                    <a:cxn ang="0">
                      <a:pos x="T8" y="T9"/>
                    </a:cxn>
                    <a:cxn ang="0">
                      <a:pos x="T10" y="T11"/>
                    </a:cxn>
                    <a:cxn ang="0">
                      <a:pos x="T12" y="T13"/>
                    </a:cxn>
                  </a:cxnLst>
                  <a:rect l="0" t="0" r="r" b="b"/>
                  <a:pathLst>
                    <a:path w="205211" h="285184">
                      <a:moveTo>
                        <a:pt x="9053" y="0"/>
                      </a:moveTo>
                      <a:lnTo>
                        <a:pt x="0" y="110151"/>
                      </a:lnTo>
                      <a:lnTo>
                        <a:pt x="178051" y="285184"/>
                      </a:lnTo>
                      <a:lnTo>
                        <a:pt x="205211" y="226337"/>
                      </a:lnTo>
                      <a:lnTo>
                        <a:pt x="9053" y="0"/>
                      </a:lnTo>
                      <a:lnTo>
                        <a:pt x="9053" y="0"/>
                      </a:lnTo>
                      <a:lnTo>
                        <a:pt x="9053" y="0"/>
                      </a:lnTo>
                      <a:close/>
                    </a:path>
                  </a:pathLst>
                </a:custGeom>
                <a:solidFill>
                  <a:srgbClr val="B2F3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35" name="Freeform 70"/>
                <p:cNvSpPr>
                  <a:spLocks/>
                </p:cNvSpPr>
                <p:nvPr/>
              </p:nvSpPr>
              <p:spPr bwMode="auto">
                <a:xfrm>
                  <a:off x="114268236" y="109920573"/>
                  <a:ext cx="181069" cy="223319"/>
                </a:xfrm>
                <a:custGeom>
                  <a:avLst/>
                  <a:gdLst>
                    <a:gd name="T0" fmla="*/ 0 w 181069"/>
                    <a:gd name="T1" fmla="*/ 0 h 223319"/>
                    <a:gd name="T2" fmla="*/ 181069 w 181069"/>
                    <a:gd name="T3" fmla="*/ 218792 h 223319"/>
                    <a:gd name="T4" fmla="*/ 176542 w 181069"/>
                    <a:gd name="T5" fmla="*/ 223319 h 223319"/>
                    <a:gd name="T6" fmla="*/ 3017 w 181069"/>
                    <a:gd name="T7" fmla="*/ 34705 h 223319"/>
                    <a:gd name="T8" fmla="*/ 0 w 181069"/>
                    <a:gd name="T9" fmla="*/ 0 h 223319"/>
                    <a:gd name="T10" fmla="*/ 0 w 181069"/>
                    <a:gd name="T11" fmla="*/ 0 h 223319"/>
                    <a:gd name="T12" fmla="*/ 0 w 181069"/>
                    <a:gd name="T13" fmla="*/ 0 h 223319"/>
                    <a:gd name="T14" fmla="*/ 0 w 181069"/>
                    <a:gd name="T15" fmla="*/ 0 h 22331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81069" h="223319">
                      <a:moveTo>
                        <a:pt x="0" y="0"/>
                      </a:moveTo>
                      <a:lnTo>
                        <a:pt x="181069" y="218792"/>
                      </a:lnTo>
                      <a:lnTo>
                        <a:pt x="176542" y="223319"/>
                      </a:lnTo>
                      <a:lnTo>
                        <a:pt x="3017" y="34705"/>
                      </a:lnTo>
                      <a:lnTo>
                        <a:pt x="0" y="0"/>
                      </a:lnTo>
                      <a:lnTo>
                        <a:pt x="0" y="0"/>
                      </a:lnTo>
                      <a:lnTo>
                        <a:pt x="0" y="0"/>
                      </a:lnTo>
                      <a:lnTo>
                        <a:pt x="0" y="0"/>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36" name="Freeform 71"/>
                <p:cNvSpPr>
                  <a:spLocks/>
                </p:cNvSpPr>
                <p:nvPr/>
              </p:nvSpPr>
              <p:spPr bwMode="auto">
                <a:xfrm>
                  <a:off x="112623523" y="109561452"/>
                  <a:ext cx="679010" cy="208230"/>
                </a:xfrm>
                <a:custGeom>
                  <a:avLst/>
                  <a:gdLst>
                    <a:gd name="T0" fmla="*/ 641287 w 679010"/>
                    <a:gd name="T1" fmla="*/ 116186 h 208230"/>
                    <a:gd name="T2" fmla="*/ 556788 w 679010"/>
                    <a:gd name="T3" fmla="*/ 104115 h 208230"/>
                    <a:gd name="T4" fmla="*/ 469271 w 679010"/>
                    <a:gd name="T5" fmla="*/ 90535 h 208230"/>
                    <a:gd name="T6" fmla="*/ 365156 w 679010"/>
                    <a:gd name="T7" fmla="*/ 72428 h 208230"/>
                    <a:gd name="T8" fmla="*/ 255006 w 679010"/>
                    <a:gd name="T9" fmla="*/ 54321 h 208230"/>
                    <a:gd name="T10" fmla="*/ 152400 w 679010"/>
                    <a:gd name="T11" fmla="*/ 34705 h 208230"/>
                    <a:gd name="T12" fmla="*/ 7544 w 679010"/>
                    <a:gd name="T13" fmla="*/ 0 h 208230"/>
                    <a:gd name="T14" fmla="*/ 0 w 679010"/>
                    <a:gd name="T15" fmla="*/ 37723 h 208230"/>
                    <a:gd name="T16" fmla="*/ 82990 w 679010"/>
                    <a:gd name="T17" fmla="*/ 61865 h 208230"/>
                    <a:gd name="T18" fmla="*/ 172016 w 679010"/>
                    <a:gd name="T19" fmla="*/ 87517 h 208230"/>
                    <a:gd name="T20" fmla="*/ 279148 w 679010"/>
                    <a:gd name="T21" fmla="*/ 116186 h 208230"/>
                    <a:gd name="T22" fmla="*/ 336487 w 679010"/>
                    <a:gd name="T23" fmla="*/ 131275 h 208230"/>
                    <a:gd name="T24" fmla="*/ 393825 w 679010"/>
                    <a:gd name="T25" fmla="*/ 146364 h 208230"/>
                    <a:gd name="T26" fmla="*/ 505485 w 679010"/>
                    <a:gd name="T27" fmla="*/ 173525 h 208230"/>
                    <a:gd name="T28" fmla="*/ 603564 w 679010"/>
                    <a:gd name="T29" fmla="*/ 194650 h 208230"/>
                    <a:gd name="T30" fmla="*/ 679010 w 679010"/>
                    <a:gd name="T31" fmla="*/ 208230 h 208230"/>
                    <a:gd name="T32" fmla="*/ 641287 w 679010"/>
                    <a:gd name="T33" fmla="*/ 116186 h 208230"/>
                    <a:gd name="T34" fmla="*/ 641287 w 679010"/>
                    <a:gd name="T35" fmla="*/ 116186 h 208230"/>
                    <a:gd name="T36" fmla="*/ 641287 w 679010"/>
                    <a:gd name="T37" fmla="*/ 116186 h 2082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679010" h="208230">
                      <a:moveTo>
                        <a:pt x="641287" y="116186"/>
                      </a:moveTo>
                      <a:lnTo>
                        <a:pt x="556788" y="104115"/>
                      </a:lnTo>
                      <a:lnTo>
                        <a:pt x="469271" y="90535"/>
                      </a:lnTo>
                      <a:lnTo>
                        <a:pt x="365156" y="72428"/>
                      </a:lnTo>
                      <a:lnTo>
                        <a:pt x="255006" y="54321"/>
                      </a:lnTo>
                      <a:lnTo>
                        <a:pt x="152400" y="34705"/>
                      </a:lnTo>
                      <a:lnTo>
                        <a:pt x="7544" y="0"/>
                      </a:lnTo>
                      <a:lnTo>
                        <a:pt x="0" y="37723"/>
                      </a:lnTo>
                      <a:lnTo>
                        <a:pt x="82990" y="61865"/>
                      </a:lnTo>
                      <a:lnTo>
                        <a:pt x="172016" y="87517"/>
                      </a:lnTo>
                      <a:lnTo>
                        <a:pt x="279148" y="116186"/>
                      </a:lnTo>
                      <a:lnTo>
                        <a:pt x="336487" y="131275"/>
                      </a:lnTo>
                      <a:lnTo>
                        <a:pt x="393825" y="146364"/>
                      </a:lnTo>
                      <a:lnTo>
                        <a:pt x="505485" y="173525"/>
                      </a:lnTo>
                      <a:lnTo>
                        <a:pt x="603564" y="194650"/>
                      </a:lnTo>
                      <a:lnTo>
                        <a:pt x="679010" y="208230"/>
                      </a:lnTo>
                      <a:lnTo>
                        <a:pt x="641287" y="116186"/>
                      </a:lnTo>
                      <a:lnTo>
                        <a:pt x="641287" y="116186"/>
                      </a:lnTo>
                      <a:lnTo>
                        <a:pt x="641287" y="116186"/>
                      </a:lnTo>
                      <a:close/>
                    </a:path>
                  </a:pathLst>
                </a:custGeom>
                <a:solidFill>
                  <a:srgbClr val="B2F3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37" name="Freeform 72"/>
                <p:cNvSpPr>
                  <a:spLocks/>
                </p:cNvSpPr>
                <p:nvPr/>
              </p:nvSpPr>
              <p:spPr bwMode="auto">
                <a:xfrm>
                  <a:off x="112650683" y="109578049"/>
                  <a:ext cx="629216" cy="137311"/>
                </a:xfrm>
                <a:custGeom>
                  <a:avLst/>
                  <a:gdLst>
                    <a:gd name="T0" fmla="*/ 0 w 629216"/>
                    <a:gd name="T1" fmla="*/ 0 h 137311"/>
                    <a:gd name="T2" fmla="*/ 58848 w 629216"/>
                    <a:gd name="T3" fmla="*/ 13580 h 137311"/>
                    <a:gd name="T4" fmla="*/ 123731 w 629216"/>
                    <a:gd name="T5" fmla="*/ 28669 h 137311"/>
                    <a:gd name="T6" fmla="*/ 206721 w 629216"/>
                    <a:gd name="T7" fmla="*/ 46776 h 137311"/>
                    <a:gd name="T8" fmla="*/ 301782 w 629216"/>
                    <a:gd name="T9" fmla="*/ 66392 h 137311"/>
                    <a:gd name="T10" fmla="*/ 407406 w 629216"/>
                    <a:gd name="T11" fmla="*/ 86008 h 137311"/>
                    <a:gd name="T12" fmla="*/ 514539 w 629216"/>
                    <a:gd name="T13" fmla="*/ 105624 h 137311"/>
                    <a:gd name="T14" fmla="*/ 623180 w 629216"/>
                    <a:gd name="T15" fmla="*/ 120713 h 137311"/>
                    <a:gd name="T16" fmla="*/ 629216 w 629216"/>
                    <a:gd name="T17" fmla="*/ 137311 h 137311"/>
                    <a:gd name="T18" fmla="*/ 574895 w 629216"/>
                    <a:gd name="T19" fmla="*/ 128257 h 137311"/>
                    <a:gd name="T20" fmla="*/ 431549 w 629216"/>
                    <a:gd name="T21" fmla="*/ 104115 h 137311"/>
                    <a:gd name="T22" fmla="*/ 337996 w 629216"/>
                    <a:gd name="T23" fmla="*/ 84499 h 137311"/>
                    <a:gd name="T24" fmla="*/ 232372 w 629216"/>
                    <a:gd name="T25" fmla="*/ 61865 h 137311"/>
                    <a:gd name="T26" fmla="*/ 122222 w 629216"/>
                    <a:gd name="T27" fmla="*/ 36214 h 137311"/>
                    <a:gd name="T28" fmla="*/ 9054 w 629216"/>
                    <a:gd name="T29" fmla="*/ 6036 h 137311"/>
                    <a:gd name="T30" fmla="*/ 0 w 629216"/>
                    <a:gd name="T31" fmla="*/ 0 h 137311"/>
                    <a:gd name="T32" fmla="*/ 0 w 629216"/>
                    <a:gd name="T33" fmla="*/ 0 h 137311"/>
                    <a:gd name="T34" fmla="*/ 0 w 629216"/>
                    <a:gd name="T35" fmla="*/ 0 h 1373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629216" h="137311">
                      <a:moveTo>
                        <a:pt x="0" y="0"/>
                      </a:moveTo>
                      <a:lnTo>
                        <a:pt x="58848" y="13580"/>
                      </a:lnTo>
                      <a:lnTo>
                        <a:pt x="123731" y="28669"/>
                      </a:lnTo>
                      <a:lnTo>
                        <a:pt x="206721" y="46776"/>
                      </a:lnTo>
                      <a:lnTo>
                        <a:pt x="301782" y="66392"/>
                      </a:lnTo>
                      <a:lnTo>
                        <a:pt x="407406" y="86008"/>
                      </a:lnTo>
                      <a:lnTo>
                        <a:pt x="514539" y="105624"/>
                      </a:lnTo>
                      <a:lnTo>
                        <a:pt x="623180" y="120713"/>
                      </a:lnTo>
                      <a:lnTo>
                        <a:pt x="629216" y="137311"/>
                      </a:lnTo>
                      <a:lnTo>
                        <a:pt x="574895" y="128257"/>
                      </a:lnTo>
                      <a:lnTo>
                        <a:pt x="431549" y="104115"/>
                      </a:lnTo>
                      <a:lnTo>
                        <a:pt x="337996" y="84499"/>
                      </a:lnTo>
                      <a:lnTo>
                        <a:pt x="232372" y="61865"/>
                      </a:lnTo>
                      <a:lnTo>
                        <a:pt x="122222" y="36214"/>
                      </a:lnTo>
                      <a:lnTo>
                        <a:pt x="9054" y="6036"/>
                      </a:lnTo>
                      <a:lnTo>
                        <a:pt x="0" y="0"/>
                      </a:lnTo>
                      <a:lnTo>
                        <a:pt x="0" y="0"/>
                      </a:lnTo>
                      <a:lnTo>
                        <a:pt x="0" y="0"/>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38" name="Freeform 73"/>
                <p:cNvSpPr>
                  <a:spLocks/>
                </p:cNvSpPr>
                <p:nvPr/>
              </p:nvSpPr>
              <p:spPr bwMode="auto">
                <a:xfrm>
                  <a:off x="112526952" y="108853772"/>
                  <a:ext cx="107133" cy="599038"/>
                </a:xfrm>
                <a:custGeom>
                  <a:avLst/>
                  <a:gdLst>
                    <a:gd name="T0" fmla="*/ 78464 w 107133"/>
                    <a:gd name="T1" fmla="*/ 0 h 599038"/>
                    <a:gd name="T2" fmla="*/ 66392 w 107133"/>
                    <a:gd name="T3" fmla="*/ 72428 h 599038"/>
                    <a:gd name="T4" fmla="*/ 39232 w 107133"/>
                    <a:gd name="T5" fmla="*/ 242935 h 599038"/>
                    <a:gd name="T6" fmla="*/ 13581 w 107133"/>
                    <a:gd name="T7" fmla="*/ 442111 h 599038"/>
                    <a:gd name="T8" fmla="*/ 0 w 107133"/>
                    <a:gd name="T9" fmla="*/ 599038 h 599038"/>
                    <a:gd name="T10" fmla="*/ 66392 w 107133"/>
                    <a:gd name="T11" fmla="*/ 599038 h 599038"/>
                    <a:gd name="T12" fmla="*/ 79973 w 107133"/>
                    <a:gd name="T13" fmla="*/ 348558 h 599038"/>
                    <a:gd name="T14" fmla="*/ 93553 w 107133"/>
                    <a:gd name="T15" fmla="*/ 152400 h 599038"/>
                    <a:gd name="T16" fmla="*/ 107133 w 107133"/>
                    <a:gd name="T17" fmla="*/ 12071 h 599038"/>
                    <a:gd name="T18" fmla="*/ 78464 w 107133"/>
                    <a:gd name="T19" fmla="*/ 0 h 599038"/>
                    <a:gd name="T20" fmla="*/ 78464 w 107133"/>
                    <a:gd name="T21" fmla="*/ 0 h 599038"/>
                    <a:gd name="T22" fmla="*/ 78464 w 107133"/>
                    <a:gd name="T23" fmla="*/ 0 h 5990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07133" h="599038">
                      <a:moveTo>
                        <a:pt x="78464" y="0"/>
                      </a:moveTo>
                      <a:lnTo>
                        <a:pt x="66392" y="72428"/>
                      </a:lnTo>
                      <a:lnTo>
                        <a:pt x="39232" y="242935"/>
                      </a:lnTo>
                      <a:lnTo>
                        <a:pt x="13581" y="442111"/>
                      </a:lnTo>
                      <a:lnTo>
                        <a:pt x="0" y="599038"/>
                      </a:lnTo>
                      <a:lnTo>
                        <a:pt x="66392" y="599038"/>
                      </a:lnTo>
                      <a:lnTo>
                        <a:pt x="79973" y="348558"/>
                      </a:lnTo>
                      <a:lnTo>
                        <a:pt x="93553" y="152400"/>
                      </a:lnTo>
                      <a:lnTo>
                        <a:pt x="107133" y="12071"/>
                      </a:lnTo>
                      <a:lnTo>
                        <a:pt x="78464" y="0"/>
                      </a:lnTo>
                      <a:lnTo>
                        <a:pt x="78464" y="0"/>
                      </a:lnTo>
                      <a:lnTo>
                        <a:pt x="78464" y="0"/>
                      </a:lnTo>
                      <a:close/>
                    </a:path>
                  </a:pathLst>
                </a:custGeom>
                <a:solidFill>
                  <a:srgbClr val="B2F3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39" name="Freeform 74"/>
                <p:cNvSpPr>
                  <a:spLocks/>
                </p:cNvSpPr>
                <p:nvPr/>
              </p:nvSpPr>
              <p:spPr bwMode="auto">
                <a:xfrm>
                  <a:off x="112543550" y="108874897"/>
                  <a:ext cx="69410" cy="546226"/>
                </a:xfrm>
                <a:custGeom>
                  <a:avLst/>
                  <a:gdLst>
                    <a:gd name="T0" fmla="*/ 69410 w 69410"/>
                    <a:gd name="T1" fmla="*/ 0 h 546225"/>
                    <a:gd name="T2" fmla="*/ 43759 w 69410"/>
                    <a:gd name="T3" fmla="*/ 150891 h 546225"/>
                    <a:gd name="T4" fmla="*/ 21125 w 69410"/>
                    <a:gd name="T5" fmla="*/ 322907 h 546225"/>
                    <a:gd name="T6" fmla="*/ 0 w 69410"/>
                    <a:gd name="T7" fmla="*/ 546225 h 546225"/>
                    <a:gd name="T8" fmla="*/ 9054 w 69410"/>
                    <a:gd name="T9" fmla="*/ 541699 h 546225"/>
                    <a:gd name="T10" fmla="*/ 24143 w 69410"/>
                    <a:gd name="T11" fmla="*/ 380245 h 546225"/>
                    <a:gd name="T12" fmla="*/ 42250 w 69410"/>
                    <a:gd name="T13" fmla="*/ 212756 h 546225"/>
                    <a:gd name="T14" fmla="*/ 69410 w 69410"/>
                    <a:gd name="T15" fmla="*/ 16598 h 546225"/>
                    <a:gd name="T16" fmla="*/ 69410 w 69410"/>
                    <a:gd name="T17" fmla="*/ 0 h 546225"/>
                    <a:gd name="T18" fmla="*/ 69410 w 69410"/>
                    <a:gd name="T19" fmla="*/ 0 h 546225"/>
                    <a:gd name="T20" fmla="*/ 69410 w 69410"/>
                    <a:gd name="T21" fmla="*/ 0 h 5462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69410" h="546225">
                      <a:moveTo>
                        <a:pt x="69410" y="0"/>
                      </a:moveTo>
                      <a:lnTo>
                        <a:pt x="43759" y="150891"/>
                      </a:lnTo>
                      <a:lnTo>
                        <a:pt x="21125" y="322907"/>
                      </a:lnTo>
                      <a:lnTo>
                        <a:pt x="0" y="546225"/>
                      </a:lnTo>
                      <a:lnTo>
                        <a:pt x="9054" y="541699"/>
                      </a:lnTo>
                      <a:lnTo>
                        <a:pt x="24143" y="380245"/>
                      </a:lnTo>
                      <a:lnTo>
                        <a:pt x="42250" y="212756"/>
                      </a:lnTo>
                      <a:lnTo>
                        <a:pt x="69410" y="16598"/>
                      </a:lnTo>
                      <a:lnTo>
                        <a:pt x="69410" y="0"/>
                      </a:lnTo>
                      <a:lnTo>
                        <a:pt x="69410" y="0"/>
                      </a:lnTo>
                      <a:lnTo>
                        <a:pt x="69410" y="0"/>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40" name="Freeform 75"/>
                <p:cNvSpPr>
                  <a:spLocks/>
                </p:cNvSpPr>
                <p:nvPr/>
              </p:nvSpPr>
              <p:spPr bwMode="auto">
                <a:xfrm>
                  <a:off x="112522426" y="108647052"/>
                  <a:ext cx="333469" cy="203703"/>
                </a:xfrm>
                <a:custGeom>
                  <a:avLst/>
                  <a:gdLst>
                    <a:gd name="T0" fmla="*/ 0 w 333469"/>
                    <a:gd name="T1" fmla="*/ 0 h 203703"/>
                    <a:gd name="T2" fmla="*/ 39231 w 333469"/>
                    <a:gd name="T3" fmla="*/ 9054 h 203703"/>
                    <a:gd name="T4" fmla="*/ 134293 w 333469"/>
                    <a:gd name="T5" fmla="*/ 40741 h 203703"/>
                    <a:gd name="T6" fmla="*/ 190122 w 333469"/>
                    <a:gd name="T7" fmla="*/ 67901 h 203703"/>
                    <a:gd name="T8" fmla="*/ 244443 w 333469"/>
                    <a:gd name="T9" fmla="*/ 101097 h 203703"/>
                    <a:gd name="T10" fmla="*/ 294237 w 333469"/>
                    <a:gd name="T11" fmla="*/ 141838 h 203703"/>
                    <a:gd name="T12" fmla="*/ 333469 w 333469"/>
                    <a:gd name="T13" fmla="*/ 193141 h 203703"/>
                    <a:gd name="T14" fmla="*/ 262550 w 333469"/>
                    <a:gd name="T15" fmla="*/ 203703 h 203703"/>
                    <a:gd name="T16" fmla="*/ 117695 w 333469"/>
                    <a:gd name="T17" fmla="*/ 196159 h 203703"/>
                    <a:gd name="T18" fmla="*/ 102606 w 333469"/>
                    <a:gd name="T19" fmla="*/ 176543 h 203703"/>
                    <a:gd name="T20" fmla="*/ 69410 w 333469"/>
                    <a:gd name="T21" fmla="*/ 126749 h 203703"/>
                    <a:gd name="T22" fmla="*/ 30178 w 333469"/>
                    <a:gd name="T23" fmla="*/ 63375 h 203703"/>
                    <a:gd name="T24" fmla="*/ 0 w 333469"/>
                    <a:gd name="T25" fmla="*/ 0 h 203703"/>
                    <a:gd name="T26" fmla="*/ 0 w 333469"/>
                    <a:gd name="T27" fmla="*/ 0 h 203703"/>
                    <a:gd name="T28" fmla="*/ 0 w 333469"/>
                    <a:gd name="T29" fmla="*/ 0 h 2037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333469" h="203703">
                      <a:moveTo>
                        <a:pt x="0" y="0"/>
                      </a:moveTo>
                      <a:lnTo>
                        <a:pt x="39231" y="9054"/>
                      </a:lnTo>
                      <a:lnTo>
                        <a:pt x="134293" y="40741"/>
                      </a:lnTo>
                      <a:lnTo>
                        <a:pt x="190122" y="67901"/>
                      </a:lnTo>
                      <a:lnTo>
                        <a:pt x="244443" y="101097"/>
                      </a:lnTo>
                      <a:lnTo>
                        <a:pt x="294237" y="141838"/>
                      </a:lnTo>
                      <a:lnTo>
                        <a:pt x="333469" y="193141"/>
                      </a:lnTo>
                      <a:lnTo>
                        <a:pt x="262550" y="203703"/>
                      </a:lnTo>
                      <a:lnTo>
                        <a:pt x="117695" y="196159"/>
                      </a:lnTo>
                      <a:lnTo>
                        <a:pt x="102606" y="176543"/>
                      </a:lnTo>
                      <a:lnTo>
                        <a:pt x="69410" y="126749"/>
                      </a:lnTo>
                      <a:lnTo>
                        <a:pt x="30178" y="63375"/>
                      </a:lnTo>
                      <a:lnTo>
                        <a:pt x="0" y="0"/>
                      </a:lnTo>
                      <a:lnTo>
                        <a:pt x="0" y="0"/>
                      </a:lnTo>
                      <a:lnTo>
                        <a:pt x="0" y="0"/>
                      </a:lnTo>
                      <a:close/>
                    </a:path>
                  </a:pathLst>
                </a:custGeom>
                <a:solidFill>
                  <a:srgbClr val="B2F3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41" name="Freeform 76"/>
                <p:cNvSpPr>
                  <a:spLocks/>
                </p:cNvSpPr>
                <p:nvPr/>
              </p:nvSpPr>
              <p:spPr bwMode="auto">
                <a:xfrm>
                  <a:off x="112622015" y="108444858"/>
                  <a:ext cx="282165" cy="261042"/>
                </a:xfrm>
                <a:custGeom>
                  <a:avLst/>
                  <a:gdLst>
                    <a:gd name="T0" fmla="*/ 0 w 282166"/>
                    <a:gd name="T1" fmla="*/ 206721 h 261042"/>
                    <a:gd name="T2" fmla="*/ 156927 w 282166"/>
                    <a:gd name="T3" fmla="*/ 261042 h 261042"/>
                    <a:gd name="T4" fmla="*/ 282166 w 282166"/>
                    <a:gd name="T5" fmla="*/ 30178 h 261042"/>
                    <a:gd name="T6" fmla="*/ 178051 w 282166"/>
                    <a:gd name="T7" fmla="*/ 0 h 261042"/>
                    <a:gd name="T8" fmla="*/ 158435 w 282166"/>
                    <a:gd name="T9" fmla="*/ 19616 h 261042"/>
                    <a:gd name="T10" fmla="*/ 135802 w 282166"/>
                    <a:gd name="T11" fmla="*/ 43759 h 261042"/>
                    <a:gd name="T12" fmla="*/ 108641 w 282166"/>
                    <a:gd name="T13" fmla="*/ 72428 h 261042"/>
                    <a:gd name="T14" fmla="*/ 79972 w 282166"/>
                    <a:gd name="T15" fmla="*/ 105624 h 261042"/>
                    <a:gd name="T16" fmla="*/ 49794 w 282166"/>
                    <a:gd name="T17" fmla="*/ 138820 h 261042"/>
                    <a:gd name="T18" fmla="*/ 22633 w 282166"/>
                    <a:gd name="T19" fmla="*/ 173525 h 261042"/>
                    <a:gd name="T20" fmla="*/ 0 w 282166"/>
                    <a:gd name="T21" fmla="*/ 206721 h 261042"/>
                    <a:gd name="T22" fmla="*/ 0 w 282166"/>
                    <a:gd name="T23" fmla="*/ 206721 h 261042"/>
                    <a:gd name="T24" fmla="*/ 0 w 282166"/>
                    <a:gd name="T25" fmla="*/ 206721 h 2610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82166" h="261042">
                      <a:moveTo>
                        <a:pt x="0" y="206721"/>
                      </a:moveTo>
                      <a:lnTo>
                        <a:pt x="156927" y="261042"/>
                      </a:lnTo>
                      <a:lnTo>
                        <a:pt x="282166" y="30178"/>
                      </a:lnTo>
                      <a:lnTo>
                        <a:pt x="178051" y="0"/>
                      </a:lnTo>
                      <a:lnTo>
                        <a:pt x="158435" y="19616"/>
                      </a:lnTo>
                      <a:lnTo>
                        <a:pt x="135802" y="43759"/>
                      </a:lnTo>
                      <a:lnTo>
                        <a:pt x="108641" y="72428"/>
                      </a:lnTo>
                      <a:lnTo>
                        <a:pt x="79972" y="105624"/>
                      </a:lnTo>
                      <a:lnTo>
                        <a:pt x="49794" y="138820"/>
                      </a:lnTo>
                      <a:lnTo>
                        <a:pt x="22633" y="173525"/>
                      </a:lnTo>
                      <a:lnTo>
                        <a:pt x="0" y="206721"/>
                      </a:lnTo>
                      <a:lnTo>
                        <a:pt x="0" y="206721"/>
                      </a:lnTo>
                      <a:lnTo>
                        <a:pt x="0" y="206721"/>
                      </a:lnTo>
                      <a:close/>
                    </a:path>
                  </a:pathLst>
                </a:custGeom>
                <a:solidFill>
                  <a:srgbClr val="B2F3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42" name="Freeform 77"/>
                <p:cNvSpPr>
                  <a:spLocks/>
                </p:cNvSpPr>
                <p:nvPr/>
              </p:nvSpPr>
              <p:spPr bwMode="auto">
                <a:xfrm>
                  <a:off x="112848350" y="108763238"/>
                  <a:ext cx="190123" cy="110150"/>
                </a:xfrm>
                <a:custGeom>
                  <a:avLst/>
                  <a:gdLst>
                    <a:gd name="T0" fmla="*/ 0 w 190123"/>
                    <a:gd name="T1" fmla="*/ 0 h 110151"/>
                    <a:gd name="T2" fmla="*/ 21125 w 190123"/>
                    <a:gd name="T3" fmla="*/ 9054 h 110151"/>
                    <a:gd name="T4" fmla="*/ 72428 w 190123"/>
                    <a:gd name="T5" fmla="*/ 31688 h 110151"/>
                    <a:gd name="T6" fmla="*/ 102606 w 190123"/>
                    <a:gd name="T7" fmla="*/ 48286 h 110151"/>
                    <a:gd name="T8" fmla="*/ 134294 w 190123"/>
                    <a:gd name="T9" fmla="*/ 64884 h 110151"/>
                    <a:gd name="T10" fmla="*/ 164472 w 190123"/>
                    <a:gd name="T11" fmla="*/ 82990 h 110151"/>
                    <a:gd name="T12" fmla="*/ 190123 w 190123"/>
                    <a:gd name="T13" fmla="*/ 102606 h 110151"/>
                    <a:gd name="T14" fmla="*/ 188614 w 190123"/>
                    <a:gd name="T15" fmla="*/ 110151 h 110151"/>
                    <a:gd name="T16" fmla="*/ 172016 w 190123"/>
                    <a:gd name="T17" fmla="*/ 102606 h 110151"/>
                    <a:gd name="T18" fmla="*/ 128258 w 190123"/>
                    <a:gd name="T19" fmla="*/ 84499 h 110151"/>
                    <a:gd name="T20" fmla="*/ 72428 w 190123"/>
                    <a:gd name="T21" fmla="*/ 60357 h 110151"/>
                    <a:gd name="T22" fmla="*/ 13581 w 190123"/>
                    <a:gd name="T23" fmla="*/ 40741 h 110151"/>
                    <a:gd name="T24" fmla="*/ 0 w 190123"/>
                    <a:gd name="T25" fmla="*/ 0 h 110151"/>
                    <a:gd name="T26" fmla="*/ 0 w 190123"/>
                    <a:gd name="T27" fmla="*/ 0 h 110151"/>
                    <a:gd name="T28" fmla="*/ 0 w 190123"/>
                    <a:gd name="T29" fmla="*/ 0 h 110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90123" h="110151">
                      <a:moveTo>
                        <a:pt x="0" y="0"/>
                      </a:moveTo>
                      <a:lnTo>
                        <a:pt x="21125" y="9054"/>
                      </a:lnTo>
                      <a:lnTo>
                        <a:pt x="72428" y="31688"/>
                      </a:lnTo>
                      <a:lnTo>
                        <a:pt x="102606" y="48286"/>
                      </a:lnTo>
                      <a:lnTo>
                        <a:pt x="134294" y="64884"/>
                      </a:lnTo>
                      <a:lnTo>
                        <a:pt x="164472" y="82990"/>
                      </a:lnTo>
                      <a:lnTo>
                        <a:pt x="190123" y="102606"/>
                      </a:lnTo>
                      <a:lnTo>
                        <a:pt x="188614" y="110151"/>
                      </a:lnTo>
                      <a:lnTo>
                        <a:pt x="172016" y="102606"/>
                      </a:lnTo>
                      <a:lnTo>
                        <a:pt x="128258" y="84499"/>
                      </a:lnTo>
                      <a:lnTo>
                        <a:pt x="72428" y="60357"/>
                      </a:lnTo>
                      <a:lnTo>
                        <a:pt x="13581" y="40741"/>
                      </a:lnTo>
                      <a:lnTo>
                        <a:pt x="0" y="0"/>
                      </a:lnTo>
                      <a:lnTo>
                        <a:pt x="0" y="0"/>
                      </a:lnTo>
                      <a:lnTo>
                        <a:pt x="0" y="0"/>
                      </a:lnTo>
                      <a:close/>
                    </a:path>
                  </a:pathLst>
                </a:custGeom>
                <a:solidFill>
                  <a:srgbClr val="B2F3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43" name="Freeform 78"/>
                <p:cNvSpPr>
                  <a:spLocks/>
                </p:cNvSpPr>
                <p:nvPr/>
              </p:nvSpPr>
              <p:spPr bwMode="auto">
                <a:xfrm>
                  <a:off x="112839297" y="108739096"/>
                  <a:ext cx="214265" cy="128257"/>
                </a:xfrm>
                <a:custGeom>
                  <a:avLst/>
                  <a:gdLst>
                    <a:gd name="T0" fmla="*/ 0 w 214265"/>
                    <a:gd name="T1" fmla="*/ 15089 h 128257"/>
                    <a:gd name="T2" fmla="*/ 19616 w 214265"/>
                    <a:gd name="T3" fmla="*/ 24142 h 128257"/>
                    <a:gd name="T4" fmla="*/ 70919 w 214265"/>
                    <a:gd name="T5" fmla="*/ 48285 h 128257"/>
                    <a:gd name="T6" fmla="*/ 102606 w 214265"/>
                    <a:gd name="T7" fmla="*/ 64883 h 128257"/>
                    <a:gd name="T8" fmla="*/ 137311 w 214265"/>
                    <a:gd name="T9" fmla="*/ 84499 h 128257"/>
                    <a:gd name="T10" fmla="*/ 172016 w 214265"/>
                    <a:gd name="T11" fmla="*/ 105624 h 128257"/>
                    <a:gd name="T12" fmla="*/ 203703 w 214265"/>
                    <a:gd name="T13" fmla="*/ 128257 h 128257"/>
                    <a:gd name="T14" fmla="*/ 214265 w 214265"/>
                    <a:gd name="T15" fmla="*/ 123730 h 128257"/>
                    <a:gd name="T16" fmla="*/ 194649 w 214265"/>
                    <a:gd name="T17" fmla="*/ 110150 h 128257"/>
                    <a:gd name="T18" fmla="*/ 172016 w 214265"/>
                    <a:gd name="T19" fmla="*/ 95061 h 128257"/>
                    <a:gd name="T20" fmla="*/ 144855 w 214265"/>
                    <a:gd name="T21" fmla="*/ 75445 h 128257"/>
                    <a:gd name="T22" fmla="*/ 113168 w 214265"/>
                    <a:gd name="T23" fmla="*/ 54321 h 128257"/>
                    <a:gd name="T24" fmla="*/ 78463 w 214265"/>
                    <a:gd name="T25" fmla="*/ 34705 h 128257"/>
                    <a:gd name="T26" fmla="*/ 45267 w 214265"/>
                    <a:gd name="T27" fmla="*/ 15089 h 128257"/>
                    <a:gd name="T28" fmla="*/ 13580 w 214265"/>
                    <a:gd name="T29" fmla="*/ 0 h 128257"/>
                    <a:gd name="T30" fmla="*/ 0 w 214265"/>
                    <a:gd name="T31" fmla="*/ 15089 h 128257"/>
                    <a:gd name="T32" fmla="*/ 0 w 214265"/>
                    <a:gd name="T33" fmla="*/ 15089 h 128257"/>
                    <a:gd name="T34" fmla="*/ 0 w 214265"/>
                    <a:gd name="T35" fmla="*/ 15089 h 1282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14265" h="128257">
                      <a:moveTo>
                        <a:pt x="0" y="15089"/>
                      </a:moveTo>
                      <a:lnTo>
                        <a:pt x="19616" y="24142"/>
                      </a:lnTo>
                      <a:lnTo>
                        <a:pt x="70919" y="48285"/>
                      </a:lnTo>
                      <a:lnTo>
                        <a:pt x="102606" y="64883"/>
                      </a:lnTo>
                      <a:lnTo>
                        <a:pt x="137311" y="84499"/>
                      </a:lnTo>
                      <a:lnTo>
                        <a:pt x="172016" y="105624"/>
                      </a:lnTo>
                      <a:lnTo>
                        <a:pt x="203703" y="128257"/>
                      </a:lnTo>
                      <a:lnTo>
                        <a:pt x="214265" y="123730"/>
                      </a:lnTo>
                      <a:lnTo>
                        <a:pt x="194649" y="110150"/>
                      </a:lnTo>
                      <a:lnTo>
                        <a:pt x="172016" y="95061"/>
                      </a:lnTo>
                      <a:lnTo>
                        <a:pt x="144855" y="75445"/>
                      </a:lnTo>
                      <a:lnTo>
                        <a:pt x="113168" y="54321"/>
                      </a:lnTo>
                      <a:lnTo>
                        <a:pt x="78463" y="34705"/>
                      </a:lnTo>
                      <a:lnTo>
                        <a:pt x="45267" y="15089"/>
                      </a:lnTo>
                      <a:lnTo>
                        <a:pt x="13580" y="0"/>
                      </a:lnTo>
                      <a:lnTo>
                        <a:pt x="0" y="15089"/>
                      </a:lnTo>
                      <a:lnTo>
                        <a:pt x="0" y="15089"/>
                      </a:lnTo>
                      <a:lnTo>
                        <a:pt x="0" y="15089"/>
                      </a:lnTo>
                      <a:close/>
                    </a:path>
                  </a:pathLst>
                </a:custGeom>
                <a:solidFill>
                  <a:srgbClr val="D4F8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44" name="Freeform 79"/>
                <p:cNvSpPr>
                  <a:spLocks/>
                </p:cNvSpPr>
                <p:nvPr/>
              </p:nvSpPr>
              <p:spPr bwMode="auto">
                <a:xfrm>
                  <a:off x="112836278" y="108434295"/>
                  <a:ext cx="111661" cy="27161"/>
                </a:xfrm>
                <a:custGeom>
                  <a:avLst/>
                  <a:gdLst>
                    <a:gd name="T0" fmla="*/ 1509 w 111660"/>
                    <a:gd name="T1" fmla="*/ 0 h 27160"/>
                    <a:gd name="T2" fmla="*/ 0 w 111660"/>
                    <a:gd name="T3" fmla="*/ 15089 h 27160"/>
                    <a:gd name="T4" fmla="*/ 78464 w 111660"/>
                    <a:gd name="T5" fmla="*/ 27160 h 27160"/>
                    <a:gd name="T6" fmla="*/ 111660 w 111660"/>
                    <a:gd name="T7" fmla="*/ 13580 h 27160"/>
                    <a:gd name="T8" fmla="*/ 1509 w 111660"/>
                    <a:gd name="T9" fmla="*/ 0 h 27160"/>
                    <a:gd name="T10" fmla="*/ 1509 w 111660"/>
                    <a:gd name="T11" fmla="*/ 0 h 27160"/>
                    <a:gd name="T12" fmla="*/ 1509 w 111660"/>
                    <a:gd name="T13" fmla="*/ 0 h 27160"/>
                    <a:gd name="T14" fmla="*/ 1509 w 111660"/>
                    <a:gd name="T15" fmla="*/ 0 h 2716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1660" h="27160">
                      <a:moveTo>
                        <a:pt x="1509" y="0"/>
                      </a:moveTo>
                      <a:lnTo>
                        <a:pt x="0" y="15089"/>
                      </a:lnTo>
                      <a:lnTo>
                        <a:pt x="78464" y="27160"/>
                      </a:lnTo>
                      <a:lnTo>
                        <a:pt x="111660" y="13580"/>
                      </a:lnTo>
                      <a:lnTo>
                        <a:pt x="1509" y="0"/>
                      </a:lnTo>
                      <a:lnTo>
                        <a:pt x="1509" y="0"/>
                      </a:lnTo>
                      <a:lnTo>
                        <a:pt x="1509" y="0"/>
                      </a:lnTo>
                      <a:lnTo>
                        <a:pt x="1509" y="0"/>
                      </a:lnTo>
                      <a:close/>
                    </a:path>
                  </a:pathLst>
                </a:custGeom>
                <a:solidFill>
                  <a:srgbClr val="D4F8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45" name="Freeform 80"/>
                <p:cNvSpPr>
                  <a:spLocks/>
                </p:cNvSpPr>
                <p:nvPr/>
              </p:nvSpPr>
              <p:spPr bwMode="auto">
                <a:xfrm>
                  <a:off x="112800065" y="108461456"/>
                  <a:ext cx="126749" cy="248970"/>
                </a:xfrm>
                <a:custGeom>
                  <a:avLst/>
                  <a:gdLst>
                    <a:gd name="T0" fmla="*/ 114678 w 126749"/>
                    <a:gd name="T1" fmla="*/ 0 h 248971"/>
                    <a:gd name="T2" fmla="*/ 99588 w 126749"/>
                    <a:gd name="T3" fmla="*/ 24143 h 248971"/>
                    <a:gd name="T4" fmla="*/ 66392 w 126749"/>
                    <a:gd name="T5" fmla="*/ 84499 h 248971"/>
                    <a:gd name="T6" fmla="*/ 48285 w 126749"/>
                    <a:gd name="T7" fmla="*/ 122222 h 248971"/>
                    <a:gd name="T8" fmla="*/ 28670 w 126749"/>
                    <a:gd name="T9" fmla="*/ 162963 h 248971"/>
                    <a:gd name="T10" fmla="*/ 0 w 126749"/>
                    <a:gd name="T11" fmla="*/ 242935 h 248971"/>
                    <a:gd name="T12" fmla="*/ 16598 w 126749"/>
                    <a:gd name="T13" fmla="*/ 248971 h 248971"/>
                    <a:gd name="T14" fmla="*/ 27161 w 126749"/>
                    <a:gd name="T15" fmla="*/ 221810 h 248971"/>
                    <a:gd name="T16" fmla="*/ 52812 w 126749"/>
                    <a:gd name="T17" fmla="*/ 155418 h 248971"/>
                    <a:gd name="T18" fmla="*/ 70919 w 126749"/>
                    <a:gd name="T19" fmla="*/ 116186 h 248971"/>
                    <a:gd name="T20" fmla="*/ 89026 w 126749"/>
                    <a:gd name="T21" fmla="*/ 76955 h 248971"/>
                    <a:gd name="T22" fmla="*/ 108642 w 126749"/>
                    <a:gd name="T23" fmla="*/ 40741 h 248971"/>
                    <a:gd name="T24" fmla="*/ 126749 w 126749"/>
                    <a:gd name="T25" fmla="*/ 10563 h 248971"/>
                    <a:gd name="T26" fmla="*/ 114678 w 126749"/>
                    <a:gd name="T27" fmla="*/ 0 h 248971"/>
                    <a:gd name="T28" fmla="*/ 114678 w 126749"/>
                    <a:gd name="T29" fmla="*/ 0 h 248971"/>
                    <a:gd name="T30" fmla="*/ 114678 w 126749"/>
                    <a:gd name="T31" fmla="*/ 0 h 2489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26749" h="248971">
                      <a:moveTo>
                        <a:pt x="114678" y="0"/>
                      </a:moveTo>
                      <a:lnTo>
                        <a:pt x="99588" y="24143"/>
                      </a:lnTo>
                      <a:lnTo>
                        <a:pt x="66392" y="84499"/>
                      </a:lnTo>
                      <a:lnTo>
                        <a:pt x="48285" y="122222"/>
                      </a:lnTo>
                      <a:lnTo>
                        <a:pt x="28670" y="162963"/>
                      </a:lnTo>
                      <a:lnTo>
                        <a:pt x="0" y="242935"/>
                      </a:lnTo>
                      <a:lnTo>
                        <a:pt x="16598" y="248971"/>
                      </a:lnTo>
                      <a:lnTo>
                        <a:pt x="27161" y="221810"/>
                      </a:lnTo>
                      <a:lnTo>
                        <a:pt x="52812" y="155418"/>
                      </a:lnTo>
                      <a:lnTo>
                        <a:pt x="70919" y="116186"/>
                      </a:lnTo>
                      <a:lnTo>
                        <a:pt x="89026" y="76955"/>
                      </a:lnTo>
                      <a:lnTo>
                        <a:pt x="108642" y="40741"/>
                      </a:lnTo>
                      <a:lnTo>
                        <a:pt x="126749" y="10563"/>
                      </a:lnTo>
                      <a:lnTo>
                        <a:pt x="114678" y="0"/>
                      </a:lnTo>
                      <a:lnTo>
                        <a:pt x="114678" y="0"/>
                      </a:lnTo>
                      <a:lnTo>
                        <a:pt x="114678" y="0"/>
                      </a:lnTo>
                      <a:close/>
                    </a:path>
                  </a:pathLst>
                </a:custGeom>
                <a:solidFill>
                  <a:srgbClr val="46C6EC"/>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46" name="Freeform 81"/>
                <p:cNvSpPr>
                  <a:spLocks/>
                </p:cNvSpPr>
                <p:nvPr/>
              </p:nvSpPr>
              <p:spPr bwMode="auto">
                <a:xfrm>
                  <a:off x="112655210" y="108458437"/>
                  <a:ext cx="221810" cy="181071"/>
                </a:xfrm>
                <a:custGeom>
                  <a:avLst/>
                  <a:gdLst>
                    <a:gd name="T0" fmla="*/ 0 w 221810"/>
                    <a:gd name="T1" fmla="*/ 181070 h 181070"/>
                    <a:gd name="T2" fmla="*/ 16598 w 221810"/>
                    <a:gd name="T3" fmla="*/ 159945 h 181070"/>
                    <a:gd name="T4" fmla="*/ 34705 w 221810"/>
                    <a:gd name="T5" fmla="*/ 134293 h 181070"/>
                    <a:gd name="T6" fmla="*/ 55830 w 221810"/>
                    <a:gd name="T7" fmla="*/ 105624 h 181070"/>
                    <a:gd name="T8" fmla="*/ 79972 w 221810"/>
                    <a:gd name="T9" fmla="*/ 75446 h 181070"/>
                    <a:gd name="T10" fmla="*/ 105624 w 221810"/>
                    <a:gd name="T11" fmla="*/ 45268 h 181070"/>
                    <a:gd name="T12" fmla="*/ 128257 w 221810"/>
                    <a:gd name="T13" fmla="*/ 19616 h 181070"/>
                    <a:gd name="T14" fmla="*/ 147873 w 221810"/>
                    <a:gd name="T15" fmla="*/ 0 h 181070"/>
                    <a:gd name="T16" fmla="*/ 221810 w 221810"/>
                    <a:gd name="T17" fmla="*/ 21125 h 181070"/>
                    <a:gd name="T18" fmla="*/ 178051 w 221810"/>
                    <a:gd name="T19" fmla="*/ 21125 h 181070"/>
                    <a:gd name="T20" fmla="*/ 126748 w 221810"/>
                    <a:gd name="T21" fmla="*/ 81482 h 181070"/>
                    <a:gd name="T22" fmla="*/ 155418 w 221810"/>
                    <a:gd name="T23" fmla="*/ 15090 h 181070"/>
                    <a:gd name="T24" fmla="*/ 141837 w 221810"/>
                    <a:gd name="T25" fmla="*/ 28670 h 181070"/>
                    <a:gd name="T26" fmla="*/ 108641 w 221810"/>
                    <a:gd name="T27" fmla="*/ 61866 h 181070"/>
                    <a:gd name="T28" fmla="*/ 63374 w 221810"/>
                    <a:gd name="T29" fmla="*/ 110151 h 181070"/>
                    <a:gd name="T30" fmla="*/ 39232 w 221810"/>
                    <a:gd name="T31" fmla="*/ 138820 h 181070"/>
                    <a:gd name="T32" fmla="*/ 16598 w 221810"/>
                    <a:gd name="T33" fmla="*/ 167490 h 181070"/>
                    <a:gd name="T34" fmla="*/ 0 w 221810"/>
                    <a:gd name="T35" fmla="*/ 181070 h 181070"/>
                    <a:gd name="T36" fmla="*/ 0 w 221810"/>
                    <a:gd name="T37" fmla="*/ 181070 h 181070"/>
                    <a:gd name="T38" fmla="*/ 0 w 221810"/>
                    <a:gd name="T39" fmla="*/ 181070 h 1810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21810" h="181070">
                      <a:moveTo>
                        <a:pt x="0" y="181070"/>
                      </a:moveTo>
                      <a:lnTo>
                        <a:pt x="16598" y="159945"/>
                      </a:lnTo>
                      <a:lnTo>
                        <a:pt x="34705" y="134293"/>
                      </a:lnTo>
                      <a:lnTo>
                        <a:pt x="55830" y="105624"/>
                      </a:lnTo>
                      <a:lnTo>
                        <a:pt x="79972" y="75446"/>
                      </a:lnTo>
                      <a:lnTo>
                        <a:pt x="105624" y="45268"/>
                      </a:lnTo>
                      <a:lnTo>
                        <a:pt x="128257" y="19616"/>
                      </a:lnTo>
                      <a:lnTo>
                        <a:pt x="147873" y="0"/>
                      </a:lnTo>
                      <a:lnTo>
                        <a:pt x="221810" y="21125"/>
                      </a:lnTo>
                      <a:lnTo>
                        <a:pt x="178051" y="21125"/>
                      </a:lnTo>
                      <a:lnTo>
                        <a:pt x="126748" y="81482"/>
                      </a:lnTo>
                      <a:lnTo>
                        <a:pt x="155418" y="15090"/>
                      </a:lnTo>
                      <a:lnTo>
                        <a:pt x="141837" y="28670"/>
                      </a:lnTo>
                      <a:lnTo>
                        <a:pt x="108641" y="61866"/>
                      </a:lnTo>
                      <a:lnTo>
                        <a:pt x="63374" y="110151"/>
                      </a:lnTo>
                      <a:lnTo>
                        <a:pt x="39232" y="138820"/>
                      </a:lnTo>
                      <a:lnTo>
                        <a:pt x="16598" y="167490"/>
                      </a:lnTo>
                      <a:lnTo>
                        <a:pt x="0" y="181070"/>
                      </a:lnTo>
                      <a:lnTo>
                        <a:pt x="0" y="181070"/>
                      </a:lnTo>
                      <a:lnTo>
                        <a:pt x="0" y="181070"/>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47" name="Freeform 82"/>
                <p:cNvSpPr>
                  <a:spLocks/>
                </p:cNvSpPr>
                <p:nvPr/>
              </p:nvSpPr>
              <p:spPr bwMode="auto">
                <a:xfrm>
                  <a:off x="112548077" y="108666668"/>
                  <a:ext cx="164471" cy="72428"/>
                </a:xfrm>
                <a:custGeom>
                  <a:avLst/>
                  <a:gdLst>
                    <a:gd name="T0" fmla="*/ 164471 w 164471"/>
                    <a:gd name="T1" fmla="*/ 61865 h 72428"/>
                    <a:gd name="T2" fmla="*/ 117695 w 164471"/>
                    <a:gd name="T3" fmla="*/ 39232 h 72428"/>
                    <a:gd name="T4" fmla="*/ 64883 w 164471"/>
                    <a:gd name="T5" fmla="*/ 19616 h 72428"/>
                    <a:gd name="T6" fmla="*/ 0 w 164471"/>
                    <a:gd name="T7" fmla="*/ 0 h 72428"/>
                    <a:gd name="T8" fmla="*/ 46776 w 164471"/>
                    <a:gd name="T9" fmla="*/ 72428 h 72428"/>
                    <a:gd name="T10" fmla="*/ 39232 w 164471"/>
                    <a:gd name="T11" fmla="*/ 24143 h 72428"/>
                    <a:gd name="T12" fmla="*/ 57339 w 164471"/>
                    <a:gd name="T13" fmla="*/ 48285 h 72428"/>
                    <a:gd name="T14" fmla="*/ 70919 w 164471"/>
                    <a:gd name="T15" fmla="*/ 33196 h 72428"/>
                    <a:gd name="T16" fmla="*/ 140329 w 164471"/>
                    <a:gd name="T17" fmla="*/ 54321 h 72428"/>
                    <a:gd name="T18" fmla="*/ 164471 w 164471"/>
                    <a:gd name="T19" fmla="*/ 61865 h 72428"/>
                    <a:gd name="T20" fmla="*/ 164471 w 164471"/>
                    <a:gd name="T21" fmla="*/ 61865 h 72428"/>
                    <a:gd name="T22" fmla="*/ 164471 w 164471"/>
                    <a:gd name="T23" fmla="*/ 61865 h 724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64471" h="72428">
                      <a:moveTo>
                        <a:pt x="164471" y="61865"/>
                      </a:moveTo>
                      <a:lnTo>
                        <a:pt x="117695" y="39232"/>
                      </a:lnTo>
                      <a:lnTo>
                        <a:pt x="64883" y="19616"/>
                      </a:lnTo>
                      <a:lnTo>
                        <a:pt x="0" y="0"/>
                      </a:lnTo>
                      <a:lnTo>
                        <a:pt x="46776" y="72428"/>
                      </a:lnTo>
                      <a:lnTo>
                        <a:pt x="39232" y="24143"/>
                      </a:lnTo>
                      <a:lnTo>
                        <a:pt x="57339" y="48285"/>
                      </a:lnTo>
                      <a:lnTo>
                        <a:pt x="70919" y="33196"/>
                      </a:lnTo>
                      <a:lnTo>
                        <a:pt x="140329" y="54321"/>
                      </a:lnTo>
                      <a:lnTo>
                        <a:pt x="164471" y="61865"/>
                      </a:lnTo>
                      <a:lnTo>
                        <a:pt x="164471" y="61865"/>
                      </a:lnTo>
                      <a:lnTo>
                        <a:pt x="164471" y="61865"/>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48" name="Freeform 83"/>
                <p:cNvSpPr>
                  <a:spLocks/>
                </p:cNvSpPr>
                <p:nvPr/>
              </p:nvSpPr>
              <p:spPr bwMode="auto">
                <a:xfrm>
                  <a:off x="112866457" y="108779836"/>
                  <a:ext cx="95062" cy="42250"/>
                </a:xfrm>
                <a:custGeom>
                  <a:avLst/>
                  <a:gdLst>
                    <a:gd name="T0" fmla="*/ 1509 w 95062"/>
                    <a:gd name="T1" fmla="*/ 18107 h 42250"/>
                    <a:gd name="T2" fmla="*/ 0 w 95062"/>
                    <a:gd name="T3" fmla="*/ 0 h 42250"/>
                    <a:gd name="T4" fmla="*/ 33196 w 95062"/>
                    <a:gd name="T5" fmla="*/ 13581 h 42250"/>
                    <a:gd name="T6" fmla="*/ 95062 w 95062"/>
                    <a:gd name="T7" fmla="*/ 42250 h 42250"/>
                    <a:gd name="T8" fmla="*/ 86008 w 95062"/>
                    <a:gd name="T9" fmla="*/ 39232 h 42250"/>
                    <a:gd name="T10" fmla="*/ 61866 w 95062"/>
                    <a:gd name="T11" fmla="*/ 28670 h 42250"/>
                    <a:gd name="T12" fmla="*/ 12072 w 95062"/>
                    <a:gd name="T13" fmla="*/ 13581 h 42250"/>
                    <a:gd name="T14" fmla="*/ 1509 w 95062"/>
                    <a:gd name="T15" fmla="*/ 18107 h 42250"/>
                    <a:gd name="T16" fmla="*/ 1509 w 95062"/>
                    <a:gd name="T17" fmla="*/ 18107 h 42250"/>
                    <a:gd name="T18" fmla="*/ 1509 w 95062"/>
                    <a:gd name="T19" fmla="*/ 18107 h 422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95062" h="42250">
                      <a:moveTo>
                        <a:pt x="1509" y="18107"/>
                      </a:moveTo>
                      <a:lnTo>
                        <a:pt x="0" y="0"/>
                      </a:lnTo>
                      <a:lnTo>
                        <a:pt x="33196" y="13581"/>
                      </a:lnTo>
                      <a:lnTo>
                        <a:pt x="95062" y="42250"/>
                      </a:lnTo>
                      <a:lnTo>
                        <a:pt x="86008" y="39232"/>
                      </a:lnTo>
                      <a:lnTo>
                        <a:pt x="61866" y="28670"/>
                      </a:lnTo>
                      <a:lnTo>
                        <a:pt x="12072" y="13581"/>
                      </a:lnTo>
                      <a:lnTo>
                        <a:pt x="1509" y="18107"/>
                      </a:lnTo>
                      <a:lnTo>
                        <a:pt x="1509" y="18107"/>
                      </a:lnTo>
                      <a:lnTo>
                        <a:pt x="1509" y="18107"/>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49" name="Freeform 84"/>
                <p:cNvSpPr>
                  <a:spLocks/>
                </p:cNvSpPr>
                <p:nvPr/>
              </p:nvSpPr>
              <p:spPr bwMode="auto">
                <a:xfrm>
                  <a:off x="112845333" y="108440332"/>
                  <a:ext cx="81481" cy="16598"/>
                </a:xfrm>
                <a:custGeom>
                  <a:avLst/>
                  <a:gdLst>
                    <a:gd name="T0" fmla="*/ 0 w 81481"/>
                    <a:gd name="T1" fmla="*/ 0 h 16598"/>
                    <a:gd name="T2" fmla="*/ 81481 w 81481"/>
                    <a:gd name="T3" fmla="*/ 10562 h 16598"/>
                    <a:gd name="T4" fmla="*/ 64883 w 81481"/>
                    <a:gd name="T5" fmla="*/ 16598 h 16598"/>
                    <a:gd name="T6" fmla="*/ 0 w 81481"/>
                    <a:gd name="T7" fmla="*/ 0 h 16598"/>
                    <a:gd name="T8" fmla="*/ 0 w 81481"/>
                    <a:gd name="T9" fmla="*/ 0 h 16598"/>
                    <a:gd name="T10" fmla="*/ 0 w 81481"/>
                    <a:gd name="T11" fmla="*/ 0 h 16598"/>
                    <a:gd name="T12" fmla="*/ 0 w 81481"/>
                    <a:gd name="T13" fmla="*/ 0 h 16598"/>
                  </a:gdLst>
                  <a:ahLst/>
                  <a:cxnLst>
                    <a:cxn ang="0">
                      <a:pos x="T0" y="T1"/>
                    </a:cxn>
                    <a:cxn ang="0">
                      <a:pos x="T2" y="T3"/>
                    </a:cxn>
                    <a:cxn ang="0">
                      <a:pos x="T4" y="T5"/>
                    </a:cxn>
                    <a:cxn ang="0">
                      <a:pos x="T6" y="T7"/>
                    </a:cxn>
                    <a:cxn ang="0">
                      <a:pos x="T8" y="T9"/>
                    </a:cxn>
                    <a:cxn ang="0">
                      <a:pos x="T10" y="T11"/>
                    </a:cxn>
                    <a:cxn ang="0">
                      <a:pos x="T12" y="T13"/>
                    </a:cxn>
                  </a:cxnLst>
                  <a:rect l="0" t="0" r="r" b="b"/>
                  <a:pathLst>
                    <a:path w="81481" h="16598">
                      <a:moveTo>
                        <a:pt x="0" y="0"/>
                      </a:moveTo>
                      <a:lnTo>
                        <a:pt x="81481" y="10562"/>
                      </a:lnTo>
                      <a:lnTo>
                        <a:pt x="64883" y="16598"/>
                      </a:lnTo>
                      <a:lnTo>
                        <a:pt x="0" y="0"/>
                      </a:lnTo>
                      <a:lnTo>
                        <a:pt x="0" y="0"/>
                      </a:lnTo>
                      <a:lnTo>
                        <a:pt x="0" y="0"/>
                      </a:lnTo>
                      <a:lnTo>
                        <a:pt x="0" y="0"/>
                      </a:lnTo>
                      <a:close/>
                    </a:path>
                  </a:pathLst>
                </a:cu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50" name="Freeform 85"/>
                <p:cNvSpPr>
                  <a:spLocks/>
                </p:cNvSpPr>
                <p:nvPr/>
              </p:nvSpPr>
              <p:spPr bwMode="auto">
                <a:xfrm>
                  <a:off x="112852877" y="108746640"/>
                  <a:ext cx="141838" cy="78464"/>
                </a:xfrm>
                <a:custGeom>
                  <a:avLst/>
                  <a:gdLst>
                    <a:gd name="T0" fmla="*/ 0 w 141838"/>
                    <a:gd name="T1" fmla="*/ 6036 h 78464"/>
                    <a:gd name="T2" fmla="*/ 4527 w 141838"/>
                    <a:gd name="T3" fmla="*/ 0 h 78464"/>
                    <a:gd name="T4" fmla="*/ 43759 w 141838"/>
                    <a:gd name="T5" fmla="*/ 19616 h 78464"/>
                    <a:gd name="T6" fmla="*/ 87517 w 141838"/>
                    <a:gd name="T7" fmla="*/ 45268 h 78464"/>
                    <a:gd name="T8" fmla="*/ 113168 w 141838"/>
                    <a:gd name="T9" fmla="*/ 60357 h 78464"/>
                    <a:gd name="T10" fmla="*/ 141838 w 141838"/>
                    <a:gd name="T11" fmla="*/ 78464 h 78464"/>
                    <a:gd name="T12" fmla="*/ 132784 w 141838"/>
                    <a:gd name="T13" fmla="*/ 75446 h 78464"/>
                    <a:gd name="T14" fmla="*/ 120713 w 141838"/>
                    <a:gd name="T15" fmla="*/ 67901 h 78464"/>
                    <a:gd name="T16" fmla="*/ 92044 w 141838"/>
                    <a:gd name="T17" fmla="*/ 49794 h 78464"/>
                    <a:gd name="T18" fmla="*/ 52812 w 141838"/>
                    <a:gd name="T19" fmla="*/ 28670 h 78464"/>
                    <a:gd name="T20" fmla="*/ 10563 w 141838"/>
                    <a:gd name="T21" fmla="*/ 7545 h 78464"/>
                    <a:gd name="T22" fmla="*/ 0 w 141838"/>
                    <a:gd name="T23" fmla="*/ 6036 h 78464"/>
                    <a:gd name="T24" fmla="*/ 0 w 141838"/>
                    <a:gd name="T25" fmla="*/ 6036 h 78464"/>
                    <a:gd name="T26" fmla="*/ 0 w 141838"/>
                    <a:gd name="T27" fmla="*/ 6036 h 784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41838" h="78464">
                      <a:moveTo>
                        <a:pt x="0" y="6036"/>
                      </a:moveTo>
                      <a:lnTo>
                        <a:pt x="4527" y="0"/>
                      </a:lnTo>
                      <a:lnTo>
                        <a:pt x="43759" y="19616"/>
                      </a:lnTo>
                      <a:lnTo>
                        <a:pt x="87517" y="45268"/>
                      </a:lnTo>
                      <a:lnTo>
                        <a:pt x="113168" y="60357"/>
                      </a:lnTo>
                      <a:lnTo>
                        <a:pt x="141838" y="78464"/>
                      </a:lnTo>
                      <a:lnTo>
                        <a:pt x="132784" y="75446"/>
                      </a:lnTo>
                      <a:lnTo>
                        <a:pt x="120713" y="67901"/>
                      </a:lnTo>
                      <a:lnTo>
                        <a:pt x="92044" y="49794"/>
                      </a:lnTo>
                      <a:lnTo>
                        <a:pt x="52812" y="28670"/>
                      </a:lnTo>
                      <a:lnTo>
                        <a:pt x="10563" y="7545"/>
                      </a:lnTo>
                      <a:lnTo>
                        <a:pt x="0" y="6036"/>
                      </a:lnTo>
                      <a:lnTo>
                        <a:pt x="0" y="6036"/>
                      </a:lnTo>
                      <a:lnTo>
                        <a:pt x="0" y="6036"/>
                      </a:lnTo>
                      <a:close/>
                    </a:path>
                  </a:pathLst>
                </a:cu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51" name="Freeform 86"/>
                <p:cNvSpPr>
                  <a:spLocks/>
                </p:cNvSpPr>
                <p:nvPr/>
              </p:nvSpPr>
              <p:spPr bwMode="auto">
                <a:xfrm>
                  <a:off x="113678250" y="109191768"/>
                  <a:ext cx="45269" cy="82990"/>
                </a:xfrm>
                <a:custGeom>
                  <a:avLst/>
                  <a:gdLst>
                    <a:gd name="T0" fmla="*/ 27161 w 45268"/>
                    <a:gd name="T1" fmla="*/ 82990 h 82990"/>
                    <a:gd name="T2" fmla="*/ 0 w 45268"/>
                    <a:gd name="T3" fmla="*/ 0 h 82990"/>
                    <a:gd name="T4" fmla="*/ 45268 w 45268"/>
                    <a:gd name="T5" fmla="*/ 24143 h 82990"/>
                    <a:gd name="T6" fmla="*/ 25652 w 45268"/>
                    <a:gd name="T7" fmla="*/ 27160 h 82990"/>
                    <a:gd name="T8" fmla="*/ 27161 w 45268"/>
                    <a:gd name="T9" fmla="*/ 82990 h 82990"/>
                    <a:gd name="T10" fmla="*/ 27161 w 45268"/>
                    <a:gd name="T11" fmla="*/ 82990 h 82990"/>
                    <a:gd name="T12" fmla="*/ 27161 w 45268"/>
                    <a:gd name="T13" fmla="*/ 82990 h 82990"/>
                    <a:gd name="T14" fmla="*/ 27161 w 45268"/>
                    <a:gd name="T15" fmla="*/ 82990 h 8299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5268" h="82990">
                      <a:moveTo>
                        <a:pt x="27161" y="82990"/>
                      </a:moveTo>
                      <a:lnTo>
                        <a:pt x="0" y="0"/>
                      </a:lnTo>
                      <a:lnTo>
                        <a:pt x="45268" y="24143"/>
                      </a:lnTo>
                      <a:lnTo>
                        <a:pt x="25652" y="27160"/>
                      </a:lnTo>
                      <a:lnTo>
                        <a:pt x="27161" y="82990"/>
                      </a:lnTo>
                      <a:lnTo>
                        <a:pt x="27161" y="82990"/>
                      </a:lnTo>
                      <a:lnTo>
                        <a:pt x="27161" y="82990"/>
                      </a:lnTo>
                      <a:lnTo>
                        <a:pt x="27161" y="82990"/>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52" name="Freeform 87"/>
                <p:cNvSpPr>
                  <a:spLocks/>
                </p:cNvSpPr>
                <p:nvPr/>
              </p:nvSpPr>
              <p:spPr bwMode="auto">
                <a:xfrm>
                  <a:off x="113617894" y="108965432"/>
                  <a:ext cx="86009" cy="126748"/>
                </a:xfrm>
                <a:custGeom>
                  <a:avLst/>
                  <a:gdLst>
                    <a:gd name="T0" fmla="*/ 30178 w 86008"/>
                    <a:gd name="T1" fmla="*/ 126749 h 126749"/>
                    <a:gd name="T2" fmla="*/ 0 w 86008"/>
                    <a:gd name="T3" fmla="*/ 1509 h 126749"/>
                    <a:gd name="T4" fmla="*/ 86008 w 86008"/>
                    <a:gd name="T5" fmla="*/ 0 h 126749"/>
                    <a:gd name="T6" fmla="*/ 37723 w 86008"/>
                    <a:gd name="T7" fmla="*/ 24143 h 126749"/>
                    <a:gd name="T8" fmla="*/ 51303 w 86008"/>
                    <a:gd name="T9" fmla="*/ 45268 h 126749"/>
                    <a:gd name="T10" fmla="*/ 30178 w 86008"/>
                    <a:gd name="T11" fmla="*/ 52812 h 126749"/>
                    <a:gd name="T12" fmla="*/ 30178 w 86008"/>
                    <a:gd name="T13" fmla="*/ 126749 h 126749"/>
                    <a:gd name="T14" fmla="*/ 30178 w 86008"/>
                    <a:gd name="T15" fmla="*/ 126749 h 126749"/>
                    <a:gd name="T16" fmla="*/ 30178 w 86008"/>
                    <a:gd name="T17" fmla="*/ 126749 h 126749"/>
                    <a:gd name="T18" fmla="*/ 30178 w 86008"/>
                    <a:gd name="T19" fmla="*/ 126749 h 1267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6008" h="126749">
                      <a:moveTo>
                        <a:pt x="30178" y="126749"/>
                      </a:moveTo>
                      <a:lnTo>
                        <a:pt x="0" y="1509"/>
                      </a:lnTo>
                      <a:lnTo>
                        <a:pt x="86008" y="0"/>
                      </a:lnTo>
                      <a:lnTo>
                        <a:pt x="37723" y="24143"/>
                      </a:lnTo>
                      <a:lnTo>
                        <a:pt x="51303" y="45268"/>
                      </a:lnTo>
                      <a:lnTo>
                        <a:pt x="30178" y="52812"/>
                      </a:lnTo>
                      <a:lnTo>
                        <a:pt x="30178" y="126749"/>
                      </a:lnTo>
                      <a:lnTo>
                        <a:pt x="30178" y="126749"/>
                      </a:lnTo>
                      <a:lnTo>
                        <a:pt x="30178" y="126749"/>
                      </a:lnTo>
                      <a:lnTo>
                        <a:pt x="30178" y="126749"/>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53" name="Freeform 88"/>
                <p:cNvSpPr>
                  <a:spLocks/>
                </p:cNvSpPr>
                <p:nvPr/>
              </p:nvSpPr>
              <p:spPr bwMode="auto">
                <a:xfrm>
                  <a:off x="113851775" y="107939373"/>
                  <a:ext cx="51303" cy="214265"/>
                </a:xfrm>
                <a:custGeom>
                  <a:avLst/>
                  <a:gdLst>
                    <a:gd name="T0" fmla="*/ 0 w 51303"/>
                    <a:gd name="T1" fmla="*/ 21125 h 214266"/>
                    <a:gd name="T2" fmla="*/ 4527 w 51303"/>
                    <a:gd name="T3" fmla="*/ 214266 h 214266"/>
                    <a:gd name="T4" fmla="*/ 39232 w 51303"/>
                    <a:gd name="T5" fmla="*/ 209739 h 214266"/>
                    <a:gd name="T6" fmla="*/ 51303 w 51303"/>
                    <a:gd name="T7" fmla="*/ 0 h 214266"/>
                    <a:gd name="T8" fmla="*/ 0 w 51303"/>
                    <a:gd name="T9" fmla="*/ 21125 h 214266"/>
                    <a:gd name="T10" fmla="*/ 0 w 51303"/>
                    <a:gd name="T11" fmla="*/ 21125 h 214266"/>
                    <a:gd name="T12" fmla="*/ 0 w 51303"/>
                    <a:gd name="T13" fmla="*/ 21125 h 214266"/>
                    <a:gd name="T14" fmla="*/ 0 w 51303"/>
                    <a:gd name="T15" fmla="*/ 21125 h 21426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1303" h="214266">
                      <a:moveTo>
                        <a:pt x="0" y="21125"/>
                      </a:moveTo>
                      <a:lnTo>
                        <a:pt x="4527" y="214266"/>
                      </a:lnTo>
                      <a:lnTo>
                        <a:pt x="39232" y="209739"/>
                      </a:lnTo>
                      <a:lnTo>
                        <a:pt x="51303" y="0"/>
                      </a:lnTo>
                      <a:lnTo>
                        <a:pt x="0" y="21125"/>
                      </a:lnTo>
                      <a:lnTo>
                        <a:pt x="0" y="21125"/>
                      </a:lnTo>
                      <a:lnTo>
                        <a:pt x="0" y="21125"/>
                      </a:lnTo>
                      <a:lnTo>
                        <a:pt x="0" y="21125"/>
                      </a:lnTo>
                      <a:close/>
                    </a:path>
                  </a:pathLst>
                </a:custGeom>
                <a:solidFill>
                  <a:srgbClr val="B2F3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54" name="Freeform 89"/>
                <p:cNvSpPr>
                  <a:spLocks/>
                </p:cNvSpPr>
                <p:nvPr/>
              </p:nvSpPr>
              <p:spPr bwMode="auto">
                <a:xfrm>
                  <a:off x="113857812" y="108212485"/>
                  <a:ext cx="30178" cy="57339"/>
                </a:xfrm>
                <a:custGeom>
                  <a:avLst/>
                  <a:gdLst>
                    <a:gd name="T0" fmla="*/ 0 w 30178"/>
                    <a:gd name="T1" fmla="*/ 1509 h 57339"/>
                    <a:gd name="T2" fmla="*/ 30178 w 30178"/>
                    <a:gd name="T3" fmla="*/ 0 h 57339"/>
                    <a:gd name="T4" fmla="*/ 28669 w 30178"/>
                    <a:gd name="T5" fmla="*/ 54321 h 57339"/>
                    <a:gd name="T6" fmla="*/ 3018 w 30178"/>
                    <a:gd name="T7" fmla="*/ 57339 h 57339"/>
                    <a:gd name="T8" fmla="*/ 0 w 30178"/>
                    <a:gd name="T9" fmla="*/ 1509 h 57339"/>
                    <a:gd name="T10" fmla="*/ 0 w 30178"/>
                    <a:gd name="T11" fmla="*/ 1509 h 57339"/>
                    <a:gd name="T12" fmla="*/ 0 w 30178"/>
                    <a:gd name="T13" fmla="*/ 1509 h 57339"/>
                    <a:gd name="T14" fmla="*/ 0 w 30178"/>
                    <a:gd name="T15" fmla="*/ 1509 h 5733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0178" h="57339">
                      <a:moveTo>
                        <a:pt x="0" y="1509"/>
                      </a:moveTo>
                      <a:lnTo>
                        <a:pt x="30178" y="0"/>
                      </a:lnTo>
                      <a:lnTo>
                        <a:pt x="28669" y="54321"/>
                      </a:lnTo>
                      <a:lnTo>
                        <a:pt x="3018" y="57339"/>
                      </a:lnTo>
                      <a:lnTo>
                        <a:pt x="0" y="1509"/>
                      </a:lnTo>
                      <a:lnTo>
                        <a:pt x="0" y="1509"/>
                      </a:lnTo>
                      <a:lnTo>
                        <a:pt x="0" y="1509"/>
                      </a:lnTo>
                      <a:lnTo>
                        <a:pt x="0" y="1509"/>
                      </a:lnTo>
                      <a:close/>
                    </a:path>
                  </a:pathLst>
                </a:custGeom>
                <a:solidFill>
                  <a:srgbClr val="B2F3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55" name="Freeform 90"/>
                <p:cNvSpPr>
                  <a:spLocks/>
                </p:cNvSpPr>
                <p:nvPr/>
              </p:nvSpPr>
              <p:spPr bwMode="auto">
                <a:xfrm>
                  <a:off x="113862339" y="108318110"/>
                  <a:ext cx="24142" cy="114676"/>
                </a:xfrm>
                <a:custGeom>
                  <a:avLst/>
                  <a:gdLst>
                    <a:gd name="T0" fmla="*/ 0 w 24142"/>
                    <a:gd name="T1" fmla="*/ 0 h 114677"/>
                    <a:gd name="T2" fmla="*/ 4526 w 24142"/>
                    <a:gd name="T3" fmla="*/ 114677 h 114677"/>
                    <a:gd name="T4" fmla="*/ 19615 w 24142"/>
                    <a:gd name="T5" fmla="*/ 105624 h 114677"/>
                    <a:gd name="T6" fmla="*/ 24142 w 24142"/>
                    <a:gd name="T7" fmla="*/ 1509 h 114677"/>
                    <a:gd name="T8" fmla="*/ 0 w 24142"/>
                    <a:gd name="T9" fmla="*/ 0 h 114677"/>
                    <a:gd name="T10" fmla="*/ 0 w 24142"/>
                    <a:gd name="T11" fmla="*/ 0 h 114677"/>
                    <a:gd name="T12" fmla="*/ 0 w 24142"/>
                    <a:gd name="T13" fmla="*/ 0 h 114677"/>
                    <a:gd name="T14" fmla="*/ 0 w 24142"/>
                    <a:gd name="T15" fmla="*/ 0 h 11467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4142" h="114677">
                      <a:moveTo>
                        <a:pt x="0" y="0"/>
                      </a:moveTo>
                      <a:lnTo>
                        <a:pt x="4526" y="114677"/>
                      </a:lnTo>
                      <a:lnTo>
                        <a:pt x="19615" y="105624"/>
                      </a:lnTo>
                      <a:lnTo>
                        <a:pt x="24142" y="1509"/>
                      </a:lnTo>
                      <a:lnTo>
                        <a:pt x="0" y="0"/>
                      </a:lnTo>
                      <a:lnTo>
                        <a:pt x="0" y="0"/>
                      </a:lnTo>
                      <a:lnTo>
                        <a:pt x="0" y="0"/>
                      </a:lnTo>
                      <a:lnTo>
                        <a:pt x="0" y="0"/>
                      </a:lnTo>
                      <a:close/>
                    </a:path>
                  </a:pathLst>
                </a:custGeom>
                <a:solidFill>
                  <a:srgbClr val="B2F3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56" name="Freeform 91"/>
                <p:cNvSpPr>
                  <a:spLocks/>
                </p:cNvSpPr>
                <p:nvPr/>
              </p:nvSpPr>
              <p:spPr bwMode="auto">
                <a:xfrm>
                  <a:off x="113862339" y="107971060"/>
                  <a:ext cx="7544" cy="173525"/>
                </a:xfrm>
                <a:custGeom>
                  <a:avLst/>
                  <a:gdLst>
                    <a:gd name="T0" fmla="*/ 0 w 7544"/>
                    <a:gd name="T1" fmla="*/ 0 h 173525"/>
                    <a:gd name="T2" fmla="*/ 3017 w 7544"/>
                    <a:gd name="T3" fmla="*/ 173525 h 173525"/>
                    <a:gd name="T4" fmla="*/ 7544 w 7544"/>
                    <a:gd name="T5" fmla="*/ 172016 h 173525"/>
                    <a:gd name="T6" fmla="*/ 6035 w 7544"/>
                    <a:gd name="T7" fmla="*/ 4527 h 173525"/>
                    <a:gd name="T8" fmla="*/ 0 w 7544"/>
                    <a:gd name="T9" fmla="*/ 0 h 173525"/>
                    <a:gd name="T10" fmla="*/ 0 w 7544"/>
                    <a:gd name="T11" fmla="*/ 0 h 173525"/>
                    <a:gd name="T12" fmla="*/ 0 w 7544"/>
                    <a:gd name="T13" fmla="*/ 0 h 173525"/>
                    <a:gd name="T14" fmla="*/ 0 w 7544"/>
                    <a:gd name="T15" fmla="*/ 0 h 17352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544" h="173525">
                      <a:moveTo>
                        <a:pt x="0" y="0"/>
                      </a:moveTo>
                      <a:lnTo>
                        <a:pt x="3017" y="173525"/>
                      </a:lnTo>
                      <a:lnTo>
                        <a:pt x="7544" y="172016"/>
                      </a:lnTo>
                      <a:lnTo>
                        <a:pt x="6035" y="4527"/>
                      </a:lnTo>
                      <a:lnTo>
                        <a:pt x="0" y="0"/>
                      </a:lnTo>
                      <a:lnTo>
                        <a:pt x="0" y="0"/>
                      </a:lnTo>
                      <a:lnTo>
                        <a:pt x="0" y="0"/>
                      </a:lnTo>
                      <a:lnTo>
                        <a:pt x="0" y="0"/>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57" name="Freeform 92"/>
                <p:cNvSpPr>
                  <a:spLocks/>
                </p:cNvSpPr>
                <p:nvPr/>
              </p:nvSpPr>
              <p:spPr bwMode="auto">
                <a:xfrm>
                  <a:off x="113865355" y="108220031"/>
                  <a:ext cx="6037" cy="42249"/>
                </a:xfrm>
                <a:custGeom>
                  <a:avLst/>
                  <a:gdLst>
                    <a:gd name="T0" fmla="*/ 0 w 6036"/>
                    <a:gd name="T1" fmla="*/ 0 h 42249"/>
                    <a:gd name="T2" fmla="*/ 1509 w 6036"/>
                    <a:gd name="T3" fmla="*/ 42249 h 42249"/>
                    <a:gd name="T4" fmla="*/ 4527 w 6036"/>
                    <a:gd name="T5" fmla="*/ 42249 h 42249"/>
                    <a:gd name="T6" fmla="*/ 6036 w 6036"/>
                    <a:gd name="T7" fmla="*/ 3017 h 42249"/>
                    <a:gd name="T8" fmla="*/ 0 w 6036"/>
                    <a:gd name="T9" fmla="*/ 0 h 42249"/>
                    <a:gd name="T10" fmla="*/ 0 w 6036"/>
                    <a:gd name="T11" fmla="*/ 0 h 42249"/>
                    <a:gd name="T12" fmla="*/ 0 w 6036"/>
                    <a:gd name="T13" fmla="*/ 0 h 42249"/>
                    <a:gd name="T14" fmla="*/ 0 w 6036"/>
                    <a:gd name="T15" fmla="*/ 0 h 4224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036" h="42249">
                      <a:moveTo>
                        <a:pt x="0" y="0"/>
                      </a:moveTo>
                      <a:lnTo>
                        <a:pt x="1509" y="42249"/>
                      </a:lnTo>
                      <a:lnTo>
                        <a:pt x="4527" y="42249"/>
                      </a:lnTo>
                      <a:lnTo>
                        <a:pt x="6036" y="3017"/>
                      </a:lnTo>
                      <a:lnTo>
                        <a:pt x="0" y="0"/>
                      </a:lnTo>
                      <a:lnTo>
                        <a:pt x="0" y="0"/>
                      </a:lnTo>
                      <a:lnTo>
                        <a:pt x="0" y="0"/>
                      </a:lnTo>
                      <a:lnTo>
                        <a:pt x="0" y="0"/>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58" name="Freeform 93"/>
                <p:cNvSpPr>
                  <a:spLocks/>
                </p:cNvSpPr>
                <p:nvPr/>
              </p:nvSpPr>
              <p:spPr bwMode="auto">
                <a:xfrm>
                  <a:off x="113868374" y="108324145"/>
                  <a:ext cx="4527" cy="99589"/>
                </a:xfrm>
                <a:custGeom>
                  <a:avLst/>
                  <a:gdLst>
                    <a:gd name="T0" fmla="*/ 3018 w 4527"/>
                    <a:gd name="T1" fmla="*/ 99589 h 99589"/>
                    <a:gd name="T2" fmla="*/ 0 w 4527"/>
                    <a:gd name="T3" fmla="*/ 0 h 99589"/>
                    <a:gd name="T4" fmla="*/ 4527 w 4527"/>
                    <a:gd name="T5" fmla="*/ 1509 h 99589"/>
                    <a:gd name="T6" fmla="*/ 4527 w 4527"/>
                    <a:gd name="T7" fmla="*/ 98080 h 99589"/>
                    <a:gd name="T8" fmla="*/ 3018 w 4527"/>
                    <a:gd name="T9" fmla="*/ 99589 h 99589"/>
                    <a:gd name="T10" fmla="*/ 3018 w 4527"/>
                    <a:gd name="T11" fmla="*/ 99589 h 99589"/>
                    <a:gd name="T12" fmla="*/ 3018 w 4527"/>
                    <a:gd name="T13" fmla="*/ 99589 h 99589"/>
                    <a:gd name="T14" fmla="*/ 3018 w 4527"/>
                    <a:gd name="T15" fmla="*/ 99589 h 9958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527" h="99589">
                      <a:moveTo>
                        <a:pt x="3018" y="99589"/>
                      </a:moveTo>
                      <a:lnTo>
                        <a:pt x="0" y="0"/>
                      </a:lnTo>
                      <a:lnTo>
                        <a:pt x="4527" y="1509"/>
                      </a:lnTo>
                      <a:lnTo>
                        <a:pt x="4527" y="98080"/>
                      </a:lnTo>
                      <a:lnTo>
                        <a:pt x="3018" y="99589"/>
                      </a:lnTo>
                      <a:lnTo>
                        <a:pt x="3018" y="99589"/>
                      </a:lnTo>
                      <a:lnTo>
                        <a:pt x="3018" y="99589"/>
                      </a:lnTo>
                      <a:lnTo>
                        <a:pt x="3018" y="99589"/>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59" name="Freeform 94"/>
                <p:cNvSpPr>
                  <a:spLocks/>
                </p:cNvSpPr>
                <p:nvPr/>
              </p:nvSpPr>
              <p:spPr bwMode="auto">
                <a:xfrm>
                  <a:off x="113703903" y="108500688"/>
                  <a:ext cx="363647" cy="114676"/>
                </a:xfrm>
                <a:custGeom>
                  <a:avLst/>
                  <a:gdLst>
                    <a:gd name="T0" fmla="*/ 0 w 363647"/>
                    <a:gd name="T1" fmla="*/ 0 h 114677"/>
                    <a:gd name="T2" fmla="*/ 39232 w 363647"/>
                    <a:gd name="T3" fmla="*/ 92043 h 114677"/>
                    <a:gd name="T4" fmla="*/ 232372 w 363647"/>
                    <a:gd name="T5" fmla="*/ 114677 h 114677"/>
                    <a:gd name="T6" fmla="*/ 363647 w 363647"/>
                    <a:gd name="T7" fmla="*/ 22634 h 114677"/>
                    <a:gd name="T8" fmla="*/ 360630 w 363647"/>
                    <a:gd name="T9" fmla="*/ 4527 h 114677"/>
                    <a:gd name="T10" fmla="*/ 324416 w 363647"/>
                    <a:gd name="T11" fmla="*/ 27160 h 114677"/>
                    <a:gd name="T12" fmla="*/ 283675 w 363647"/>
                    <a:gd name="T13" fmla="*/ 48285 h 114677"/>
                    <a:gd name="T14" fmla="*/ 230863 w 363647"/>
                    <a:gd name="T15" fmla="*/ 70919 h 114677"/>
                    <a:gd name="T16" fmla="*/ 141838 w 363647"/>
                    <a:gd name="T17" fmla="*/ 49794 h 114677"/>
                    <a:gd name="T18" fmla="*/ 64883 w 363647"/>
                    <a:gd name="T19" fmla="*/ 25651 h 114677"/>
                    <a:gd name="T20" fmla="*/ 0 w 363647"/>
                    <a:gd name="T21" fmla="*/ 0 h 114677"/>
                    <a:gd name="T22" fmla="*/ 0 w 363647"/>
                    <a:gd name="T23" fmla="*/ 0 h 114677"/>
                    <a:gd name="T24" fmla="*/ 0 w 363647"/>
                    <a:gd name="T25" fmla="*/ 0 h 1146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63647" h="114677">
                      <a:moveTo>
                        <a:pt x="0" y="0"/>
                      </a:moveTo>
                      <a:lnTo>
                        <a:pt x="39232" y="92043"/>
                      </a:lnTo>
                      <a:lnTo>
                        <a:pt x="232372" y="114677"/>
                      </a:lnTo>
                      <a:lnTo>
                        <a:pt x="363647" y="22634"/>
                      </a:lnTo>
                      <a:lnTo>
                        <a:pt x="360630" y="4527"/>
                      </a:lnTo>
                      <a:lnTo>
                        <a:pt x="324416" y="27160"/>
                      </a:lnTo>
                      <a:lnTo>
                        <a:pt x="283675" y="48285"/>
                      </a:lnTo>
                      <a:lnTo>
                        <a:pt x="230863" y="70919"/>
                      </a:lnTo>
                      <a:lnTo>
                        <a:pt x="141838" y="49794"/>
                      </a:lnTo>
                      <a:lnTo>
                        <a:pt x="64883" y="25651"/>
                      </a:lnTo>
                      <a:lnTo>
                        <a:pt x="0" y="0"/>
                      </a:lnTo>
                      <a:lnTo>
                        <a:pt x="0" y="0"/>
                      </a:lnTo>
                      <a:lnTo>
                        <a:pt x="0" y="0"/>
                      </a:lnTo>
                      <a:close/>
                    </a:path>
                  </a:pathLst>
                </a:custGeom>
                <a:solidFill>
                  <a:srgbClr val="6374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60" name="Freeform 95"/>
                <p:cNvSpPr>
                  <a:spLocks/>
                </p:cNvSpPr>
                <p:nvPr/>
              </p:nvSpPr>
              <p:spPr bwMode="auto">
                <a:xfrm>
                  <a:off x="113654109" y="108462965"/>
                  <a:ext cx="410424" cy="110150"/>
                </a:xfrm>
                <a:custGeom>
                  <a:avLst/>
                  <a:gdLst>
                    <a:gd name="T0" fmla="*/ 0 w 410424"/>
                    <a:gd name="T1" fmla="*/ 13580 h 110151"/>
                    <a:gd name="T2" fmla="*/ 64883 w 410424"/>
                    <a:gd name="T3" fmla="*/ 7545 h 110151"/>
                    <a:gd name="T4" fmla="*/ 132784 w 410424"/>
                    <a:gd name="T5" fmla="*/ 0 h 110151"/>
                    <a:gd name="T6" fmla="*/ 262550 w 410424"/>
                    <a:gd name="T7" fmla="*/ 6036 h 110151"/>
                    <a:gd name="T8" fmla="*/ 410424 w 410424"/>
                    <a:gd name="T9" fmla="*/ 42250 h 110151"/>
                    <a:gd name="T10" fmla="*/ 398352 w 410424"/>
                    <a:gd name="T11" fmla="*/ 49794 h 110151"/>
                    <a:gd name="T12" fmla="*/ 368174 w 410424"/>
                    <a:gd name="T13" fmla="*/ 67901 h 110151"/>
                    <a:gd name="T14" fmla="*/ 325925 w 410424"/>
                    <a:gd name="T15" fmla="*/ 90535 h 110151"/>
                    <a:gd name="T16" fmla="*/ 274622 w 410424"/>
                    <a:gd name="T17" fmla="*/ 110151 h 110151"/>
                    <a:gd name="T18" fmla="*/ 241426 w 410424"/>
                    <a:gd name="T19" fmla="*/ 101097 h 110151"/>
                    <a:gd name="T20" fmla="*/ 162962 w 410424"/>
                    <a:gd name="T21" fmla="*/ 79972 h 110151"/>
                    <a:gd name="T22" fmla="*/ 72428 w 410424"/>
                    <a:gd name="T23" fmla="*/ 48285 h 110151"/>
                    <a:gd name="T24" fmla="*/ 22634 w 410424"/>
                    <a:gd name="T25" fmla="*/ 30178 h 110151"/>
                    <a:gd name="T26" fmla="*/ 0 w 410424"/>
                    <a:gd name="T27" fmla="*/ 13580 h 110151"/>
                    <a:gd name="T28" fmla="*/ 0 w 410424"/>
                    <a:gd name="T29" fmla="*/ 13580 h 110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10424" h="110151">
                      <a:moveTo>
                        <a:pt x="0" y="13580"/>
                      </a:moveTo>
                      <a:lnTo>
                        <a:pt x="64883" y="7545"/>
                      </a:lnTo>
                      <a:lnTo>
                        <a:pt x="132784" y="0"/>
                      </a:lnTo>
                      <a:lnTo>
                        <a:pt x="262550" y="6036"/>
                      </a:lnTo>
                      <a:lnTo>
                        <a:pt x="410424" y="42250"/>
                      </a:lnTo>
                      <a:lnTo>
                        <a:pt x="398352" y="49794"/>
                      </a:lnTo>
                      <a:lnTo>
                        <a:pt x="368174" y="67901"/>
                      </a:lnTo>
                      <a:lnTo>
                        <a:pt x="325925" y="90535"/>
                      </a:lnTo>
                      <a:lnTo>
                        <a:pt x="274622" y="110151"/>
                      </a:lnTo>
                      <a:lnTo>
                        <a:pt x="241426" y="101097"/>
                      </a:lnTo>
                      <a:lnTo>
                        <a:pt x="162962" y="79972"/>
                      </a:lnTo>
                      <a:lnTo>
                        <a:pt x="72428" y="48285"/>
                      </a:lnTo>
                      <a:lnTo>
                        <a:pt x="22634" y="30178"/>
                      </a:lnTo>
                      <a:lnTo>
                        <a:pt x="0" y="13580"/>
                      </a:lnTo>
                      <a:lnTo>
                        <a:pt x="0" y="13580"/>
                      </a:lnTo>
                      <a:close/>
                    </a:path>
                  </a:pathLst>
                </a:custGeom>
                <a:solidFill>
                  <a:srgbClr val="A6B2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61" name="Freeform 96"/>
                <p:cNvSpPr>
                  <a:spLocks/>
                </p:cNvSpPr>
                <p:nvPr/>
              </p:nvSpPr>
              <p:spPr bwMode="auto">
                <a:xfrm>
                  <a:off x="114168648" y="109808913"/>
                  <a:ext cx="79972" cy="295747"/>
                </a:xfrm>
                <a:custGeom>
                  <a:avLst/>
                  <a:gdLst>
                    <a:gd name="T0" fmla="*/ 6035 w 79972"/>
                    <a:gd name="T1" fmla="*/ 33196 h 295747"/>
                    <a:gd name="T2" fmla="*/ 79972 w 79972"/>
                    <a:gd name="T3" fmla="*/ 0 h 295747"/>
                    <a:gd name="T4" fmla="*/ 57338 w 79972"/>
                    <a:gd name="T5" fmla="*/ 63375 h 295747"/>
                    <a:gd name="T6" fmla="*/ 51302 w 79972"/>
                    <a:gd name="T7" fmla="*/ 137311 h 295747"/>
                    <a:gd name="T8" fmla="*/ 55829 w 79972"/>
                    <a:gd name="T9" fmla="*/ 295747 h 295747"/>
                    <a:gd name="T10" fmla="*/ 0 w 79972"/>
                    <a:gd name="T11" fmla="*/ 259533 h 295747"/>
                    <a:gd name="T12" fmla="*/ 6035 w 79972"/>
                    <a:gd name="T13" fmla="*/ 33196 h 295747"/>
                    <a:gd name="T14" fmla="*/ 6035 w 79972"/>
                    <a:gd name="T15" fmla="*/ 33196 h 29574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9972" h="295747">
                      <a:moveTo>
                        <a:pt x="6035" y="33196"/>
                      </a:moveTo>
                      <a:lnTo>
                        <a:pt x="79972" y="0"/>
                      </a:lnTo>
                      <a:lnTo>
                        <a:pt x="57338" y="63375"/>
                      </a:lnTo>
                      <a:lnTo>
                        <a:pt x="51302" y="137311"/>
                      </a:lnTo>
                      <a:lnTo>
                        <a:pt x="55829" y="295747"/>
                      </a:lnTo>
                      <a:lnTo>
                        <a:pt x="0" y="259533"/>
                      </a:lnTo>
                      <a:lnTo>
                        <a:pt x="6035" y="33196"/>
                      </a:lnTo>
                      <a:lnTo>
                        <a:pt x="6035" y="33196"/>
                      </a:lnTo>
                      <a:close/>
                    </a:path>
                  </a:pathLst>
                </a:custGeom>
                <a:solidFill>
                  <a:srgbClr val="6374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62" name="Freeform 97"/>
                <p:cNvSpPr>
                  <a:spLocks/>
                </p:cNvSpPr>
                <p:nvPr/>
              </p:nvSpPr>
              <p:spPr bwMode="auto">
                <a:xfrm>
                  <a:off x="114185246" y="109834564"/>
                  <a:ext cx="40739" cy="111660"/>
                </a:xfrm>
                <a:custGeom>
                  <a:avLst/>
                  <a:gdLst>
                    <a:gd name="T0" fmla="*/ 0 w 40740"/>
                    <a:gd name="T1" fmla="*/ 15089 h 111659"/>
                    <a:gd name="T2" fmla="*/ 40740 w 40740"/>
                    <a:gd name="T3" fmla="*/ 0 h 111659"/>
                    <a:gd name="T4" fmla="*/ 16598 w 40740"/>
                    <a:gd name="T5" fmla="*/ 111659 h 111659"/>
                    <a:gd name="T6" fmla="*/ 13580 w 40740"/>
                    <a:gd name="T7" fmla="*/ 95061 h 111659"/>
                    <a:gd name="T8" fmla="*/ 24142 w 40740"/>
                    <a:gd name="T9" fmla="*/ 22634 h 111659"/>
                    <a:gd name="T10" fmla="*/ 0 w 40740"/>
                    <a:gd name="T11" fmla="*/ 15089 h 111659"/>
                    <a:gd name="T12" fmla="*/ 0 w 40740"/>
                    <a:gd name="T13" fmla="*/ 15089 h 111659"/>
                    <a:gd name="T14" fmla="*/ 0 w 40740"/>
                    <a:gd name="T15" fmla="*/ 15089 h 11165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0740" h="111659">
                      <a:moveTo>
                        <a:pt x="0" y="15089"/>
                      </a:moveTo>
                      <a:lnTo>
                        <a:pt x="40740" y="0"/>
                      </a:lnTo>
                      <a:lnTo>
                        <a:pt x="16598" y="111659"/>
                      </a:lnTo>
                      <a:lnTo>
                        <a:pt x="13580" y="95061"/>
                      </a:lnTo>
                      <a:lnTo>
                        <a:pt x="24142" y="22634"/>
                      </a:lnTo>
                      <a:lnTo>
                        <a:pt x="0" y="15089"/>
                      </a:lnTo>
                      <a:lnTo>
                        <a:pt x="0" y="15089"/>
                      </a:lnTo>
                      <a:lnTo>
                        <a:pt x="0" y="15089"/>
                      </a:lnTo>
                      <a:close/>
                    </a:path>
                  </a:pathLst>
                </a:custGeom>
                <a:solidFill>
                  <a:srgbClr val="94A1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63" name="Freeform 98"/>
                <p:cNvSpPr>
                  <a:spLocks/>
                </p:cNvSpPr>
                <p:nvPr/>
              </p:nvSpPr>
              <p:spPr bwMode="auto">
                <a:xfrm>
                  <a:off x="114102255" y="108816049"/>
                  <a:ext cx="43759" cy="327435"/>
                </a:xfrm>
                <a:custGeom>
                  <a:avLst/>
                  <a:gdLst>
                    <a:gd name="T0" fmla="*/ 43759 w 43759"/>
                    <a:gd name="T1" fmla="*/ 0 h 327434"/>
                    <a:gd name="T2" fmla="*/ 31688 w 43759"/>
                    <a:gd name="T3" fmla="*/ 31687 h 327434"/>
                    <a:gd name="T4" fmla="*/ 9054 w 43759"/>
                    <a:gd name="T5" fmla="*/ 110151 h 327434"/>
                    <a:gd name="T6" fmla="*/ 0 w 43759"/>
                    <a:gd name="T7" fmla="*/ 215774 h 327434"/>
                    <a:gd name="T8" fmla="*/ 6036 w 43759"/>
                    <a:gd name="T9" fmla="*/ 271604 h 327434"/>
                    <a:gd name="T10" fmla="*/ 24143 w 43759"/>
                    <a:gd name="T11" fmla="*/ 327434 h 327434"/>
                    <a:gd name="T12" fmla="*/ 43759 w 43759"/>
                    <a:gd name="T13" fmla="*/ 0 h 327434"/>
                    <a:gd name="T14" fmla="*/ 43759 w 43759"/>
                    <a:gd name="T15" fmla="*/ 0 h 327434"/>
                    <a:gd name="T16" fmla="*/ 43759 w 43759"/>
                    <a:gd name="T17" fmla="*/ 0 h 3274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3759" h="327434">
                      <a:moveTo>
                        <a:pt x="43759" y="0"/>
                      </a:moveTo>
                      <a:lnTo>
                        <a:pt x="31688" y="31687"/>
                      </a:lnTo>
                      <a:lnTo>
                        <a:pt x="9054" y="110151"/>
                      </a:lnTo>
                      <a:lnTo>
                        <a:pt x="0" y="215774"/>
                      </a:lnTo>
                      <a:lnTo>
                        <a:pt x="6036" y="271604"/>
                      </a:lnTo>
                      <a:lnTo>
                        <a:pt x="24143" y="327434"/>
                      </a:lnTo>
                      <a:lnTo>
                        <a:pt x="43759" y="0"/>
                      </a:lnTo>
                      <a:lnTo>
                        <a:pt x="43759" y="0"/>
                      </a:lnTo>
                      <a:lnTo>
                        <a:pt x="43759" y="0"/>
                      </a:lnTo>
                      <a:close/>
                    </a:path>
                  </a:pathLst>
                </a:custGeom>
                <a:solidFill>
                  <a:srgbClr val="283DF1"/>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64" name="Freeform 99"/>
                <p:cNvSpPr>
                  <a:spLocks/>
                </p:cNvSpPr>
                <p:nvPr/>
              </p:nvSpPr>
              <p:spPr bwMode="auto">
                <a:xfrm>
                  <a:off x="114069059" y="108810014"/>
                  <a:ext cx="107133" cy="327433"/>
                </a:xfrm>
                <a:custGeom>
                  <a:avLst/>
                  <a:gdLst>
                    <a:gd name="T0" fmla="*/ 12072 w 107133"/>
                    <a:gd name="T1" fmla="*/ 37722 h 327433"/>
                    <a:gd name="T2" fmla="*/ 0 w 107133"/>
                    <a:gd name="T3" fmla="*/ 289710 h 327433"/>
                    <a:gd name="T4" fmla="*/ 57339 w 107133"/>
                    <a:gd name="T5" fmla="*/ 327433 h 327433"/>
                    <a:gd name="T6" fmla="*/ 76955 w 107133"/>
                    <a:gd name="T7" fmla="*/ 292728 h 327433"/>
                    <a:gd name="T8" fmla="*/ 101097 w 107133"/>
                    <a:gd name="T9" fmla="*/ 220301 h 327433"/>
                    <a:gd name="T10" fmla="*/ 107133 w 107133"/>
                    <a:gd name="T11" fmla="*/ 110150 h 327433"/>
                    <a:gd name="T12" fmla="*/ 81482 w 107133"/>
                    <a:gd name="T13" fmla="*/ 0 h 327433"/>
                    <a:gd name="T14" fmla="*/ 12072 w 107133"/>
                    <a:gd name="T15" fmla="*/ 37722 h 327433"/>
                    <a:gd name="T16" fmla="*/ 12072 w 107133"/>
                    <a:gd name="T17" fmla="*/ 37722 h 327433"/>
                    <a:gd name="T18" fmla="*/ 12072 w 107133"/>
                    <a:gd name="T19" fmla="*/ 37722 h 3274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07133" h="327433">
                      <a:moveTo>
                        <a:pt x="12072" y="37722"/>
                      </a:moveTo>
                      <a:lnTo>
                        <a:pt x="0" y="289710"/>
                      </a:lnTo>
                      <a:lnTo>
                        <a:pt x="57339" y="327433"/>
                      </a:lnTo>
                      <a:lnTo>
                        <a:pt x="76955" y="292728"/>
                      </a:lnTo>
                      <a:lnTo>
                        <a:pt x="101097" y="220301"/>
                      </a:lnTo>
                      <a:lnTo>
                        <a:pt x="107133" y="110150"/>
                      </a:lnTo>
                      <a:lnTo>
                        <a:pt x="81482" y="0"/>
                      </a:lnTo>
                      <a:lnTo>
                        <a:pt x="12072" y="37722"/>
                      </a:lnTo>
                      <a:lnTo>
                        <a:pt x="12072" y="37722"/>
                      </a:lnTo>
                      <a:lnTo>
                        <a:pt x="12072" y="37722"/>
                      </a:lnTo>
                      <a:close/>
                    </a:path>
                  </a:pathLst>
                </a:custGeom>
                <a:solidFill>
                  <a:srgbClr val="6374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65" name="Freeform 100"/>
                <p:cNvSpPr>
                  <a:spLocks/>
                </p:cNvSpPr>
                <p:nvPr/>
              </p:nvSpPr>
              <p:spPr bwMode="auto">
                <a:xfrm>
                  <a:off x="114094711" y="108849246"/>
                  <a:ext cx="25651" cy="57339"/>
                </a:xfrm>
                <a:custGeom>
                  <a:avLst/>
                  <a:gdLst>
                    <a:gd name="T0" fmla="*/ 0 w 25651"/>
                    <a:gd name="T1" fmla="*/ 9054 h 57339"/>
                    <a:gd name="T2" fmla="*/ 25651 w 25651"/>
                    <a:gd name="T3" fmla="*/ 0 h 57339"/>
                    <a:gd name="T4" fmla="*/ 9053 w 25651"/>
                    <a:gd name="T5" fmla="*/ 57339 h 57339"/>
                    <a:gd name="T6" fmla="*/ 10562 w 25651"/>
                    <a:gd name="T7" fmla="*/ 16598 h 57339"/>
                    <a:gd name="T8" fmla="*/ 0 w 25651"/>
                    <a:gd name="T9" fmla="*/ 9054 h 57339"/>
                    <a:gd name="T10" fmla="*/ 0 w 25651"/>
                    <a:gd name="T11" fmla="*/ 9054 h 57339"/>
                    <a:gd name="T12" fmla="*/ 0 w 25651"/>
                    <a:gd name="T13" fmla="*/ 9054 h 57339"/>
                    <a:gd name="T14" fmla="*/ 0 w 25651"/>
                    <a:gd name="T15" fmla="*/ 9054 h 5733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5651" h="57339">
                      <a:moveTo>
                        <a:pt x="0" y="9054"/>
                      </a:moveTo>
                      <a:lnTo>
                        <a:pt x="25651" y="0"/>
                      </a:lnTo>
                      <a:lnTo>
                        <a:pt x="9053" y="57339"/>
                      </a:lnTo>
                      <a:lnTo>
                        <a:pt x="10562" y="16598"/>
                      </a:lnTo>
                      <a:lnTo>
                        <a:pt x="0" y="9054"/>
                      </a:lnTo>
                      <a:lnTo>
                        <a:pt x="0" y="9054"/>
                      </a:lnTo>
                      <a:lnTo>
                        <a:pt x="0" y="9054"/>
                      </a:lnTo>
                      <a:lnTo>
                        <a:pt x="0" y="9054"/>
                      </a:lnTo>
                      <a:close/>
                    </a:path>
                  </a:pathLst>
                </a:custGeom>
                <a:solidFill>
                  <a:srgbClr val="94A1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66" name="Freeform 101"/>
                <p:cNvSpPr>
                  <a:spLocks/>
                </p:cNvSpPr>
                <p:nvPr/>
              </p:nvSpPr>
              <p:spPr bwMode="auto">
                <a:xfrm>
                  <a:off x="113626947" y="109495059"/>
                  <a:ext cx="383265" cy="162962"/>
                </a:xfrm>
                <a:custGeom>
                  <a:avLst/>
                  <a:gdLst>
                    <a:gd name="T0" fmla="*/ 0 w 383264"/>
                    <a:gd name="T1" fmla="*/ 0 h 162962"/>
                    <a:gd name="T2" fmla="*/ 132785 w 383264"/>
                    <a:gd name="T3" fmla="*/ 7545 h 162962"/>
                    <a:gd name="T4" fmla="*/ 265569 w 383264"/>
                    <a:gd name="T5" fmla="*/ 58848 h 162962"/>
                    <a:gd name="T6" fmla="*/ 383264 w 383264"/>
                    <a:gd name="T7" fmla="*/ 162962 h 162962"/>
                    <a:gd name="T8" fmla="*/ 226337 w 383264"/>
                    <a:gd name="T9" fmla="*/ 125240 h 162962"/>
                    <a:gd name="T10" fmla="*/ 168999 w 383264"/>
                    <a:gd name="T11" fmla="*/ 104115 h 162962"/>
                    <a:gd name="T12" fmla="*/ 110151 w 383264"/>
                    <a:gd name="T13" fmla="*/ 76954 h 162962"/>
                    <a:gd name="T14" fmla="*/ 51303 w 383264"/>
                    <a:gd name="T15" fmla="*/ 42249 h 162962"/>
                    <a:gd name="T16" fmla="*/ 0 w 383264"/>
                    <a:gd name="T17" fmla="*/ 0 h 162962"/>
                    <a:gd name="T18" fmla="*/ 0 w 383264"/>
                    <a:gd name="T19" fmla="*/ 0 h 162962"/>
                    <a:gd name="T20" fmla="*/ 0 w 383264"/>
                    <a:gd name="T21" fmla="*/ 0 h 1629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83264" h="162962">
                      <a:moveTo>
                        <a:pt x="0" y="0"/>
                      </a:moveTo>
                      <a:lnTo>
                        <a:pt x="132785" y="7545"/>
                      </a:lnTo>
                      <a:lnTo>
                        <a:pt x="265569" y="58848"/>
                      </a:lnTo>
                      <a:lnTo>
                        <a:pt x="383264" y="162962"/>
                      </a:lnTo>
                      <a:lnTo>
                        <a:pt x="226337" y="125240"/>
                      </a:lnTo>
                      <a:lnTo>
                        <a:pt x="168999" y="104115"/>
                      </a:lnTo>
                      <a:lnTo>
                        <a:pt x="110151" y="76954"/>
                      </a:lnTo>
                      <a:lnTo>
                        <a:pt x="51303" y="42249"/>
                      </a:lnTo>
                      <a:lnTo>
                        <a:pt x="0" y="0"/>
                      </a:lnTo>
                      <a:lnTo>
                        <a:pt x="0" y="0"/>
                      </a:lnTo>
                      <a:lnTo>
                        <a:pt x="0" y="0"/>
                      </a:lnTo>
                      <a:close/>
                    </a:path>
                  </a:pathLst>
                </a:custGeom>
                <a:solidFill>
                  <a:srgbClr val="A6B2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67" name="Freeform 102"/>
                <p:cNvSpPr>
                  <a:spLocks/>
                </p:cNvSpPr>
                <p:nvPr/>
              </p:nvSpPr>
              <p:spPr bwMode="auto">
                <a:xfrm>
                  <a:off x="113785384" y="109392453"/>
                  <a:ext cx="79971" cy="173526"/>
                </a:xfrm>
                <a:custGeom>
                  <a:avLst/>
                  <a:gdLst>
                    <a:gd name="T0" fmla="*/ 0 w 79972"/>
                    <a:gd name="T1" fmla="*/ 0 h 173525"/>
                    <a:gd name="T2" fmla="*/ 28669 w 79972"/>
                    <a:gd name="T3" fmla="*/ 161454 h 173525"/>
                    <a:gd name="T4" fmla="*/ 79972 w 79972"/>
                    <a:gd name="T5" fmla="*/ 173525 h 173525"/>
                    <a:gd name="T6" fmla="*/ 78464 w 79972"/>
                    <a:gd name="T7" fmla="*/ 15089 h 173525"/>
                    <a:gd name="T8" fmla="*/ 54321 w 79972"/>
                    <a:gd name="T9" fmla="*/ 34705 h 173525"/>
                    <a:gd name="T10" fmla="*/ 0 w 79972"/>
                    <a:gd name="T11" fmla="*/ 0 h 173525"/>
                    <a:gd name="T12" fmla="*/ 0 w 79972"/>
                    <a:gd name="T13" fmla="*/ 0 h 173525"/>
                    <a:gd name="T14" fmla="*/ 0 w 79972"/>
                    <a:gd name="T15" fmla="*/ 0 h 173525"/>
                    <a:gd name="T16" fmla="*/ 0 w 79972"/>
                    <a:gd name="T17" fmla="*/ 0 h 1735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9972" h="173525">
                      <a:moveTo>
                        <a:pt x="0" y="0"/>
                      </a:moveTo>
                      <a:lnTo>
                        <a:pt x="28669" y="161454"/>
                      </a:lnTo>
                      <a:lnTo>
                        <a:pt x="79972" y="173525"/>
                      </a:lnTo>
                      <a:lnTo>
                        <a:pt x="78464" y="15089"/>
                      </a:lnTo>
                      <a:lnTo>
                        <a:pt x="54321" y="34705"/>
                      </a:lnTo>
                      <a:lnTo>
                        <a:pt x="0" y="0"/>
                      </a:lnTo>
                      <a:lnTo>
                        <a:pt x="0" y="0"/>
                      </a:lnTo>
                      <a:lnTo>
                        <a:pt x="0" y="0"/>
                      </a:lnTo>
                      <a:lnTo>
                        <a:pt x="0" y="0"/>
                      </a:lnTo>
                      <a:close/>
                    </a:path>
                  </a:pathLst>
                </a:custGeom>
                <a:solidFill>
                  <a:srgbClr val="B2F3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68" name="Freeform 103"/>
                <p:cNvSpPr>
                  <a:spLocks/>
                </p:cNvSpPr>
                <p:nvPr/>
              </p:nvSpPr>
              <p:spPr bwMode="auto">
                <a:xfrm>
                  <a:off x="113801982" y="109419613"/>
                  <a:ext cx="31687" cy="126750"/>
                </a:xfrm>
                <a:custGeom>
                  <a:avLst/>
                  <a:gdLst>
                    <a:gd name="T0" fmla="*/ 0 w 31687"/>
                    <a:gd name="T1" fmla="*/ 0 h 126749"/>
                    <a:gd name="T2" fmla="*/ 18107 w 31687"/>
                    <a:gd name="T3" fmla="*/ 126749 h 126749"/>
                    <a:gd name="T4" fmla="*/ 16598 w 31687"/>
                    <a:gd name="T5" fmla="*/ 28670 h 126749"/>
                    <a:gd name="T6" fmla="*/ 31687 w 31687"/>
                    <a:gd name="T7" fmla="*/ 21125 h 126749"/>
                    <a:gd name="T8" fmla="*/ 0 w 31687"/>
                    <a:gd name="T9" fmla="*/ 0 h 126749"/>
                    <a:gd name="T10" fmla="*/ 0 w 31687"/>
                    <a:gd name="T11" fmla="*/ 0 h 126749"/>
                    <a:gd name="T12" fmla="*/ 0 w 31687"/>
                    <a:gd name="T13" fmla="*/ 0 h 126749"/>
                    <a:gd name="T14" fmla="*/ 0 w 31687"/>
                    <a:gd name="T15" fmla="*/ 0 h 12674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1687" h="126749">
                      <a:moveTo>
                        <a:pt x="0" y="0"/>
                      </a:moveTo>
                      <a:lnTo>
                        <a:pt x="18107" y="126749"/>
                      </a:lnTo>
                      <a:lnTo>
                        <a:pt x="16598" y="28670"/>
                      </a:lnTo>
                      <a:lnTo>
                        <a:pt x="31687" y="21125"/>
                      </a:lnTo>
                      <a:lnTo>
                        <a:pt x="0" y="0"/>
                      </a:lnTo>
                      <a:lnTo>
                        <a:pt x="0" y="0"/>
                      </a:lnTo>
                      <a:lnTo>
                        <a:pt x="0" y="0"/>
                      </a:lnTo>
                      <a:lnTo>
                        <a:pt x="0" y="0"/>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69" name="Freeform 104"/>
                <p:cNvSpPr>
                  <a:spLocks/>
                </p:cNvSpPr>
                <p:nvPr/>
              </p:nvSpPr>
              <p:spPr bwMode="auto">
                <a:xfrm>
                  <a:off x="113735590" y="109315499"/>
                  <a:ext cx="102607" cy="95062"/>
                </a:xfrm>
                <a:custGeom>
                  <a:avLst/>
                  <a:gdLst>
                    <a:gd name="T0" fmla="*/ 0 w 102606"/>
                    <a:gd name="T1" fmla="*/ 0 h 95061"/>
                    <a:gd name="T2" fmla="*/ 9054 w 102606"/>
                    <a:gd name="T3" fmla="*/ 48285 h 95061"/>
                    <a:gd name="T4" fmla="*/ 102606 w 102606"/>
                    <a:gd name="T5" fmla="*/ 95061 h 95061"/>
                    <a:gd name="T6" fmla="*/ 96570 w 102606"/>
                    <a:gd name="T7" fmla="*/ 34705 h 95061"/>
                    <a:gd name="T8" fmla="*/ 0 w 102606"/>
                    <a:gd name="T9" fmla="*/ 0 h 95061"/>
                    <a:gd name="T10" fmla="*/ 0 w 102606"/>
                    <a:gd name="T11" fmla="*/ 0 h 95061"/>
                    <a:gd name="T12" fmla="*/ 0 w 102606"/>
                    <a:gd name="T13" fmla="*/ 0 h 95061"/>
                    <a:gd name="T14" fmla="*/ 0 w 102606"/>
                    <a:gd name="T15" fmla="*/ 0 h 9506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02606" h="95061">
                      <a:moveTo>
                        <a:pt x="0" y="0"/>
                      </a:moveTo>
                      <a:lnTo>
                        <a:pt x="9054" y="48285"/>
                      </a:lnTo>
                      <a:lnTo>
                        <a:pt x="102606" y="95061"/>
                      </a:lnTo>
                      <a:lnTo>
                        <a:pt x="96570" y="34705"/>
                      </a:lnTo>
                      <a:lnTo>
                        <a:pt x="0" y="0"/>
                      </a:lnTo>
                      <a:lnTo>
                        <a:pt x="0" y="0"/>
                      </a:lnTo>
                      <a:lnTo>
                        <a:pt x="0" y="0"/>
                      </a:lnTo>
                      <a:lnTo>
                        <a:pt x="0" y="0"/>
                      </a:lnTo>
                      <a:close/>
                    </a:path>
                  </a:pathLst>
                </a:custGeom>
                <a:solidFill>
                  <a:srgbClr val="6374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70" name="Freeform 105"/>
                <p:cNvSpPr>
                  <a:spLocks/>
                </p:cNvSpPr>
                <p:nvPr/>
              </p:nvSpPr>
              <p:spPr bwMode="auto">
                <a:xfrm>
                  <a:off x="113593752" y="109504113"/>
                  <a:ext cx="419478" cy="176543"/>
                </a:xfrm>
                <a:custGeom>
                  <a:avLst/>
                  <a:gdLst>
                    <a:gd name="T0" fmla="*/ 27161 w 419478"/>
                    <a:gd name="T1" fmla="*/ 0 h 176543"/>
                    <a:gd name="T2" fmla="*/ 0 w 419478"/>
                    <a:gd name="T3" fmla="*/ 46777 h 176543"/>
                    <a:gd name="T4" fmla="*/ 31688 w 419478"/>
                    <a:gd name="T5" fmla="*/ 66393 h 176543"/>
                    <a:gd name="T6" fmla="*/ 69410 w 419478"/>
                    <a:gd name="T7" fmla="*/ 87517 h 176543"/>
                    <a:gd name="T8" fmla="*/ 119204 w 419478"/>
                    <a:gd name="T9" fmla="*/ 110151 h 176543"/>
                    <a:gd name="T10" fmla="*/ 179561 w 419478"/>
                    <a:gd name="T11" fmla="*/ 134294 h 176543"/>
                    <a:gd name="T12" fmla="*/ 250480 w 419478"/>
                    <a:gd name="T13" fmla="*/ 153909 h 176543"/>
                    <a:gd name="T14" fmla="*/ 330452 w 419478"/>
                    <a:gd name="T15" fmla="*/ 170507 h 176543"/>
                    <a:gd name="T16" fmla="*/ 419478 w 419478"/>
                    <a:gd name="T17" fmla="*/ 176543 h 176543"/>
                    <a:gd name="T18" fmla="*/ 408915 w 419478"/>
                    <a:gd name="T19" fmla="*/ 150892 h 176543"/>
                    <a:gd name="T20" fmla="*/ 366666 w 419478"/>
                    <a:gd name="T21" fmla="*/ 141838 h 176543"/>
                    <a:gd name="T22" fmla="*/ 262551 w 419478"/>
                    <a:gd name="T23" fmla="*/ 114678 h 176543"/>
                    <a:gd name="T24" fmla="*/ 199177 w 419478"/>
                    <a:gd name="T25" fmla="*/ 95062 h 176543"/>
                    <a:gd name="T26" fmla="*/ 137311 w 419478"/>
                    <a:gd name="T27" fmla="*/ 67901 h 176543"/>
                    <a:gd name="T28" fmla="*/ 78464 w 419478"/>
                    <a:gd name="T29" fmla="*/ 36214 h 176543"/>
                    <a:gd name="T30" fmla="*/ 27161 w 419478"/>
                    <a:gd name="T31" fmla="*/ 0 h 176543"/>
                    <a:gd name="T32" fmla="*/ 27161 w 419478"/>
                    <a:gd name="T33" fmla="*/ 0 h 176543"/>
                    <a:gd name="T34" fmla="*/ 27161 w 419478"/>
                    <a:gd name="T35" fmla="*/ 0 h 1765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419478" h="176543">
                      <a:moveTo>
                        <a:pt x="27161" y="0"/>
                      </a:moveTo>
                      <a:lnTo>
                        <a:pt x="0" y="46777"/>
                      </a:lnTo>
                      <a:lnTo>
                        <a:pt x="31688" y="66393"/>
                      </a:lnTo>
                      <a:lnTo>
                        <a:pt x="69410" y="87517"/>
                      </a:lnTo>
                      <a:lnTo>
                        <a:pt x="119204" y="110151"/>
                      </a:lnTo>
                      <a:lnTo>
                        <a:pt x="179561" y="134294"/>
                      </a:lnTo>
                      <a:lnTo>
                        <a:pt x="250480" y="153909"/>
                      </a:lnTo>
                      <a:lnTo>
                        <a:pt x="330452" y="170507"/>
                      </a:lnTo>
                      <a:lnTo>
                        <a:pt x="419478" y="176543"/>
                      </a:lnTo>
                      <a:lnTo>
                        <a:pt x="408915" y="150892"/>
                      </a:lnTo>
                      <a:lnTo>
                        <a:pt x="366666" y="141838"/>
                      </a:lnTo>
                      <a:lnTo>
                        <a:pt x="262551" y="114678"/>
                      </a:lnTo>
                      <a:lnTo>
                        <a:pt x="199177" y="95062"/>
                      </a:lnTo>
                      <a:lnTo>
                        <a:pt x="137311" y="67901"/>
                      </a:lnTo>
                      <a:lnTo>
                        <a:pt x="78464" y="36214"/>
                      </a:lnTo>
                      <a:lnTo>
                        <a:pt x="27161" y="0"/>
                      </a:lnTo>
                      <a:lnTo>
                        <a:pt x="27161" y="0"/>
                      </a:lnTo>
                      <a:lnTo>
                        <a:pt x="27161" y="0"/>
                      </a:lnTo>
                      <a:close/>
                    </a:path>
                  </a:pathLst>
                </a:custGeom>
                <a:solidFill>
                  <a:srgbClr val="6374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71" name="Freeform 106"/>
                <p:cNvSpPr>
                  <a:spLocks/>
                </p:cNvSpPr>
                <p:nvPr/>
              </p:nvSpPr>
              <p:spPr bwMode="auto">
                <a:xfrm>
                  <a:off x="113839705" y="109332097"/>
                  <a:ext cx="70919" cy="95062"/>
                </a:xfrm>
                <a:custGeom>
                  <a:avLst/>
                  <a:gdLst>
                    <a:gd name="T0" fmla="*/ 10562 w 70919"/>
                    <a:gd name="T1" fmla="*/ 30178 h 95061"/>
                    <a:gd name="T2" fmla="*/ 0 w 70919"/>
                    <a:gd name="T3" fmla="*/ 95061 h 95061"/>
                    <a:gd name="T4" fmla="*/ 70919 w 70919"/>
                    <a:gd name="T5" fmla="*/ 27160 h 95061"/>
                    <a:gd name="T6" fmla="*/ 60356 w 70919"/>
                    <a:gd name="T7" fmla="*/ 0 h 95061"/>
                    <a:gd name="T8" fmla="*/ 10562 w 70919"/>
                    <a:gd name="T9" fmla="*/ 30178 h 95061"/>
                    <a:gd name="T10" fmla="*/ 10562 w 70919"/>
                    <a:gd name="T11" fmla="*/ 30178 h 95061"/>
                    <a:gd name="T12" fmla="*/ 10562 w 70919"/>
                    <a:gd name="T13" fmla="*/ 30178 h 95061"/>
                    <a:gd name="T14" fmla="*/ 10562 w 70919"/>
                    <a:gd name="T15" fmla="*/ 30178 h 9506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0919" h="95061">
                      <a:moveTo>
                        <a:pt x="10562" y="30178"/>
                      </a:moveTo>
                      <a:lnTo>
                        <a:pt x="0" y="95061"/>
                      </a:lnTo>
                      <a:lnTo>
                        <a:pt x="70919" y="27160"/>
                      </a:lnTo>
                      <a:lnTo>
                        <a:pt x="60356" y="0"/>
                      </a:lnTo>
                      <a:lnTo>
                        <a:pt x="10562" y="30178"/>
                      </a:lnTo>
                      <a:lnTo>
                        <a:pt x="10562" y="30178"/>
                      </a:lnTo>
                      <a:lnTo>
                        <a:pt x="10562" y="30178"/>
                      </a:lnTo>
                      <a:lnTo>
                        <a:pt x="10562" y="30178"/>
                      </a:lnTo>
                      <a:close/>
                    </a:path>
                  </a:pathLst>
                </a:custGeom>
                <a:solidFill>
                  <a:srgbClr val="283DF1"/>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72" name="Freeform 107"/>
                <p:cNvSpPr>
                  <a:spLocks/>
                </p:cNvSpPr>
                <p:nvPr/>
              </p:nvSpPr>
              <p:spPr bwMode="auto">
                <a:xfrm>
                  <a:off x="113749171" y="109332097"/>
                  <a:ext cx="60356" cy="54321"/>
                </a:xfrm>
                <a:custGeom>
                  <a:avLst/>
                  <a:gdLst>
                    <a:gd name="T0" fmla="*/ 0 w 60357"/>
                    <a:gd name="T1" fmla="*/ 0 h 54320"/>
                    <a:gd name="T2" fmla="*/ 1509 w 60357"/>
                    <a:gd name="T3" fmla="*/ 28669 h 54320"/>
                    <a:gd name="T4" fmla="*/ 60357 w 60357"/>
                    <a:gd name="T5" fmla="*/ 54320 h 54320"/>
                    <a:gd name="T6" fmla="*/ 10563 w 60357"/>
                    <a:gd name="T7" fmla="*/ 22633 h 54320"/>
                    <a:gd name="T8" fmla="*/ 0 w 60357"/>
                    <a:gd name="T9" fmla="*/ 0 h 54320"/>
                    <a:gd name="T10" fmla="*/ 0 w 60357"/>
                    <a:gd name="T11" fmla="*/ 0 h 54320"/>
                    <a:gd name="T12" fmla="*/ 0 w 60357"/>
                    <a:gd name="T13" fmla="*/ 0 h 54320"/>
                    <a:gd name="T14" fmla="*/ 0 w 60357"/>
                    <a:gd name="T15" fmla="*/ 0 h 543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0357" h="54320">
                      <a:moveTo>
                        <a:pt x="0" y="0"/>
                      </a:moveTo>
                      <a:lnTo>
                        <a:pt x="1509" y="28669"/>
                      </a:lnTo>
                      <a:lnTo>
                        <a:pt x="60357" y="54320"/>
                      </a:lnTo>
                      <a:lnTo>
                        <a:pt x="10563" y="22633"/>
                      </a:lnTo>
                      <a:lnTo>
                        <a:pt x="0" y="0"/>
                      </a:lnTo>
                      <a:lnTo>
                        <a:pt x="0" y="0"/>
                      </a:lnTo>
                      <a:lnTo>
                        <a:pt x="0" y="0"/>
                      </a:lnTo>
                      <a:lnTo>
                        <a:pt x="0" y="0"/>
                      </a:lnTo>
                      <a:close/>
                    </a:path>
                  </a:pathLst>
                </a:custGeom>
                <a:solidFill>
                  <a:srgbClr val="94A1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73" name="Freeform 108"/>
                <p:cNvSpPr>
                  <a:spLocks/>
                </p:cNvSpPr>
                <p:nvPr/>
              </p:nvSpPr>
              <p:spPr bwMode="auto">
                <a:xfrm>
                  <a:off x="113614877" y="109522220"/>
                  <a:ext cx="218792" cy="101097"/>
                </a:xfrm>
                <a:custGeom>
                  <a:avLst/>
                  <a:gdLst>
                    <a:gd name="T0" fmla="*/ 0 w 218792"/>
                    <a:gd name="T1" fmla="*/ 22634 h 101097"/>
                    <a:gd name="T2" fmla="*/ 12071 w 218792"/>
                    <a:gd name="T3" fmla="*/ 0 h 101097"/>
                    <a:gd name="T4" fmla="*/ 22634 w 218792"/>
                    <a:gd name="T5" fmla="*/ 9054 h 101097"/>
                    <a:gd name="T6" fmla="*/ 57339 w 218792"/>
                    <a:gd name="T7" fmla="*/ 30179 h 101097"/>
                    <a:gd name="T8" fmla="*/ 86008 w 218792"/>
                    <a:gd name="T9" fmla="*/ 43759 h 101097"/>
                    <a:gd name="T10" fmla="*/ 120713 w 218792"/>
                    <a:gd name="T11" fmla="*/ 61866 h 101097"/>
                    <a:gd name="T12" fmla="*/ 165980 w 218792"/>
                    <a:gd name="T13" fmla="*/ 79973 h 101097"/>
                    <a:gd name="T14" fmla="*/ 218792 w 218792"/>
                    <a:gd name="T15" fmla="*/ 99588 h 101097"/>
                    <a:gd name="T16" fmla="*/ 211248 w 218792"/>
                    <a:gd name="T17" fmla="*/ 101097 h 101097"/>
                    <a:gd name="T18" fmla="*/ 190123 w 218792"/>
                    <a:gd name="T19" fmla="*/ 93553 h 101097"/>
                    <a:gd name="T20" fmla="*/ 140329 w 218792"/>
                    <a:gd name="T21" fmla="*/ 75446 h 101097"/>
                    <a:gd name="T22" fmla="*/ 78464 w 218792"/>
                    <a:gd name="T23" fmla="*/ 48286 h 101097"/>
                    <a:gd name="T24" fmla="*/ 22634 w 218792"/>
                    <a:gd name="T25" fmla="*/ 19616 h 101097"/>
                    <a:gd name="T26" fmla="*/ 33196 w 218792"/>
                    <a:gd name="T27" fmla="*/ 45268 h 101097"/>
                    <a:gd name="T28" fmla="*/ 0 w 218792"/>
                    <a:gd name="T29" fmla="*/ 22634 h 101097"/>
                    <a:gd name="T30" fmla="*/ 0 w 218792"/>
                    <a:gd name="T31" fmla="*/ 22634 h 101097"/>
                    <a:gd name="T32" fmla="*/ 0 w 218792"/>
                    <a:gd name="T33" fmla="*/ 22634 h 1010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18792" h="101097">
                      <a:moveTo>
                        <a:pt x="0" y="22634"/>
                      </a:moveTo>
                      <a:lnTo>
                        <a:pt x="12071" y="0"/>
                      </a:lnTo>
                      <a:lnTo>
                        <a:pt x="22634" y="9054"/>
                      </a:lnTo>
                      <a:lnTo>
                        <a:pt x="57339" y="30179"/>
                      </a:lnTo>
                      <a:lnTo>
                        <a:pt x="86008" y="43759"/>
                      </a:lnTo>
                      <a:lnTo>
                        <a:pt x="120713" y="61866"/>
                      </a:lnTo>
                      <a:lnTo>
                        <a:pt x="165980" y="79973"/>
                      </a:lnTo>
                      <a:lnTo>
                        <a:pt x="218792" y="99588"/>
                      </a:lnTo>
                      <a:lnTo>
                        <a:pt x="211248" y="101097"/>
                      </a:lnTo>
                      <a:lnTo>
                        <a:pt x="190123" y="93553"/>
                      </a:lnTo>
                      <a:lnTo>
                        <a:pt x="140329" y="75446"/>
                      </a:lnTo>
                      <a:lnTo>
                        <a:pt x="78464" y="48286"/>
                      </a:lnTo>
                      <a:lnTo>
                        <a:pt x="22634" y="19616"/>
                      </a:lnTo>
                      <a:lnTo>
                        <a:pt x="33196" y="45268"/>
                      </a:lnTo>
                      <a:lnTo>
                        <a:pt x="0" y="22634"/>
                      </a:lnTo>
                      <a:lnTo>
                        <a:pt x="0" y="22634"/>
                      </a:lnTo>
                      <a:lnTo>
                        <a:pt x="0" y="22634"/>
                      </a:lnTo>
                      <a:close/>
                    </a:path>
                  </a:pathLst>
                </a:custGeom>
                <a:solidFill>
                  <a:srgbClr val="94A1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74" name="Freeform 109"/>
                <p:cNvSpPr>
                  <a:spLocks/>
                </p:cNvSpPr>
                <p:nvPr/>
              </p:nvSpPr>
              <p:spPr bwMode="auto">
                <a:xfrm>
                  <a:off x="113660145" y="109505622"/>
                  <a:ext cx="190122" cy="99588"/>
                </a:xfrm>
                <a:custGeom>
                  <a:avLst/>
                  <a:gdLst>
                    <a:gd name="T0" fmla="*/ 120712 w 190122"/>
                    <a:gd name="T1" fmla="*/ 16598 h 99588"/>
                    <a:gd name="T2" fmla="*/ 79972 w 190122"/>
                    <a:gd name="T3" fmla="*/ 9054 h 99588"/>
                    <a:gd name="T4" fmla="*/ 0 w 190122"/>
                    <a:gd name="T5" fmla="*/ 0 h 99588"/>
                    <a:gd name="T6" fmla="*/ 15089 w 190122"/>
                    <a:gd name="T7" fmla="*/ 10563 h 99588"/>
                    <a:gd name="T8" fmla="*/ 54320 w 190122"/>
                    <a:gd name="T9" fmla="*/ 37723 h 99588"/>
                    <a:gd name="T10" fmla="*/ 82990 w 190122"/>
                    <a:gd name="T11" fmla="*/ 54321 h 99588"/>
                    <a:gd name="T12" fmla="*/ 114677 w 190122"/>
                    <a:gd name="T13" fmla="*/ 69410 h 99588"/>
                    <a:gd name="T14" fmla="*/ 150891 w 190122"/>
                    <a:gd name="T15" fmla="*/ 86008 h 99588"/>
                    <a:gd name="T16" fmla="*/ 190122 w 190122"/>
                    <a:gd name="T17" fmla="*/ 99588 h 99588"/>
                    <a:gd name="T18" fmla="*/ 181069 w 190122"/>
                    <a:gd name="T19" fmla="*/ 92044 h 99588"/>
                    <a:gd name="T20" fmla="*/ 138819 w 190122"/>
                    <a:gd name="T21" fmla="*/ 73937 h 99588"/>
                    <a:gd name="T22" fmla="*/ 98079 w 190122"/>
                    <a:gd name="T23" fmla="*/ 52812 h 99588"/>
                    <a:gd name="T24" fmla="*/ 57338 w 190122"/>
                    <a:gd name="T25" fmla="*/ 24143 h 99588"/>
                    <a:gd name="T26" fmla="*/ 120712 w 190122"/>
                    <a:gd name="T27" fmla="*/ 16598 h 99588"/>
                    <a:gd name="T28" fmla="*/ 120712 w 190122"/>
                    <a:gd name="T29" fmla="*/ 16598 h 99588"/>
                    <a:gd name="T30" fmla="*/ 120712 w 190122"/>
                    <a:gd name="T31" fmla="*/ 16598 h 995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90122" h="99588">
                      <a:moveTo>
                        <a:pt x="120712" y="16598"/>
                      </a:moveTo>
                      <a:lnTo>
                        <a:pt x="79972" y="9054"/>
                      </a:lnTo>
                      <a:lnTo>
                        <a:pt x="0" y="0"/>
                      </a:lnTo>
                      <a:lnTo>
                        <a:pt x="15089" y="10563"/>
                      </a:lnTo>
                      <a:lnTo>
                        <a:pt x="54320" y="37723"/>
                      </a:lnTo>
                      <a:lnTo>
                        <a:pt x="82990" y="54321"/>
                      </a:lnTo>
                      <a:lnTo>
                        <a:pt x="114677" y="69410"/>
                      </a:lnTo>
                      <a:lnTo>
                        <a:pt x="150891" y="86008"/>
                      </a:lnTo>
                      <a:lnTo>
                        <a:pt x="190122" y="99588"/>
                      </a:lnTo>
                      <a:lnTo>
                        <a:pt x="181069" y="92044"/>
                      </a:lnTo>
                      <a:lnTo>
                        <a:pt x="138819" y="73937"/>
                      </a:lnTo>
                      <a:lnTo>
                        <a:pt x="98079" y="52812"/>
                      </a:lnTo>
                      <a:lnTo>
                        <a:pt x="57338" y="24143"/>
                      </a:lnTo>
                      <a:lnTo>
                        <a:pt x="120712" y="16598"/>
                      </a:lnTo>
                      <a:lnTo>
                        <a:pt x="120712" y="16598"/>
                      </a:lnTo>
                      <a:lnTo>
                        <a:pt x="120712" y="16598"/>
                      </a:lnTo>
                      <a:close/>
                    </a:path>
                  </a:pathLst>
                </a:custGeom>
                <a:solidFill>
                  <a:srgbClr val="CFD6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75" name="Freeform 110"/>
                <p:cNvSpPr>
                  <a:spLocks/>
                </p:cNvSpPr>
                <p:nvPr/>
              </p:nvSpPr>
              <p:spPr bwMode="auto">
                <a:xfrm>
                  <a:off x="113539432" y="110094096"/>
                  <a:ext cx="433057" cy="267079"/>
                </a:xfrm>
                <a:custGeom>
                  <a:avLst/>
                  <a:gdLst>
                    <a:gd name="T0" fmla="*/ 0 w 433057"/>
                    <a:gd name="T1" fmla="*/ 0 h 267078"/>
                    <a:gd name="T2" fmla="*/ 433057 w 433057"/>
                    <a:gd name="T3" fmla="*/ 82991 h 267078"/>
                    <a:gd name="T4" fmla="*/ 413441 w 433057"/>
                    <a:gd name="T5" fmla="*/ 267078 h 267078"/>
                    <a:gd name="T6" fmla="*/ 33196 w 433057"/>
                    <a:gd name="T7" fmla="*/ 140329 h 267078"/>
                    <a:gd name="T8" fmla="*/ 0 w 433057"/>
                    <a:gd name="T9" fmla="*/ 0 h 267078"/>
                    <a:gd name="T10" fmla="*/ 0 w 433057"/>
                    <a:gd name="T11" fmla="*/ 0 h 267078"/>
                    <a:gd name="T12" fmla="*/ 0 w 433057"/>
                    <a:gd name="T13" fmla="*/ 0 h 267078"/>
                    <a:gd name="T14" fmla="*/ 0 w 433057"/>
                    <a:gd name="T15" fmla="*/ 0 h 26707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3057" h="267078">
                      <a:moveTo>
                        <a:pt x="0" y="0"/>
                      </a:moveTo>
                      <a:lnTo>
                        <a:pt x="433057" y="82991"/>
                      </a:lnTo>
                      <a:lnTo>
                        <a:pt x="413441" y="267078"/>
                      </a:lnTo>
                      <a:lnTo>
                        <a:pt x="33196" y="140329"/>
                      </a:lnTo>
                      <a:lnTo>
                        <a:pt x="0" y="0"/>
                      </a:lnTo>
                      <a:lnTo>
                        <a:pt x="0" y="0"/>
                      </a:lnTo>
                      <a:lnTo>
                        <a:pt x="0" y="0"/>
                      </a:lnTo>
                      <a:lnTo>
                        <a:pt x="0" y="0"/>
                      </a:lnTo>
                      <a:close/>
                    </a:path>
                  </a:pathLst>
                </a:custGeom>
                <a:solidFill>
                  <a:srgbClr val="6374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76" name="Freeform 111"/>
                <p:cNvSpPr>
                  <a:spLocks/>
                </p:cNvSpPr>
                <p:nvPr/>
              </p:nvSpPr>
              <p:spPr bwMode="auto">
                <a:xfrm>
                  <a:off x="113961927" y="110146909"/>
                  <a:ext cx="159944" cy="190122"/>
                </a:xfrm>
                <a:custGeom>
                  <a:avLst/>
                  <a:gdLst>
                    <a:gd name="T0" fmla="*/ 31687 w 159944"/>
                    <a:gd name="T1" fmla="*/ 34705 h 190123"/>
                    <a:gd name="T2" fmla="*/ 0 w 159944"/>
                    <a:gd name="T3" fmla="*/ 190123 h 190123"/>
                    <a:gd name="T4" fmla="*/ 159944 w 159944"/>
                    <a:gd name="T5" fmla="*/ 63375 h 190123"/>
                    <a:gd name="T6" fmla="*/ 152400 w 159944"/>
                    <a:gd name="T7" fmla="*/ 0 h 190123"/>
                    <a:gd name="T8" fmla="*/ 82990 w 159944"/>
                    <a:gd name="T9" fmla="*/ 42250 h 190123"/>
                    <a:gd name="T10" fmla="*/ 31687 w 159944"/>
                    <a:gd name="T11" fmla="*/ 34705 h 190123"/>
                    <a:gd name="T12" fmla="*/ 31687 w 159944"/>
                    <a:gd name="T13" fmla="*/ 34705 h 190123"/>
                    <a:gd name="T14" fmla="*/ 31687 w 159944"/>
                    <a:gd name="T15" fmla="*/ 34705 h 190123"/>
                    <a:gd name="T16" fmla="*/ 31687 w 159944"/>
                    <a:gd name="T17" fmla="*/ 34705 h 190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59944" h="190123">
                      <a:moveTo>
                        <a:pt x="31687" y="34705"/>
                      </a:moveTo>
                      <a:lnTo>
                        <a:pt x="0" y="190123"/>
                      </a:lnTo>
                      <a:lnTo>
                        <a:pt x="159944" y="63375"/>
                      </a:lnTo>
                      <a:lnTo>
                        <a:pt x="152400" y="0"/>
                      </a:lnTo>
                      <a:lnTo>
                        <a:pt x="82990" y="42250"/>
                      </a:lnTo>
                      <a:lnTo>
                        <a:pt x="31687" y="34705"/>
                      </a:lnTo>
                      <a:lnTo>
                        <a:pt x="31687" y="34705"/>
                      </a:lnTo>
                      <a:lnTo>
                        <a:pt x="31687" y="34705"/>
                      </a:lnTo>
                      <a:lnTo>
                        <a:pt x="31687" y="34705"/>
                      </a:lnTo>
                      <a:close/>
                    </a:path>
                  </a:pathLst>
                </a:custGeom>
                <a:solidFill>
                  <a:srgbClr val="283DF1"/>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77" name="Freeform 112"/>
                <p:cNvSpPr>
                  <a:spLocks/>
                </p:cNvSpPr>
                <p:nvPr/>
              </p:nvSpPr>
              <p:spPr bwMode="auto">
                <a:xfrm>
                  <a:off x="113563574" y="110118239"/>
                  <a:ext cx="19616" cy="104116"/>
                </a:xfrm>
                <a:custGeom>
                  <a:avLst/>
                  <a:gdLst>
                    <a:gd name="T0" fmla="*/ 0 w 19616"/>
                    <a:gd name="T1" fmla="*/ 0 h 104115"/>
                    <a:gd name="T2" fmla="*/ 19616 w 19616"/>
                    <a:gd name="T3" fmla="*/ 104115 h 104115"/>
                    <a:gd name="T4" fmla="*/ 15089 w 19616"/>
                    <a:gd name="T5" fmla="*/ 1509 h 104115"/>
                    <a:gd name="T6" fmla="*/ 0 w 19616"/>
                    <a:gd name="T7" fmla="*/ 0 h 104115"/>
                    <a:gd name="T8" fmla="*/ 0 w 19616"/>
                    <a:gd name="T9" fmla="*/ 0 h 104115"/>
                    <a:gd name="T10" fmla="*/ 0 w 19616"/>
                    <a:gd name="T11" fmla="*/ 0 h 104115"/>
                    <a:gd name="T12" fmla="*/ 0 w 19616"/>
                    <a:gd name="T13" fmla="*/ 0 h 104115"/>
                  </a:gdLst>
                  <a:ahLst/>
                  <a:cxnLst>
                    <a:cxn ang="0">
                      <a:pos x="T0" y="T1"/>
                    </a:cxn>
                    <a:cxn ang="0">
                      <a:pos x="T2" y="T3"/>
                    </a:cxn>
                    <a:cxn ang="0">
                      <a:pos x="T4" y="T5"/>
                    </a:cxn>
                    <a:cxn ang="0">
                      <a:pos x="T6" y="T7"/>
                    </a:cxn>
                    <a:cxn ang="0">
                      <a:pos x="T8" y="T9"/>
                    </a:cxn>
                    <a:cxn ang="0">
                      <a:pos x="T10" y="T11"/>
                    </a:cxn>
                    <a:cxn ang="0">
                      <a:pos x="T12" y="T13"/>
                    </a:cxn>
                  </a:cxnLst>
                  <a:rect l="0" t="0" r="r" b="b"/>
                  <a:pathLst>
                    <a:path w="19616" h="104115">
                      <a:moveTo>
                        <a:pt x="0" y="0"/>
                      </a:moveTo>
                      <a:lnTo>
                        <a:pt x="19616" y="104115"/>
                      </a:lnTo>
                      <a:lnTo>
                        <a:pt x="15089" y="1509"/>
                      </a:lnTo>
                      <a:lnTo>
                        <a:pt x="0" y="0"/>
                      </a:lnTo>
                      <a:lnTo>
                        <a:pt x="0" y="0"/>
                      </a:lnTo>
                      <a:lnTo>
                        <a:pt x="0" y="0"/>
                      </a:lnTo>
                      <a:lnTo>
                        <a:pt x="0" y="0"/>
                      </a:lnTo>
                      <a:close/>
                    </a:path>
                  </a:pathLst>
                </a:custGeom>
                <a:solidFill>
                  <a:srgbClr val="94A1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78" name="Freeform 113"/>
                <p:cNvSpPr>
                  <a:spLocks/>
                </p:cNvSpPr>
                <p:nvPr/>
              </p:nvSpPr>
              <p:spPr bwMode="auto">
                <a:xfrm>
                  <a:off x="113738608" y="110146909"/>
                  <a:ext cx="212756" cy="52812"/>
                </a:xfrm>
                <a:custGeom>
                  <a:avLst/>
                  <a:gdLst>
                    <a:gd name="T0" fmla="*/ 0 w 212756"/>
                    <a:gd name="T1" fmla="*/ 0 h 52812"/>
                    <a:gd name="T2" fmla="*/ 212756 w 212756"/>
                    <a:gd name="T3" fmla="*/ 37723 h 52812"/>
                    <a:gd name="T4" fmla="*/ 206721 w 212756"/>
                    <a:gd name="T5" fmla="*/ 52812 h 52812"/>
                    <a:gd name="T6" fmla="*/ 193141 w 212756"/>
                    <a:gd name="T7" fmla="*/ 42250 h 52812"/>
                    <a:gd name="T8" fmla="*/ 176542 w 212756"/>
                    <a:gd name="T9" fmla="*/ 49794 h 52812"/>
                    <a:gd name="T10" fmla="*/ 170507 w 212756"/>
                    <a:gd name="T11" fmla="*/ 36214 h 52812"/>
                    <a:gd name="T12" fmla="*/ 0 w 212756"/>
                    <a:gd name="T13" fmla="*/ 0 h 52812"/>
                    <a:gd name="T14" fmla="*/ 0 w 212756"/>
                    <a:gd name="T15" fmla="*/ 0 h 52812"/>
                    <a:gd name="T16" fmla="*/ 0 w 212756"/>
                    <a:gd name="T17" fmla="*/ 0 h 52812"/>
                    <a:gd name="T18" fmla="*/ 0 w 212756"/>
                    <a:gd name="T19" fmla="*/ 0 h 528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12756" h="52812">
                      <a:moveTo>
                        <a:pt x="0" y="0"/>
                      </a:moveTo>
                      <a:lnTo>
                        <a:pt x="212756" y="37723"/>
                      </a:lnTo>
                      <a:lnTo>
                        <a:pt x="206721" y="52812"/>
                      </a:lnTo>
                      <a:lnTo>
                        <a:pt x="193141" y="42250"/>
                      </a:lnTo>
                      <a:lnTo>
                        <a:pt x="176542" y="49794"/>
                      </a:lnTo>
                      <a:lnTo>
                        <a:pt x="170507" y="36214"/>
                      </a:lnTo>
                      <a:lnTo>
                        <a:pt x="0" y="0"/>
                      </a:lnTo>
                      <a:lnTo>
                        <a:pt x="0" y="0"/>
                      </a:lnTo>
                      <a:lnTo>
                        <a:pt x="0" y="0"/>
                      </a:lnTo>
                      <a:lnTo>
                        <a:pt x="0" y="0"/>
                      </a:lnTo>
                      <a:close/>
                    </a:path>
                  </a:pathLst>
                </a:custGeom>
                <a:solidFill>
                  <a:srgbClr val="94A1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79" name="Freeform 114"/>
                <p:cNvSpPr>
                  <a:spLocks/>
                </p:cNvSpPr>
                <p:nvPr/>
              </p:nvSpPr>
              <p:spPr bwMode="auto">
                <a:xfrm>
                  <a:off x="113685796" y="108475035"/>
                  <a:ext cx="181069" cy="67902"/>
                </a:xfrm>
                <a:custGeom>
                  <a:avLst/>
                  <a:gdLst>
                    <a:gd name="T0" fmla="*/ 102606 w 181069"/>
                    <a:gd name="T1" fmla="*/ 0 h 67901"/>
                    <a:gd name="T2" fmla="*/ 0 w 181069"/>
                    <a:gd name="T3" fmla="*/ 4527 h 67901"/>
                    <a:gd name="T4" fmla="*/ 52812 w 181069"/>
                    <a:gd name="T5" fmla="*/ 25652 h 67901"/>
                    <a:gd name="T6" fmla="*/ 111659 w 181069"/>
                    <a:gd name="T7" fmla="*/ 45268 h 67901"/>
                    <a:gd name="T8" fmla="*/ 181069 w 181069"/>
                    <a:gd name="T9" fmla="*/ 67901 h 67901"/>
                    <a:gd name="T10" fmla="*/ 164471 w 181069"/>
                    <a:gd name="T11" fmla="*/ 58848 h 67901"/>
                    <a:gd name="T12" fmla="*/ 125240 w 181069"/>
                    <a:gd name="T13" fmla="*/ 45268 h 67901"/>
                    <a:gd name="T14" fmla="*/ 87517 w 181069"/>
                    <a:gd name="T15" fmla="*/ 30179 h 67901"/>
                    <a:gd name="T16" fmla="*/ 48285 w 181069"/>
                    <a:gd name="T17" fmla="*/ 15090 h 67901"/>
                    <a:gd name="T18" fmla="*/ 102606 w 181069"/>
                    <a:gd name="T19" fmla="*/ 0 h 67901"/>
                    <a:gd name="T20" fmla="*/ 102606 w 181069"/>
                    <a:gd name="T21" fmla="*/ 0 h 67901"/>
                    <a:gd name="T22" fmla="*/ 102606 w 181069"/>
                    <a:gd name="T23" fmla="*/ 0 h 679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81069" h="67901">
                      <a:moveTo>
                        <a:pt x="102606" y="0"/>
                      </a:moveTo>
                      <a:lnTo>
                        <a:pt x="0" y="4527"/>
                      </a:lnTo>
                      <a:lnTo>
                        <a:pt x="52812" y="25652"/>
                      </a:lnTo>
                      <a:lnTo>
                        <a:pt x="111659" y="45268"/>
                      </a:lnTo>
                      <a:lnTo>
                        <a:pt x="181069" y="67901"/>
                      </a:lnTo>
                      <a:lnTo>
                        <a:pt x="164471" y="58848"/>
                      </a:lnTo>
                      <a:lnTo>
                        <a:pt x="125240" y="45268"/>
                      </a:lnTo>
                      <a:lnTo>
                        <a:pt x="87517" y="30179"/>
                      </a:lnTo>
                      <a:lnTo>
                        <a:pt x="48285" y="15090"/>
                      </a:lnTo>
                      <a:lnTo>
                        <a:pt x="102606" y="0"/>
                      </a:lnTo>
                      <a:lnTo>
                        <a:pt x="102606" y="0"/>
                      </a:lnTo>
                      <a:lnTo>
                        <a:pt x="102606" y="0"/>
                      </a:lnTo>
                      <a:close/>
                    </a:path>
                  </a:pathLst>
                </a:custGeom>
                <a:solidFill>
                  <a:srgbClr val="CFD6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80" name="Freeform 115"/>
                <p:cNvSpPr>
                  <a:spLocks/>
                </p:cNvSpPr>
                <p:nvPr/>
              </p:nvSpPr>
              <p:spPr bwMode="auto">
                <a:xfrm>
                  <a:off x="113740118" y="108533883"/>
                  <a:ext cx="126747" cy="45268"/>
                </a:xfrm>
                <a:custGeom>
                  <a:avLst/>
                  <a:gdLst>
                    <a:gd name="T0" fmla="*/ 18107 w 126748"/>
                    <a:gd name="T1" fmla="*/ 45267 h 45267"/>
                    <a:gd name="T2" fmla="*/ 0 w 126748"/>
                    <a:gd name="T3" fmla="*/ 0 h 45267"/>
                    <a:gd name="T4" fmla="*/ 42249 w 126748"/>
                    <a:gd name="T5" fmla="*/ 13580 h 45267"/>
                    <a:gd name="T6" fmla="*/ 82990 w 126748"/>
                    <a:gd name="T7" fmla="*/ 28669 h 45267"/>
                    <a:gd name="T8" fmla="*/ 126748 w 126748"/>
                    <a:gd name="T9" fmla="*/ 40741 h 45267"/>
                    <a:gd name="T10" fmla="*/ 114677 w 126748"/>
                    <a:gd name="T11" fmla="*/ 42249 h 45267"/>
                    <a:gd name="T12" fmla="*/ 28669 w 126748"/>
                    <a:gd name="T13" fmla="*/ 24143 h 45267"/>
                    <a:gd name="T14" fmla="*/ 18107 w 126748"/>
                    <a:gd name="T15" fmla="*/ 45267 h 45267"/>
                    <a:gd name="T16" fmla="*/ 18107 w 126748"/>
                    <a:gd name="T17" fmla="*/ 45267 h 45267"/>
                    <a:gd name="T18" fmla="*/ 18107 w 126748"/>
                    <a:gd name="T19" fmla="*/ 45267 h 452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26748" h="45267">
                      <a:moveTo>
                        <a:pt x="18107" y="45267"/>
                      </a:moveTo>
                      <a:lnTo>
                        <a:pt x="0" y="0"/>
                      </a:lnTo>
                      <a:lnTo>
                        <a:pt x="42249" y="13580"/>
                      </a:lnTo>
                      <a:lnTo>
                        <a:pt x="82990" y="28669"/>
                      </a:lnTo>
                      <a:lnTo>
                        <a:pt x="126748" y="40741"/>
                      </a:lnTo>
                      <a:lnTo>
                        <a:pt x="114677" y="42249"/>
                      </a:lnTo>
                      <a:lnTo>
                        <a:pt x="28669" y="24143"/>
                      </a:lnTo>
                      <a:lnTo>
                        <a:pt x="18107" y="45267"/>
                      </a:lnTo>
                      <a:lnTo>
                        <a:pt x="18107" y="45267"/>
                      </a:lnTo>
                      <a:lnTo>
                        <a:pt x="18107" y="45267"/>
                      </a:lnTo>
                      <a:close/>
                    </a:path>
                  </a:pathLst>
                </a:custGeom>
                <a:solidFill>
                  <a:srgbClr val="A6B2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81" name="Freeform 116"/>
                <p:cNvSpPr>
                  <a:spLocks/>
                </p:cNvSpPr>
                <p:nvPr/>
              </p:nvSpPr>
              <p:spPr bwMode="auto">
                <a:xfrm>
                  <a:off x="112433400" y="109383401"/>
                  <a:ext cx="117694" cy="244443"/>
                </a:xfrm>
                <a:custGeom>
                  <a:avLst/>
                  <a:gdLst>
                    <a:gd name="T0" fmla="*/ 0 w 117695"/>
                    <a:gd name="T1" fmla="*/ 0 h 244443"/>
                    <a:gd name="T2" fmla="*/ 16598 w 117695"/>
                    <a:gd name="T3" fmla="*/ 82990 h 244443"/>
                    <a:gd name="T4" fmla="*/ 31687 w 117695"/>
                    <a:gd name="T5" fmla="*/ 120712 h 244443"/>
                    <a:gd name="T6" fmla="*/ 51303 w 117695"/>
                    <a:gd name="T7" fmla="*/ 161453 h 244443"/>
                    <a:gd name="T8" fmla="*/ 79972 w 117695"/>
                    <a:gd name="T9" fmla="*/ 203703 h 244443"/>
                    <a:gd name="T10" fmla="*/ 117695 w 117695"/>
                    <a:gd name="T11" fmla="*/ 244443 h 244443"/>
                    <a:gd name="T12" fmla="*/ 99588 w 117695"/>
                    <a:gd name="T13" fmla="*/ 203703 h 244443"/>
                    <a:gd name="T14" fmla="*/ 72428 w 117695"/>
                    <a:gd name="T15" fmla="*/ 119204 h 244443"/>
                    <a:gd name="T16" fmla="*/ 0 w 117695"/>
                    <a:gd name="T17" fmla="*/ 0 h 244443"/>
                    <a:gd name="T18" fmla="*/ 0 w 117695"/>
                    <a:gd name="T19" fmla="*/ 0 h 244443"/>
                    <a:gd name="T20" fmla="*/ 0 w 117695"/>
                    <a:gd name="T21" fmla="*/ 0 h 2444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17695" h="244443">
                      <a:moveTo>
                        <a:pt x="0" y="0"/>
                      </a:moveTo>
                      <a:lnTo>
                        <a:pt x="16598" y="82990"/>
                      </a:lnTo>
                      <a:lnTo>
                        <a:pt x="31687" y="120712"/>
                      </a:lnTo>
                      <a:lnTo>
                        <a:pt x="51303" y="161453"/>
                      </a:lnTo>
                      <a:lnTo>
                        <a:pt x="79972" y="203703"/>
                      </a:lnTo>
                      <a:lnTo>
                        <a:pt x="117695" y="244443"/>
                      </a:lnTo>
                      <a:lnTo>
                        <a:pt x="99588" y="203703"/>
                      </a:lnTo>
                      <a:lnTo>
                        <a:pt x="72428" y="119204"/>
                      </a:lnTo>
                      <a:lnTo>
                        <a:pt x="0" y="0"/>
                      </a:lnTo>
                      <a:lnTo>
                        <a:pt x="0" y="0"/>
                      </a:lnTo>
                      <a:lnTo>
                        <a:pt x="0" y="0"/>
                      </a:lnTo>
                      <a:close/>
                    </a:path>
                  </a:pathLst>
                </a:custGeom>
                <a:solidFill>
                  <a:srgbClr val="6374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82" name="Freeform 117"/>
                <p:cNvSpPr>
                  <a:spLocks/>
                </p:cNvSpPr>
                <p:nvPr/>
              </p:nvSpPr>
              <p:spPr bwMode="auto">
                <a:xfrm>
                  <a:off x="112451507" y="109439230"/>
                  <a:ext cx="40740" cy="89026"/>
                </a:xfrm>
                <a:custGeom>
                  <a:avLst/>
                  <a:gdLst>
                    <a:gd name="T0" fmla="*/ 40740 w 40740"/>
                    <a:gd name="T1" fmla="*/ 89026 h 89026"/>
                    <a:gd name="T2" fmla="*/ 25651 w 40740"/>
                    <a:gd name="T3" fmla="*/ 61866 h 89026"/>
                    <a:gd name="T4" fmla="*/ 0 w 40740"/>
                    <a:gd name="T5" fmla="*/ 0 h 89026"/>
                    <a:gd name="T6" fmla="*/ 31687 w 40740"/>
                    <a:gd name="T7" fmla="*/ 46777 h 89026"/>
                    <a:gd name="T8" fmla="*/ 40740 w 40740"/>
                    <a:gd name="T9" fmla="*/ 89026 h 89026"/>
                    <a:gd name="T10" fmla="*/ 40740 w 40740"/>
                    <a:gd name="T11" fmla="*/ 89026 h 89026"/>
                    <a:gd name="T12" fmla="*/ 40740 w 40740"/>
                    <a:gd name="T13" fmla="*/ 89026 h 89026"/>
                  </a:gdLst>
                  <a:ahLst/>
                  <a:cxnLst>
                    <a:cxn ang="0">
                      <a:pos x="T0" y="T1"/>
                    </a:cxn>
                    <a:cxn ang="0">
                      <a:pos x="T2" y="T3"/>
                    </a:cxn>
                    <a:cxn ang="0">
                      <a:pos x="T4" y="T5"/>
                    </a:cxn>
                    <a:cxn ang="0">
                      <a:pos x="T6" y="T7"/>
                    </a:cxn>
                    <a:cxn ang="0">
                      <a:pos x="T8" y="T9"/>
                    </a:cxn>
                    <a:cxn ang="0">
                      <a:pos x="T10" y="T11"/>
                    </a:cxn>
                    <a:cxn ang="0">
                      <a:pos x="T12" y="T13"/>
                    </a:cxn>
                  </a:cxnLst>
                  <a:rect l="0" t="0" r="r" b="b"/>
                  <a:pathLst>
                    <a:path w="40740" h="89026">
                      <a:moveTo>
                        <a:pt x="40740" y="89026"/>
                      </a:moveTo>
                      <a:lnTo>
                        <a:pt x="25651" y="61866"/>
                      </a:lnTo>
                      <a:lnTo>
                        <a:pt x="0" y="0"/>
                      </a:lnTo>
                      <a:lnTo>
                        <a:pt x="31687" y="46777"/>
                      </a:lnTo>
                      <a:lnTo>
                        <a:pt x="40740" y="89026"/>
                      </a:lnTo>
                      <a:lnTo>
                        <a:pt x="40740" y="89026"/>
                      </a:lnTo>
                      <a:lnTo>
                        <a:pt x="40740" y="89026"/>
                      </a:lnTo>
                      <a:close/>
                    </a:path>
                  </a:pathLst>
                </a:custGeom>
                <a:solidFill>
                  <a:srgbClr val="A6B2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83" name="Freeform 118"/>
                <p:cNvSpPr>
                  <a:spLocks/>
                </p:cNvSpPr>
                <p:nvPr/>
              </p:nvSpPr>
              <p:spPr bwMode="auto">
                <a:xfrm>
                  <a:off x="112474141" y="109401508"/>
                  <a:ext cx="34705" cy="84499"/>
                </a:xfrm>
                <a:custGeom>
                  <a:avLst/>
                  <a:gdLst>
                    <a:gd name="T0" fmla="*/ 34704 w 34704"/>
                    <a:gd name="T1" fmla="*/ 7544 h 84499"/>
                    <a:gd name="T2" fmla="*/ 0 w 34704"/>
                    <a:gd name="T3" fmla="*/ 0 h 84499"/>
                    <a:gd name="T4" fmla="*/ 34704 w 34704"/>
                    <a:gd name="T5" fmla="*/ 84499 h 84499"/>
                    <a:gd name="T6" fmla="*/ 22633 w 34704"/>
                    <a:gd name="T7" fmla="*/ 18106 h 84499"/>
                    <a:gd name="T8" fmla="*/ 34704 w 34704"/>
                    <a:gd name="T9" fmla="*/ 7544 h 84499"/>
                    <a:gd name="T10" fmla="*/ 34704 w 34704"/>
                    <a:gd name="T11" fmla="*/ 7544 h 84499"/>
                    <a:gd name="T12" fmla="*/ 34704 w 34704"/>
                    <a:gd name="T13" fmla="*/ 7544 h 84499"/>
                    <a:gd name="T14" fmla="*/ 34704 w 34704"/>
                    <a:gd name="T15" fmla="*/ 7544 h 8449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4704" h="84499">
                      <a:moveTo>
                        <a:pt x="34704" y="7544"/>
                      </a:moveTo>
                      <a:lnTo>
                        <a:pt x="0" y="0"/>
                      </a:lnTo>
                      <a:lnTo>
                        <a:pt x="34704" y="84499"/>
                      </a:lnTo>
                      <a:lnTo>
                        <a:pt x="22633" y="18106"/>
                      </a:lnTo>
                      <a:lnTo>
                        <a:pt x="34704" y="7544"/>
                      </a:lnTo>
                      <a:lnTo>
                        <a:pt x="34704" y="7544"/>
                      </a:lnTo>
                      <a:lnTo>
                        <a:pt x="34704" y="7544"/>
                      </a:lnTo>
                      <a:lnTo>
                        <a:pt x="34704" y="7544"/>
                      </a:lnTo>
                      <a:close/>
                    </a:path>
                  </a:pathLst>
                </a:custGeom>
                <a:solidFill>
                  <a:srgbClr val="CFD6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84" name="Freeform 119"/>
                <p:cNvSpPr>
                  <a:spLocks/>
                </p:cNvSpPr>
                <p:nvPr/>
              </p:nvSpPr>
              <p:spPr bwMode="auto">
                <a:xfrm>
                  <a:off x="112573729" y="108743623"/>
                  <a:ext cx="117695" cy="123730"/>
                </a:xfrm>
                <a:custGeom>
                  <a:avLst/>
                  <a:gdLst>
                    <a:gd name="T0" fmla="*/ 104114 w 117695"/>
                    <a:gd name="T1" fmla="*/ 0 h 123730"/>
                    <a:gd name="T2" fmla="*/ 60356 w 117695"/>
                    <a:gd name="T3" fmla="*/ 22633 h 123730"/>
                    <a:gd name="T4" fmla="*/ 24142 w 117695"/>
                    <a:gd name="T5" fmla="*/ 54320 h 123730"/>
                    <a:gd name="T6" fmla="*/ 0 w 117695"/>
                    <a:gd name="T7" fmla="*/ 92043 h 123730"/>
                    <a:gd name="T8" fmla="*/ 10562 w 117695"/>
                    <a:gd name="T9" fmla="*/ 99588 h 123730"/>
                    <a:gd name="T10" fmla="*/ 37722 w 117695"/>
                    <a:gd name="T11" fmla="*/ 111659 h 123730"/>
                    <a:gd name="T12" fmla="*/ 76954 w 117695"/>
                    <a:gd name="T13" fmla="*/ 123730 h 123730"/>
                    <a:gd name="T14" fmla="*/ 117695 w 117695"/>
                    <a:gd name="T15" fmla="*/ 123730 h 123730"/>
                    <a:gd name="T16" fmla="*/ 114677 w 117695"/>
                    <a:gd name="T17" fmla="*/ 98079 h 123730"/>
                    <a:gd name="T18" fmla="*/ 113168 w 117695"/>
                    <a:gd name="T19" fmla="*/ 60356 h 123730"/>
                    <a:gd name="T20" fmla="*/ 104114 w 117695"/>
                    <a:gd name="T21" fmla="*/ 0 h 123730"/>
                    <a:gd name="T22" fmla="*/ 104114 w 117695"/>
                    <a:gd name="T23" fmla="*/ 0 h 1237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17695" h="123730">
                      <a:moveTo>
                        <a:pt x="104114" y="0"/>
                      </a:moveTo>
                      <a:lnTo>
                        <a:pt x="60356" y="22633"/>
                      </a:lnTo>
                      <a:lnTo>
                        <a:pt x="24142" y="54320"/>
                      </a:lnTo>
                      <a:lnTo>
                        <a:pt x="0" y="92043"/>
                      </a:lnTo>
                      <a:lnTo>
                        <a:pt x="10562" y="99588"/>
                      </a:lnTo>
                      <a:lnTo>
                        <a:pt x="37722" y="111659"/>
                      </a:lnTo>
                      <a:lnTo>
                        <a:pt x="76954" y="123730"/>
                      </a:lnTo>
                      <a:lnTo>
                        <a:pt x="117695" y="123730"/>
                      </a:lnTo>
                      <a:lnTo>
                        <a:pt x="114677" y="98079"/>
                      </a:lnTo>
                      <a:lnTo>
                        <a:pt x="113168" y="60356"/>
                      </a:lnTo>
                      <a:lnTo>
                        <a:pt x="104114" y="0"/>
                      </a:lnTo>
                      <a:lnTo>
                        <a:pt x="104114" y="0"/>
                      </a:lnTo>
                      <a:close/>
                    </a:path>
                  </a:pathLst>
                </a:custGeom>
                <a:solidFill>
                  <a:srgbClr val="6374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85" name="Freeform 120"/>
                <p:cNvSpPr>
                  <a:spLocks/>
                </p:cNvSpPr>
                <p:nvPr/>
              </p:nvSpPr>
              <p:spPr bwMode="auto">
                <a:xfrm>
                  <a:off x="112578255" y="108731550"/>
                  <a:ext cx="110151" cy="92045"/>
                </a:xfrm>
                <a:custGeom>
                  <a:avLst/>
                  <a:gdLst>
                    <a:gd name="T0" fmla="*/ 0 w 110151"/>
                    <a:gd name="T1" fmla="*/ 70919 h 92044"/>
                    <a:gd name="T2" fmla="*/ 3018 w 110151"/>
                    <a:gd name="T3" fmla="*/ 49794 h 92044"/>
                    <a:gd name="T4" fmla="*/ 33196 w 110151"/>
                    <a:gd name="T5" fmla="*/ 31687 h 92044"/>
                    <a:gd name="T6" fmla="*/ 67901 w 110151"/>
                    <a:gd name="T7" fmla="*/ 12072 h 92044"/>
                    <a:gd name="T8" fmla="*/ 110151 w 110151"/>
                    <a:gd name="T9" fmla="*/ 0 h 92044"/>
                    <a:gd name="T10" fmla="*/ 101097 w 110151"/>
                    <a:gd name="T11" fmla="*/ 12072 h 92044"/>
                    <a:gd name="T12" fmla="*/ 67901 w 110151"/>
                    <a:gd name="T13" fmla="*/ 28670 h 92044"/>
                    <a:gd name="T14" fmla="*/ 34705 w 110151"/>
                    <a:gd name="T15" fmla="*/ 49794 h 92044"/>
                    <a:gd name="T16" fmla="*/ 0 w 110151"/>
                    <a:gd name="T17" fmla="*/ 92044 h 92044"/>
                    <a:gd name="T18" fmla="*/ 0 w 110151"/>
                    <a:gd name="T19" fmla="*/ 70919 h 92044"/>
                    <a:gd name="T20" fmla="*/ 0 w 110151"/>
                    <a:gd name="T21" fmla="*/ 70919 h 920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10151" h="92044">
                      <a:moveTo>
                        <a:pt x="0" y="70919"/>
                      </a:moveTo>
                      <a:lnTo>
                        <a:pt x="3018" y="49794"/>
                      </a:lnTo>
                      <a:lnTo>
                        <a:pt x="33196" y="31687"/>
                      </a:lnTo>
                      <a:lnTo>
                        <a:pt x="67901" y="12072"/>
                      </a:lnTo>
                      <a:lnTo>
                        <a:pt x="110151" y="0"/>
                      </a:lnTo>
                      <a:lnTo>
                        <a:pt x="101097" y="12072"/>
                      </a:lnTo>
                      <a:lnTo>
                        <a:pt x="67901" y="28670"/>
                      </a:lnTo>
                      <a:lnTo>
                        <a:pt x="34705" y="49794"/>
                      </a:lnTo>
                      <a:lnTo>
                        <a:pt x="0" y="92044"/>
                      </a:lnTo>
                      <a:lnTo>
                        <a:pt x="0" y="70919"/>
                      </a:lnTo>
                      <a:lnTo>
                        <a:pt x="0" y="70919"/>
                      </a:lnTo>
                      <a:close/>
                    </a:path>
                  </a:pathLst>
                </a:custGeom>
                <a:solidFill>
                  <a:srgbClr val="A6B2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86" name="Freeform 121"/>
                <p:cNvSpPr>
                  <a:spLocks/>
                </p:cNvSpPr>
                <p:nvPr/>
              </p:nvSpPr>
              <p:spPr bwMode="auto">
                <a:xfrm>
                  <a:off x="112677843" y="108736077"/>
                  <a:ext cx="49795" cy="132785"/>
                </a:xfrm>
                <a:custGeom>
                  <a:avLst/>
                  <a:gdLst>
                    <a:gd name="T0" fmla="*/ 0 w 49795"/>
                    <a:gd name="T1" fmla="*/ 9053 h 132784"/>
                    <a:gd name="T2" fmla="*/ 6036 w 49795"/>
                    <a:gd name="T3" fmla="*/ 52812 h 132784"/>
                    <a:gd name="T4" fmla="*/ 15090 w 49795"/>
                    <a:gd name="T5" fmla="*/ 132784 h 132784"/>
                    <a:gd name="T6" fmla="*/ 49795 w 49795"/>
                    <a:gd name="T7" fmla="*/ 107133 h 132784"/>
                    <a:gd name="T8" fmla="*/ 42250 w 49795"/>
                    <a:gd name="T9" fmla="*/ 72428 h 132784"/>
                    <a:gd name="T10" fmla="*/ 31688 w 49795"/>
                    <a:gd name="T11" fmla="*/ 37723 h 132784"/>
                    <a:gd name="T12" fmla="*/ 16599 w 49795"/>
                    <a:gd name="T13" fmla="*/ 0 h 132784"/>
                    <a:gd name="T14" fmla="*/ 7545 w 49795"/>
                    <a:gd name="T15" fmla="*/ 3018 h 132784"/>
                    <a:gd name="T16" fmla="*/ 0 w 49795"/>
                    <a:gd name="T17" fmla="*/ 9053 h 132784"/>
                    <a:gd name="T18" fmla="*/ 0 w 49795"/>
                    <a:gd name="T19" fmla="*/ 9053 h 1327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9795" h="132784">
                      <a:moveTo>
                        <a:pt x="0" y="9053"/>
                      </a:moveTo>
                      <a:lnTo>
                        <a:pt x="6036" y="52812"/>
                      </a:lnTo>
                      <a:lnTo>
                        <a:pt x="15090" y="132784"/>
                      </a:lnTo>
                      <a:lnTo>
                        <a:pt x="49795" y="107133"/>
                      </a:lnTo>
                      <a:lnTo>
                        <a:pt x="42250" y="72428"/>
                      </a:lnTo>
                      <a:lnTo>
                        <a:pt x="31688" y="37723"/>
                      </a:lnTo>
                      <a:lnTo>
                        <a:pt x="16599" y="0"/>
                      </a:lnTo>
                      <a:lnTo>
                        <a:pt x="7545" y="3018"/>
                      </a:lnTo>
                      <a:lnTo>
                        <a:pt x="0" y="9053"/>
                      </a:lnTo>
                      <a:lnTo>
                        <a:pt x="0" y="9053"/>
                      </a:lnTo>
                      <a:close/>
                    </a:path>
                  </a:pathLst>
                </a:custGeom>
                <a:solidFill>
                  <a:srgbClr val="283DF1"/>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87" name="Freeform 122"/>
                <p:cNvSpPr>
                  <a:spLocks/>
                </p:cNvSpPr>
                <p:nvPr/>
              </p:nvSpPr>
              <p:spPr bwMode="auto">
                <a:xfrm>
                  <a:off x="112591836" y="108754184"/>
                  <a:ext cx="86007" cy="75446"/>
                </a:xfrm>
                <a:custGeom>
                  <a:avLst/>
                  <a:gdLst>
                    <a:gd name="T0" fmla="*/ 0 w 86007"/>
                    <a:gd name="T1" fmla="*/ 75445 h 75445"/>
                    <a:gd name="T2" fmla="*/ 22633 w 86007"/>
                    <a:gd name="T3" fmla="*/ 46776 h 75445"/>
                    <a:gd name="T4" fmla="*/ 46776 w 86007"/>
                    <a:gd name="T5" fmla="*/ 21125 h 75445"/>
                    <a:gd name="T6" fmla="*/ 81481 w 86007"/>
                    <a:gd name="T7" fmla="*/ 0 h 75445"/>
                    <a:gd name="T8" fmla="*/ 86007 w 86007"/>
                    <a:gd name="T9" fmla="*/ 42249 h 75445"/>
                    <a:gd name="T10" fmla="*/ 64883 w 86007"/>
                    <a:gd name="T11" fmla="*/ 25651 h 75445"/>
                    <a:gd name="T12" fmla="*/ 64883 w 86007"/>
                    <a:gd name="T13" fmla="*/ 45267 h 75445"/>
                    <a:gd name="T14" fmla="*/ 45267 w 86007"/>
                    <a:gd name="T15" fmla="*/ 36214 h 75445"/>
                    <a:gd name="T16" fmla="*/ 6035 w 86007"/>
                    <a:gd name="T17" fmla="*/ 70919 h 75445"/>
                    <a:gd name="T18" fmla="*/ 0 w 86007"/>
                    <a:gd name="T19" fmla="*/ 75445 h 75445"/>
                    <a:gd name="T20" fmla="*/ 0 w 86007"/>
                    <a:gd name="T21" fmla="*/ 75445 h 75445"/>
                    <a:gd name="T22" fmla="*/ 0 w 86007"/>
                    <a:gd name="T23" fmla="*/ 75445 h 754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86007" h="75445">
                      <a:moveTo>
                        <a:pt x="0" y="75445"/>
                      </a:moveTo>
                      <a:lnTo>
                        <a:pt x="22633" y="46776"/>
                      </a:lnTo>
                      <a:lnTo>
                        <a:pt x="46776" y="21125"/>
                      </a:lnTo>
                      <a:lnTo>
                        <a:pt x="81481" y="0"/>
                      </a:lnTo>
                      <a:lnTo>
                        <a:pt x="86007" y="42249"/>
                      </a:lnTo>
                      <a:lnTo>
                        <a:pt x="64883" y="25651"/>
                      </a:lnTo>
                      <a:lnTo>
                        <a:pt x="64883" y="45267"/>
                      </a:lnTo>
                      <a:lnTo>
                        <a:pt x="45267" y="36214"/>
                      </a:lnTo>
                      <a:lnTo>
                        <a:pt x="6035" y="70919"/>
                      </a:lnTo>
                      <a:lnTo>
                        <a:pt x="0" y="75445"/>
                      </a:lnTo>
                      <a:lnTo>
                        <a:pt x="0" y="75445"/>
                      </a:lnTo>
                      <a:lnTo>
                        <a:pt x="0" y="75445"/>
                      </a:lnTo>
                      <a:close/>
                    </a:path>
                  </a:pathLst>
                </a:custGeom>
                <a:solidFill>
                  <a:srgbClr val="94A1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88" name="Freeform 123"/>
                <p:cNvSpPr>
                  <a:spLocks/>
                </p:cNvSpPr>
                <p:nvPr/>
              </p:nvSpPr>
              <p:spPr bwMode="auto">
                <a:xfrm>
                  <a:off x="113672216" y="108156655"/>
                  <a:ext cx="362139" cy="57339"/>
                </a:xfrm>
                <a:custGeom>
                  <a:avLst/>
                  <a:gdLst>
                    <a:gd name="T0" fmla="*/ 0 w 362138"/>
                    <a:gd name="T1" fmla="*/ 24143 h 57339"/>
                    <a:gd name="T2" fmla="*/ 123731 w 362138"/>
                    <a:gd name="T3" fmla="*/ 25652 h 57339"/>
                    <a:gd name="T4" fmla="*/ 348558 w 362138"/>
                    <a:gd name="T5" fmla="*/ 0 h 57339"/>
                    <a:gd name="T6" fmla="*/ 362138 w 362138"/>
                    <a:gd name="T7" fmla="*/ 36214 h 57339"/>
                    <a:gd name="T8" fmla="*/ 336487 w 362138"/>
                    <a:gd name="T9" fmla="*/ 42250 h 57339"/>
                    <a:gd name="T10" fmla="*/ 262550 w 362138"/>
                    <a:gd name="T11" fmla="*/ 52812 h 57339"/>
                    <a:gd name="T12" fmla="*/ 150891 w 362138"/>
                    <a:gd name="T13" fmla="*/ 57339 h 57339"/>
                    <a:gd name="T14" fmla="*/ 6035 w 362138"/>
                    <a:gd name="T15" fmla="*/ 42250 h 57339"/>
                    <a:gd name="T16" fmla="*/ 0 w 362138"/>
                    <a:gd name="T17" fmla="*/ 24143 h 57339"/>
                    <a:gd name="T18" fmla="*/ 0 w 362138"/>
                    <a:gd name="T19" fmla="*/ 24143 h 57339"/>
                    <a:gd name="T20" fmla="*/ 0 w 362138"/>
                    <a:gd name="T21" fmla="*/ 24143 h 573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62138" h="57339">
                      <a:moveTo>
                        <a:pt x="0" y="24143"/>
                      </a:moveTo>
                      <a:lnTo>
                        <a:pt x="123731" y="25652"/>
                      </a:lnTo>
                      <a:lnTo>
                        <a:pt x="348558" y="0"/>
                      </a:lnTo>
                      <a:lnTo>
                        <a:pt x="362138" y="36214"/>
                      </a:lnTo>
                      <a:lnTo>
                        <a:pt x="336487" y="42250"/>
                      </a:lnTo>
                      <a:lnTo>
                        <a:pt x="262550" y="52812"/>
                      </a:lnTo>
                      <a:lnTo>
                        <a:pt x="150891" y="57339"/>
                      </a:lnTo>
                      <a:lnTo>
                        <a:pt x="6035" y="42250"/>
                      </a:lnTo>
                      <a:lnTo>
                        <a:pt x="0" y="24143"/>
                      </a:lnTo>
                      <a:lnTo>
                        <a:pt x="0" y="24143"/>
                      </a:lnTo>
                      <a:lnTo>
                        <a:pt x="0" y="24143"/>
                      </a:lnTo>
                      <a:close/>
                    </a:path>
                  </a:pathLst>
                </a:custGeom>
                <a:solidFill>
                  <a:srgbClr val="6374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89" name="Freeform 124"/>
                <p:cNvSpPr>
                  <a:spLocks/>
                </p:cNvSpPr>
                <p:nvPr/>
              </p:nvSpPr>
              <p:spPr bwMode="auto">
                <a:xfrm>
                  <a:off x="113738608" y="108277368"/>
                  <a:ext cx="264059" cy="45269"/>
                </a:xfrm>
                <a:custGeom>
                  <a:avLst/>
                  <a:gdLst>
                    <a:gd name="T0" fmla="*/ 3018 w 264059"/>
                    <a:gd name="T1" fmla="*/ 0 h 45268"/>
                    <a:gd name="T2" fmla="*/ 92043 w 264059"/>
                    <a:gd name="T3" fmla="*/ 7545 h 45268"/>
                    <a:gd name="T4" fmla="*/ 258024 w 264059"/>
                    <a:gd name="T5" fmla="*/ 1509 h 45268"/>
                    <a:gd name="T6" fmla="*/ 264059 w 264059"/>
                    <a:gd name="T7" fmla="*/ 33196 h 45268"/>
                    <a:gd name="T8" fmla="*/ 162962 w 264059"/>
                    <a:gd name="T9" fmla="*/ 45268 h 45268"/>
                    <a:gd name="T10" fmla="*/ 102606 w 264059"/>
                    <a:gd name="T11" fmla="*/ 40741 h 45268"/>
                    <a:gd name="T12" fmla="*/ 39232 w 264059"/>
                    <a:gd name="T13" fmla="*/ 30178 h 45268"/>
                    <a:gd name="T14" fmla="*/ 0 w 264059"/>
                    <a:gd name="T15" fmla="*/ 21125 h 45268"/>
                    <a:gd name="T16" fmla="*/ 3018 w 264059"/>
                    <a:gd name="T17" fmla="*/ 0 h 45268"/>
                    <a:gd name="T18" fmla="*/ 3018 w 264059"/>
                    <a:gd name="T19" fmla="*/ 0 h 452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64059" h="45268">
                      <a:moveTo>
                        <a:pt x="3018" y="0"/>
                      </a:moveTo>
                      <a:lnTo>
                        <a:pt x="92043" y="7545"/>
                      </a:lnTo>
                      <a:lnTo>
                        <a:pt x="258024" y="1509"/>
                      </a:lnTo>
                      <a:lnTo>
                        <a:pt x="264059" y="33196"/>
                      </a:lnTo>
                      <a:lnTo>
                        <a:pt x="162962" y="45268"/>
                      </a:lnTo>
                      <a:lnTo>
                        <a:pt x="102606" y="40741"/>
                      </a:lnTo>
                      <a:lnTo>
                        <a:pt x="39232" y="30178"/>
                      </a:lnTo>
                      <a:lnTo>
                        <a:pt x="0" y="21125"/>
                      </a:lnTo>
                      <a:lnTo>
                        <a:pt x="3018" y="0"/>
                      </a:lnTo>
                      <a:lnTo>
                        <a:pt x="3018" y="0"/>
                      </a:lnTo>
                      <a:close/>
                    </a:path>
                  </a:pathLst>
                </a:custGeom>
                <a:solidFill>
                  <a:srgbClr val="6374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90" name="Freeform 125"/>
                <p:cNvSpPr>
                  <a:spLocks/>
                </p:cNvSpPr>
                <p:nvPr/>
              </p:nvSpPr>
              <p:spPr bwMode="auto">
                <a:xfrm>
                  <a:off x="113679760" y="108137041"/>
                  <a:ext cx="172015" cy="34703"/>
                </a:xfrm>
                <a:custGeom>
                  <a:avLst/>
                  <a:gdLst>
                    <a:gd name="T0" fmla="*/ 105624 w 172016"/>
                    <a:gd name="T1" fmla="*/ 0 h 34704"/>
                    <a:gd name="T2" fmla="*/ 72428 w 172016"/>
                    <a:gd name="T3" fmla="*/ 9053 h 34704"/>
                    <a:gd name="T4" fmla="*/ 0 w 172016"/>
                    <a:gd name="T5" fmla="*/ 33196 h 34704"/>
                    <a:gd name="T6" fmla="*/ 172016 w 172016"/>
                    <a:gd name="T7" fmla="*/ 34704 h 34704"/>
                    <a:gd name="T8" fmla="*/ 161454 w 172016"/>
                    <a:gd name="T9" fmla="*/ 33196 h 34704"/>
                    <a:gd name="T10" fmla="*/ 39232 w 172016"/>
                    <a:gd name="T11" fmla="*/ 28669 h 34704"/>
                    <a:gd name="T12" fmla="*/ 105624 w 172016"/>
                    <a:gd name="T13" fmla="*/ 0 h 34704"/>
                    <a:gd name="T14" fmla="*/ 105624 w 172016"/>
                    <a:gd name="T15" fmla="*/ 0 h 34704"/>
                    <a:gd name="T16" fmla="*/ 105624 w 172016"/>
                    <a:gd name="T17" fmla="*/ 0 h 347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72016" h="34704">
                      <a:moveTo>
                        <a:pt x="105624" y="0"/>
                      </a:moveTo>
                      <a:lnTo>
                        <a:pt x="72428" y="9053"/>
                      </a:lnTo>
                      <a:lnTo>
                        <a:pt x="0" y="33196"/>
                      </a:lnTo>
                      <a:lnTo>
                        <a:pt x="172016" y="34704"/>
                      </a:lnTo>
                      <a:lnTo>
                        <a:pt x="161454" y="33196"/>
                      </a:lnTo>
                      <a:lnTo>
                        <a:pt x="39232" y="28669"/>
                      </a:lnTo>
                      <a:lnTo>
                        <a:pt x="105624" y="0"/>
                      </a:lnTo>
                      <a:lnTo>
                        <a:pt x="105624" y="0"/>
                      </a:lnTo>
                      <a:lnTo>
                        <a:pt x="105624" y="0"/>
                      </a:lnTo>
                      <a:close/>
                    </a:path>
                  </a:pathLst>
                </a:custGeom>
                <a:solidFill>
                  <a:srgbClr val="CFD6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91" name="Freeform 126"/>
                <p:cNvSpPr>
                  <a:spLocks/>
                </p:cNvSpPr>
                <p:nvPr/>
              </p:nvSpPr>
              <p:spPr bwMode="auto">
                <a:xfrm>
                  <a:off x="113746152" y="108254735"/>
                  <a:ext cx="89026" cy="19615"/>
                </a:xfrm>
                <a:custGeom>
                  <a:avLst/>
                  <a:gdLst>
                    <a:gd name="T0" fmla="*/ 63375 w 89026"/>
                    <a:gd name="T1" fmla="*/ 0 h 19615"/>
                    <a:gd name="T2" fmla="*/ 0 w 89026"/>
                    <a:gd name="T3" fmla="*/ 12071 h 19615"/>
                    <a:gd name="T4" fmla="*/ 45268 w 89026"/>
                    <a:gd name="T5" fmla="*/ 19615 h 19615"/>
                    <a:gd name="T6" fmla="*/ 89026 w 89026"/>
                    <a:gd name="T7" fmla="*/ 18106 h 19615"/>
                    <a:gd name="T8" fmla="*/ 30179 w 89026"/>
                    <a:gd name="T9" fmla="*/ 12071 h 19615"/>
                    <a:gd name="T10" fmla="*/ 63375 w 89026"/>
                    <a:gd name="T11" fmla="*/ 0 h 19615"/>
                    <a:gd name="T12" fmla="*/ 63375 w 89026"/>
                    <a:gd name="T13" fmla="*/ 0 h 19615"/>
                    <a:gd name="T14" fmla="*/ 63375 w 89026"/>
                    <a:gd name="T15" fmla="*/ 0 h 1961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89026" h="19615">
                      <a:moveTo>
                        <a:pt x="63375" y="0"/>
                      </a:moveTo>
                      <a:lnTo>
                        <a:pt x="0" y="12071"/>
                      </a:lnTo>
                      <a:lnTo>
                        <a:pt x="45268" y="19615"/>
                      </a:lnTo>
                      <a:lnTo>
                        <a:pt x="89026" y="18106"/>
                      </a:lnTo>
                      <a:lnTo>
                        <a:pt x="30179" y="12071"/>
                      </a:lnTo>
                      <a:lnTo>
                        <a:pt x="63375" y="0"/>
                      </a:lnTo>
                      <a:lnTo>
                        <a:pt x="63375" y="0"/>
                      </a:lnTo>
                      <a:lnTo>
                        <a:pt x="63375" y="0"/>
                      </a:lnTo>
                      <a:close/>
                    </a:path>
                  </a:pathLst>
                </a:custGeom>
                <a:solidFill>
                  <a:srgbClr val="CFD6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92" name="Freeform 127"/>
                <p:cNvSpPr>
                  <a:spLocks/>
                </p:cNvSpPr>
                <p:nvPr/>
              </p:nvSpPr>
              <p:spPr bwMode="auto">
                <a:xfrm>
                  <a:off x="113747661" y="108280387"/>
                  <a:ext cx="114678" cy="19616"/>
                </a:xfrm>
                <a:custGeom>
                  <a:avLst/>
                  <a:gdLst>
                    <a:gd name="T0" fmla="*/ 0 w 114678"/>
                    <a:gd name="T1" fmla="*/ 13580 h 19616"/>
                    <a:gd name="T2" fmla="*/ 3018 w 114678"/>
                    <a:gd name="T3" fmla="*/ 0 h 19616"/>
                    <a:gd name="T4" fmla="*/ 114678 w 114678"/>
                    <a:gd name="T5" fmla="*/ 9053 h 19616"/>
                    <a:gd name="T6" fmla="*/ 111660 w 114678"/>
                    <a:gd name="T7" fmla="*/ 10562 h 19616"/>
                    <a:gd name="T8" fmla="*/ 19616 w 114678"/>
                    <a:gd name="T9" fmla="*/ 7545 h 19616"/>
                    <a:gd name="T10" fmla="*/ 28670 w 114678"/>
                    <a:gd name="T11" fmla="*/ 19616 h 19616"/>
                    <a:gd name="T12" fmla="*/ 0 w 114678"/>
                    <a:gd name="T13" fmla="*/ 13580 h 19616"/>
                    <a:gd name="T14" fmla="*/ 0 w 114678"/>
                    <a:gd name="T15" fmla="*/ 13580 h 19616"/>
                    <a:gd name="T16" fmla="*/ 0 w 114678"/>
                    <a:gd name="T17" fmla="*/ 13580 h 196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14678" h="19616">
                      <a:moveTo>
                        <a:pt x="0" y="13580"/>
                      </a:moveTo>
                      <a:lnTo>
                        <a:pt x="3018" y="0"/>
                      </a:lnTo>
                      <a:lnTo>
                        <a:pt x="114678" y="9053"/>
                      </a:lnTo>
                      <a:lnTo>
                        <a:pt x="111660" y="10562"/>
                      </a:lnTo>
                      <a:lnTo>
                        <a:pt x="19616" y="7545"/>
                      </a:lnTo>
                      <a:lnTo>
                        <a:pt x="28670" y="19616"/>
                      </a:lnTo>
                      <a:lnTo>
                        <a:pt x="0" y="13580"/>
                      </a:lnTo>
                      <a:lnTo>
                        <a:pt x="0" y="13580"/>
                      </a:lnTo>
                      <a:lnTo>
                        <a:pt x="0" y="13580"/>
                      </a:lnTo>
                      <a:close/>
                    </a:path>
                  </a:pathLst>
                </a:custGeom>
                <a:solidFill>
                  <a:srgbClr val="94A1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93" name="Freeform 128"/>
                <p:cNvSpPr>
                  <a:spLocks/>
                </p:cNvSpPr>
                <p:nvPr/>
              </p:nvSpPr>
              <p:spPr bwMode="auto">
                <a:xfrm>
                  <a:off x="113684287" y="108186835"/>
                  <a:ext cx="187105" cy="13580"/>
                </a:xfrm>
                <a:custGeom>
                  <a:avLst/>
                  <a:gdLst>
                    <a:gd name="T0" fmla="*/ 1509 w 187105"/>
                    <a:gd name="T1" fmla="*/ 9053 h 13580"/>
                    <a:gd name="T2" fmla="*/ 0 w 187105"/>
                    <a:gd name="T3" fmla="*/ 1508 h 13580"/>
                    <a:gd name="T4" fmla="*/ 187105 w 187105"/>
                    <a:gd name="T5" fmla="*/ 0 h 13580"/>
                    <a:gd name="T6" fmla="*/ 182578 w 187105"/>
                    <a:gd name="T7" fmla="*/ 3017 h 13580"/>
                    <a:gd name="T8" fmla="*/ 19616 w 187105"/>
                    <a:gd name="T9" fmla="*/ 7544 h 13580"/>
                    <a:gd name="T10" fmla="*/ 25652 w 187105"/>
                    <a:gd name="T11" fmla="*/ 13580 h 13580"/>
                    <a:gd name="T12" fmla="*/ 1509 w 187105"/>
                    <a:gd name="T13" fmla="*/ 9053 h 13580"/>
                    <a:gd name="T14" fmla="*/ 1509 w 187105"/>
                    <a:gd name="T15" fmla="*/ 9053 h 13580"/>
                    <a:gd name="T16" fmla="*/ 1509 w 187105"/>
                    <a:gd name="T17" fmla="*/ 9053 h 135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87105" h="13580">
                      <a:moveTo>
                        <a:pt x="1509" y="9053"/>
                      </a:moveTo>
                      <a:lnTo>
                        <a:pt x="0" y="1508"/>
                      </a:lnTo>
                      <a:lnTo>
                        <a:pt x="187105" y="0"/>
                      </a:lnTo>
                      <a:lnTo>
                        <a:pt x="182578" y="3017"/>
                      </a:lnTo>
                      <a:lnTo>
                        <a:pt x="19616" y="7544"/>
                      </a:lnTo>
                      <a:lnTo>
                        <a:pt x="25652" y="13580"/>
                      </a:lnTo>
                      <a:lnTo>
                        <a:pt x="1509" y="9053"/>
                      </a:lnTo>
                      <a:lnTo>
                        <a:pt x="1509" y="9053"/>
                      </a:lnTo>
                      <a:lnTo>
                        <a:pt x="1509" y="9053"/>
                      </a:lnTo>
                      <a:close/>
                    </a:path>
                  </a:pathLst>
                </a:custGeom>
                <a:solidFill>
                  <a:srgbClr val="94A1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94" name="Freeform 129"/>
                <p:cNvSpPr>
                  <a:spLocks/>
                </p:cNvSpPr>
                <p:nvPr/>
              </p:nvSpPr>
              <p:spPr bwMode="auto">
                <a:xfrm>
                  <a:off x="113794438" y="107720581"/>
                  <a:ext cx="178051" cy="251987"/>
                </a:xfrm>
                <a:custGeom>
                  <a:avLst/>
                  <a:gdLst>
                    <a:gd name="T0" fmla="*/ 87516 w 178051"/>
                    <a:gd name="T1" fmla="*/ 0 h 251988"/>
                    <a:gd name="T2" fmla="*/ 67901 w 178051"/>
                    <a:gd name="T3" fmla="*/ 24143 h 251988"/>
                    <a:gd name="T4" fmla="*/ 49794 w 178051"/>
                    <a:gd name="T5" fmla="*/ 51303 h 251988"/>
                    <a:gd name="T6" fmla="*/ 30178 w 178051"/>
                    <a:gd name="T7" fmla="*/ 84499 h 251988"/>
                    <a:gd name="T8" fmla="*/ 1509 w 178051"/>
                    <a:gd name="T9" fmla="*/ 165980 h 251988"/>
                    <a:gd name="T10" fmla="*/ 0 w 178051"/>
                    <a:gd name="T11" fmla="*/ 188614 h 251988"/>
                    <a:gd name="T12" fmla="*/ 1509 w 178051"/>
                    <a:gd name="T13" fmla="*/ 209739 h 251988"/>
                    <a:gd name="T14" fmla="*/ 16598 w 178051"/>
                    <a:gd name="T15" fmla="*/ 251988 h 251988"/>
                    <a:gd name="T16" fmla="*/ 82990 w 178051"/>
                    <a:gd name="T17" fmla="*/ 229355 h 251988"/>
                    <a:gd name="T18" fmla="*/ 178051 w 178051"/>
                    <a:gd name="T19" fmla="*/ 152400 h 251988"/>
                    <a:gd name="T20" fmla="*/ 158435 w 178051"/>
                    <a:gd name="T21" fmla="*/ 101097 h 251988"/>
                    <a:gd name="T22" fmla="*/ 131275 w 178051"/>
                    <a:gd name="T23" fmla="*/ 51303 h 251988"/>
                    <a:gd name="T24" fmla="*/ 111659 w 178051"/>
                    <a:gd name="T25" fmla="*/ 25652 h 251988"/>
                    <a:gd name="T26" fmla="*/ 87516 w 178051"/>
                    <a:gd name="T27" fmla="*/ 0 h 251988"/>
                    <a:gd name="T28" fmla="*/ 87516 w 178051"/>
                    <a:gd name="T29" fmla="*/ 0 h 251988"/>
                    <a:gd name="T30" fmla="*/ 87516 w 178051"/>
                    <a:gd name="T31" fmla="*/ 0 h 2519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78051" h="251988">
                      <a:moveTo>
                        <a:pt x="87516" y="0"/>
                      </a:moveTo>
                      <a:lnTo>
                        <a:pt x="67901" y="24143"/>
                      </a:lnTo>
                      <a:lnTo>
                        <a:pt x="49794" y="51303"/>
                      </a:lnTo>
                      <a:lnTo>
                        <a:pt x="30178" y="84499"/>
                      </a:lnTo>
                      <a:lnTo>
                        <a:pt x="1509" y="165980"/>
                      </a:lnTo>
                      <a:lnTo>
                        <a:pt x="0" y="188614"/>
                      </a:lnTo>
                      <a:lnTo>
                        <a:pt x="1509" y="209739"/>
                      </a:lnTo>
                      <a:lnTo>
                        <a:pt x="16598" y="251988"/>
                      </a:lnTo>
                      <a:lnTo>
                        <a:pt x="82990" y="229355"/>
                      </a:lnTo>
                      <a:lnTo>
                        <a:pt x="178051" y="152400"/>
                      </a:lnTo>
                      <a:lnTo>
                        <a:pt x="158435" y="101097"/>
                      </a:lnTo>
                      <a:lnTo>
                        <a:pt x="131275" y="51303"/>
                      </a:lnTo>
                      <a:lnTo>
                        <a:pt x="111659" y="25652"/>
                      </a:lnTo>
                      <a:lnTo>
                        <a:pt x="87516" y="0"/>
                      </a:lnTo>
                      <a:lnTo>
                        <a:pt x="87516" y="0"/>
                      </a:lnTo>
                      <a:lnTo>
                        <a:pt x="87516" y="0"/>
                      </a:lnTo>
                      <a:close/>
                    </a:path>
                  </a:pathLst>
                </a:custGeom>
                <a:solidFill>
                  <a:srgbClr val="FF409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95" name="Freeform 130"/>
                <p:cNvSpPr>
                  <a:spLocks/>
                </p:cNvSpPr>
                <p:nvPr/>
              </p:nvSpPr>
              <p:spPr bwMode="auto">
                <a:xfrm>
                  <a:off x="113826125" y="107753776"/>
                  <a:ext cx="70919" cy="162964"/>
                </a:xfrm>
                <a:custGeom>
                  <a:avLst/>
                  <a:gdLst>
                    <a:gd name="T0" fmla="*/ 0 w 70919"/>
                    <a:gd name="T1" fmla="*/ 162963 h 162963"/>
                    <a:gd name="T2" fmla="*/ 3018 w 70919"/>
                    <a:gd name="T3" fmla="*/ 105624 h 162963"/>
                    <a:gd name="T4" fmla="*/ 18107 w 70919"/>
                    <a:gd name="T5" fmla="*/ 52812 h 162963"/>
                    <a:gd name="T6" fmla="*/ 31687 w 70919"/>
                    <a:gd name="T7" fmla="*/ 25652 h 162963"/>
                    <a:gd name="T8" fmla="*/ 49794 w 70919"/>
                    <a:gd name="T9" fmla="*/ 0 h 162963"/>
                    <a:gd name="T10" fmla="*/ 70919 w 70919"/>
                    <a:gd name="T11" fmla="*/ 67901 h 162963"/>
                    <a:gd name="T12" fmla="*/ 40740 w 70919"/>
                    <a:gd name="T13" fmla="*/ 57339 h 162963"/>
                    <a:gd name="T14" fmla="*/ 24142 w 70919"/>
                    <a:gd name="T15" fmla="*/ 81481 h 162963"/>
                    <a:gd name="T16" fmla="*/ 4526 w 70919"/>
                    <a:gd name="T17" fmla="*/ 143347 h 162963"/>
                    <a:gd name="T18" fmla="*/ 0 w 70919"/>
                    <a:gd name="T19" fmla="*/ 162963 h 162963"/>
                    <a:gd name="T20" fmla="*/ 0 w 70919"/>
                    <a:gd name="T21" fmla="*/ 162963 h 162963"/>
                    <a:gd name="T22" fmla="*/ 0 w 70919"/>
                    <a:gd name="T23" fmla="*/ 162963 h 1629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70919" h="162963">
                      <a:moveTo>
                        <a:pt x="0" y="162963"/>
                      </a:moveTo>
                      <a:lnTo>
                        <a:pt x="3018" y="105624"/>
                      </a:lnTo>
                      <a:lnTo>
                        <a:pt x="18107" y="52812"/>
                      </a:lnTo>
                      <a:lnTo>
                        <a:pt x="31687" y="25652"/>
                      </a:lnTo>
                      <a:lnTo>
                        <a:pt x="49794" y="0"/>
                      </a:lnTo>
                      <a:lnTo>
                        <a:pt x="70919" y="67901"/>
                      </a:lnTo>
                      <a:lnTo>
                        <a:pt x="40740" y="57339"/>
                      </a:lnTo>
                      <a:lnTo>
                        <a:pt x="24142" y="81481"/>
                      </a:lnTo>
                      <a:lnTo>
                        <a:pt x="4526" y="143347"/>
                      </a:lnTo>
                      <a:lnTo>
                        <a:pt x="0" y="162963"/>
                      </a:lnTo>
                      <a:lnTo>
                        <a:pt x="0" y="162963"/>
                      </a:lnTo>
                      <a:lnTo>
                        <a:pt x="0" y="162963"/>
                      </a:lnTo>
                      <a:close/>
                    </a:path>
                  </a:pathLst>
                </a:custGeom>
                <a:solidFill>
                  <a:srgbClr val="FF7DC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96" name="Freeform 131"/>
                <p:cNvSpPr>
                  <a:spLocks/>
                </p:cNvSpPr>
                <p:nvPr/>
              </p:nvSpPr>
              <p:spPr bwMode="auto">
                <a:xfrm>
                  <a:off x="113862339" y="107771883"/>
                  <a:ext cx="18106" cy="30179"/>
                </a:xfrm>
                <a:custGeom>
                  <a:avLst/>
                  <a:gdLst>
                    <a:gd name="T0" fmla="*/ 10562 w 18107"/>
                    <a:gd name="T1" fmla="*/ 0 h 30178"/>
                    <a:gd name="T2" fmla="*/ 18107 w 18107"/>
                    <a:gd name="T3" fmla="*/ 30178 h 30178"/>
                    <a:gd name="T4" fmla="*/ 0 w 18107"/>
                    <a:gd name="T5" fmla="*/ 24143 h 30178"/>
                    <a:gd name="T6" fmla="*/ 10562 w 18107"/>
                    <a:gd name="T7" fmla="*/ 0 h 30178"/>
                    <a:gd name="T8" fmla="*/ 10562 w 18107"/>
                    <a:gd name="T9" fmla="*/ 0 h 30178"/>
                    <a:gd name="T10" fmla="*/ 10562 w 18107"/>
                    <a:gd name="T11" fmla="*/ 0 h 30178"/>
                    <a:gd name="T12" fmla="*/ 10562 w 18107"/>
                    <a:gd name="T13" fmla="*/ 0 h 30178"/>
                  </a:gdLst>
                  <a:ahLst/>
                  <a:cxnLst>
                    <a:cxn ang="0">
                      <a:pos x="T0" y="T1"/>
                    </a:cxn>
                    <a:cxn ang="0">
                      <a:pos x="T2" y="T3"/>
                    </a:cxn>
                    <a:cxn ang="0">
                      <a:pos x="T4" y="T5"/>
                    </a:cxn>
                    <a:cxn ang="0">
                      <a:pos x="T6" y="T7"/>
                    </a:cxn>
                    <a:cxn ang="0">
                      <a:pos x="T8" y="T9"/>
                    </a:cxn>
                    <a:cxn ang="0">
                      <a:pos x="T10" y="T11"/>
                    </a:cxn>
                    <a:cxn ang="0">
                      <a:pos x="T12" y="T13"/>
                    </a:cxn>
                  </a:cxnLst>
                  <a:rect l="0" t="0" r="r" b="b"/>
                  <a:pathLst>
                    <a:path w="18107" h="30178">
                      <a:moveTo>
                        <a:pt x="10562" y="0"/>
                      </a:moveTo>
                      <a:lnTo>
                        <a:pt x="18107" y="30178"/>
                      </a:lnTo>
                      <a:lnTo>
                        <a:pt x="0" y="24143"/>
                      </a:lnTo>
                      <a:lnTo>
                        <a:pt x="10562" y="0"/>
                      </a:lnTo>
                      <a:lnTo>
                        <a:pt x="10562" y="0"/>
                      </a:lnTo>
                      <a:lnTo>
                        <a:pt x="10562" y="0"/>
                      </a:lnTo>
                      <a:lnTo>
                        <a:pt x="10562" y="0"/>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97" name="Freeform 132"/>
                <p:cNvSpPr>
                  <a:spLocks/>
                </p:cNvSpPr>
                <p:nvPr/>
              </p:nvSpPr>
              <p:spPr bwMode="auto">
                <a:xfrm>
                  <a:off x="114129416" y="108908094"/>
                  <a:ext cx="110150" cy="135802"/>
                </a:xfrm>
                <a:custGeom>
                  <a:avLst/>
                  <a:gdLst>
                    <a:gd name="T0" fmla="*/ 10562 w 110150"/>
                    <a:gd name="T1" fmla="*/ 0 h 135802"/>
                    <a:gd name="T2" fmla="*/ 46776 w 110150"/>
                    <a:gd name="T3" fmla="*/ 22633 h 135802"/>
                    <a:gd name="T4" fmla="*/ 110150 w 110150"/>
                    <a:gd name="T5" fmla="*/ 81481 h 135802"/>
                    <a:gd name="T6" fmla="*/ 69410 w 110150"/>
                    <a:gd name="T7" fmla="*/ 111659 h 135802"/>
                    <a:gd name="T8" fmla="*/ 40740 w 110150"/>
                    <a:gd name="T9" fmla="*/ 125239 h 135802"/>
                    <a:gd name="T10" fmla="*/ 3018 w 110150"/>
                    <a:gd name="T11" fmla="*/ 135802 h 135802"/>
                    <a:gd name="T12" fmla="*/ 0 w 110150"/>
                    <a:gd name="T13" fmla="*/ 27160 h 135802"/>
                    <a:gd name="T14" fmla="*/ 10562 w 110150"/>
                    <a:gd name="T15" fmla="*/ 0 h 135802"/>
                    <a:gd name="T16" fmla="*/ 10562 w 110150"/>
                    <a:gd name="T17" fmla="*/ 0 h 1358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10150" h="135802">
                      <a:moveTo>
                        <a:pt x="10562" y="0"/>
                      </a:moveTo>
                      <a:lnTo>
                        <a:pt x="46776" y="22633"/>
                      </a:lnTo>
                      <a:lnTo>
                        <a:pt x="110150" y="81481"/>
                      </a:lnTo>
                      <a:lnTo>
                        <a:pt x="69410" y="111659"/>
                      </a:lnTo>
                      <a:lnTo>
                        <a:pt x="40740" y="125239"/>
                      </a:lnTo>
                      <a:lnTo>
                        <a:pt x="3018" y="135802"/>
                      </a:lnTo>
                      <a:lnTo>
                        <a:pt x="0" y="27160"/>
                      </a:lnTo>
                      <a:lnTo>
                        <a:pt x="10562" y="0"/>
                      </a:lnTo>
                      <a:lnTo>
                        <a:pt x="10562" y="0"/>
                      </a:lnTo>
                      <a:close/>
                    </a:path>
                  </a:pathLst>
                </a:custGeom>
                <a:solidFill>
                  <a:srgbClr val="FF409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98" name="Freeform 133"/>
                <p:cNvSpPr>
                  <a:spLocks/>
                </p:cNvSpPr>
                <p:nvPr/>
              </p:nvSpPr>
              <p:spPr bwMode="auto">
                <a:xfrm>
                  <a:off x="114142996" y="108920165"/>
                  <a:ext cx="63374" cy="61865"/>
                </a:xfrm>
                <a:custGeom>
                  <a:avLst/>
                  <a:gdLst>
                    <a:gd name="T0" fmla="*/ 63374 w 63374"/>
                    <a:gd name="T1" fmla="*/ 61865 h 61865"/>
                    <a:gd name="T2" fmla="*/ 45267 w 63374"/>
                    <a:gd name="T3" fmla="*/ 39232 h 61865"/>
                    <a:gd name="T4" fmla="*/ 25652 w 63374"/>
                    <a:gd name="T5" fmla="*/ 19616 h 61865"/>
                    <a:gd name="T6" fmla="*/ 1509 w 63374"/>
                    <a:gd name="T7" fmla="*/ 0 h 61865"/>
                    <a:gd name="T8" fmla="*/ 0 w 63374"/>
                    <a:gd name="T9" fmla="*/ 40741 h 61865"/>
                    <a:gd name="T10" fmla="*/ 18107 w 63374"/>
                    <a:gd name="T11" fmla="*/ 30178 h 61865"/>
                    <a:gd name="T12" fmla="*/ 63374 w 63374"/>
                    <a:gd name="T13" fmla="*/ 61865 h 61865"/>
                    <a:gd name="T14" fmla="*/ 63374 w 63374"/>
                    <a:gd name="T15" fmla="*/ 61865 h 61865"/>
                    <a:gd name="T16" fmla="*/ 63374 w 63374"/>
                    <a:gd name="T17" fmla="*/ 61865 h 618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63374" h="61865">
                      <a:moveTo>
                        <a:pt x="63374" y="61865"/>
                      </a:moveTo>
                      <a:lnTo>
                        <a:pt x="45267" y="39232"/>
                      </a:lnTo>
                      <a:lnTo>
                        <a:pt x="25652" y="19616"/>
                      </a:lnTo>
                      <a:lnTo>
                        <a:pt x="1509" y="0"/>
                      </a:lnTo>
                      <a:lnTo>
                        <a:pt x="0" y="40741"/>
                      </a:lnTo>
                      <a:lnTo>
                        <a:pt x="18107" y="30178"/>
                      </a:lnTo>
                      <a:lnTo>
                        <a:pt x="63374" y="61865"/>
                      </a:lnTo>
                      <a:lnTo>
                        <a:pt x="63374" y="61865"/>
                      </a:lnTo>
                      <a:lnTo>
                        <a:pt x="63374" y="61865"/>
                      </a:lnTo>
                      <a:close/>
                    </a:path>
                  </a:pathLst>
                </a:custGeom>
                <a:solidFill>
                  <a:srgbClr val="FF7DC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99" name="Freeform 134"/>
                <p:cNvSpPr>
                  <a:spLocks/>
                </p:cNvSpPr>
                <p:nvPr/>
              </p:nvSpPr>
              <p:spPr bwMode="auto">
                <a:xfrm>
                  <a:off x="114150541" y="108929219"/>
                  <a:ext cx="13580" cy="16598"/>
                </a:xfrm>
                <a:custGeom>
                  <a:avLst/>
                  <a:gdLst>
                    <a:gd name="T0" fmla="*/ 0 w 13580"/>
                    <a:gd name="T1" fmla="*/ 16598 h 16598"/>
                    <a:gd name="T2" fmla="*/ 0 w 13580"/>
                    <a:gd name="T3" fmla="*/ 0 h 16598"/>
                    <a:gd name="T4" fmla="*/ 13580 w 13580"/>
                    <a:gd name="T5" fmla="*/ 12071 h 16598"/>
                    <a:gd name="T6" fmla="*/ 0 w 13580"/>
                    <a:gd name="T7" fmla="*/ 16598 h 16598"/>
                    <a:gd name="T8" fmla="*/ 0 w 13580"/>
                    <a:gd name="T9" fmla="*/ 16598 h 16598"/>
                    <a:gd name="T10" fmla="*/ 0 w 13580"/>
                    <a:gd name="T11" fmla="*/ 16598 h 16598"/>
                    <a:gd name="T12" fmla="*/ 0 w 13580"/>
                    <a:gd name="T13" fmla="*/ 16598 h 16598"/>
                  </a:gdLst>
                  <a:ahLst/>
                  <a:cxnLst>
                    <a:cxn ang="0">
                      <a:pos x="T0" y="T1"/>
                    </a:cxn>
                    <a:cxn ang="0">
                      <a:pos x="T2" y="T3"/>
                    </a:cxn>
                    <a:cxn ang="0">
                      <a:pos x="T4" y="T5"/>
                    </a:cxn>
                    <a:cxn ang="0">
                      <a:pos x="T6" y="T7"/>
                    </a:cxn>
                    <a:cxn ang="0">
                      <a:pos x="T8" y="T9"/>
                    </a:cxn>
                    <a:cxn ang="0">
                      <a:pos x="T10" y="T11"/>
                    </a:cxn>
                    <a:cxn ang="0">
                      <a:pos x="T12" y="T13"/>
                    </a:cxn>
                  </a:cxnLst>
                  <a:rect l="0" t="0" r="r" b="b"/>
                  <a:pathLst>
                    <a:path w="13580" h="16598">
                      <a:moveTo>
                        <a:pt x="0" y="16598"/>
                      </a:moveTo>
                      <a:lnTo>
                        <a:pt x="0" y="0"/>
                      </a:lnTo>
                      <a:lnTo>
                        <a:pt x="13580" y="12071"/>
                      </a:lnTo>
                      <a:lnTo>
                        <a:pt x="0" y="16598"/>
                      </a:lnTo>
                      <a:lnTo>
                        <a:pt x="0" y="16598"/>
                      </a:lnTo>
                      <a:lnTo>
                        <a:pt x="0" y="16598"/>
                      </a:lnTo>
                      <a:lnTo>
                        <a:pt x="0" y="16598"/>
                      </a:lnTo>
                      <a:close/>
                    </a:path>
                  </a:pathLst>
                </a:cu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00" name="Freeform 135"/>
                <p:cNvSpPr>
                  <a:spLocks/>
                </p:cNvSpPr>
                <p:nvPr/>
              </p:nvSpPr>
              <p:spPr bwMode="auto">
                <a:xfrm>
                  <a:off x="113667689" y="109104252"/>
                  <a:ext cx="194650" cy="117695"/>
                </a:xfrm>
                <a:custGeom>
                  <a:avLst/>
                  <a:gdLst>
                    <a:gd name="T0" fmla="*/ 0 w 194650"/>
                    <a:gd name="T1" fmla="*/ 15089 h 117695"/>
                    <a:gd name="T2" fmla="*/ 70919 w 194650"/>
                    <a:gd name="T3" fmla="*/ 9054 h 117695"/>
                    <a:gd name="T4" fmla="*/ 194650 w 194650"/>
                    <a:gd name="T5" fmla="*/ 0 h 117695"/>
                    <a:gd name="T6" fmla="*/ 167489 w 194650"/>
                    <a:gd name="T7" fmla="*/ 117695 h 117695"/>
                    <a:gd name="T8" fmla="*/ 146364 w 194650"/>
                    <a:gd name="T9" fmla="*/ 111660 h 117695"/>
                    <a:gd name="T10" fmla="*/ 96570 w 194650"/>
                    <a:gd name="T11" fmla="*/ 95062 h 117695"/>
                    <a:gd name="T12" fmla="*/ 43759 w 194650"/>
                    <a:gd name="T13" fmla="*/ 76955 h 117695"/>
                    <a:gd name="T14" fmla="*/ 9054 w 194650"/>
                    <a:gd name="T15" fmla="*/ 63374 h 117695"/>
                    <a:gd name="T16" fmla="*/ 0 w 194650"/>
                    <a:gd name="T17" fmla="*/ 15089 h 117695"/>
                    <a:gd name="T18" fmla="*/ 0 w 194650"/>
                    <a:gd name="T19" fmla="*/ 15089 h 117695"/>
                    <a:gd name="T20" fmla="*/ 0 w 194650"/>
                    <a:gd name="T21" fmla="*/ 15089 h 1176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650" h="117695">
                      <a:moveTo>
                        <a:pt x="0" y="15089"/>
                      </a:moveTo>
                      <a:lnTo>
                        <a:pt x="70919" y="9054"/>
                      </a:lnTo>
                      <a:lnTo>
                        <a:pt x="194650" y="0"/>
                      </a:lnTo>
                      <a:lnTo>
                        <a:pt x="167489" y="117695"/>
                      </a:lnTo>
                      <a:lnTo>
                        <a:pt x="146364" y="111660"/>
                      </a:lnTo>
                      <a:lnTo>
                        <a:pt x="96570" y="95062"/>
                      </a:lnTo>
                      <a:lnTo>
                        <a:pt x="43759" y="76955"/>
                      </a:lnTo>
                      <a:lnTo>
                        <a:pt x="9054" y="63374"/>
                      </a:lnTo>
                      <a:lnTo>
                        <a:pt x="0" y="15089"/>
                      </a:lnTo>
                      <a:lnTo>
                        <a:pt x="0" y="15089"/>
                      </a:lnTo>
                      <a:lnTo>
                        <a:pt x="0" y="15089"/>
                      </a:lnTo>
                      <a:close/>
                    </a:path>
                  </a:pathLst>
                </a:custGeom>
                <a:solidFill>
                  <a:srgbClr val="FF409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01" name="Freeform 136"/>
                <p:cNvSpPr>
                  <a:spLocks/>
                </p:cNvSpPr>
                <p:nvPr/>
              </p:nvSpPr>
              <p:spPr bwMode="auto">
                <a:xfrm>
                  <a:off x="113666180" y="109078601"/>
                  <a:ext cx="236898" cy="40740"/>
                </a:xfrm>
                <a:custGeom>
                  <a:avLst/>
                  <a:gdLst>
                    <a:gd name="T0" fmla="*/ 0 w 236899"/>
                    <a:gd name="T1" fmla="*/ 40740 h 40740"/>
                    <a:gd name="T2" fmla="*/ 1509 w 236899"/>
                    <a:gd name="T3" fmla="*/ 33196 h 40740"/>
                    <a:gd name="T4" fmla="*/ 90535 w 236899"/>
                    <a:gd name="T5" fmla="*/ 18107 h 40740"/>
                    <a:gd name="T6" fmla="*/ 236899 w 236899"/>
                    <a:gd name="T7" fmla="*/ 0 h 40740"/>
                    <a:gd name="T8" fmla="*/ 205212 w 236899"/>
                    <a:gd name="T9" fmla="*/ 21124 h 40740"/>
                    <a:gd name="T10" fmla="*/ 117695 w 236899"/>
                    <a:gd name="T11" fmla="*/ 28669 h 40740"/>
                    <a:gd name="T12" fmla="*/ 0 w 236899"/>
                    <a:gd name="T13" fmla="*/ 40740 h 40740"/>
                    <a:gd name="T14" fmla="*/ 0 w 236899"/>
                    <a:gd name="T15" fmla="*/ 40740 h 40740"/>
                    <a:gd name="T16" fmla="*/ 0 w 236899"/>
                    <a:gd name="T17" fmla="*/ 40740 h 407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36899" h="40740">
                      <a:moveTo>
                        <a:pt x="0" y="40740"/>
                      </a:moveTo>
                      <a:lnTo>
                        <a:pt x="1509" y="33196"/>
                      </a:lnTo>
                      <a:lnTo>
                        <a:pt x="90535" y="18107"/>
                      </a:lnTo>
                      <a:lnTo>
                        <a:pt x="236899" y="0"/>
                      </a:lnTo>
                      <a:lnTo>
                        <a:pt x="205212" y="21124"/>
                      </a:lnTo>
                      <a:lnTo>
                        <a:pt x="117695" y="28669"/>
                      </a:lnTo>
                      <a:lnTo>
                        <a:pt x="0" y="40740"/>
                      </a:lnTo>
                      <a:lnTo>
                        <a:pt x="0" y="40740"/>
                      </a:lnTo>
                      <a:lnTo>
                        <a:pt x="0" y="40740"/>
                      </a:lnTo>
                      <a:close/>
                    </a:path>
                  </a:pathLst>
                </a:custGeom>
                <a:solidFill>
                  <a:srgbClr val="FF7DC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02" name="Freeform 137"/>
                <p:cNvSpPr>
                  <a:spLocks/>
                </p:cNvSpPr>
                <p:nvPr/>
              </p:nvSpPr>
              <p:spPr bwMode="auto">
                <a:xfrm>
                  <a:off x="113836687" y="109087654"/>
                  <a:ext cx="60357" cy="125239"/>
                </a:xfrm>
                <a:custGeom>
                  <a:avLst/>
                  <a:gdLst>
                    <a:gd name="T0" fmla="*/ 34705 w 60357"/>
                    <a:gd name="T1" fmla="*/ 12071 h 125240"/>
                    <a:gd name="T2" fmla="*/ 0 w 60357"/>
                    <a:gd name="T3" fmla="*/ 125240 h 125240"/>
                    <a:gd name="T4" fmla="*/ 15089 w 60357"/>
                    <a:gd name="T5" fmla="*/ 122222 h 125240"/>
                    <a:gd name="T6" fmla="*/ 60357 w 60357"/>
                    <a:gd name="T7" fmla="*/ 0 h 125240"/>
                    <a:gd name="T8" fmla="*/ 34705 w 60357"/>
                    <a:gd name="T9" fmla="*/ 12071 h 125240"/>
                    <a:gd name="T10" fmla="*/ 34705 w 60357"/>
                    <a:gd name="T11" fmla="*/ 12071 h 125240"/>
                    <a:gd name="T12" fmla="*/ 34705 w 60357"/>
                    <a:gd name="T13" fmla="*/ 12071 h 125240"/>
                    <a:gd name="T14" fmla="*/ 34705 w 60357"/>
                    <a:gd name="T15" fmla="*/ 12071 h 12524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0357" h="125240">
                      <a:moveTo>
                        <a:pt x="34705" y="12071"/>
                      </a:moveTo>
                      <a:lnTo>
                        <a:pt x="0" y="125240"/>
                      </a:lnTo>
                      <a:lnTo>
                        <a:pt x="15089" y="122222"/>
                      </a:lnTo>
                      <a:lnTo>
                        <a:pt x="60357" y="0"/>
                      </a:lnTo>
                      <a:lnTo>
                        <a:pt x="34705" y="12071"/>
                      </a:lnTo>
                      <a:lnTo>
                        <a:pt x="34705" y="12071"/>
                      </a:lnTo>
                      <a:lnTo>
                        <a:pt x="34705" y="12071"/>
                      </a:lnTo>
                      <a:lnTo>
                        <a:pt x="34705" y="12071"/>
                      </a:lnTo>
                      <a:close/>
                    </a:path>
                  </a:pathLst>
                </a:custGeom>
                <a:solidFill>
                  <a:srgbClr val="B20577"/>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03" name="Freeform 138"/>
                <p:cNvSpPr>
                  <a:spLocks/>
                </p:cNvSpPr>
                <p:nvPr/>
              </p:nvSpPr>
              <p:spPr bwMode="auto">
                <a:xfrm>
                  <a:off x="113693342" y="109128395"/>
                  <a:ext cx="140327" cy="63373"/>
                </a:xfrm>
                <a:custGeom>
                  <a:avLst/>
                  <a:gdLst>
                    <a:gd name="T0" fmla="*/ 0 w 140328"/>
                    <a:gd name="T1" fmla="*/ 0 h 63374"/>
                    <a:gd name="T2" fmla="*/ 140328 w 140328"/>
                    <a:gd name="T3" fmla="*/ 1509 h 63374"/>
                    <a:gd name="T4" fmla="*/ 120712 w 140328"/>
                    <a:gd name="T5" fmla="*/ 63374 h 63374"/>
                    <a:gd name="T6" fmla="*/ 1508 w 140328"/>
                    <a:gd name="T7" fmla="*/ 30178 h 63374"/>
                    <a:gd name="T8" fmla="*/ 0 w 140328"/>
                    <a:gd name="T9" fmla="*/ 0 h 63374"/>
                    <a:gd name="T10" fmla="*/ 0 w 140328"/>
                    <a:gd name="T11" fmla="*/ 0 h 63374"/>
                    <a:gd name="T12" fmla="*/ 0 w 140328"/>
                    <a:gd name="T13" fmla="*/ 0 h 63374"/>
                    <a:gd name="T14" fmla="*/ 0 w 140328"/>
                    <a:gd name="T15" fmla="*/ 0 h 6337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40328" h="63374">
                      <a:moveTo>
                        <a:pt x="0" y="0"/>
                      </a:moveTo>
                      <a:lnTo>
                        <a:pt x="140328" y="1509"/>
                      </a:lnTo>
                      <a:lnTo>
                        <a:pt x="120712" y="63374"/>
                      </a:lnTo>
                      <a:lnTo>
                        <a:pt x="1508" y="30178"/>
                      </a:lnTo>
                      <a:lnTo>
                        <a:pt x="0" y="0"/>
                      </a:lnTo>
                      <a:lnTo>
                        <a:pt x="0" y="0"/>
                      </a:lnTo>
                      <a:lnTo>
                        <a:pt x="0" y="0"/>
                      </a:lnTo>
                      <a:lnTo>
                        <a:pt x="0" y="0"/>
                      </a:lnTo>
                      <a:close/>
                    </a:path>
                  </a:pathLst>
                </a:custGeom>
                <a:solidFill>
                  <a:srgbClr val="B2F3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04" name="Freeform 139"/>
                <p:cNvSpPr>
                  <a:spLocks/>
                </p:cNvSpPr>
                <p:nvPr/>
              </p:nvSpPr>
              <p:spPr bwMode="auto">
                <a:xfrm>
                  <a:off x="113697867" y="109131412"/>
                  <a:ext cx="7545" cy="24142"/>
                </a:xfrm>
                <a:custGeom>
                  <a:avLst/>
                  <a:gdLst>
                    <a:gd name="T0" fmla="*/ 0 w 7545"/>
                    <a:gd name="T1" fmla="*/ 24142 h 24142"/>
                    <a:gd name="T2" fmla="*/ 0 w 7545"/>
                    <a:gd name="T3" fmla="*/ 0 h 24142"/>
                    <a:gd name="T4" fmla="*/ 7545 w 7545"/>
                    <a:gd name="T5" fmla="*/ 1508 h 24142"/>
                    <a:gd name="T6" fmla="*/ 0 w 7545"/>
                    <a:gd name="T7" fmla="*/ 24142 h 24142"/>
                    <a:gd name="T8" fmla="*/ 0 w 7545"/>
                    <a:gd name="T9" fmla="*/ 24142 h 24142"/>
                    <a:gd name="T10" fmla="*/ 0 w 7545"/>
                    <a:gd name="T11" fmla="*/ 24142 h 24142"/>
                    <a:gd name="T12" fmla="*/ 0 w 7545"/>
                    <a:gd name="T13" fmla="*/ 24142 h 24142"/>
                  </a:gdLst>
                  <a:ahLst/>
                  <a:cxnLst>
                    <a:cxn ang="0">
                      <a:pos x="T0" y="T1"/>
                    </a:cxn>
                    <a:cxn ang="0">
                      <a:pos x="T2" y="T3"/>
                    </a:cxn>
                    <a:cxn ang="0">
                      <a:pos x="T4" y="T5"/>
                    </a:cxn>
                    <a:cxn ang="0">
                      <a:pos x="T6" y="T7"/>
                    </a:cxn>
                    <a:cxn ang="0">
                      <a:pos x="T8" y="T9"/>
                    </a:cxn>
                    <a:cxn ang="0">
                      <a:pos x="T10" y="T11"/>
                    </a:cxn>
                    <a:cxn ang="0">
                      <a:pos x="T12" y="T13"/>
                    </a:cxn>
                  </a:cxnLst>
                  <a:rect l="0" t="0" r="r" b="b"/>
                  <a:pathLst>
                    <a:path w="7545" h="24142">
                      <a:moveTo>
                        <a:pt x="0" y="24142"/>
                      </a:moveTo>
                      <a:lnTo>
                        <a:pt x="0" y="0"/>
                      </a:lnTo>
                      <a:lnTo>
                        <a:pt x="7545" y="1508"/>
                      </a:lnTo>
                      <a:lnTo>
                        <a:pt x="0" y="24142"/>
                      </a:lnTo>
                      <a:lnTo>
                        <a:pt x="0" y="24142"/>
                      </a:lnTo>
                      <a:lnTo>
                        <a:pt x="0" y="24142"/>
                      </a:lnTo>
                      <a:lnTo>
                        <a:pt x="0" y="24142"/>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05" name="Freeform 140"/>
                <p:cNvSpPr>
                  <a:spLocks/>
                </p:cNvSpPr>
                <p:nvPr/>
              </p:nvSpPr>
              <p:spPr bwMode="auto">
                <a:xfrm>
                  <a:off x="113714465" y="109132920"/>
                  <a:ext cx="10563" cy="27162"/>
                </a:xfrm>
                <a:custGeom>
                  <a:avLst/>
                  <a:gdLst>
                    <a:gd name="T0" fmla="*/ 6036 w 10563"/>
                    <a:gd name="T1" fmla="*/ 27161 h 27161"/>
                    <a:gd name="T2" fmla="*/ 0 w 10563"/>
                    <a:gd name="T3" fmla="*/ 0 h 27161"/>
                    <a:gd name="T4" fmla="*/ 10563 w 10563"/>
                    <a:gd name="T5" fmla="*/ 0 h 27161"/>
                    <a:gd name="T6" fmla="*/ 6036 w 10563"/>
                    <a:gd name="T7" fmla="*/ 27161 h 27161"/>
                    <a:gd name="T8" fmla="*/ 6036 w 10563"/>
                    <a:gd name="T9" fmla="*/ 27161 h 27161"/>
                    <a:gd name="T10" fmla="*/ 6036 w 10563"/>
                    <a:gd name="T11" fmla="*/ 27161 h 27161"/>
                    <a:gd name="T12" fmla="*/ 6036 w 10563"/>
                    <a:gd name="T13" fmla="*/ 27161 h 27161"/>
                  </a:gdLst>
                  <a:ahLst/>
                  <a:cxnLst>
                    <a:cxn ang="0">
                      <a:pos x="T0" y="T1"/>
                    </a:cxn>
                    <a:cxn ang="0">
                      <a:pos x="T2" y="T3"/>
                    </a:cxn>
                    <a:cxn ang="0">
                      <a:pos x="T4" y="T5"/>
                    </a:cxn>
                    <a:cxn ang="0">
                      <a:pos x="T6" y="T7"/>
                    </a:cxn>
                    <a:cxn ang="0">
                      <a:pos x="T8" y="T9"/>
                    </a:cxn>
                    <a:cxn ang="0">
                      <a:pos x="T10" y="T11"/>
                    </a:cxn>
                    <a:cxn ang="0">
                      <a:pos x="T12" y="T13"/>
                    </a:cxn>
                  </a:cxnLst>
                  <a:rect l="0" t="0" r="r" b="b"/>
                  <a:pathLst>
                    <a:path w="10563" h="27161">
                      <a:moveTo>
                        <a:pt x="6036" y="27161"/>
                      </a:moveTo>
                      <a:lnTo>
                        <a:pt x="0" y="0"/>
                      </a:lnTo>
                      <a:lnTo>
                        <a:pt x="10563" y="0"/>
                      </a:lnTo>
                      <a:lnTo>
                        <a:pt x="6036" y="27161"/>
                      </a:lnTo>
                      <a:lnTo>
                        <a:pt x="6036" y="27161"/>
                      </a:lnTo>
                      <a:lnTo>
                        <a:pt x="6036" y="27161"/>
                      </a:lnTo>
                      <a:lnTo>
                        <a:pt x="6036" y="27161"/>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06" name="Freeform 141"/>
                <p:cNvSpPr>
                  <a:spLocks/>
                </p:cNvSpPr>
                <p:nvPr/>
              </p:nvSpPr>
              <p:spPr bwMode="auto">
                <a:xfrm>
                  <a:off x="113737099" y="109134429"/>
                  <a:ext cx="12072" cy="30180"/>
                </a:xfrm>
                <a:custGeom>
                  <a:avLst/>
                  <a:gdLst>
                    <a:gd name="T0" fmla="*/ 0 w 12071"/>
                    <a:gd name="T1" fmla="*/ 30179 h 30179"/>
                    <a:gd name="T2" fmla="*/ 3018 w 12071"/>
                    <a:gd name="T3" fmla="*/ 0 h 30179"/>
                    <a:gd name="T4" fmla="*/ 12071 w 12071"/>
                    <a:gd name="T5" fmla="*/ 0 h 30179"/>
                    <a:gd name="T6" fmla="*/ 0 w 12071"/>
                    <a:gd name="T7" fmla="*/ 30179 h 30179"/>
                    <a:gd name="T8" fmla="*/ 0 w 12071"/>
                    <a:gd name="T9" fmla="*/ 30179 h 30179"/>
                    <a:gd name="T10" fmla="*/ 0 w 12071"/>
                    <a:gd name="T11" fmla="*/ 30179 h 30179"/>
                    <a:gd name="T12" fmla="*/ 0 w 12071"/>
                    <a:gd name="T13" fmla="*/ 30179 h 30179"/>
                  </a:gdLst>
                  <a:ahLst/>
                  <a:cxnLst>
                    <a:cxn ang="0">
                      <a:pos x="T0" y="T1"/>
                    </a:cxn>
                    <a:cxn ang="0">
                      <a:pos x="T2" y="T3"/>
                    </a:cxn>
                    <a:cxn ang="0">
                      <a:pos x="T4" y="T5"/>
                    </a:cxn>
                    <a:cxn ang="0">
                      <a:pos x="T6" y="T7"/>
                    </a:cxn>
                    <a:cxn ang="0">
                      <a:pos x="T8" y="T9"/>
                    </a:cxn>
                    <a:cxn ang="0">
                      <a:pos x="T10" y="T11"/>
                    </a:cxn>
                    <a:cxn ang="0">
                      <a:pos x="T12" y="T13"/>
                    </a:cxn>
                  </a:cxnLst>
                  <a:rect l="0" t="0" r="r" b="b"/>
                  <a:pathLst>
                    <a:path w="12071" h="30179">
                      <a:moveTo>
                        <a:pt x="0" y="30179"/>
                      </a:moveTo>
                      <a:lnTo>
                        <a:pt x="3018" y="0"/>
                      </a:lnTo>
                      <a:lnTo>
                        <a:pt x="12071" y="0"/>
                      </a:lnTo>
                      <a:lnTo>
                        <a:pt x="0" y="30179"/>
                      </a:lnTo>
                      <a:lnTo>
                        <a:pt x="0" y="30179"/>
                      </a:lnTo>
                      <a:lnTo>
                        <a:pt x="0" y="30179"/>
                      </a:lnTo>
                      <a:lnTo>
                        <a:pt x="0" y="30179"/>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07" name="Freeform 142"/>
                <p:cNvSpPr>
                  <a:spLocks/>
                </p:cNvSpPr>
                <p:nvPr/>
              </p:nvSpPr>
              <p:spPr bwMode="auto">
                <a:xfrm>
                  <a:off x="113758224" y="109134429"/>
                  <a:ext cx="9052" cy="36215"/>
                </a:xfrm>
                <a:custGeom>
                  <a:avLst/>
                  <a:gdLst>
                    <a:gd name="T0" fmla="*/ 3018 w 9053"/>
                    <a:gd name="T1" fmla="*/ 36214 h 36214"/>
                    <a:gd name="T2" fmla="*/ 0 w 9053"/>
                    <a:gd name="T3" fmla="*/ 0 h 36214"/>
                    <a:gd name="T4" fmla="*/ 9053 w 9053"/>
                    <a:gd name="T5" fmla="*/ 0 h 36214"/>
                    <a:gd name="T6" fmla="*/ 3018 w 9053"/>
                    <a:gd name="T7" fmla="*/ 36214 h 36214"/>
                    <a:gd name="T8" fmla="*/ 3018 w 9053"/>
                    <a:gd name="T9" fmla="*/ 36214 h 36214"/>
                    <a:gd name="T10" fmla="*/ 3018 w 9053"/>
                    <a:gd name="T11" fmla="*/ 36214 h 36214"/>
                    <a:gd name="T12" fmla="*/ 3018 w 9053"/>
                    <a:gd name="T13" fmla="*/ 36214 h 36214"/>
                  </a:gdLst>
                  <a:ahLst/>
                  <a:cxnLst>
                    <a:cxn ang="0">
                      <a:pos x="T0" y="T1"/>
                    </a:cxn>
                    <a:cxn ang="0">
                      <a:pos x="T2" y="T3"/>
                    </a:cxn>
                    <a:cxn ang="0">
                      <a:pos x="T4" y="T5"/>
                    </a:cxn>
                    <a:cxn ang="0">
                      <a:pos x="T6" y="T7"/>
                    </a:cxn>
                    <a:cxn ang="0">
                      <a:pos x="T8" y="T9"/>
                    </a:cxn>
                    <a:cxn ang="0">
                      <a:pos x="T10" y="T11"/>
                    </a:cxn>
                    <a:cxn ang="0">
                      <a:pos x="T12" y="T13"/>
                    </a:cxn>
                  </a:cxnLst>
                  <a:rect l="0" t="0" r="r" b="b"/>
                  <a:pathLst>
                    <a:path w="9053" h="36214">
                      <a:moveTo>
                        <a:pt x="3018" y="36214"/>
                      </a:moveTo>
                      <a:lnTo>
                        <a:pt x="0" y="0"/>
                      </a:lnTo>
                      <a:lnTo>
                        <a:pt x="9053" y="0"/>
                      </a:lnTo>
                      <a:lnTo>
                        <a:pt x="3018" y="36214"/>
                      </a:lnTo>
                      <a:lnTo>
                        <a:pt x="3018" y="36214"/>
                      </a:lnTo>
                      <a:lnTo>
                        <a:pt x="3018" y="36214"/>
                      </a:lnTo>
                      <a:lnTo>
                        <a:pt x="3018" y="36214"/>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08" name="Freeform 143"/>
                <p:cNvSpPr>
                  <a:spLocks/>
                </p:cNvSpPr>
                <p:nvPr/>
              </p:nvSpPr>
              <p:spPr bwMode="auto">
                <a:xfrm>
                  <a:off x="113780857" y="109134429"/>
                  <a:ext cx="18107" cy="40741"/>
                </a:xfrm>
                <a:custGeom>
                  <a:avLst/>
                  <a:gdLst>
                    <a:gd name="T0" fmla="*/ 0 w 18107"/>
                    <a:gd name="T1" fmla="*/ 40741 h 40741"/>
                    <a:gd name="T2" fmla="*/ 4527 w 18107"/>
                    <a:gd name="T3" fmla="*/ 0 h 40741"/>
                    <a:gd name="T4" fmla="*/ 18107 w 18107"/>
                    <a:gd name="T5" fmla="*/ 0 h 40741"/>
                    <a:gd name="T6" fmla="*/ 0 w 18107"/>
                    <a:gd name="T7" fmla="*/ 40741 h 40741"/>
                    <a:gd name="T8" fmla="*/ 0 w 18107"/>
                    <a:gd name="T9" fmla="*/ 40741 h 40741"/>
                    <a:gd name="T10" fmla="*/ 0 w 18107"/>
                    <a:gd name="T11" fmla="*/ 40741 h 40741"/>
                    <a:gd name="T12" fmla="*/ 0 w 18107"/>
                    <a:gd name="T13" fmla="*/ 40741 h 40741"/>
                  </a:gdLst>
                  <a:ahLst/>
                  <a:cxnLst>
                    <a:cxn ang="0">
                      <a:pos x="T0" y="T1"/>
                    </a:cxn>
                    <a:cxn ang="0">
                      <a:pos x="T2" y="T3"/>
                    </a:cxn>
                    <a:cxn ang="0">
                      <a:pos x="T4" y="T5"/>
                    </a:cxn>
                    <a:cxn ang="0">
                      <a:pos x="T6" y="T7"/>
                    </a:cxn>
                    <a:cxn ang="0">
                      <a:pos x="T8" y="T9"/>
                    </a:cxn>
                    <a:cxn ang="0">
                      <a:pos x="T10" y="T11"/>
                    </a:cxn>
                    <a:cxn ang="0">
                      <a:pos x="T12" y="T13"/>
                    </a:cxn>
                  </a:cxnLst>
                  <a:rect l="0" t="0" r="r" b="b"/>
                  <a:pathLst>
                    <a:path w="18107" h="40741">
                      <a:moveTo>
                        <a:pt x="0" y="40741"/>
                      </a:moveTo>
                      <a:lnTo>
                        <a:pt x="4527" y="0"/>
                      </a:lnTo>
                      <a:lnTo>
                        <a:pt x="18107" y="0"/>
                      </a:lnTo>
                      <a:lnTo>
                        <a:pt x="0" y="40741"/>
                      </a:lnTo>
                      <a:lnTo>
                        <a:pt x="0" y="40741"/>
                      </a:lnTo>
                      <a:lnTo>
                        <a:pt x="0" y="40741"/>
                      </a:lnTo>
                      <a:lnTo>
                        <a:pt x="0" y="40741"/>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09" name="Freeform 144"/>
                <p:cNvSpPr>
                  <a:spLocks/>
                </p:cNvSpPr>
                <p:nvPr/>
              </p:nvSpPr>
              <p:spPr bwMode="auto">
                <a:xfrm>
                  <a:off x="113806509" y="109135938"/>
                  <a:ext cx="15089" cy="45269"/>
                </a:xfrm>
                <a:custGeom>
                  <a:avLst/>
                  <a:gdLst>
                    <a:gd name="T0" fmla="*/ 0 w 15089"/>
                    <a:gd name="T1" fmla="*/ 45268 h 45268"/>
                    <a:gd name="T2" fmla="*/ 4527 w 15089"/>
                    <a:gd name="T3" fmla="*/ 0 h 45268"/>
                    <a:gd name="T4" fmla="*/ 15089 w 15089"/>
                    <a:gd name="T5" fmla="*/ 0 h 45268"/>
                    <a:gd name="T6" fmla="*/ 0 w 15089"/>
                    <a:gd name="T7" fmla="*/ 45268 h 45268"/>
                    <a:gd name="T8" fmla="*/ 0 w 15089"/>
                    <a:gd name="T9" fmla="*/ 45268 h 45268"/>
                    <a:gd name="T10" fmla="*/ 0 w 15089"/>
                    <a:gd name="T11" fmla="*/ 45268 h 45268"/>
                    <a:gd name="T12" fmla="*/ 0 w 15089"/>
                    <a:gd name="T13" fmla="*/ 45268 h 45268"/>
                  </a:gdLst>
                  <a:ahLst/>
                  <a:cxnLst>
                    <a:cxn ang="0">
                      <a:pos x="T0" y="T1"/>
                    </a:cxn>
                    <a:cxn ang="0">
                      <a:pos x="T2" y="T3"/>
                    </a:cxn>
                    <a:cxn ang="0">
                      <a:pos x="T4" y="T5"/>
                    </a:cxn>
                    <a:cxn ang="0">
                      <a:pos x="T6" y="T7"/>
                    </a:cxn>
                    <a:cxn ang="0">
                      <a:pos x="T8" y="T9"/>
                    </a:cxn>
                    <a:cxn ang="0">
                      <a:pos x="T10" y="T11"/>
                    </a:cxn>
                    <a:cxn ang="0">
                      <a:pos x="T12" y="T13"/>
                    </a:cxn>
                  </a:cxnLst>
                  <a:rect l="0" t="0" r="r" b="b"/>
                  <a:pathLst>
                    <a:path w="15089" h="45268">
                      <a:moveTo>
                        <a:pt x="0" y="45268"/>
                      </a:moveTo>
                      <a:lnTo>
                        <a:pt x="4527" y="0"/>
                      </a:lnTo>
                      <a:lnTo>
                        <a:pt x="15089" y="0"/>
                      </a:lnTo>
                      <a:lnTo>
                        <a:pt x="0" y="45268"/>
                      </a:lnTo>
                      <a:lnTo>
                        <a:pt x="0" y="45268"/>
                      </a:lnTo>
                      <a:lnTo>
                        <a:pt x="0" y="45268"/>
                      </a:lnTo>
                      <a:lnTo>
                        <a:pt x="0" y="45268"/>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10" name="Freeform 145"/>
                <p:cNvSpPr>
                  <a:spLocks/>
                </p:cNvSpPr>
                <p:nvPr/>
              </p:nvSpPr>
              <p:spPr bwMode="auto">
                <a:xfrm>
                  <a:off x="113394576" y="108705900"/>
                  <a:ext cx="537172" cy="147872"/>
                </a:xfrm>
                <a:custGeom>
                  <a:avLst/>
                  <a:gdLst>
                    <a:gd name="T0" fmla="*/ 0 w 537173"/>
                    <a:gd name="T1" fmla="*/ 21125 h 147873"/>
                    <a:gd name="T2" fmla="*/ 135802 w 537173"/>
                    <a:gd name="T3" fmla="*/ 0 h 147873"/>
                    <a:gd name="T4" fmla="*/ 176543 w 537173"/>
                    <a:gd name="T5" fmla="*/ 12071 h 147873"/>
                    <a:gd name="T6" fmla="*/ 277640 w 537173"/>
                    <a:gd name="T7" fmla="*/ 42249 h 147873"/>
                    <a:gd name="T8" fmla="*/ 341014 w 537173"/>
                    <a:gd name="T9" fmla="*/ 61865 h 147873"/>
                    <a:gd name="T10" fmla="*/ 408915 w 537173"/>
                    <a:gd name="T11" fmla="*/ 82990 h 147873"/>
                    <a:gd name="T12" fmla="*/ 475307 w 537173"/>
                    <a:gd name="T13" fmla="*/ 104115 h 147873"/>
                    <a:gd name="T14" fmla="*/ 537173 w 537173"/>
                    <a:gd name="T15" fmla="*/ 125239 h 147873"/>
                    <a:gd name="T16" fmla="*/ 500959 w 537173"/>
                    <a:gd name="T17" fmla="*/ 147873 h 147873"/>
                    <a:gd name="T18" fmla="*/ 437584 w 537173"/>
                    <a:gd name="T19" fmla="*/ 131275 h 147873"/>
                    <a:gd name="T20" fmla="*/ 371192 w 537173"/>
                    <a:gd name="T21" fmla="*/ 114677 h 147873"/>
                    <a:gd name="T22" fmla="*/ 291220 w 537173"/>
                    <a:gd name="T23" fmla="*/ 93552 h 147873"/>
                    <a:gd name="T24" fmla="*/ 206721 w 537173"/>
                    <a:gd name="T25" fmla="*/ 72427 h 147873"/>
                    <a:gd name="T26" fmla="*/ 123731 w 537173"/>
                    <a:gd name="T27" fmla="*/ 51303 h 147873"/>
                    <a:gd name="T28" fmla="*/ 52812 w 537173"/>
                    <a:gd name="T29" fmla="*/ 33196 h 147873"/>
                    <a:gd name="T30" fmla="*/ 0 w 537173"/>
                    <a:gd name="T31" fmla="*/ 21125 h 147873"/>
                    <a:gd name="T32" fmla="*/ 0 w 537173"/>
                    <a:gd name="T33" fmla="*/ 21125 h 147873"/>
                    <a:gd name="T34" fmla="*/ 0 w 537173"/>
                    <a:gd name="T35" fmla="*/ 21125 h 1478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537173" h="147873">
                      <a:moveTo>
                        <a:pt x="0" y="21125"/>
                      </a:moveTo>
                      <a:lnTo>
                        <a:pt x="135802" y="0"/>
                      </a:lnTo>
                      <a:lnTo>
                        <a:pt x="176543" y="12071"/>
                      </a:lnTo>
                      <a:lnTo>
                        <a:pt x="277640" y="42249"/>
                      </a:lnTo>
                      <a:lnTo>
                        <a:pt x="341014" y="61865"/>
                      </a:lnTo>
                      <a:lnTo>
                        <a:pt x="408915" y="82990"/>
                      </a:lnTo>
                      <a:lnTo>
                        <a:pt x="475307" y="104115"/>
                      </a:lnTo>
                      <a:lnTo>
                        <a:pt x="537173" y="125239"/>
                      </a:lnTo>
                      <a:lnTo>
                        <a:pt x="500959" y="147873"/>
                      </a:lnTo>
                      <a:lnTo>
                        <a:pt x="437584" y="131275"/>
                      </a:lnTo>
                      <a:lnTo>
                        <a:pt x="371192" y="114677"/>
                      </a:lnTo>
                      <a:lnTo>
                        <a:pt x="291220" y="93552"/>
                      </a:lnTo>
                      <a:lnTo>
                        <a:pt x="206721" y="72427"/>
                      </a:lnTo>
                      <a:lnTo>
                        <a:pt x="123731" y="51303"/>
                      </a:lnTo>
                      <a:lnTo>
                        <a:pt x="52812" y="33196"/>
                      </a:lnTo>
                      <a:lnTo>
                        <a:pt x="0" y="21125"/>
                      </a:lnTo>
                      <a:lnTo>
                        <a:pt x="0" y="21125"/>
                      </a:lnTo>
                      <a:lnTo>
                        <a:pt x="0" y="21125"/>
                      </a:lnTo>
                      <a:close/>
                    </a:path>
                  </a:pathLst>
                </a:custGeom>
                <a:solidFill>
                  <a:srgbClr val="A6B2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11" name="Freeform 146"/>
                <p:cNvSpPr>
                  <a:spLocks/>
                </p:cNvSpPr>
                <p:nvPr/>
              </p:nvSpPr>
              <p:spPr bwMode="auto">
                <a:xfrm>
                  <a:off x="113424754" y="108745131"/>
                  <a:ext cx="466254" cy="200686"/>
                </a:xfrm>
                <a:custGeom>
                  <a:avLst/>
                  <a:gdLst>
                    <a:gd name="T0" fmla="*/ 0 w 466254"/>
                    <a:gd name="T1" fmla="*/ 0 h 200686"/>
                    <a:gd name="T2" fmla="*/ 52812 w 466254"/>
                    <a:gd name="T3" fmla="*/ 9054 h 200686"/>
                    <a:gd name="T4" fmla="*/ 179561 w 466254"/>
                    <a:gd name="T5" fmla="*/ 34705 h 200686"/>
                    <a:gd name="T6" fmla="*/ 255006 w 466254"/>
                    <a:gd name="T7" fmla="*/ 51303 h 200686"/>
                    <a:gd name="T8" fmla="*/ 331961 w 466254"/>
                    <a:gd name="T9" fmla="*/ 69410 h 200686"/>
                    <a:gd name="T10" fmla="*/ 404389 w 466254"/>
                    <a:gd name="T11" fmla="*/ 90535 h 200686"/>
                    <a:gd name="T12" fmla="*/ 466254 w 466254"/>
                    <a:gd name="T13" fmla="*/ 111660 h 200686"/>
                    <a:gd name="T14" fmla="*/ 458709 w 466254"/>
                    <a:gd name="T15" fmla="*/ 193141 h 200686"/>
                    <a:gd name="T16" fmla="*/ 322907 w 466254"/>
                    <a:gd name="T17" fmla="*/ 200686 h 200686"/>
                    <a:gd name="T18" fmla="*/ 84499 w 466254"/>
                    <a:gd name="T19" fmla="*/ 190123 h 200686"/>
                    <a:gd name="T20" fmla="*/ 0 w 466254"/>
                    <a:gd name="T21" fmla="*/ 0 h 200686"/>
                    <a:gd name="T22" fmla="*/ 0 w 466254"/>
                    <a:gd name="T23" fmla="*/ 0 h 200686"/>
                    <a:gd name="T24" fmla="*/ 0 w 466254"/>
                    <a:gd name="T25" fmla="*/ 0 h 2006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66254" h="200686">
                      <a:moveTo>
                        <a:pt x="0" y="0"/>
                      </a:moveTo>
                      <a:lnTo>
                        <a:pt x="52812" y="9054"/>
                      </a:lnTo>
                      <a:lnTo>
                        <a:pt x="179561" y="34705"/>
                      </a:lnTo>
                      <a:lnTo>
                        <a:pt x="255006" y="51303"/>
                      </a:lnTo>
                      <a:lnTo>
                        <a:pt x="331961" y="69410"/>
                      </a:lnTo>
                      <a:lnTo>
                        <a:pt x="404389" y="90535"/>
                      </a:lnTo>
                      <a:lnTo>
                        <a:pt x="466254" y="111660"/>
                      </a:lnTo>
                      <a:lnTo>
                        <a:pt x="458709" y="193141"/>
                      </a:lnTo>
                      <a:lnTo>
                        <a:pt x="322907" y="200686"/>
                      </a:lnTo>
                      <a:lnTo>
                        <a:pt x="84499" y="190123"/>
                      </a:lnTo>
                      <a:lnTo>
                        <a:pt x="0" y="0"/>
                      </a:lnTo>
                      <a:lnTo>
                        <a:pt x="0" y="0"/>
                      </a:lnTo>
                      <a:lnTo>
                        <a:pt x="0" y="0"/>
                      </a:lnTo>
                      <a:close/>
                    </a:path>
                  </a:pathLst>
                </a:custGeom>
                <a:solidFill>
                  <a:srgbClr val="6374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12" name="Freeform 147"/>
                <p:cNvSpPr>
                  <a:spLocks/>
                </p:cNvSpPr>
                <p:nvPr/>
              </p:nvSpPr>
              <p:spPr bwMode="auto">
                <a:xfrm>
                  <a:off x="113891008" y="108847737"/>
                  <a:ext cx="36215" cy="76955"/>
                </a:xfrm>
                <a:custGeom>
                  <a:avLst/>
                  <a:gdLst>
                    <a:gd name="T0" fmla="*/ 4527 w 36214"/>
                    <a:gd name="T1" fmla="*/ 6036 h 76955"/>
                    <a:gd name="T2" fmla="*/ 36214 w 36214"/>
                    <a:gd name="T3" fmla="*/ 0 h 76955"/>
                    <a:gd name="T4" fmla="*/ 28669 w 36214"/>
                    <a:gd name="T5" fmla="*/ 69410 h 76955"/>
                    <a:gd name="T6" fmla="*/ 0 w 36214"/>
                    <a:gd name="T7" fmla="*/ 76955 h 76955"/>
                    <a:gd name="T8" fmla="*/ 4527 w 36214"/>
                    <a:gd name="T9" fmla="*/ 6036 h 76955"/>
                    <a:gd name="T10" fmla="*/ 4527 w 36214"/>
                    <a:gd name="T11" fmla="*/ 6036 h 76955"/>
                    <a:gd name="T12" fmla="*/ 4527 w 36214"/>
                    <a:gd name="T13" fmla="*/ 6036 h 76955"/>
                    <a:gd name="T14" fmla="*/ 4527 w 36214"/>
                    <a:gd name="T15" fmla="*/ 6036 h 7695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6214" h="76955">
                      <a:moveTo>
                        <a:pt x="4527" y="6036"/>
                      </a:moveTo>
                      <a:lnTo>
                        <a:pt x="36214" y="0"/>
                      </a:lnTo>
                      <a:lnTo>
                        <a:pt x="28669" y="69410"/>
                      </a:lnTo>
                      <a:lnTo>
                        <a:pt x="0" y="76955"/>
                      </a:lnTo>
                      <a:lnTo>
                        <a:pt x="4527" y="6036"/>
                      </a:lnTo>
                      <a:lnTo>
                        <a:pt x="4527" y="6036"/>
                      </a:lnTo>
                      <a:lnTo>
                        <a:pt x="4527" y="6036"/>
                      </a:lnTo>
                      <a:lnTo>
                        <a:pt x="4527" y="6036"/>
                      </a:lnTo>
                      <a:close/>
                    </a:path>
                  </a:pathLst>
                </a:custGeom>
                <a:solidFill>
                  <a:srgbClr val="283DF1"/>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13" name="Freeform 148"/>
                <p:cNvSpPr>
                  <a:spLocks/>
                </p:cNvSpPr>
                <p:nvPr/>
              </p:nvSpPr>
              <p:spPr bwMode="auto">
                <a:xfrm>
                  <a:off x="113460968" y="108719480"/>
                  <a:ext cx="273113" cy="76953"/>
                </a:xfrm>
                <a:custGeom>
                  <a:avLst/>
                  <a:gdLst>
                    <a:gd name="T0" fmla="*/ 69410 w 273113"/>
                    <a:gd name="T1" fmla="*/ 0 h 76954"/>
                    <a:gd name="T2" fmla="*/ 0 w 273113"/>
                    <a:gd name="T3" fmla="*/ 10562 h 76954"/>
                    <a:gd name="T4" fmla="*/ 95062 w 273113"/>
                    <a:gd name="T5" fmla="*/ 31687 h 76954"/>
                    <a:gd name="T6" fmla="*/ 184087 w 273113"/>
                    <a:gd name="T7" fmla="*/ 52812 h 76954"/>
                    <a:gd name="T8" fmla="*/ 273113 w 273113"/>
                    <a:gd name="T9" fmla="*/ 76954 h 76954"/>
                    <a:gd name="T10" fmla="*/ 256515 w 273113"/>
                    <a:gd name="T11" fmla="*/ 69410 h 76954"/>
                    <a:gd name="T12" fmla="*/ 194650 w 273113"/>
                    <a:gd name="T13" fmla="*/ 51303 h 76954"/>
                    <a:gd name="T14" fmla="*/ 132784 w 273113"/>
                    <a:gd name="T15" fmla="*/ 34705 h 76954"/>
                    <a:gd name="T16" fmla="*/ 67901 w 273113"/>
                    <a:gd name="T17" fmla="*/ 16598 h 76954"/>
                    <a:gd name="T18" fmla="*/ 69410 w 273113"/>
                    <a:gd name="T19" fmla="*/ 0 h 76954"/>
                    <a:gd name="T20" fmla="*/ 69410 w 273113"/>
                    <a:gd name="T21" fmla="*/ 0 h 76954"/>
                    <a:gd name="T22" fmla="*/ 69410 w 273113"/>
                    <a:gd name="T23" fmla="*/ 0 h 769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73113" h="76954">
                      <a:moveTo>
                        <a:pt x="69410" y="0"/>
                      </a:moveTo>
                      <a:lnTo>
                        <a:pt x="0" y="10562"/>
                      </a:lnTo>
                      <a:lnTo>
                        <a:pt x="95062" y="31687"/>
                      </a:lnTo>
                      <a:lnTo>
                        <a:pt x="184087" y="52812"/>
                      </a:lnTo>
                      <a:lnTo>
                        <a:pt x="273113" y="76954"/>
                      </a:lnTo>
                      <a:lnTo>
                        <a:pt x="256515" y="69410"/>
                      </a:lnTo>
                      <a:lnTo>
                        <a:pt x="194650" y="51303"/>
                      </a:lnTo>
                      <a:lnTo>
                        <a:pt x="132784" y="34705"/>
                      </a:lnTo>
                      <a:lnTo>
                        <a:pt x="67901" y="16598"/>
                      </a:lnTo>
                      <a:lnTo>
                        <a:pt x="69410" y="0"/>
                      </a:lnTo>
                      <a:lnTo>
                        <a:pt x="69410" y="0"/>
                      </a:lnTo>
                      <a:lnTo>
                        <a:pt x="69410" y="0"/>
                      </a:lnTo>
                      <a:close/>
                    </a:path>
                  </a:pathLst>
                </a:custGeom>
                <a:solidFill>
                  <a:srgbClr val="CFD6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14" name="Freeform 149"/>
                <p:cNvSpPr>
                  <a:spLocks/>
                </p:cNvSpPr>
                <p:nvPr/>
              </p:nvSpPr>
              <p:spPr bwMode="auto">
                <a:xfrm>
                  <a:off x="113460968" y="108781345"/>
                  <a:ext cx="173525" cy="147874"/>
                </a:xfrm>
                <a:custGeom>
                  <a:avLst/>
                  <a:gdLst>
                    <a:gd name="T0" fmla="*/ 0 w 173525"/>
                    <a:gd name="T1" fmla="*/ 0 h 147874"/>
                    <a:gd name="T2" fmla="*/ 57339 w 173525"/>
                    <a:gd name="T3" fmla="*/ 141838 h 147874"/>
                    <a:gd name="T4" fmla="*/ 173525 w 173525"/>
                    <a:gd name="T5" fmla="*/ 147874 h 147874"/>
                    <a:gd name="T6" fmla="*/ 78464 w 173525"/>
                    <a:gd name="T7" fmla="*/ 134293 h 147874"/>
                    <a:gd name="T8" fmla="*/ 81481 w 173525"/>
                    <a:gd name="T9" fmla="*/ 122222 h 147874"/>
                    <a:gd name="T10" fmla="*/ 60357 w 173525"/>
                    <a:gd name="T11" fmla="*/ 123731 h 147874"/>
                    <a:gd name="T12" fmla="*/ 0 w 173525"/>
                    <a:gd name="T13" fmla="*/ 0 h 147874"/>
                    <a:gd name="T14" fmla="*/ 0 w 173525"/>
                    <a:gd name="T15" fmla="*/ 0 h 147874"/>
                    <a:gd name="T16" fmla="*/ 0 w 173525"/>
                    <a:gd name="T17" fmla="*/ 0 h 147874"/>
                    <a:gd name="T18" fmla="*/ 0 w 173525"/>
                    <a:gd name="T19" fmla="*/ 0 h 1478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73525" h="147874">
                      <a:moveTo>
                        <a:pt x="0" y="0"/>
                      </a:moveTo>
                      <a:lnTo>
                        <a:pt x="57339" y="141838"/>
                      </a:lnTo>
                      <a:lnTo>
                        <a:pt x="173525" y="147874"/>
                      </a:lnTo>
                      <a:lnTo>
                        <a:pt x="78464" y="134293"/>
                      </a:lnTo>
                      <a:lnTo>
                        <a:pt x="81481" y="122222"/>
                      </a:lnTo>
                      <a:lnTo>
                        <a:pt x="60357" y="123731"/>
                      </a:lnTo>
                      <a:lnTo>
                        <a:pt x="0" y="0"/>
                      </a:lnTo>
                      <a:lnTo>
                        <a:pt x="0" y="0"/>
                      </a:lnTo>
                      <a:lnTo>
                        <a:pt x="0" y="0"/>
                      </a:lnTo>
                      <a:lnTo>
                        <a:pt x="0" y="0"/>
                      </a:lnTo>
                      <a:close/>
                    </a:path>
                  </a:pathLst>
                </a:custGeom>
                <a:solidFill>
                  <a:srgbClr val="94A1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15" name="Freeform 150"/>
                <p:cNvSpPr>
                  <a:spLocks/>
                </p:cNvSpPr>
                <p:nvPr/>
              </p:nvSpPr>
              <p:spPr bwMode="auto">
                <a:xfrm>
                  <a:off x="113726538" y="108832647"/>
                  <a:ext cx="137310" cy="84499"/>
                </a:xfrm>
                <a:custGeom>
                  <a:avLst/>
                  <a:gdLst>
                    <a:gd name="T0" fmla="*/ 1509 w 137311"/>
                    <a:gd name="T1" fmla="*/ 0 h 84499"/>
                    <a:gd name="T2" fmla="*/ 0 w 137311"/>
                    <a:gd name="T3" fmla="*/ 73937 h 84499"/>
                    <a:gd name="T4" fmla="*/ 116186 w 137311"/>
                    <a:gd name="T5" fmla="*/ 84499 h 84499"/>
                    <a:gd name="T6" fmla="*/ 137311 w 137311"/>
                    <a:gd name="T7" fmla="*/ 33196 h 84499"/>
                    <a:gd name="T8" fmla="*/ 1509 w 137311"/>
                    <a:gd name="T9" fmla="*/ 0 h 84499"/>
                    <a:gd name="T10" fmla="*/ 1509 w 137311"/>
                    <a:gd name="T11" fmla="*/ 0 h 84499"/>
                    <a:gd name="T12" fmla="*/ 1509 w 137311"/>
                    <a:gd name="T13" fmla="*/ 0 h 84499"/>
                    <a:gd name="T14" fmla="*/ 1509 w 137311"/>
                    <a:gd name="T15" fmla="*/ 0 h 8449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7311" h="84499">
                      <a:moveTo>
                        <a:pt x="1509" y="0"/>
                      </a:moveTo>
                      <a:lnTo>
                        <a:pt x="0" y="73937"/>
                      </a:lnTo>
                      <a:lnTo>
                        <a:pt x="116186" y="84499"/>
                      </a:lnTo>
                      <a:lnTo>
                        <a:pt x="137311" y="33196"/>
                      </a:lnTo>
                      <a:lnTo>
                        <a:pt x="1509" y="0"/>
                      </a:lnTo>
                      <a:lnTo>
                        <a:pt x="1509" y="0"/>
                      </a:lnTo>
                      <a:lnTo>
                        <a:pt x="1509" y="0"/>
                      </a:lnTo>
                      <a:lnTo>
                        <a:pt x="1509" y="0"/>
                      </a:lnTo>
                      <a:close/>
                    </a:path>
                  </a:pathLst>
                </a:custGeom>
                <a:solidFill>
                  <a:srgbClr val="FFCF9E"/>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16" name="Freeform 151"/>
                <p:cNvSpPr>
                  <a:spLocks/>
                </p:cNvSpPr>
                <p:nvPr/>
              </p:nvSpPr>
              <p:spPr bwMode="auto">
                <a:xfrm>
                  <a:off x="113521325" y="108797942"/>
                  <a:ext cx="165980" cy="105625"/>
                </a:xfrm>
                <a:custGeom>
                  <a:avLst/>
                  <a:gdLst>
                    <a:gd name="T0" fmla="*/ 0 w 165980"/>
                    <a:gd name="T1" fmla="*/ 0 h 105624"/>
                    <a:gd name="T2" fmla="*/ 165980 w 165980"/>
                    <a:gd name="T3" fmla="*/ 27161 h 105624"/>
                    <a:gd name="T4" fmla="*/ 158435 w 165980"/>
                    <a:gd name="T5" fmla="*/ 105624 h 105624"/>
                    <a:gd name="T6" fmla="*/ 25651 w 165980"/>
                    <a:gd name="T7" fmla="*/ 87517 h 105624"/>
                    <a:gd name="T8" fmla="*/ 0 w 165980"/>
                    <a:gd name="T9" fmla="*/ 0 h 105624"/>
                    <a:gd name="T10" fmla="*/ 0 w 165980"/>
                    <a:gd name="T11" fmla="*/ 0 h 105624"/>
                    <a:gd name="T12" fmla="*/ 0 w 165980"/>
                    <a:gd name="T13" fmla="*/ 0 h 105624"/>
                    <a:gd name="T14" fmla="*/ 0 w 165980"/>
                    <a:gd name="T15" fmla="*/ 0 h 10562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5980" h="105624">
                      <a:moveTo>
                        <a:pt x="0" y="0"/>
                      </a:moveTo>
                      <a:lnTo>
                        <a:pt x="165980" y="27161"/>
                      </a:lnTo>
                      <a:lnTo>
                        <a:pt x="158435" y="105624"/>
                      </a:lnTo>
                      <a:lnTo>
                        <a:pt x="25651" y="87517"/>
                      </a:lnTo>
                      <a:lnTo>
                        <a:pt x="0" y="0"/>
                      </a:lnTo>
                      <a:lnTo>
                        <a:pt x="0" y="0"/>
                      </a:lnTo>
                      <a:lnTo>
                        <a:pt x="0" y="0"/>
                      </a:lnTo>
                      <a:lnTo>
                        <a:pt x="0" y="0"/>
                      </a:lnTo>
                      <a:close/>
                    </a:path>
                  </a:pathLst>
                </a:custGeom>
                <a:solidFill>
                  <a:srgbClr val="FFCF9E"/>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17" name="Freeform 152"/>
                <p:cNvSpPr>
                  <a:spLocks/>
                </p:cNvSpPr>
                <p:nvPr/>
              </p:nvSpPr>
              <p:spPr bwMode="auto">
                <a:xfrm>
                  <a:off x="113632984" y="108843211"/>
                  <a:ext cx="40741" cy="25651"/>
                </a:xfrm>
                <a:custGeom>
                  <a:avLst/>
                  <a:gdLst>
                    <a:gd name="T0" fmla="*/ 0 w 40741"/>
                    <a:gd name="T1" fmla="*/ 12071 h 25651"/>
                    <a:gd name="T2" fmla="*/ 40741 w 40741"/>
                    <a:gd name="T3" fmla="*/ 0 h 25651"/>
                    <a:gd name="T4" fmla="*/ 36214 w 40741"/>
                    <a:gd name="T5" fmla="*/ 25651 h 25651"/>
                    <a:gd name="T6" fmla="*/ 0 w 40741"/>
                    <a:gd name="T7" fmla="*/ 12071 h 25651"/>
                    <a:gd name="T8" fmla="*/ 0 w 40741"/>
                    <a:gd name="T9" fmla="*/ 12071 h 25651"/>
                    <a:gd name="T10" fmla="*/ 0 w 40741"/>
                    <a:gd name="T11" fmla="*/ 12071 h 25651"/>
                    <a:gd name="T12" fmla="*/ 0 w 40741"/>
                    <a:gd name="T13" fmla="*/ 12071 h 25651"/>
                  </a:gdLst>
                  <a:ahLst/>
                  <a:cxnLst>
                    <a:cxn ang="0">
                      <a:pos x="T0" y="T1"/>
                    </a:cxn>
                    <a:cxn ang="0">
                      <a:pos x="T2" y="T3"/>
                    </a:cxn>
                    <a:cxn ang="0">
                      <a:pos x="T4" y="T5"/>
                    </a:cxn>
                    <a:cxn ang="0">
                      <a:pos x="T6" y="T7"/>
                    </a:cxn>
                    <a:cxn ang="0">
                      <a:pos x="T8" y="T9"/>
                    </a:cxn>
                    <a:cxn ang="0">
                      <a:pos x="T10" y="T11"/>
                    </a:cxn>
                    <a:cxn ang="0">
                      <a:pos x="T12" y="T13"/>
                    </a:cxn>
                  </a:cxnLst>
                  <a:rect l="0" t="0" r="r" b="b"/>
                  <a:pathLst>
                    <a:path w="40741" h="25651">
                      <a:moveTo>
                        <a:pt x="0" y="12071"/>
                      </a:moveTo>
                      <a:lnTo>
                        <a:pt x="40741" y="0"/>
                      </a:lnTo>
                      <a:lnTo>
                        <a:pt x="36214" y="25651"/>
                      </a:lnTo>
                      <a:lnTo>
                        <a:pt x="0" y="12071"/>
                      </a:lnTo>
                      <a:lnTo>
                        <a:pt x="0" y="12071"/>
                      </a:lnTo>
                      <a:lnTo>
                        <a:pt x="0" y="12071"/>
                      </a:lnTo>
                      <a:lnTo>
                        <a:pt x="0" y="12071"/>
                      </a:lnTo>
                      <a:close/>
                    </a:path>
                  </a:pathLst>
                </a:cu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18" name="Freeform 153"/>
                <p:cNvSpPr>
                  <a:spLocks/>
                </p:cNvSpPr>
                <p:nvPr/>
              </p:nvSpPr>
              <p:spPr bwMode="auto">
                <a:xfrm>
                  <a:off x="113806509" y="108877916"/>
                  <a:ext cx="37723" cy="19614"/>
                </a:xfrm>
                <a:custGeom>
                  <a:avLst/>
                  <a:gdLst>
                    <a:gd name="T0" fmla="*/ 37723 w 37723"/>
                    <a:gd name="T1" fmla="*/ 0 h 19615"/>
                    <a:gd name="T2" fmla="*/ 0 w 37723"/>
                    <a:gd name="T3" fmla="*/ 4526 h 19615"/>
                    <a:gd name="T4" fmla="*/ 31687 w 37723"/>
                    <a:gd name="T5" fmla="*/ 19615 h 19615"/>
                    <a:gd name="T6" fmla="*/ 37723 w 37723"/>
                    <a:gd name="T7" fmla="*/ 0 h 19615"/>
                    <a:gd name="T8" fmla="*/ 37723 w 37723"/>
                    <a:gd name="T9" fmla="*/ 0 h 19615"/>
                    <a:gd name="T10" fmla="*/ 37723 w 37723"/>
                    <a:gd name="T11" fmla="*/ 0 h 19615"/>
                    <a:gd name="T12" fmla="*/ 37723 w 37723"/>
                    <a:gd name="T13" fmla="*/ 0 h 19615"/>
                  </a:gdLst>
                  <a:ahLst/>
                  <a:cxnLst>
                    <a:cxn ang="0">
                      <a:pos x="T0" y="T1"/>
                    </a:cxn>
                    <a:cxn ang="0">
                      <a:pos x="T2" y="T3"/>
                    </a:cxn>
                    <a:cxn ang="0">
                      <a:pos x="T4" y="T5"/>
                    </a:cxn>
                    <a:cxn ang="0">
                      <a:pos x="T6" y="T7"/>
                    </a:cxn>
                    <a:cxn ang="0">
                      <a:pos x="T8" y="T9"/>
                    </a:cxn>
                    <a:cxn ang="0">
                      <a:pos x="T10" y="T11"/>
                    </a:cxn>
                    <a:cxn ang="0">
                      <a:pos x="T12" y="T13"/>
                    </a:cxn>
                  </a:cxnLst>
                  <a:rect l="0" t="0" r="r" b="b"/>
                  <a:pathLst>
                    <a:path w="37723" h="19615">
                      <a:moveTo>
                        <a:pt x="37723" y="0"/>
                      </a:moveTo>
                      <a:lnTo>
                        <a:pt x="0" y="4526"/>
                      </a:lnTo>
                      <a:lnTo>
                        <a:pt x="31687" y="19615"/>
                      </a:lnTo>
                      <a:lnTo>
                        <a:pt x="37723" y="0"/>
                      </a:lnTo>
                      <a:lnTo>
                        <a:pt x="37723" y="0"/>
                      </a:lnTo>
                      <a:lnTo>
                        <a:pt x="37723" y="0"/>
                      </a:lnTo>
                      <a:lnTo>
                        <a:pt x="37723" y="0"/>
                      </a:lnTo>
                      <a:close/>
                    </a:path>
                  </a:pathLst>
                </a:cu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19" name="Freeform 154"/>
                <p:cNvSpPr>
                  <a:spLocks/>
                </p:cNvSpPr>
                <p:nvPr/>
              </p:nvSpPr>
              <p:spPr bwMode="auto">
                <a:xfrm>
                  <a:off x="113607333" y="110136346"/>
                  <a:ext cx="316871" cy="159944"/>
                </a:xfrm>
                <a:custGeom>
                  <a:avLst/>
                  <a:gdLst>
                    <a:gd name="T0" fmla="*/ 0 w 316871"/>
                    <a:gd name="T1" fmla="*/ 0 h 159944"/>
                    <a:gd name="T2" fmla="*/ 316871 w 316871"/>
                    <a:gd name="T3" fmla="*/ 78463 h 159944"/>
                    <a:gd name="T4" fmla="*/ 303291 w 316871"/>
                    <a:gd name="T5" fmla="*/ 159944 h 159944"/>
                    <a:gd name="T6" fmla="*/ 4526 w 316871"/>
                    <a:gd name="T7" fmla="*/ 79972 h 159944"/>
                    <a:gd name="T8" fmla="*/ 0 w 316871"/>
                    <a:gd name="T9" fmla="*/ 0 h 159944"/>
                    <a:gd name="T10" fmla="*/ 0 w 316871"/>
                    <a:gd name="T11" fmla="*/ 0 h 159944"/>
                    <a:gd name="T12" fmla="*/ 0 w 316871"/>
                    <a:gd name="T13" fmla="*/ 0 h 159944"/>
                    <a:gd name="T14" fmla="*/ 0 w 316871"/>
                    <a:gd name="T15" fmla="*/ 0 h 15994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16871" h="159944">
                      <a:moveTo>
                        <a:pt x="0" y="0"/>
                      </a:moveTo>
                      <a:lnTo>
                        <a:pt x="316871" y="78463"/>
                      </a:lnTo>
                      <a:lnTo>
                        <a:pt x="303291" y="159944"/>
                      </a:lnTo>
                      <a:lnTo>
                        <a:pt x="4526" y="79972"/>
                      </a:lnTo>
                      <a:lnTo>
                        <a:pt x="0" y="0"/>
                      </a:lnTo>
                      <a:lnTo>
                        <a:pt x="0" y="0"/>
                      </a:lnTo>
                      <a:lnTo>
                        <a:pt x="0" y="0"/>
                      </a:lnTo>
                      <a:lnTo>
                        <a:pt x="0" y="0"/>
                      </a:lnTo>
                      <a:close/>
                    </a:path>
                  </a:pathLst>
                </a:custGeom>
                <a:solidFill>
                  <a:srgbClr val="FFCF9E"/>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20" name="Freeform 155"/>
                <p:cNvSpPr>
                  <a:spLocks/>
                </p:cNvSpPr>
                <p:nvPr/>
              </p:nvSpPr>
              <p:spPr bwMode="auto">
                <a:xfrm>
                  <a:off x="113563574" y="109753083"/>
                  <a:ext cx="295747" cy="331961"/>
                </a:xfrm>
                <a:custGeom>
                  <a:avLst/>
                  <a:gdLst>
                    <a:gd name="T0" fmla="*/ 0 w 295747"/>
                    <a:gd name="T1" fmla="*/ 0 h 331960"/>
                    <a:gd name="T2" fmla="*/ 101097 w 295747"/>
                    <a:gd name="T3" fmla="*/ 22633 h 331960"/>
                    <a:gd name="T4" fmla="*/ 197668 w 295747"/>
                    <a:gd name="T5" fmla="*/ 57338 h 331960"/>
                    <a:gd name="T6" fmla="*/ 247462 w 295747"/>
                    <a:gd name="T7" fmla="*/ 84499 h 331960"/>
                    <a:gd name="T8" fmla="*/ 295747 w 295747"/>
                    <a:gd name="T9" fmla="*/ 116186 h 331960"/>
                    <a:gd name="T10" fmla="*/ 289711 w 295747"/>
                    <a:gd name="T11" fmla="*/ 138819 h 331960"/>
                    <a:gd name="T12" fmla="*/ 267077 w 295747"/>
                    <a:gd name="T13" fmla="*/ 194649 h 331960"/>
                    <a:gd name="T14" fmla="*/ 247462 w 295747"/>
                    <a:gd name="T15" fmla="*/ 230863 h 331960"/>
                    <a:gd name="T16" fmla="*/ 221810 w 295747"/>
                    <a:gd name="T17" fmla="*/ 265568 h 331960"/>
                    <a:gd name="T18" fmla="*/ 190123 w 295747"/>
                    <a:gd name="T19" fmla="*/ 300273 h 331960"/>
                    <a:gd name="T20" fmla="*/ 150891 w 295747"/>
                    <a:gd name="T21" fmla="*/ 331960 h 331960"/>
                    <a:gd name="T22" fmla="*/ 123731 w 295747"/>
                    <a:gd name="T23" fmla="*/ 304800 h 331960"/>
                    <a:gd name="T24" fmla="*/ 98079 w 295747"/>
                    <a:gd name="T25" fmla="*/ 273113 h 331960"/>
                    <a:gd name="T26" fmla="*/ 67901 w 295747"/>
                    <a:gd name="T27" fmla="*/ 232372 h 331960"/>
                    <a:gd name="T28" fmla="*/ 39232 w 295747"/>
                    <a:gd name="T29" fmla="*/ 182578 h 331960"/>
                    <a:gd name="T30" fmla="*/ 16598 w 295747"/>
                    <a:gd name="T31" fmla="*/ 126748 h 331960"/>
                    <a:gd name="T32" fmla="*/ 0 w 295747"/>
                    <a:gd name="T33" fmla="*/ 0 h 331960"/>
                    <a:gd name="T34" fmla="*/ 0 w 295747"/>
                    <a:gd name="T35" fmla="*/ 0 h 331960"/>
                    <a:gd name="T36" fmla="*/ 0 w 295747"/>
                    <a:gd name="T37" fmla="*/ 0 h 3319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95747" h="331960">
                      <a:moveTo>
                        <a:pt x="0" y="0"/>
                      </a:moveTo>
                      <a:lnTo>
                        <a:pt x="101097" y="22633"/>
                      </a:lnTo>
                      <a:lnTo>
                        <a:pt x="197668" y="57338"/>
                      </a:lnTo>
                      <a:lnTo>
                        <a:pt x="247462" y="84499"/>
                      </a:lnTo>
                      <a:lnTo>
                        <a:pt x="295747" y="116186"/>
                      </a:lnTo>
                      <a:lnTo>
                        <a:pt x="289711" y="138819"/>
                      </a:lnTo>
                      <a:lnTo>
                        <a:pt x="267077" y="194649"/>
                      </a:lnTo>
                      <a:lnTo>
                        <a:pt x="247462" y="230863"/>
                      </a:lnTo>
                      <a:lnTo>
                        <a:pt x="221810" y="265568"/>
                      </a:lnTo>
                      <a:lnTo>
                        <a:pt x="190123" y="300273"/>
                      </a:lnTo>
                      <a:lnTo>
                        <a:pt x="150891" y="331960"/>
                      </a:lnTo>
                      <a:lnTo>
                        <a:pt x="123731" y="304800"/>
                      </a:lnTo>
                      <a:lnTo>
                        <a:pt x="98079" y="273113"/>
                      </a:lnTo>
                      <a:lnTo>
                        <a:pt x="67901" y="232372"/>
                      </a:lnTo>
                      <a:lnTo>
                        <a:pt x="39232" y="182578"/>
                      </a:lnTo>
                      <a:lnTo>
                        <a:pt x="16598" y="126748"/>
                      </a:lnTo>
                      <a:lnTo>
                        <a:pt x="0" y="0"/>
                      </a:lnTo>
                      <a:lnTo>
                        <a:pt x="0" y="0"/>
                      </a:lnTo>
                      <a:lnTo>
                        <a:pt x="0" y="0"/>
                      </a:lnTo>
                      <a:close/>
                    </a:path>
                  </a:pathLst>
                </a:custGeom>
                <a:solidFill>
                  <a:srgbClr val="6374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21" name="Freeform 156"/>
                <p:cNvSpPr>
                  <a:spLocks/>
                </p:cNvSpPr>
                <p:nvPr/>
              </p:nvSpPr>
              <p:spPr bwMode="auto">
                <a:xfrm>
                  <a:off x="113604316" y="109792315"/>
                  <a:ext cx="212755" cy="270095"/>
                </a:xfrm>
                <a:custGeom>
                  <a:avLst/>
                  <a:gdLst>
                    <a:gd name="T0" fmla="*/ 0 w 212756"/>
                    <a:gd name="T1" fmla="*/ 0 h 270095"/>
                    <a:gd name="T2" fmla="*/ 70919 w 212756"/>
                    <a:gd name="T3" fmla="*/ 16598 h 270095"/>
                    <a:gd name="T4" fmla="*/ 138820 w 212756"/>
                    <a:gd name="T5" fmla="*/ 39232 h 270095"/>
                    <a:gd name="T6" fmla="*/ 212756 w 212756"/>
                    <a:gd name="T7" fmla="*/ 73937 h 270095"/>
                    <a:gd name="T8" fmla="*/ 194649 w 212756"/>
                    <a:gd name="T9" fmla="*/ 149383 h 270095"/>
                    <a:gd name="T10" fmla="*/ 182578 w 212756"/>
                    <a:gd name="T11" fmla="*/ 182579 h 270095"/>
                    <a:gd name="T12" fmla="*/ 164471 w 212756"/>
                    <a:gd name="T13" fmla="*/ 214266 h 270095"/>
                    <a:gd name="T14" fmla="*/ 140329 w 212756"/>
                    <a:gd name="T15" fmla="*/ 244444 h 270095"/>
                    <a:gd name="T16" fmla="*/ 110150 w 212756"/>
                    <a:gd name="T17" fmla="*/ 270095 h 270095"/>
                    <a:gd name="T18" fmla="*/ 92043 w 212756"/>
                    <a:gd name="T19" fmla="*/ 250480 h 270095"/>
                    <a:gd name="T20" fmla="*/ 52812 w 212756"/>
                    <a:gd name="T21" fmla="*/ 193141 h 270095"/>
                    <a:gd name="T22" fmla="*/ 15089 w 212756"/>
                    <a:gd name="T23" fmla="*/ 107133 h 270095"/>
                    <a:gd name="T24" fmla="*/ 0 w 212756"/>
                    <a:gd name="T25" fmla="*/ 0 h 270095"/>
                    <a:gd name="T26" fmla="*/ 0 w 212756"/>
                    <a:gd name="T27" fmla="*/ 0 h 270095"/>
                    <a:gd name="T28" fmla="*/ 0 w 212756"/>
                    <a:gd name="T29" fmla="*/ 0 h 2700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12756" h="270095">
                      <a:moveTo>
                        <a:pt x="0" y="0"/>
                      </a:moveTo>
                      <a:lnTo>
                        <a:pt x="70919" y="16598"/>
                      </a:lnTo>
                      <a:lnTo>
                        <a:pt x="138820" y="39232"/>
                      </a:lnTo>
                      <a:lnTo>
                        <a:pt x="212756" y="73937"/>
                      </a:lnTo>
                      <a:lnTo>
                        <a:pt x="194649" y="149383"/>
                      </a:lnTo>
                      <a:lnTo>
                        <a:pt x="182578" y="182579"/>
                      </a:lnTo>
                      <a:lnTo>
                        <a:pt x="164471" y="214266"/>
                      </a:lnTo>
                      <a:lnTo>
                        <a:pt x="140329" y="244444"/>
                      </a:lnTo>
                      <a:lnTo>
                        <a:pt x="110150" y="270095"/>
                      </a:lnTo>
                      <a:lnTo>
                        <a:pt x="92043" y="250480"/>
                      </a:lnTo>
                      <a:lnTo>
                        <a:pt x="52812" y="193141"/>
                      </a:lnTo>
                      <a:lnTo>
                        <a:pt x="15089" y="107133"/>
                      </a:lnTo>
                      <a:lnTo>
                        <a:pt x="0" y="0"/>
                      </a:lnTo>
                      <a:lnTo>
                        <a:pt x="0" y="0"/>
                      </a:lnTo>
                      <a:lnTo>
                        <a:pt x="0" y="0"/>
                      </a:lnTo>
                      <a:close/>
                    </a:path>
                  </a:pathLst>
                </a:custGeom>
                <a:solidFill>
                  <a:srgbClr val="FFCF9E"/>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22" name="Freeform 157"/>
                <p:cNvSpPr>
                  <a:spLocks/>
                </p:cNvSpPr>
                <p:nvPr/>
              </p:nvSpPr>
              <p:spPr bwMode="auto">
                <a:xfrm>
                  <a:off x="113693342" y="109814948"/>
                  <a:ext cx="39230" cy="90536"/>
                </a:xfrm>
                <a:custGeom>
                  <a:avLst/>
                  <a:gdLst>
                    <a:gd name="T0" fmla="*/ 0 w 39231"/>
                    <a:gd name="T1" fmla="*/ 0 h 90535"/>
                    <a:gd name="T2" fmla="*/ 4526 w 39231"/>
                    <a:gd name="T3" fmla="*/ 84499 h 90535"/>
                    <a:gd name="T4" fmla="*/ 22633 w 39231"/>
                    <a:gd name="T5" fmla="*/ 90535 h 90535"/>
                    <a:gd name="T6" fmla="*/ 39231 w 39231"/>
                    <a:gd name="T7" fmla="*/ 12071 h 90535"/>
                    <a:gd name="T8" fmla="*/ 0 w 39231"/>
                    <a:gd name="T9" fmla="*/ 0 h 90535"/>
                    <a:gd name="T10" fmla="*/ 0 w 39231"/>
                    <a:gd name="T11" fmla="*/ 0 h 90535"/>
                    <a:gd name="T12" fmla="*/ 0 w 39231"/>
                    <a:gd name="T13" fmla="*/ 0 h 90535"/>
                    <a:gd name="T14" fmla="*/ 0 w 39231"/>
                    <a:gd name="T15" fmla="*/ 0 h 9053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9231" h="90535">
                      <a:moveTo>
                        <a:pt x="0" y="0"/>
                      </a:moveTo>
                      <a:lnTo>
                        <a:pt x="4526" y="84499"/>
                      </a:lnTo>
                      <a:lnTo>
                        <a:pt x="22633" y="90535"/>
                      </a:lnTo>
                      <a:lnTo>
                        <a:pt x="39231" y="12071"/>
                      </a:lnTo>
                      <a:lnTo>
                        <a:pt x="0" y="0"/>
                      </a:lnTo>
                      <a:lnTo>
                        <a:pt x="0" y="0"/>
                      </a:lnTo>
                      <a:lnTo>
                        <a:pt x="0" y="0"/>
                      </a:lnTo>
                      <a:lnTo>
                        <a:pt x="0" y="0"/>
                      </a:lnTo>
                      <a:close/>
                    </a:path>
                  </a:pathLst>
                </a:custGeom>
                <a:solidFill>
                  <a:srgbClr val="FF409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23" name="Freeform 158"/>
                <p:cNvSpPr>
                  <a:spLocks/>
                </p:cNvSpPr>
                <p:nvPr/>
              </p:nvSpPr>
              <p:spPr bwMode="auto">
                <a:xfrm>
                  <a:off x="113636002" y="109916045"/>
                  <a:ext cx="49794" cy="52813"/>
                </a:xfrm>
                <a:custGeom>
                  <a:avLst/>
                  <a:gdLst>
                    <a:gd name="T0" fmla="*/ 43758 w 49794"/>
                    <a:gd name="T1" fmla="*/ 0 h 52812"/>
                    <a:gd name="T2" fmla="*/ 0 w 49794"/>
                    <a:gd name="T3" fmla="*/ 21125 h 52812"/>
                    <a:gd name="T4" fmla="*/ 12071 w 49794"/>
                    <a:gd name="T5" fmla="*/ 52812 h 52812"/>
                    <a:gd name="T6" fmla="*/ 49794 w 49794"/>
                    <a:gd name="T7" fmla="*/ 10562 h 52812"/>
                    <a:gd name="T8" fmla="*/ 43758 w 49794"/>
                    <a:gd name="T9" fmla="*/ 0 h 52812"/>
                    <a:gd name="T10" fmla="*/ 43758 w 49794"/>
                    <a:gd name="T11" fmla="*/ 0 h 52812"/>
                    <a:gd name="T12" fmla="*/ 43758 w 49794"/>
                    <a:gd name="T13" fmla="*/ 0 h 52812"/>
                    <a:gd name="T14" fmla="*/ 43758 w 49794"/>
                    <a:gd name="T15" fmla="*/ 0 h 5281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9794" h="52812">
                      <a:moveTo>
                        <a:pt x="43758" y="0"/>
                      </a:moveTo>
                      <a:lnTo>
                        <a:pt x="0" y="21125"/>
                      </a:lnTo>
                      <a:lnTo>
                        <a:pt x="12071" y="52812"/>
                      </a:lnTo>
                      <a:lnTo>
                        <a:pt x="49794" y="10562"/>
                      </a:lnTo>
                      <a:lnTo>
                        <a:pt x="43758" y="0"/>
                      </a:lnTo>
                      <a:lnTo>
                        <a:pt x="43758" y="0"/>
                      </a:lnTo>
                      <a:lnTo>
                        <a:pt x="43758" y="0"/>
                      </a:lnTo>
                      <a:lnTo>
                        <a:pt x="43758" y="0"/>
                      </a:lnTo>
                      <a:close/>
                    </a:path>
                  </a:pathLst>
                </a:custGeom>
                <a:solidFill>
                  <a:srgbClr val="FF409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24" name="Freeform 159"/>
                <p:cNvSpPr>
                  <a:spLocks/>
                </p:cNvSpPr>
                <p:nvPr/>
              </p:nvSpPr>
              <p:spPr bwMode="auto">
                <a:xfrm>
                  <a:off x="113725028" y="109934152"/>
                  <a:ext cx="60356" cy="76955"/>
                </a:xfrm>
                <a:custGeom>
                  <a:avLst/>
                  <a:gdLst>
                    <a:gd name="T0" fmla="*/ 9053 w 60356"/>
                    <a:gd name="T1" fmla="*/ 0 h 76954"/>
                    <a:gd name="T2" fmla="*/ 0 w 60356"/>
                    <a:gd name="T3" fmla="*/ 9053 h 76954"/>
                    <a:gd name="T4" fmla="*/ 36214 w 60356"/>
                    <a:gd name="T5" fmla="*/ 76954 h 76954"/>
                    <a:gd name="T6" fmla="*/ 60356 w 60356"/>
                    <a:gd name="T7" fmla="*/ 37723 h 76954"/>
                    <a:gd name="T8" fmla="*/ 9053 w 60356"/>
                    <a:gd name="T9" fmla="*/ 0 h 76954"/>
                    <a:gd name="T10" fmla="*/ 9053 w 60356"/>
                    <a:gd name="T11" fmla="*/ 0 h 76954"/>
                    <a:gd name="T12" fmla="*/ 9053 w 60356"/>
                    <a:gd name="T13" fmla="*/ 0 h 76954"/>
                    <a:gd name="T14" fmla="*/ 9053 w 60356"/>
                    <a:gd name="T15" fmla="*/ 0 h 7695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0356" h="76954">
                      <a:moveTo>
                        <a:pt x="9053" y="0"/>
                      </a:moveTo>
                      <a:lnTo>
                        <a:pt x="0" y="9053"/>
                      </a:lnTo>
                      <a:lnTo>
                        <a:pt x="36214" y="76954"/>
                      </a:lnTo>
                      <a:lnTo>
                        <a:pt x="60356" y="37723"/>
                      </a:lnTo>
                      <a:lnTo>
                        <a:pt x="9053" y="0"/>
                      </a:lnTo>
                      <a:lnTo>
                        <a:pt x="9053" y="0"/>
                      </a:lnTo>
                      <a:lnTo>
                        <a:pt x="9053" y="0"/>
                      </a:lnTo>
                      <a:lnTo>
                        <a:pt x="9053" y="0"/>
                      </a:lnTo>
                      <a:close/>
                    </a:path>
                  </a:pathLst>
                </a:custGeom>
                <a:solidFill>
                  <a:srgbClr val="FF409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25" name="Freeform 160"/>
                <p:cNvSpPr>
                  <a:spLocks/>
                </p:cNvSpPr>
                <p:nvPr/>
              </p:nvSpPr>
              <p:spPr bwMode="auto">
                <a:xfrm>
                  <a:off x="113814052" y="108429769"/>
                  <a:ext cx="137312" cy="93553"/>
                </a:xfrm>
                <a:custGeom>
                  <a:avLst/>
                  <a:gdLst>
                    <a:gd name="T0" fmla="*/ 7545 w 137311"/>
                    <a:gd name="T1" fmla="*/ 0 h 93553"/>
                    <a:gd name="T2" fmla="*/ 0 w 137311"/>
                    <a:gd name="T3" fmla="*/ 67901 h 93553"/>
                    <a:gd name="T4" fmla="*/ 66393 w 137311"/>
                    <a:gd name="T5" fmla="*/ 93553 h 93553"/>
                    <a:gd name="T6" fmla="*/ 137311 w 137311"/>
                    <a:gd name="T7" fmla="*/ 90535 h 93553"/>
                    <a:gd name="T8" fmla="*/ 99589 w 137311"/>
                    <a:gd name="T9" fmla="*/ 12071 h 93553"/>
                    <a:gd name="T10" fmla="*/ 67901 w 137311"/>
                    <a:gd name="T11" fmla="*/ 18107 h 93553"/>
                    <a:gd name="T12" fmla="*/ 7545 w 137311"/>
                    <a:gd name="T13" fmla="*/ 0 h 93553"/>
                    <a:gd name="T14" fmla="*/ 7545 w 137311"/>
                    <a:gd name="T15" fmla="*/ 0 h 93553"/>
                    <a:gd name="T16" fmla="*/ 7545 w 137311"/>
                    <a:gd name="T17" fmla="*/ 0 h 935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37311" h="93553">
                      <a:moveTo>
                        <a:pt x="7545" y="0"/>
                      </a:moveTo>
                      <a:lnTo>
                        <a:pt x="0" y="67901"/>
                      </a:lnTo>
                      <a:lnTo>
                        <a:pt x="66393" y="93553"/>
                      </a:lnTo>
                      <a:lnTo>
                        <a:pt x="137311" y="90535"/>
                      </a:lnTo>
                      <a:lnTo>
                        <a:pt x="99589" y="12071"/>
                      </a:lnTo>
                      <a:lnTo>
                        <a:pt x="67901" y="18107"/>
                      </a:lnTo>
                      <a:lnTo>
                        <a:pt x="7545" y="0"/>
                      </a:lnTo>
                      <a:lnTo>
                        <a:pt x="7545" y="0"/>
                      </a:lnTo>
                      <a:lnTo>
                        <a:pt x="7545" y="0"/>
                      </a:lnTo>
                      <a:close/>
                    </a:path>
                  </a:pathLst>
                </a:custGeom>
                <a:solidFill>
                  <a:srgbClr val="A66B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26" name="Freeform 161"/>
                <p:cNvSpPr>
                  <a:spLocks/>
                </p:cNvSpPr>
                <p:nvPr/>
              </p:nvSpPr>
              <p:spPr bwMode="auto">
                <a:xfrm>
                  <a:off x="113827634" y="108444858"/>
                  <a:ext cx="19616" cy="49793"/>
                </a:xfrm>
                <a:custGeom>
                  <a:avLst/>
                  <a:gdLst>
                    <a:gd name="T0" fmla="*/ 0 w 19615"/>
                    <a:gd name="T1" fmla="*/ 49794 h 49794"/>
                    <a:gd name="T2" fmla="*/ 1509 w 19615"/>
                    <a:gd name="T3" fmla="*/ 0 h 49794"/>
                    <a:gd name="T4" fmla="*/ 19615 w 19615"/>
                    <a:gd name="T5" fmla="*/ 7545 h 49794"/>
                    <a:gd name="T6" fmla="*/ 9053 w 19615"/>
                    <a:gd name="T7" fmla="*/ 13580 h 49794"/>
                    <a:gd name="T8" fmla="*/ 0 w 19615"/>
                    <a:gd name="T9" fmla="*/ 49794 h 49794"/>
                    <a:gd name="T10" fmla="*/ 0 w 19615"/>
                    <a:gd name="T11" fmla="*/ 49794 h 49794"/>
                    <a:gd name="T12" fmla="*/ 0 w 19615"/>
                    <a:gd name="T13" fmla="*/ 49794 h 49794"/>
                    <a:gd name="T14" fmla="*/ 0 w 19615"/>
                    <a:gd name="T15" fmla="*/ 49794 h 4979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9615" h="49794">
                      <a:moveTo>
                        <a:pt x="0" y="49794"/>
                      </a:moveTo>
                      <a:lnTo>
                        <a:pt x="1509" y="0"/>
                      </a:lnTo>
                      <a:lnTo>
                        <a:pt x="19615" y="7545"/>
                      </a:lnTo>
                      <a:lnTo>
                        <a:pt x="9053" y="13580"/>
                      </a:lnTo>
                      <a:lnTo>
                        <a:pt x="0" y="49794"/>
                      </a:lnTo>
                      <a:lnTo>
                        <a:pt x="0" y="49794"/>
                      </a:lnTo>
                      <a:lnTo>
                        <a:pt x="0" y="49794"/>
                      </a:lnTo>
                      <a:lnTo>
                        <a:pt x="0" y="49794"/>
                      </a:lnTo>
                      <a:close/>
                    </a:path>
                  </a:pathLst>
                </a:custGeom>
                <a:solidFill>
                  <a:srgbClr val="D1B2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27" name="Freeform 162"/>
                <p:cNvSpPr>
                  <a:spLocks/>
                </p:cNvSpPr>
                <p:nvPr/>
              </p:nvSpPr>
              <p:spPr bwMode="auto">
                <a:xfrm>
                  <a:off x="113836687" y="108426751"/>
                  <a:ext cx="30178" cy="13581"/>
                </a:xfrm>
                <a:custGeom>
                  <a:avLst/>
                  <a:gdLst>
                    <a:gd name="T0" fmla="*/ 22634 w 30178"/>
                    <a:gd name="T1" fmla="*/ 0 h 13581"/>
                    <a:gd name="T2" fmla="*/ 0 w 30178"/>
                    <a:gd name="T3" fmla="*/ 3018 h 13581"/>
                    <a:gd name="T4" fmla="*/ 30178 w 30178"/>
                    <a:gd name="T5" fmla="*/ 13581 h 13581"/>
                    <a:gd name="T6" fmla="*/ 18107 w 30178"/>
                    <a:gd name="T7" fmla="*/ 4527 h 13581"/>
                    <a:gd name="T8" fmla="*/ 22634 w 30178"/>
                    <a:gd name="T9" fmla="*/ 0 h 13581"/>
                    <a:gd name="T10" fmla="*/ 22634 w 30178"/>
                    <a:gd name="T11" fmla="*/ 0 h 13581"/>
                    <a:gd name="T12" fmla="*/ 22634 w 30178"/>
                    <a:gd name="T13" fmla="*/ 0 h 13581"/>
                    <a:gd name="T14" fmla="*/ 22634 w 30178"/>
                    <a:gd name="T15" fmla="*/ 0 h 1358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0178" h="13581">
                      <a:moveTo>
                        <a:pt x="22634" y="0"/>
                      </a:moveTo>
                      <a:lnTo>
                        <a:pt x="0" y="3018"/>
                      </a:lnTo>
                      <a:lnTo>
                        <a:pt x="30178" y="13581"/>
                      </a:lnTo>
                      <a:lnTo>
                        <a:pt x="18107" y="4527"/>
                      </a:lnTo>
                      <a:lnTo>
                        <a:pt x="22634" y="0"/>
                      </a:lnTo>
                      <a:lnTo>
                        <a:pt x="22634" y="0"/>
                      </a:lnTo>
                      <a:lnTo>
                        <a:pt x="22634" y="0"/>
                      </a:lnTo>
                      <a:lnTo>
                        <a:pt x="22634" y="0"/>
                      </a:lnTo>
                      <a:close/>
                    </a:path>
                  </a:pathLst>
                </a:custGeom>
                <a:solidFill>
                  <a:srgbClr val="EBDE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28" name="Freeform 163"/>
                <p:cNvSpPr>
                  <a:spLocks/>
                </p:cNvSpPr>
                <p:nvPr/>
              </p:nvSpPr>
              <p:spPr bwMode="auto">
                <a:xfrm>
                  <a:off x="113667689" y="109890394"/>
                  <a:ext cx="73937" cy="70919"/>
                </a:xfrm>
                <a:custGeom>
                  <a:avLst/>
                  <a:gdLst>
                    <a:gd name="T0" fmla="*/ 0 w 73937"/>
                    <a:gd name="T1" fmla="*/ 0 h 70918"/>
                    <a:gd name="T2" fmla="*/ 73937 w 73937"/>
                    <a:gd name="T3" fmla="*/ 21124 h 70918"/>
                    <a:gd name="T4" fmla="*/ 40741 w 73937"/>
                    <a:gd name="T5" fmla="*/ 70918 h 70918"/>
                    <a:gd name="T6" fmla="*/ 0 w 73937"/>
                    <a:gd name="T7" fmla="*/ 0 h 70918"/>
                    <a:gd name="T8" fmla="*/ 0 w 73937"/>
                    <a:gd name="T9" fmla="*/ 0 h 70918"/>
                    <a:gd name="T10" fmla="*/ 0 w 73937"/>
                    <a:gd name="T11" fmla="*/ 0 h 70918"/>
                    <a:gd name="T12" fmla="*/ 0 w 73937"/>
                    <a:gd name="T13" fmla="*/ 0 h 70918"/>
                  </a:gdLst>
                  <a:ahLst/>
                  <a:cxnLst>
                    <a:cxn ang="0">
                      <a:pos x="T0" y="T1"/>
                    </a:cxn>
                    <a:cxn ang="0">
                      <a:pos x="T2" y="T3"/>
                    </a:cxn>
                    <a:cxn ang="0">
                      <a:pos x="T4" y="T5"/>
                    </a:cxn>
                    <a:cxn ang="0">
                      <a:pos x="T6" y="T7"/>
                    </a:cxn>
                    <a:cxn ang="0">
                      <a:pos x="T8" y="T9"/>
                    </a:cxn>
                    <a:cxn ang="0">
                      <a:pos x="T10" y="T11"/>
                    </a:cxn>
                    <a:cxn ang="0">
                      <a:pos x="T12" y="T13"/>
                    </a:cxn>
                  </a:cxnLst>
                  <a:rect l="0" t="0" r="r" b="b"/>
                  <a:pathLst>
                    <a:path w="73937" h="70918">
                      <a:moveTo>
                        <a:pt x="0" y="0"/>
                      </a:moveTo>
                      <a:lnTo>
                        <a:pt x="73937" y="21124"/>
                      </a:lnTo>
                      <a:lnTo>
                        <a:pt x="40741" y="70918"/>
                      </a:lnTo>
                      <a:lnTo>
                        <a:pt x="0" y="0"/>
                      </a:lnTo>
                      <a:lnTo>
                        <a:pt x="0" y="0"/>
                      </a:lnTo>
                      <a:lnTo>
                        <a:pt x="0" y="0"/>
                      </a:lnTo>
                      <a:lnTo>
                        <a:pt x="0" y="0"/>
                      </a:lnTo>
                      <a:close/>
                    </a:path>
                  </a:pathLst>
                </a:custGeom>
                <a:solidFill>
                  <a:srgbClr val="A66B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29" name="Freeform 164"/>
                <p:cNvSpPr>
                  <a:spLocks/>
                </p:cNvSpPr>
                <p:nvPr/>
              </p:nvSpPr>
              <p:spPr bwMode="auto">
                <a:xfrm>
                  <a:off x="113631475" y="110171052"/>
                  <a:ext cx="39232" cy="31687"/>
                </a:xfrm>
                <a:custGeom>
                  <a:avLst/>
                  <a:gdLst>
                    <a:gd name="T0" fmla="*/ 0 w 39232"/>
                    <a:gd name="T1" fmla="*/ 1509 h 31687"/>
                    <a:gd name="T2" fmla="*/ 39232 w 39232"/>
                    <a:gd name="T3" fmla="*/ 0 h 31687"/>
                    <a:gd name="T4" fmla="*/ 18107 w 39232"/>
                    <a:gd name="T5" fmla="*/ 31687 h 31687"/>
                    <a:gd name="T6" fmla="*/ 0 w 39232"/>
                    <a:gd name="T7" fmla="*/ 1509 h 31687"/>
                    <a:gd name="T8" fmla="*/ 0 w 39232"/>
                    <a:gd name="T9" fmla="*/ 1509 h 31687"/>
                    <a:gd name="T10" fmla="*/ 0 w 39232"/>
                    <a:gd name="T11" fmla="*/ 1509 h 31687"/>
                    <a:gd name="T12" fmla="*/ 0 w 39232"/>
                    <a:gd name="T13" fmla="*/ 1509 h 31687"/>
                  </a:gdLst>
                  <a:ahLst/>
                  <a:cxnLst>
                    <a:cxn ang="0">
                      <a:pos x="T0" y="T1"/>
                    </a:cxn>
                    <a:cxn ang="0">
                      <a:pos x="T2" y="T3"/>
                    </a:cxn>
                    <a:cxn ang="0">
                      <a:pos x="T4" y="T5"/>
                    </a:cxn>
                    <a:cxn ang="0">
                      <a:pos x="T6" y="T7"/>
                    </a:cxn>
                    <a:cxn ang="0">
                      <a:pos x="T8" y="T9"/>
                    </a:cxn>
                    <a:cxn ang="0">
                      <a:pos x="T10" y="T11"/>
                    </a:cxn>
                    <a:cxn ang="0">
                      <a:pos x="T12" y="T13"/>
                    </a:cxn>
                  </a:cxnLst>
                  <a:rect l="0" t="0" r="r" b="b"/>
                  <a:pathLst>
                    <a:path w="39232" h="31687">
                      <a:moveTo>
                        <a:pt x="0" y="1509"/>
                      </a:moveTo>
                      <a:lnTo>
                        <a:pt x="39232" y="0"/>
                      </a:lnTo>
                      <a:lnTo>
                        <a:pt x="18107" y="31687"/>
                      </a:lnTo>
                      <a:lnTo>
                        <a:pt x="0" y="1509"/>
                      </a:lnTo>
                      <a:lnTo>
                        <a:pt x="0" y="1509"/>
                      </a:lnTo>
                      <a:lnTo>
                        <a:pt x="0" y="1509"/>
                      </a:lnTo>
                      <a:lnTo>
                        <a:pt x="0" y="1509"/>
                      </a:lnTo>
                      <a:close/>
                    </a:path>
                  </a:pathLst>
                </a:custGeom>
                <a:solidFill>
                  <a:srgbClr val="A66B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30" name="Freeform 165"/>
                <p:cNvSpPr>
                  <a:spLocks/>
                </p:cNvSpPr>
                <p:nvPr/>
              </p:nvSpPr>
              <p:spPr bwMode="auto">
                <a:xfrm>
                  <a:off x="113673725" y="110184632"/>
                  <a:ext cx="46776" cy="36214"/>
                </a:xfrm>
                <a:custGeom>
                  <a:avLst/>
                  <a:gdLst>
                    <a:gd name="T0" fmla="*/ 0 w 46776"/>
                    <a:gd name="T1" fmla="*/ 22634 h 36214"/>
                    <a:gd name="T2" fmla="*/ 28669 w 46776"/>
                    <a:gd name="T3" fmla="*/ 0 h 36214"/>
                    <a:gd name="T4" fmla="*/ 46776 w 46776"/>
                    <a:gd name="T5" fmla="*/ 36214 h 36214"/>
                    <a:gd name="T6" fmla="*/ 0 w 46776"/>
                    <a:gd name="T7" fmla="*/ 22634 h 36214"/>
                    <a:gd name="T8" fmla="*/ 0 w 46776"/>
                    <a:gd name="T9" fmla="*/ 22634 h 36214"/>
                    <a:gd name="T10" fmla="*/ 0 w 46776"/>
                    <a:gd name="T11" fmla="*/ 22634 h 36214"/>
                    <a:gd name="T12" fmla="*/ 0 w 46776"/>
                    <a:gd name="T13" fmla="*/ 22634 h 36214"/>
                  </a:gdLst>
                  <a:ahLst/>
                  <a:cxnLst>
                    <a:cxn ang="0">
                      <a:pos x="T0" y="T1"/>
                    </a:cxn>
                    <a:cxn ang="0">
                      <a:pos x="T2" y="T3"/>
                    </a:cxn>
                    <a:cxn ang="0">
                      <a:pos x="T4" y="T5"/>
                    </a:cxn>
                    <a:cxn ang="0">
                      <a:pos x="T6" y="T7"/>
                    </a:cxn>
                    <a:cxn ang="0">
                      <a:pos x="T8" y="T9"/>
                    </a:cxn>
                    <a:cxn ang="0">
                      <a:pos x="T10" y="T11"/>
                    </a:cxn>
                    <a:cxn ang="0">
                      <a:pos x="T12" y="T13"/>
                    </a:cxn>
                  </a:cxnLst>
                  <a:rect l="0" t="0" r="r" b="b"/>
                  <a:pathLst>
                    <a:path w="46776" h="36214">
                      <a:moveTo>
                        <a:pt x="0" y="22634"/>
                      </a:moveTo>
                      <a:lnTo>
                        <a:pt x="28669" y="0"/>
                      </a:lnTo>
                      <a:lnTo>
                        <a:pt x="46776" y="36214"/>
                      </a:lnTo>
                      <a:lnTo>
                        <a:pt x="0" y="22634"/>
                      </a:lnTo>
                      <a:lnTo>
                        <a:pt x="0" y="22634"/>
                      </a:lnTo>
                      <a:lnTo>
                        <a:pt x="0" y="22634"/>
                      </a:lnTo>
                      <a:lnTo>
                        <a:pt x="0" y="22634"/>
                      </a:lnTo>
                      <a:close/>
                    </a:path>
                  </a:pathLst>
                </a:custGeom>
                <a:solidFill>
                  <a:srgbClr val="A66B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31" name="Freeform 166"/>
                <p:cNvSpPr>
                  <a:spLocks/>
                </p:cNvSpPr>
                <p:nvPr/>
              </p:nvSpPr>
              <p:spPr bwMode="auto">
                <a:xfrm>
                  <a:off x="113747661" y="110195193"/>
                  <a:ext cx="40741" cy="39232"/>
                </a:xfrm>
                <a:custGeom>
                  <a:avLst/>
                  <a:gdLst>
                    <a:gd name="T0" fmla="*/ 0 w 40741"/>
                    <a:gd name="T1" fmla="*/ 0 h 39232"/>
                    <a:gd name="T2" fmla="*/ 12072 w 40741"/>
                    <a:gd name="T3" fmla="*/ 39232 h 39232"/>
                    <a:gd name="T4" fmla="*/ 40741 w 40741"/>
                    <a:gd name="T5" fmla="*/ 16599 h 39232"/>
                    <a:gd name="T6" fmla="*/ 0 w 40741"/>
                    <a:gd name="T7" fmla="*/ 0 h 39232"/>
                    <a:gd name="T8" fmla="*/ 0 w 40741"/>
                    <a:gd name="T9" fmla="*/ 0 h 39232"/>
                    <a:gd name="T10" fmla="*/ 0 w 40741"/>
                    <a:gd name="T11" fmla="*/ 0 h 39232"/>
                    <a:gd name="T12" fmla="*/ 0 w 40741"/>
                    <a:gd name="T13" fmla="*/ 0 h 39232"/>
                  </a:gdLst>
                  <a:ahLst/>
                  <a:cxnLst>
                    <a:cxn ang="0">
                      <a:pos x="T0" y="T1"/>
                    </a:cxn>
                    <a:cxn ang="0">
                      <a:pos x="T2" y="T3"/>
                    </a:cxn>
                    <a:cxn ang="0">
                      <a:pos x="T4" y="T5"/>
                    </a:cxn>
                    <a:cxn ang="0">
                      <a:pos x="T6" y="T7"/>
                    </a:cxn>
                    <a:cxn ang="0">
                      <a:pos x="T8" y="T9"/>
                    </a:cxn>
                    <a:cxn ang="0">
                      <a:pos x="T10" y="T11"/>
                    </a:cxn>
                    <a:cxn ang="0">
                      <a:pos x="T12" y="T13"/>
                    </a:cxn>
                  </a:cxnLst>
                  <a:rect l="0" t="0" r="r" b="b"/>
                  <a:pathLst>
                    <a:path w="40741" h="39232">
                      <a:moveTo>
                        <a:pt x="0" y="0"/>
                      </a:moveTo>
                      <a:lnTo>
                        <a:pt x="12072" y="39232"/>
                      </a:lnTo>
                      <a:lnTo>
                        <a:pt x="40741" y="16599"/>
                      </a:lnTo>
                      <a:lnTo>
                        <a:pt x="0" y="0"/>
                      </a:lnTo>
                      <a:lnTo>
                        <a:pt x="0" y="0"/>
                      </a:lnTo>
                      <a:lnTo>
                        <a:pt x="0" y="0"/>
                      </a:lnTo>
                      <a:lnTo>
                        <a:pt x="0" y="0"/>
                      </a:lnTo>
                      <a:close/>
                    </a:path>
                  </a:pathLst>
                </a:custGeom>
                <a:solidFill>
                  <a:srgbClr val="A66B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32" name="Freeform 167"/>
                <p:cNvSpPr>
                  <a:spLocks/>
                </p:cNvSpPr>
                <p:nvPr/>
              </p:nvSpPr>
              <p:spPr bwMode="auto">
                <a:xfrm>
                  <a:off x="113795946" y="110217827"/>
                  <a:ext cx="43759" cy="33197"/>
                </a:xfrm>
                <a:custGeom>
                  <a:avLst/>
                  <a:gdLst>
                    <a:gd name="T0" fmla="*/ 0 w 43758"/>
                    <a:gd name="T1" fmla="*/ 24143 h 33196"/>
                    <a:gd name="T2" fmla="*/ 30178 w 43758"/>
                    <a:gd name="T3" fmla="*/ 0 h 33196"/>
                    <a:gd name="T4" fmla="*/ 43758 w 43758"/>
                    <a:gd name="T5" fmla="*/ 33196 h 33196"/>
                    <a:gd name="T6" fmla="*/ 0 w 43758"/>
                    <a:gd name="T7" fmla="*/ 24143 h 33196"/>
                    <a:gd name="T8" fmla="*/ 0 w 43758"/>
                    <a:gd name="T9" fmla="*/ 24143 h 33196"/>
                    <a:gd name="T10" fmla="*/ 0 w 43758"/>
                    <a:gd name="T11" fmla="*/ 24143 h 33196"/>
                    <a:gd name="T12" fmla="*/ 0 w 43758"/>
                    <a:gd name="T13" fmla="*/ 24143 h 33196"/>
                  </a:gdLst>
                  <a:ahLst/>
                  <a:cxnLst>
                    <a:cxn ang="0">
                      <a:pos x="T0" y="T1"/>
                    </a:cxn>
                    <a:cxn ang="0">
                      <a:pos x="T2" y="T3"/>
                    </a:cxn>
                    <a:cxn ang="0">
                      <a:pos x="T4" y="T5"/>
                    </a:cxn>
                    <a:cxn ang="0">
                      <a:pos x="T6" y="T7"/>
                    </a:cxn>
                    <a:cxn ang="0">
                      <a:pos x="T8" y="T9"/>
                    </a:cxn>
                    <a:cxn ang="0">
                      <a:pos x="T10" y="T11"/>
                    </a:cxn>
                    <a:cxn ang="0">
                      <a:pos x="T12" y="T13"/>
                    </a:cxn>
                  </a:cxnLst>
                  <a:rect l="0" t="0" r="r" b="b"/>
                  <a:pathLst>
                    <a:path w="43758" h="33196">
                      <a:moveTo>
                        <a:pt x="0" y="24143"/>
                      </a:moveTo>
                      <a:lnTo>
                        <a:pt x="30178" y="0"/>
                      </a:lnTo>
                      <a:lnTo>
                        <a:pt x="43758" y="33196"/>
                      </a:lnTo>
                      <a:lnTo>
                        <a:pt x="0" y="24143"/>
                      </a:lnTo>
                      <a:lnTo>
                        <a:pt x="0" y="24143"/>
                      </a:lnTo>
                      <a:lnTo>
                        <a:pt x="0" y="24143"/>
                      </a:lnTo>
                      <a:lnTo>
                        <a:pt x="0" y="24143"/>
                      </a:lnTo>
                      <a:close/>
                    </a:path>
                  </a:pathLst>
                </a:custGeom>
                <a:solidFill>
                  <a:srgbClr val="A66B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33" name="Freeform 168"/>
                <p:cNvSpPr>
                  <a:spLocks/>
                </p:cNvSpPr>
                <p:nvPr/>
              </p:nvSpPr>
              <p:spPr bwMode="auto">
                <a:xfrm>
                  <a:off x="113859321" y="110225373"/>
                  <a:ext cx="40740" cy="34705"/>
                </a:xfrm>
                <a:custGeom>
                  <a:avLst/>
                  <a:gdLst>
                    <a:gd name="T0" fmla="*/ 0 w 40740"/>
                    <a:gd name="T1" fmla="*/ 0 h 34705"/>
                    <a:gd name="T2" fmla="*/ 40740 w 40740"/>
                    <a:gd name="T3" fmla="*/ 12071 h 34705"/>
                    <a:gd name="T4" fmla="*/ 12071 w 40740"/>
                    <a:gd name="T5" fmla="*/ 34705 h 34705"/>
                    <a:gd name="T6" fmla="*/ 0 w 40740"/>
                    <a:gd name="T7" fmla="*/ 0 h 34705"/>
                    <a:gd name="T8" fmla="*/ 0 w 40740"/>
                    <a:gd name="T9" fmla="*/ 0 h 34705"/>
                    <a:gd name="T10" fmla="*/ 0 w 40740"/>
                    <a:gd name="T11" fmla="*/ 0 h 34705"/>
                    <a:gd name="T12" fmla="*/ 0 w 40740"/>
                    <a:gd name="T13" fmla="*/ 0 h 34705"/>
                  </a:gdLst>
                  <a:ahLst/>
                  <a:cxnLst>
                    <a:cxn ang="0">
                      <a:pos x="T0" y="T1"/>
                    </a:cxn>
                    <a:cxn ang="0">
                      <a:pos x="T2" y="T3"/>
                    </a:cxn>
                    <a:cxn ang="0">
                      <a:pos x="T4" y="T5"/>
                    </a:cxn>
                    <a:cxn ang="0">
                      <a:pos x="T6" y="T7"/>
                    </a:cxn>
                    <a:cxn ang="0">
                      <a:pos x="T8" y="T9"/>
                    </a:cxn>
                    <a:cxn ang="0">
                      <a:pos x="T10" y="T11"/>
                    </a:cxn>
                    <a:cxn ang="0">
                      <a:pos x="T12" y="T13"/>
                    </a:cxn>
                  </a:cxnLst>
                  <a:rect l="0" t="0" r="r" b="b"/>
                  <a:pathLst>
                    <a:path w="40740" h="34705">
                      <a:moveTo>
                        <a:pt x="0" y="0"/>
                      </a:moveTo>
                      <a:lnTo>
                        <a:pt x="40740" y="12071"/>
                      </a:lnTo>
                      <a:lnTo>
                        <a:pt x="12071" y="34705"/>
                      </a:lnTo>
                      <a:lnTo>
                        <a:pt x="0" y="0"/>
                      </a:lnTo>
                      <a:lnTo>
                        <a:pt x="0" y="0"/>
                      </a:lnTo>
                      <a:lnTo>
                        <a:pt x="0" y="0"/>
                      </a:lnTo>
                      <a:lnTo>
                        <a:pt x="0" y="0"/>
                      </a:lnTo>
                      <a:close/>
                    </a:path>
                  </a:pathLst>
                </a:custGeom>
                <a:solidFill>
                  <a:srgbClr val="A66B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34" name="Freeform 169"/>
                <p:cNvSpPr>
                  <a:spLocks/>
                </p:cNvSpPr>
                <p:nvPr/>
              </p:nvSpPr>
              <p:spPr bwMode="auto">
                <a:xfrm>
                  <a:off x="113605824" y="109651986"/>
                  <a:ext cx="256515" cy="175034"/>
                </a:xfrm>
                <a:custGeom>
                  <a:avLst/>
                  <a:gdLst>
                    <a:gd name="T0" fmla="*/ 0 w 256515"/>
                    <a:gd name="T1" fmla="*/ 0 h 175033"/>
                    <a:gd name="T2" fmla="*/ 25651 w 256515"/>
                    <a:gd name="T3" fmla="*/ 111659 h 175033"/>
                    <a:gd name="T4" fmla="*/ 87517 w 256515"/>
                    <a:gd name="T5" fmla="*/ 132784 h 175033"/>
                    <a:gd name="T6" fmla="*/ 141837 w 256515"/>
                    <a:gd name="T7" fmla="*/ 153909 h 175033"/>
                    <a:gd name="T8" fmla="*/ 190123 w 256515"/>
                    <a:gd name="T9" fmla="*/ 175033 h 175033"/>
                    <a:gd name="T10" fmla="*/ 256515 w 256515"/>
                    <a:gd name="T11" fmla="*/ 81481 h 175033"/>
                    <a:gd name="T12" fmla="*/ 0 w 256515"/>
                    <a:gd name="T13" fmla="*/ 0 h 175033"/>
                    <a:gd name="T14" fmla="*/ 0 w 256515"/>
                    <a:gd name="T15" fmla="*/ 0 h 175033"/>
                    <a:gd name="T16" fmla="*/ 0 w 256515"/>
                    <a:gd name="T17" fmla="*/ 0 h 1750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56515" h="175033">
                      <a:moveTo>
                        <a:pt x="0" y="0"/>
                      </a:moveTo>
                      <a:lnTo>
                        <a:pt x="25651" y="111659"/>
                      </a:lnTo>
                      <a:lnTo>
                        <a:pt x="87517" y="132784"/>
                      </a:lnTo>
                      <a:lnTo>
                        <a:pt x="141837" y="153909"/>
                      </a:lnTo>
                      <a:lnTo>
                        <a:pt x="190123" y="175033"/>
                      </a:lnTo>
                      <a:lnTo>
                        <a:pt x="256515" y="81481"/>
                      </a:lnTo>
                      <a:lnTo>
                        <a:pt x="0" y="0"/>
                      </a:lnTo>
                      <a:lnTo>
                        <a:pt x="0" y="0"/>
                      </a:lnTo>
                      <a:lnTo>
                        <a:pt x="0" y="0"/>
                      </a:lnTo>
                      <a:close/>
                    </a:path>
                  </a:pathLst>
                </a:custGeom>
                <a:solidFill>
                  <a:srgbClr val="A66B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35" name="Freeform 170"/>
                <p:cNvSpPr>
                  <a:spLocks/>
                </p:cNvSpPr>
                <p:nvPr/>
              </p:nvSpPr>
              <p:spPr bwMode="auto">
                <a:xfrm>
                  <a:off x="113305550" y="109614263"/>
                  <a:ext cx="60358" cy="58847"/>
                </a:xfrm>
                <a:custGeom>
                  <a:avLst/>
                  <a:gdLst>
                    <a:gd name="T0" fmla="*/ 0 w 60357"/>
                    <a:gd name="T1" fmla="*/ 0 h 58847"/>
                    <a:gd name="T2" fmla="*/ 57339 w 60357"/>
                    <a:gd name="T3" fmla="*/ 15089 h 58847"/>
                    <a:gd name="T4" fmla="*/ 60357 w 60357"/>
                    <a:gd name="T5" fmla="*/ 58847 h 58847"/>
                    <a:gd name="T6" fmla="*/ 7545 w 60357"/>
                    <a:gd name="T7" fmla="*/ 48285 h 58847"/>
                    <a:gd name="T8" fmla="*/ 0 w 60357"/>
                    <a:gd name="T9" fmla="*/ 0 h 58847"/>
                    <a:gd name="T10" fmla="*/ 0 w 60357"/>
                    <a:gd name="T11" fmla="*/ 0 h 58847"/>
                    <a:gd name="T12" fmla="*/ 0 w 60357"/>
                    <a:gd name="T13" fmla="*/ 0 h 58847"/>
                    <a:gd name="T14" fmla="*/ 0 w 60357"/>
                    <a:gd name="T15" fmla="*/ 0 h 5884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0357" h="58847">
                      <a:moveTo>
                        <a:pt x="0" y="0"/>
                      </a:moveTo>
                      <a:lnTo>
                        <a:pt x="57339" y="15089"/>
                      </a:lnTo>
                      <a:lnTo>
                        <a:pt x="60357" y="58847"/>
                      </a:lnTo>
                      <a:lnTo>
                        <a:pt x="7545" y="48285"/>
                      </a:lnTo>
                      <a:lnTo>
                        <a:pt x="0" y="0"/>
                      </a:lnTo>
                      <a:lnTo>
                        <a:pt x="0" y="0"/>
                      </a:lnTo>
                      <a:lnTo>
                        <a:pt x="0" y="0"/>
                      </a:lnTo>
                      <a:lnTo>
                        <a:pt x="0" y="0"/>
                      </a:lnTo>
                      <a:close/>
                    </a:path>
                  </a:pathLst>
                </a:custGeom>
                <a:solidFill>
                  <a:srgbClr val="FF409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36" name="Freeform 171"/>
                <p:cNvSpPr>
                  <a:spLocks/>
                </p:cNvSpPr>
                <p:nvPr/>
              </p:nvSpPr>
              <p:spPr bwMode="auto">
                <a:xfrm>
                  <a:off x="113439844" y="109650478"/>
                  <a:ext cx="61865" cy="49794"/>
                </a:xfrm>
                <a:custGeom>
                  <a:avLst/>
                  <a:gdLst>
                    <a:gd name="T0" fmla="*/ 1508 w 61865"/>
                    <a:gd name="T1" fmla="*/ 0 h 49794"/>
                    <a:gd name="T2" fmla="*/ 0 w 61865"/>
                    <a:gd name="T3" fmla="*/ 37723 h 49794"/>
                    <a:gd name="T4" fmla="*/ 58847 w 61865"/>
                    <a:gd name="T5" fmla="*/ 49794 h 49794"/>
                    <a:gd name="T6" fmla="*/ 61865 w 61865"/>
                    <a:gd name="T7" fmla="*/ 16598 h 49794"/>
                    <a:gd name="T8" fmla="*/ 1508 w 61865"/>
                    <a:gd name="T9" fmla="*/ 0 h 49794"/>
                    <a:gd name="T10" fmla="*/ 1508 w 61865"/>
                    <a:gd name="T11" fmla="*/ 0 h 49794"/>
                    <a:gd name="T12" fmla="*/ 1508 w 61865"/>
                    <a:gd name="T13" fmla="*/ 0 h 49794"/>
                    <a:gd name="T14" fmla="*/ 1508 w 61865"/>
                    <a:gd name="T15" fmla="*/ 0 h 4979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1865" h="49794">
                      <a:moveTo>
                        <a:pt x="1508" y="0"/>
                      </a:moveTo>
                      <a:lnTo>
                        <a:pt x="0" y="37723"/>
                      </a:lnTo>
                      <a:lnTo>
                        <a:pt x="58847" y="49794"/>
                      </a:lnTo>
                      <a:lnTo>
                        <a:pt x="61865" y="16598"/>
                      </a:lnTo>
                      <a:lnTo>
                        <a:pt x="1508" y="0"/>
                      </a:lnTo>
                      <a:lnTo>
                        <a:pt x="1508" y="0"/>
                      </a:lnTo>
                      <a:lnTo>
                        <a:pt x="1508" y="0"/>
                      </a:lnTo>
                      <a:lnTo>
                        <a:pt x="1508" y="0"/>
                      </a:lnTo>
                      <a:close/>
                    </a:path>
                  </a:pathLst>
                </a:custGeom>
                <a:solidFill>
                  <a:srgbClr val="FF409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37" name="Freeform 172"/>
                <p:cNvSpPr>
                  <a:spLocks/>
                </p:cNvSpPr>
                <p:nvPr/>
              </p:nvSpPr>
              <p:spPr bwMode="auto">
                <a:xfrm>
                  <a:off x="113382505" y="109706307"/>
                  <a:ext cx="67901" cy="49794"/>
                </a:xfrm>
                <a:custGeom>
                  <a:avLst/>
                  <a:gdLst>
                    <a:gd name="T0" fmla="*/ 0 w 67901"/>
                    <a:gd name="T1" fmla="*/ 0 h 49795"/>
                    <a:gd name="T2" fmla="*/ 12071 w 67901"/>
                    <a:gd name="T3" fmla="*/ 42250 h 49795"/>
                    <a:gd name="T4" fmla="*/ 67901 w 67901"/>
                    <a:gd name="T5" fmla="*/ 49795 h 49795"/>
                    <a:gd name="T6" fmla="*/ 67901 w 67901"/>
                    <a:gd name="T7" fmla="*/ 16598 h 49795"/>
                    <a:gd name="T8" fmla="*/ 0 w 67901"/>
                    <a:gd name="T9" fmla="*/ 0 h 49795"/>
                    <a:gd name="T10" fmla="*/ 0 w 67901"/>
                    <a:gd name="T11" fmla="*/ 0 h 49795"/>
                    <a:gd name="T12" fmla="*/ 0 w 67901"/>
                    <a:gd name="T13" fmla="*/ 0 h 49795"/>
                    <a:gd name="T14" fmla="*/ 0 w 67901"/>
                    <a:gd name="T15" fmla="*/ 0 h 4979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901" h="49795">
                      <a:moveTo>
                        <a:pt x="0" y="0"/>
                      </a:moveTo>
                      <a:lnTo>
                        <a:pt x="12071" y="42250"/>
                      </a:lnTo>
                      <a:lnTo>
                        <a:pt x="67901" y="49795"/>
                      </a:lnTo>
                      <a:lnTo>
                        <a:pt x="67901" y="16598"/>
                      </a:lnTo>
                      <a:lnTo>
                        <a:pt x="0" y="0"/>
                      </a:lnTo>
                      <a:lnTo>
                        <a:pt x="0" y="0"/>
                      </a:lnTo>
                      <a:lnTo>
                        <a:pt x="0" y="0"/>
                      </a:lnTo>
                      <a:lnTo>
                        <a:pt x="0" y="0"/>
                      </a:lnTo>
                      <a:close/>
                    </a:path>
                  </a:pathLst>
                </a:custGeom>
                <a:solidFill>
                  <a:srgbClr val="FF409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38" name="Freeform 173"/>
                <p:cNvSpPr>
                  <a:spLocks/>
                </p:cNvSpPr>
                <p:nvPr/>
              </p:nvSpPr>
              <p:spPr bwMode="auto">
                <a:xfrm>
                  <a:off x="113362889" y="109629353"/>
                  <a:ext cx="76955" cy="58848"/>
                </a:xfrm>
                <a:custGeom>
                  <a:avLst/>
                  <a:gdLst>
                    <a:gd name="T0" fmla="*/ 0 w 76955"/>
                    <a:gd name="T1" fmla="*/ 0 h 58848"/>
                    <a:gd name="T2" fmla="*/ 10562 w 76955"/>
                    <a:gd name="T3" fmla="*/ 45267 h 58848"/>
                    <a:gd name="T4" fmla="*/ 76955 w 76955"/>
                    <a:gd name="T5" fmla="*/ 58848 h 58848"/>
                    <a:gd name="T6" fmla="*/ 72428 w 76955"/>
                    <a:gd name="T7" fmla="*/ 19616 h 58848"/>
                    <a:gd name="T8" fmla="*/ 0 w 76955"/>
                    <a:gd name="T9" fmla="*/ 0 h 58848"/>
                    <a:gd name="T10" fmla="*/ 0 w 76955"/>
                    <a:gd name="T11" fmla="*/ 0 h 58848"/>
                    <a:gd name="T12" fmla="*/ 0 w 76955"/>
                    <a:gd name="T13" fmla="*/ 0 h 58848"/>
                    <a:gd name="T14" fmla="*/ 0 w 76955"/>
                    <a:gd name="T15" fmla="*/ 0 h 5884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6955" h="58848">
                      <a:moveTo>
                        <a:pt x="0" y="0"/>
                      </a:moveTo>
                      <a:lnTo>
                        <a:pt x="10562" y="45267"/>
                      </a:lnTo>
                      <a:lnTo>
                        <a:pt x="76955" y="58848"/>
                      </a:lnTo>
                      <a:lnTo>
                        <a:pt x="72428" y="19616"/>
                      </a:lnTo>
                      <a:lnTo>
                        <a:pt x="0" y="0"/>
                      </a:lnTo>
                      <a:lnTo>
                        <a:pt x="0" y="0"/>
                      </a:lnTo>
                      <a:lnTo>
                        <a:pt x="0" y="0"/>
                      </a:lnTo>
                      <a:lnTo>
                        <a:pt x="0" y="0"/>
                      </a:lnTo>
                      <a:close/>
                    </a:path>
                  </a:pathLst>
                </a:custGeom>
                <a:solidFill>
                  <a:srgbClr val="FFCF9E"/>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39" name="Freeform 174"/>
                <p:cNvSpPr>
                  <a:spLocks/>
                </p:cNvSpPr>
                <p:nvPr/>
              </p:nvSpPr>
              <p:spPr bwMode="auto">
                <a:xfrm>
                  <a:off x="113329693" y="109695744"/>
                  <a:ext cx="55830" cy="51304"/>
                </a:xfrm>
                <a:custGeom>
                  <a:avLst/>
                  <a:gdLst>
                    <a:gd name="T0" fmla="*/ 0 w 55830"/>
                    <a:gd name="T1" fmla="*/ 0 h 51303"/>
                    <a:gd name="T2" fmla="*/ 52812 w 55830"/>
                    <a:gd name="T3" fmla="*/ 10562 h 51303"/>
                    <a:gd name="T4" fmla="*/ 55830 w 55830"/>
                    <a:gd name="T5" fmla="*/ 51303 h 51303"/>
                    <a:gd name="T6" fmla="*/ 9053 w 55830"/>
                    <a:gd name="T7" fmla="*/ 45267 h 51303"/>
                    <a:gd name="T8" fmla="*/ 0 w 55830"/>
                    <a:gd name="T9" fmla="*/ 0 h 51303"/>
                    <a:gd name="T10" fmla="*/ 0 w 55830"/>
                    <a:gd name="T11" fmla="*/ 0 h 51303"/>
                    <a:gd name="T12" fmla="*/ 0 w 55830"/>
                    <a:gd name="T13" fmla="*/ 0 h 51303"/>
                    <a:gd name="T14" fmla="*/ 0 w 55830"/>
                    <a:gd name="T15" fmla="*/ 0 h 5130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5830" h="51303">
                      <a:moveTo>
                        <a:pt x="0" y="0"/>
                      </a:moveTo>
                      <a:lnTo>
                        <a:pt x="52812" y="10562"/>
                      </a:lnTo>
                      <a:lnTo>
                        <a:pt x="55830" y="51303"/>
                      </a:lnTo>
                      <a:lnTo>
                        <a:pt x="9053" y="45267"/>
                      </a:lnTo>
                      <a:lnTo>
                        <a:pt x="0" y="0"/>
                      </a:lnTo>
                      <a:lnTo>
                        <a:pt x="0" y="0"/>
                      </a:lnTo>
                      <a:lnTo>
                        <a:pt x="0" y="0"/>
                      </a:lnTo>
                      <a:lnTo>
                        <a:pt x="0" y="0"/>
                      </a:lnTo>
                      <a:close/>
                    </a:path>
                  </a:pathLst>
                </a:custGeom>
                <a:solidFill>
                  <a:srgbClr val="FFCF9E"/>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40" name="Freeform 175"/>
                <p:cNvSpPr>
                  <a:spLocks/>
                </p:cNvSpPr>
                <p:nvPr/>
              </p:nvSpPr>
              <p:spPr bwMode="auto">
                <a:xfrm>
                  <a:off x="113451915" y="109724414"/>
                  <a:ext cx="58847" cy="42250"/>
                </a:xfrm>
                <a:custGeom>
                  <a:avLst/>
                  <a:gdLst>
                    <a:gd name="T0" fmla="*/ 4527 w 58847"/>
                    <a:gd name="T1" fmla="*/ 0 h 42250"/>
                    <a:gd name="T2" fmla="*/ 0 w 58847"/>
                    <a:gd name="T3" fmla="*/ 33196 h 42250"/>
                    <a:gd name="T4" fmla="*/ 58847 w 58847"/>
                    <a:gd name="T5" fmla="*/ 42250 h 42250"/>
                    <a:gd name="T6" fmla="*/ 57338 w 58847"/>
                    <a:gd name="T7" fmla="*/ 13581 h 42250"/>
                    <a:gd name="T8" fmla="*/ 4527 w 58847"/>
                    <a:gd name="T9" fmla="*/ 0 h 42250"/>
                    <a:gd name="T10" fmla="*/ 4527 w 58847"/>
                    <a:gd name="T11" fmla="*/ 0 h 42250"/>
                    <a:gd name="T12" fmla="*/ 4527 w 58847"/>
                    <a:gd name="T13" fmla="*/ 0 h 42250"/>
                    <a:gd name="T14" fmla="*/ 4527 w 58847"/>
                    <a:gd name="T15" fmla="*/ 0 h 4225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8847" h="42250">
                      <a:moveTo>
                        <a:pt x="4527" y="0"/>
                      </a:moveTo>
                      <a:lnTo>
                        <a:pt x="0" y="33196"/>
                      </a:lnTo>
                      <a:lnTo>
                        <a:pt x="58847" y="42250"/>
                      </a:lnTo>
                      <a:lnTo>
                        <a:pt x="57338" y="13581"/>
                      </a:lnTo>
                      <a:lnTo>
                        <a:pt x="4527" y="0"/>
                      </a:lnTo>
                      <a:lnTo>
                        <a:pt x="4527" y="0"/>
                      </a:lnTo>
                      <a:lnTo>
                        <a:pt x="4527" y="0"/>
                      </a:lnTo>
                      <a:lnTo>
                        <a:pt x="4527" y="0"/>
                      </a:lnTo>
                      <a:close/>
                    </a:path>
                  </a:pathLst>
                </a:custGeom>
                <a:solidFill>
                  <a:srgbClr val="FFCF9E"/>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41" name="Freeform 176"/>
                <p:cNvSpPr>
                  <a:spLocks/>
                </p:cNvSpPr>
                <p:nvPr/>
              </p:nvSpPr>
              <p:spPr bwMode="auto">
                <a:xfrm>
                  <a:off x="113903078" y="109801369"/>
                  <a:ext cx="175035" cy="167489"/>
                </a:xfrm>
                <a:custGeom>
                  <a:avLst/>
                  <a:gdLst>
                    <a:gd name="T0" fmla="*/ 0 w 175034"/>
                    <a:gd name="T1" fmla="*/ 0 h 167489"/>
                    <a:gd name="T2" fmla="*/ 28670 w 175034"/>
                    <a:gd name="T3" fmla="*/ 1509 h 167489"/>
                    <a:gd name="T4" fmla="*/ 81481 w 175034"/>
                    <a:gd name="T5" fmla="*/ 12071 h 167489"/>
                    <a:gd name="T6" fmla="*/ 141838 w 175034"/>
                    <a:gd name="T7" fmla="*/ 34705 h 167489"/>
                    <a:gd name="T8" fmla="*/ 175034 w 175034"/>
                    <a:gd name="T9" fmla="*/ 64883 h 167489"/>
                    <a:gd name="T10" fmla="*/ 150891 w 175034"/>
                    <a:gd name="T11" fmla="*/ 105624 h 167489"/>
                    <a:gd name="T12" fmla="*/ 116186 w 175034"/>
                    <a:gd name="T13" fmla="*/ 138820 h 167489"/>
                    <a:gd name="T14" fmla="*/ 90535 w 175034"/>
                    <a:gd name="T15" fmla="*/ 153909 h 167489"/>
                    <a:gd name="T16" fmla="*/ 60357 w 175034"/>
                    <a:gd name="T17" fmla="*/ 167489 h 167489"/>
                    <a:gd name="T18" fmla="*/ 25652 w 175034"/>
                    <a:gd name="T19" fmla="*/ 122222 h 167489"/>
                    <a:gd name="T20" fmla="*/ 0 w 175034"/>
                    <a:gd name="T21" fmla="*/ 0 h 167489"/>
                    <a:gd name="T22" fmla="*/ 0 w 175034"/>
                    <a:gd name="T23" fmla="*/ 0 h 1674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75034" h="167489">
                      <a:moveTo>
                        <a:pt x="0" y="0"/>
                      </a:moveTo>
                      <a:lnTo>
                        <a:pt x="28670" y="1509"/>
                      </a:lnTo>
                      <a:lnTo>
                        <a:pt x="81481" y="12071"/>
                      </a:lnTo>
                      <a:lnTo>
                        <a:pt x="141838" y="34705"/>
                      </a:lnTo>
                      <a:lnTo>
                        <a:pt x="175034" y="64883"/>
                      </a:lnTo>
                      <a:lnTo>
                        <a:pt x="150891" y="105624"/>
                      </a:lnTo>
                      <a:lnTo>
                        <a:pt x="116186" y="138820"/>
                      </a:lnTo>
                      <a:lnTo>
                        <a:pt x="90535" y="153909"/>
                      </a:lnTo>
                      <a:lnTo>
                        <a:pt x="60357" y="167489"/>
                      </a:lnTo>
                      <a:lnTo>
                        <a:pt x="25652" y="122222"/>
                      </a:lnTo>
                      <a:lnTo>
                        <a:pt x="0" y="0"/>
                      </a:lnTo>
                      <a:lnTo>
                        <a:pt x="0" y="0"/>
                      </a:lnTo>
                      <a:close/>
                    </a:path>
                  </a:pathLst>
                </a:custGeom>
                <a:solidFill>
                  <a:srgbClr val="6374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42" name="Freeform 177"/>
                <p:cNvSpPr>
                  <a:spLocks/>
                </p:cNvSpPr>
                <p:nvPr/>
              </p:nvSpPr>
              <p:spPr bwMode="auto">
                <a:xfrm>
                  <a:off x="113933257" y="109819476"/>
                  <a:ext cx="123731" cy="122222"/>
                </a:xfrm>
                <a:custGeom>
                  <a:avLst/>
                  <a:gdLst>
                    <a:gd name="T0" fmla="*/ 0 w 123731"/>
                    <a:gd name="T1" fmla="*/ 0 h 122222"/>
                    <a:gd name="T2" fmla="*/ 54321 w 123731"/>
                    <a:gd name="T3" fmla="*/ 10562 h 122222"/>
                    <a:gd name="T4" fmla="*/ 89026 w 123731"/>
                    <a:gd name="T5" fmla="*/ 22633 h 122222"/>
                    <a:gd name="T6" fmla="*/ 123731 w 123731"/>
                    <a:gd name="T7" fmla="*/ 48285 h 122222"/>
                    <a:gd name="T8" fmla="*/ 104115 w 123731"/>
                    <a:gd name="T9" fmla="*/ 79972 h 122222"/>
                    <a:gd name="T10" fmla="*/ 73937 w 123731"/>
                    <a:gd name="T11" fmla="*/ 104115 h 122222"/>
                    <a:gd name="T12" fmla="*/ 28670 w 123731"/>
                    <a:gd name="T13" fmla="*/ 122222 h 122222"/>
                    <a:gd name="T14" fmla="*/ 9054 w 123731"/>
                    <a:gd name="T15" fmla="*/ 86008 h 122222"/>
                    <a:gd name="T16" fmla="*/ 0 w 123731"/>
                    <a:gd name="T17" fmla="*/ 0 h 122222"/>
                    <a:gd name="T18" fmla="*/ 0 w 123731"/>
                    <a:gd name="T19" fmla="*/ 0 h 1222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23731" h="122222">
                      <a:moveTo>
                        <a:pt x="0" y="0"/>
                      </a:moveTo>
                      <a:lnTo>
                        <a:pt x="54321" y="10562"/>
                      </a:lnTo>
                      <a:lnTo>
                        <a:pt x="89026" y="22633"/>
                      </a:lnTo>
                      <a:lnTo>
                        <a:pt x="123731" y="48285"/>
                      </a:lnTo>
                      <a:lnTo>
                        <a:pt x="104115" y="79972"/>
                      </a:lnTo>
                      <a:lnTo>
                        <a:pt x="73937" y="104115"/>
                      </a:lnTo>
                      <a:lnTo>
                        <a:pt x="28670" y="122222"/>
                      </a:lnTo>
                      <a:lnTo>
                        <a:pt x="9054" y="86008"/>
                      </a:lnTo>
                      <a:lnTo>
                        <a:pt x="0" y="0"/>
                      </a:lnTo>
                      <a:lnTo>
                        <a:pt x="0" y="0"/>
                      </a:lnTo>
                      <a:close/>
                    </a:path>
                  </a:pathLst>
                </a:custGeom>
                <a:solidFill>
                  <a:srgbClr val="FFCF9E"/>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43" name="Freeform 178"/>
                <p:cNvSpPr>
                  <a:spLocks/>
                </p:cNvSpPr>
                <p:nvPr/>
              </p:nvSpPr>
              <p:spPr bwMode="auto">
                <a:xfrm>
                  <a:off x="113998141" y="108852263"/>
                  <a:ext cx="76954" cy="244445"/>
                </a:xfrm>
                <a:custGeom>
                  <a:avLst/>
                  <a:gdLst>
                    <a:gd name="T0" fmla="*/ 10562 w 76954"/>
                    <a:gd name="T1" fmla="*/ 30178 h 244444"/>
                    <a:gd name="T2" fmla="*/ 76954 w 76954"/>
                    <a:gd name="T3" fmla="*/ 0 h 244444"/>
                    <a:gd name="T4" fmla="*/ 73936 w 76954"/>
                    <a:gd name="T5" fmla="*/ 244444 h 244444"/>
                    <a:gd name="T6" fmla="*/ 6035 w 76954"/>
                    <a:gd name="T7" fmla="*/ 187105 h 244444"/>
                    <a:gd name="T8" fmla="*/ 0 w 76954"/>
                    <a:gd name="T9" fmla="*/ 140329 h 244444"/>
                    <a:gd name="T10" fmla="*/ 10562 w 76954"/>
                    <a:gd name="T11" fmla="*/ 30178 h 244444"/>
                    <a:gd name="T12" fmla="*/ 10562 w 76954"/>
                    <a:gd name="T13" fmla="*/ 30178 h 244444"/>
                  </a:gdLst>
                  <a:ahLst/>
                  <a:cxnLst>
                    <a:cxn ang="0">
                      <a:pos x="T0" y="T1"/>
                    </a:cxn>
                    <a:cxn ang="0">
                      <a:pos x="T2" y="T3"/>
                    </a:cxn>
                    <a:cxn ang="0">
                      <a:pos x="T4" y="T5"/>
                    </a:cxn>
                    <a:cxn ang="0">
                      <a:pos x="T6" y="T7"/>
                    </a:cxn>
                    <a:cxn ang="0">
                      <a:pos x="T8" y="T9"/>
                    </a:cxn>
                    <a:cxn ang="0">
                      <a:pos x="T10" y="T11"/>
                    </a:cxn>
                    <a:cxn ang="0">
                      <a:pos x="T12" y="T13"/>
                    </a:cxn>
                  </a:cxnLst>
                  <a:rect l="0" t="0" r="r" b="b"/>
                  <a:pathLst>
                    <a:path w="76954" h="244444">
                      <a:moveTo>
                        <a:pt x="10562" y="30178"/>
                      </a:moveTo>
                      <a:lnTo>
                        <a:pt x="76954" y="0"/>
                      </a:lnTo>
                      <a:lnTo>
                        <a:pt x="73936" y="244444"/>
                      </a:lnTo>
                      <a:lnTo>
                        <a:pt x="6035" y="187105"/>
                      </a:lnTo>
                      <a:lnTo>
                        <a:pt x="0" y="140329"/>
                      </a:lnTo>
                      <a:lnTo>
                        <a:pt x="10562" y="30178"/>
                      </a:lnTo>
                      <a:lnTo>
                        <a:pt x="10562" y="30178"/>
                      </a:lnTo>
                      <a:close/>
                    </a:path>
                  </a:pathLst>
                </a:custGeom>
                <a:solidFill>
                  <a:srgbClr val="A66B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44" name="Freeform 179"/>
                <p:cNvSpPr>
                  <a:spLocks/>
                </p:cNvSpPr>
                <p:nvPr/>
              </p:nvSpPr>
              <p:spPr bwMode="auto">
                <a:xfrm>
                  <a:off x="114008703" y="108877916"/>
                  <a:ext cx="45267" cy="102606"/>
                </a:xfrm>
                <a:custGeom>
                  <a:avLst/>
                  <a:gdLst>
                    <a:gd name="T0" fmla="*/ 4527 w 45267"/>
                    <a:gd name="T1" fmla="*/ 12071 h 102606"/>
                    <a:gd name="T2" fmla="*/ 45267 w 45267"/>
                    <a:gd name="T3" fmla="*/ 0 h 102606"/>
                    <a:gd name="T4" fmla="*/ 42249 w 45267"/>
                    <a:gd name="T5" fmla="*/ 102606 h 102606"/>
                    <a:gd name="T6" fmla="*/ 39232 w 45267"/>
                    <a:gd name="T7" fmla="*/ 92043 h 102606"/>
                    <a:gd name="T8" fmla="*/ 31687 w 45267"/>
                    <a:gd name="T9" fmla="*/ 15089 h 102606"/>
                    <a:gd name="T10" fmla="*/ 0 w 45267"/>
                    <a:gd name="T11" fmla="*/ 54320 h 102606"/>
                    <a:gd name="T12" fmla="*/ 4527 w 45267"/>
                    <a:gd name="T13" fmla="*/ 12071 h 102606"/>
                    <a:gd name="T14" fmla="*/ 4527 w 45267"/>
                    <a:gd name="T15" fmla="*/ 12071 h 102606"/>
                    <a:gd name="T16" fmla="*/ 4527 w 45267"/>
                    <a:gd name="T17" fmla="*/ 12071 h 1026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267" h="102606">
                      <a:moveTo>
                        <a:pt x="4527" y="12071"/>
                      </a:moveTo>
                      <a:lnTo>
                        <a:pt x="45267" y="0"/>
                      </a:lnTo>
                      <a:lnTo>
                        <a:pt x="42249" y="102606"/>
                      </a:lnTo>
                      <a:lnTo>
                        <a:pt x="39232" y="92043"/>
                      </a:lnTo>
                      <a:lnTo>
                        <a:pt x="31687" y="15089"/>
                      </a:lnTo>
                      <a:lnTo>
                        <a:pt x="0" y="54320"/>
                      </a:lnTo>
                      <a:lnTo>
                        <a:pt x="4527" y="12071"/>
                      </a:lnTo>
                      <a:lnTo>
                        <a:pt x="4527" y="12071"/>
                      </a:lnTo>
                      <a:lnTo>
                        <a:pt x="4527" y="12071"/>
                      </a:lnTo>
                      <a:close/>
                    </a:path>
                  </a:pathLst>
                </a:custGeom>
                <a:solidFill>
                  <a:srgbClr val="D1B2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45" name="Freeform 180"/>
                <p:cNvSpPr>
                  <a:spLocks/>
                </p:cNvSpPr>
                <p:nvPr/>
              </p:nvSpPr>
              <p:spPr bwMode="auto">
                <a:xfrm>
                  <a:off x="113394576" y="108727025"/>
                  <a:ext cx="505485" cy="224826"/>
                </a:xfrm>
                <a:custGeom>
                  <a:avLst/>
                  <a:gdLst>
                    <a:gd name="T0" fmla="*/ 0 w 505485"/>
                    <a:gd name="T1" fmla="*/ 0 h 224827"/>
                    <a:gd name="T2" fmla="*/ 48285 w 505485"/>
                    <a:gd name="T3" fmla="*/ 7544 h 224827"/>
                    <a:gd name="T4" fmla="*/ 168998 w 505485"/>
                    <a:gd name="T5" fmla="*/ 33196 h 224827"/>
                    <a:gd name="T6" fmla="*/ 247462 w 505485"/>
                    <a:gd name="T7" fmla="*/ 52811 h 224827"/>
                    <a:gd name="T8" fmla="*/ 331961 w 505485"/>
                    <a:gd name="T9" fmla="*/ 73936 h 224827"/>
                    <a:gd name="T10" fmla="*/ 417969 w 505485"/>
                    <a:gd name="T11" fmla="*/ 98079 h 224827"/>
                    <a:gd name="T12" fmla="*/ 500959 w 505485"/>
                    <a:gd name="T13" fmla="*/ 126748 h 224827"/>
                    <a:gd name="T14" fmla="*/ 505485 w 505485"/>
                    <a:gd name="T15" fmla="*/ 214265 h 224827"/>
                    <a:gd name="T16" fmla="*/ 390808 w 505485"/>
                    <a:gd name="T17" fmla="*/ 220300 h 224827"/>
                    <a:gd name="T18" fmla="*/ 119204 w 505485"/>
                    <a:gd name="T19" fmla="*/ 224827 h 224827"/>
                    <a:gd name="T20" fmla="*/ 110151 w 505485"/>
                    <a:gd name="T21" fmla="*/ 202194 h 224827"/>
                    <a:gd name="T22" fmla="*/ 238408 w 505485"/>
                    <a:gd name="T23" fmla="*/ 208229 h 224827"/>
                    <a:gd name="T24" fmla="*/ 485870 w 505485"/>
                    <a:gd name="T25" fmla="*/ 208229 h 224827"/>
                    <a:gd name="T26" fmla="*/ 496432 w 505485"/>
                    <a:gd name="T27" fmla="*/ 129766 h 224827"/>
                    <a:gd name="T28" fmla="*/ 460218 w 505485"/>
                    <a:gd name="T29" fmla="*/ 119203 h 224827"/>
                    <a:gd name="T30" fmla="*/ 359121 w 505485"/>
                    <a:gd name="T31" fmla="*/ 92043 h 224827"/>
                    <a:gd name="T32" fmla="*/ 288202 w 505485"/>
                    <a:gd name="T33" fmla="*/ 73936 h 224827"/>
                    <a:gd name="T34" fmla="*/ 206721 w 505485"/>
                    <a:gd name="T35" fmla="*/ 57338 h 224827"/>
                    <a:gd name="T36" fmla="*/ 116186 w 505485"/>
                    <a:gd name="T37" fmla="*/ 39231 h 224827"/>
                    <a:gd name="T38" fmla="*/ 18107 w 505485"/>
                    <a:gd name="T39" fmla="*/ 22633 h 224827"/>
                    <a:gd name="T40" fmla="*/ 0 w 505485"/>
                    <a:gd name="T41" fmla="*/ 0 h 224827"/>
                    <a:gd name="T42" fmla="*/ 0 w 505485"/>
                    <a:gd name="T43" fmla="*/ 0 h 224827"/>
                    <a:gd name="T44" fmla="*/ 0 w 505485"/>
                    <a:gd name="T45" fmla="*/ 0 h 2248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505485" h="224827">
                      <a:moveTo>
                        <a:pt x="0" y="0"/>
                      </a:moveTo>
                      <a:lnTo>
                        <a:pt x="48285" y="7544"/>
                      </a:lnTo>
                      <a:lnTo>
                        <a:pt x="168998" y="33196"/>
                      </a:lnTo>
                      <a:lnTo>
                        <a:pt x="247462" y="52811"/>
                      </a:lnTo>
                      <a:lnTo>
                        <a:pt x="331961" y="73936"/>
                      </a:lnTo>
                      <a:lnTo>
                        <a:pt x="417969" y="98079"/>
                      </a:lnTo>
                      <a:lnTo>
                        <a:pt x="500959" y="126748"/>
                      </a:lnTo>
                      <a:lnTo>
                        <a:pt x="505485" y="214265"/>
                      </a:lnTo>
                      <a:lnTo>
                        <a:pt x="390808" y="220300"/>
                      </a:lnTo>
                      <a:lnTo>
                        <a:pt x="119204" y="224827"/>
                      </a:lnTo>
                      <a:lnTo>
                        <a:pt x="110151" y="202194"/>
                      </a:lnTo>
                      <a:lnTo>
                        <a:pt x="238408" y="208229"/>
                      </a:lnTo>
                      <a:lnTo>
                        <a:pt x="485870" y="208229"/>
                      </a:lnTo>
                      <a:lnTo>
                        <a:pt x="496432" y="129766"/>
                      </a:lnTo>
                      <a:lnTo>
                        <a:pt x="460218" y="119203"/>
                      </a:lnTo>
                      <a:lnTo>
                        <a:pt x="359121" y="92043"/>
                      </a:lnTo>
                      <a:lnTo>
                        <a:pt x="288202" y="73936"/>
                      </a:lnTo>
                      <a:lnTo>
                        <a:pt x="206721" y="57338"/>
                      </a:lnTo>
                      <a:lnTo>
                        <a:pt x="116186" y="39231"/>
                      </a:lnTo>
                      <a:lnTo>
                        <a:pt x="18107" y="22633"/>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46" name="Freeform 181"/>
                <p:cNvSpPr>
                  <a:spLocks/>
                </p:cNvSpPr>
                <p:nvPr/>
              </p:nvSpPr>
              <p:spPr bwMode="auto">
                <a:xfrm>
                  <a:off x="113394576" y="108727025"/>
                  <a:ext cx="126749" cy="224826"/>
                </a:xfrm>
                <a:custGeom>
                  <a:avLst/>
                  <a:gdLst>
                    <a:gd name="T0" fmla="*/ 0 w 126749"/>
                    <a:gd name="T1" fmla="*/ 0 h 224827"/>
                    <a:gd name="T2" fmla="*/ 7545 w 126749"/>
                    <a:gd name="T3" fmla="*/ 18106 h 224827"/>
                    <a:gd name="T4" fmla="*/ 33196 w 126749"/>
                    <a:gd name="T5" fmla="*/ 66392 h 224827"/>
                    <a:gd name="T6" fmla="*/ 49794 w 126749"/>
                    <a:gd name="T7" fmla="*/ 101097 h 224827"/>
                    <a:gd name="T8" fmla="*/ 70919 w 126749"/>
                    <a:gd name="T9" fmla="*/ 138819 h 224827"/>
                    <a:gd name="T10" fmla="*/ 93553 w 126749"/>
                    <a:gd name="T11" fmla="*/ 181069 h 224827"/>
                    <a:gd name="T12" fmla="*/ 119204 w 126749"/>
                    <a:gd name="T13" fmla="*/ 224827 h 224827"/>
                    <a:gd name="T14" fmla="*/ 126749 w 126749"/>
                    <a:gd name="T15" fmla="*/ 220300 h 224827"/>
                    <a:gd name="T16" fmla="*/ 116186 w 126749"/>
                    <a:gd name="T17" fmla="*/ 197667 h 224827"/>
                    <a:gd name="T18" fmla="*/ 92044 w 126749"/>
                    <a:gd name="T19" fmla="*/ 144855 h 224827"/>
                    <a:gd name="T20" fmla="*/ 63374 w 126749"/>
                    <a:gd name="T21" fmla="*/ 78463 h 224827"/>
                    <a:gd name="T22" fmla="*/ 40741 w 126749"/>
                    <a:gd name="T23" fmla="*/ 19615 h 224827"/>
                    <a:gd name="T24" fmla="*/ 0 w 126749"/>
                    <a:gd name="T25" fmla="*/ 0 h 224827"/>
                    <a:gd name="T26" fmla="*/ 0 w 126749"/>
                    <a:gd name="T27" fmla="*/ 0 h 224827"/>
                    <a:gd name="T28" fmla="*/ 0 w 126749"/>
                    <a:gd name="T29" fmla="*/ 0 h 2248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26749" h="224827">
                      <a:moveTo>
                        <a:pt x="0" y="0"/>
                      </a:moveTo>
                      <a:lnTo>
                        <a:pt x="7545" y="18106"/>
                      </a:lnTo>
                      <a:lnTo>
                        <a:pt x="33196" y="66392"/>
                      </a:lnTo>
                      <a:lnTo>
                        <a:pt x="49794" y="101097"/>
                      </a:lnTo>
                      <a:lnTo>
                        <a:pt x="70919" y="138819"/>
                      </a:lnTo>
                      <a:lnTo>
                        <a:pt x="93553" y="181069"/>
                      </a:lnTo>
                      <a:lnTo>
                        <a:pt x="119204" y="224827"/>
                      </a:lnTo>
                      <a:lnTo>
                        <a:pt x="126749" y="220300"/>
                      </a:lnTo>
                      <a:lnTo>
                        <a:pt x="116186" y="197667"/>
                      </a:lnTo>
                      <a:lnTo>
                        <a:pt x="92044" y="144855"/>
                      </a:lnTo>
                      <a:lnTo>
                        <a:pt x="63374" y="78463"/>
                      </a:lnTo>
                      <a:lnTo>
                        <a:pt x="40741" y="19615"/>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47" name="Freeform 182"/>
                <p:cNvSpPr>
                  <a:spLocks/>
                </p:cNvSpPr>
                <p:nvPr/>
              </p:nvSpPr>
              <p:spPr bwMode="auto">
                <a:xfrm>
                  <a:off x="113895535" y="108831139"/>
                  <a:ext cx="36213" cy="110151"/>
                </a:xfrm>
                <a:custGeom>
                  <a:avLst/>
                  <a:gdLst>
                    <a:gd name="T0" fmla="*/ 0 w 36214"/>
                    <a:gd name="T1" fmla="*/ 22634 h 110151"/>
                    <a:gd name="T2" fmla="*/ 36214 w 36214"/>
                    <a:gd name="T3" fmla="*/ 0 h 110151"/>
                    <a:gd name="T4" fmla="*/ 30178 w 36214"/>
                    <a:gd name="T5" fmla="*/ 87517 h 110151"/>
                    <a:gd name="T6" fmla="*/ 4526 w 36214"/>
                    <a:gd name="T7" fmla="*/ 110151 h 110151"/>
                    <a:gd name="T8" fmla="*/ 0 w 36214"/>
                    <a:gd name="T9" fmla="*/ 82990 h 110151"/>
                    <a:gd name="T10" fmla="*/ 19615 w 36214"/>
                    <a:gd name="T11" fmla="*/ 81482 h 110151"/>
                    <a:gd name="T12" fmla="*/ 30178 w 36214"/>
                    <a:gd name="T13" fmla="*/ 19616 h 110151"/>
                    <a:gd name="T14" fmla="*/ 0 w 36214"/>
                    <a:gd name="T15" fmla="*/ 22634 h 110151"/>
                    <a:gd name="T16" fmla="*/ 0 w 36214"/>
                    <a:gd name="T17" fmla="*/ 22634 h 110151"/>
                    <a:gd name="T18" fmla="*/ 0 w 36214"/>
                    <a:gd name="T19" fmla="*/ 22634 h 110151"/>
                    <a:gd name="T20" fmla="*/ 0 w 36214"/>
                    <a:gd name="T21" fmla="*/ 22634 h 110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6214" h="110151">
                      <a:moveTo>
                        <a:pt x="0" y="22634"/>
                      </a:moveTo>
                      <a:lnTo>
                        <a:pt x="36214" y="0"/>
                      </a:lnTo>
                      <a:lnTo>
                        <a:pt x="30178" y="87517"/>
                      </a:lnTo>
                      <a:lnTo>
                        <a:pt x="4526" y="110151"/>
                      </a:lnTo>
                      <a:lnTo>
                        <a:pt x="0" y="82990"/>
                      </a:lnTo>
                      <a:lnTo>
                        <a:pt x="19615" y="81482"/>
                      </a:lnTo>
                      <a:lnTo>
                        <a:pt x="30178" y="19616"/>
                      </a:lnTo>
                      <a:lnTo>
                        <a:pt x="0" y="22634"/>
                      </a:lnTo>
                      <a:lnTo>
                        <a:pt x="0" y="22634"/>
                      </a:lnTo>
                      <a:lnTo>
                        <a:pt x="0" y="22634"/>
                      </a:lnTo>
                      <a:lnTo>
                        <a:pt x="0" y="22634"/>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48" name="Freeform 183"/>
                <p:cNvSpPr>
                  <a:spLocks/>
                </p:cNvSpPr>
                <p:nvPr/>
              </p:nvSpPr>
              <p:spPr bwMode="auto">
                <a:xfrm>
                  <a:off x="113394576" y="108695336"/>
                  <a:ext cx="537172" cy="138820"/>
                </a:xfrm>
                <a:custGeom>
                  <a:avLst/>
                  <a:gdLst>
                    <a:gd name="T0" fmla="*/ 0 w 537173"/>
                    <a:gd name="T1" fmla="*/ 31688 h 138820"/>
                    <a:gd name="T2" fmla="*/ 128258 w 537173"/>
                    <a:gd name="T3" fmla="*/ 0 h 138820"/>
                    <a:gd name="T4" fmla="*/ 164471 w 537173"/>
                    <a:gd name="T5" fmla="*/ 10563 h 138820"/>
                    <a:gd name="T6" fmla="*/ 258024 w 537173"/>
                    <a:gd name="T7" fmla="*/ 39232 h 138820"/>
                    <a:gd name="T8" fmla="*/ 319889 w 537173"/>
                    <a:gd name="T9" fmla="*/ 60357 h 138820"/>
                    <a:gd name="T10" fmla="*/ 389299 w 537173"/>
                    <a:gd name="T11" fmla="*/ 82990 h 138820"/>
                    <a:gd name="T12" fmla="*/ 461727 w 537173"/>
                    <a:gd name="T13" fmla="*/ 108642 h 138820"/>
                    <a:gd name="T14" fmla="*/ 537173 w 537173"/>
                    <a:gd name="T15" fmla="*/ 135802 h 138820"/>
                    <a:gd name="T16" fmla="*/ 534155 w 537173"/>
                    <a:gd name="T17" fmla="*/ 138820 h 138820"/>
                    <a:gd name="T18" fmla="*/ 497941 w 537173"/>
                    <a:gd name="T19" fmla="*/ 126749 h 138820"/>
                    <a:gd name="T20" fmla="*/ 457200 w 537173"/>
                    <a:gd name="T21" fmla="*/ 113169 h 138820"/>
                    <a:gd name="T22" fmla="*/ 405897 w 537173"/>
                    <a:gd name="T23" fmla="*/ 95062 h 138820"/>
                    <a:gd name="T24" fmla="*/ 344032 w 537173"/>
                    <a:gd name="T25" fmla="*/ 75446 h 138820"/>
                    <a:gd name="T26" fmla="*/ 277640 w 537173"/>
                    <a:gd name="T27" fmla="*/ 55830 h 138820"/>
                    <a:gd name="T28" fmla="*/ 206721 w 537173"/>
                    <a:gd name="T29" fmla="*/ 36214 h 138820"/>
                    <a:gd name="T30" fmla="*/ 135802 w 537173"/>
                    <a:gd name="T31" fmla="*/ 18107 h 138820"/>
                    <a:gd name="T32" fmla="*/ 0 w 537173"/>
                    <a:gd name="T33" fmla="*/ 31688 h 138820"/>
                    <a:gd name="T34" fmla="*/ 0 w 537173"/>
                    <a:gd name="T35" fmla="*/ 31688 h 138820"/>
                    <a:gd name="T36" fmla="*/ 0 w 537173"/>
                    <a:gd name="T37" fmla="*/ 31688 h 138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37173" h="138820">
                      <a:moveTo>
                        <a:pt x="0" y="31688"/>
                      </a:moveTo>
                      <a:lnTo>
                        <a:pt x="128258" y="0"/>
                      </a:lnTo>
                      <a:lnTo>
                        <a:pt x="164471" y="10563"/>
                      </a:lnTo>
                      <a:lnTo>
                        <a:pt x="258024" y="39232"/>
                      </a:lnTo>
                      <a:lnTo>
                        <a:pt x="319889" y="60357"/>
                      </a:lnTo>
                      <a:lnTo>
                        <a:pt x="389299" y="82990"/>
                      </a:lnTo>
                      <a:lnTo>
                        <a:pt x="461727" y="108642"/>
                      </a:lnTo>
                      <a:lnTo>
                        <a:pt x="537173" y="135802"/>
                      </a:lnTo>
                      <a:lnTo>
                        <a:pt x="534155" y="138820"/>
                      </a:lnTo>
                      <a:lnTo>
                        <a:pt x="497941" y="126749"/>
                      </a:lnTo>
                      <a:lnTo>
                        <a:pt x="457200" y="113169"/>
                      </a:lnTo>
                      <a:lnTo>
                        <a:pt x="405897" y="95062"/>
                      </a:lnTo>
                      <a:lnTo>
                        <a:pt x="344032" y="75446"/>
                      </a:lnTo>
                      <a:lnTo>
                        <a:pt x="277640" y="55830"/>
                      </a:lnTo>
                      <a:lnTo>
                        <a:pt x="206721" y="36214"/>
                      </a:lnTo>
                      <a:lnTo>
                        <a:pt x="135802" y="18107"/>
                      </a:lnTo>
                      <a:lnTo>
                        <a:pt x="0" y="31688"/>
                      </a:lnTo>
                      <a:lnTo>
                        <a:pt x="0" y="31688"/>
                      </a:lnTo>
                      <a:lnTo>
                        <a:pt x="0" y="31688"/>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49" name="Freeform 184"/>
                <p:cNvSpPr>
                  <a:spLocks/>
                </p:cNvSpPr>
                <p:nvPr/>
              </p:nvSpPr>
              <p:spPr bwMode="auto">
                <a:xfrm>
                  <a:off x="113486620" y="108781345"/>
                  <a:ext cx="383263" cy="137311"/>
                </a:xfrm>
                <a:custGeom>
                  <a:avLst/>
                  <a:gdLst>
                    <a:gd name="T0" fmla="*/ 0 w 383263"/>
                    <a:gd name="T1" fmla="*/ 0 h 137311"/>
                    <a:gd name="T2" fmla="*/ 119204 w 383263"/>
                    <a:gd name="T3" fmla="*/ 21125 h 137311"/>
                    <a:gd name="T4" fmla="*/ 242934 w 383263"/>
                    <a:gd name="T5" fmla="*/ 46777 h 137311"/>
                    <a:gd name="T6" fmla="*/ 312344 w 383263"/>
                    <a:gd name="T7" fmla="*/ 63375 h 137311"/>
                    <a:gd name="T8" fmla="*/ 383263 w 383263"/>
                    <a:gd name="T9" fmla="*/ 82990 h 137311"/>
                    <a:gd name="T10" fmla="*/ 375719 w 383263"/>
                    <a:gd name="T11" fmla="*/ 137311 h 137311"/>
                    <a:gd name="T12" fmla="*/ 356103 w 383263"/>
                    <a:gd name="T13" fmla="*/ 135802 h 137311"/>
                    <a:gd name="T14" fmla="*/ 375719 w 383263"/>
                    <a:gd name="T15" fmla="*/ 86008 h 137311"/>
                    <a:gd name="T16" fmla="*/ 341014 w 383263"/>
                    <a:gd name="T17" fmla="*/ 78464 h 137311"/>
                    <a:gd name="T18" fmla="*/ 253497 w 383263"/>
                    <a:gd name="T19" fmla="*/ 58848 h 137311"/>
                    <a:gd name="T20" fmla="*/ 138820 w 383263"/>
                    <a:gd name="T21" fmla="*/ 36214 h 137311"/>
                    <a:gd name="T22" fmla="*/ 22633 w 383263"/>
                    <a:gd name="T23" fmla="*/ 21125 h 137311"/>
                    <a:gd name="T24" fmla="*/ 0 w 383263"/>
                    <a:gd name="T25" fmla="*/ 0 h 137311"/>
                    <a:gd name="T26" fmla="*/ 0 w 383263"/>
                    <a:gd name="T27" fmla="*/ 0 h 137311"/>
                    <a:gd name="T28" fmla="*/ 0 w 383263"/>
                    <a:gd name="T29" fmla="*/ 0 h 1373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383263" h="137311">
                      <a:moveTo>
                        <a:pt x="0" y="0"/>
                      </a:moveTo>
                      <a:lnTo>
                        <a:pt x="119204" y="21125"/>
                      </a:lnTo>
                      <a:lnTo>
                        <a:pt x="242934" y="46777"/>
                      </a:lnTo>
                      <a:lnTo>
                        <a:pt x="312344" y="63375"/>
                      </a:lnTo>
                      <a:lnTo>
                        <a:pt x="383263" y="82990"/>
                      </a:lnTo>
                      <a:lnTo>
                        <a:pt x="375719" y="137311"/>
                      </a:lnTo>
                      <a:lnTo>
                        <a:pt x="356103" y="135802"/>
                      </a:lnTo>
                      <a:lnTo>
                        <a:pt x="375719" y="86008"/>
                      </a:lnTo>
                      <a:lnTo>
                        <a:pt x="341014" y="78464"/>
                      </a:lnTo>
                      <a:lnTo>
                        <a:pt x="253497" y="58848"/>
                      </a:lnTo>
                      <a:lnTo>
                        <a:pt x="138820" y="36214"/>
                      </a:lnTo>
                      <a:lnTo>
                        <a:pt x="22633" y="21125"/>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50" name="Freeform 185"/>
                <p:cNvSpPr>
                  <a:spLocks/>
                </p:cNvSpPr>
                <p:nvPr/>
              </p:nvSpPr>
              <p:spPr bwMode="auto">
                <a:xfrm>
                  <a:off x="113486620" y="108781345"/>
                  <a:ext cx="375719" cy="137311"/>
                </a:xfrm>
                <a:custGeom>
                  <a:avLst/>
                  <a:gdLst>
                    <a:gd name="T0" fmla="*/ 0 w 375719"/>
                    <a:gd name="T1" fmla="*/ 0 h 137311"/>
                    <a:gd name="T2" fmla="*/ 58847 w 375719"/>
                    <a:gd name="T3" fmla="*/ 111660 h 137311"/>
                    <a:gd name="T4" fmla="*/ 156927 w 375719"/>
                    <a:gd name="T5" fmla="*/ 122222 h 137311"/>
                    <a:gd name="T6" fmla="*/ 375719 w 375719"/>
                    <a:gd name="T7" fmla="*/ 137311 h 137311"/>
                    <a:gd name="T8" fmla="*/ 255006 w 375719"/>
                    <a:gd name="T9" fmla="*/ 125240 h 137311"/>
                    <a:gd name="T10" fmla="*/ 61865 w 375719"/>
                    <a:gd name="T11" fmla="*/ 98080 h 137311"/>
                    <a:gd name="T12" fmla="*/ 42249 w 375719"/>
                    <a:gd name="T13" fmla="*/ 18107 h 137311"/>
                    <a:gd name="T14" fmla="*/ 0 w 375719"/>
                    <a:gd name="T15" fmla="*/ 0 h 137311"/>
                    <a:gd name="T16" fmla="*/ 0 w 375719"/>
                    <a:gd name="T17" fmla="*/ 0 h 137311"/>
                    <a:gd name="T18" fmla="*/ 0 w 375719"/>
                    <a:gd name="T19" fmla="*/ 0 h 1373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75719" h="137311">
                      <a:moveTo>
                        <a:pt x="0" y="0"/>
                      </a:moveTo>
                      <a:lnTo>
                        <a:pt x="58847" y="111660"/>
                      </a:lnTo>
                      <a:lnTo>
                        <a:pt x="156927" y="122222"/>
                      </a:lnTo>
                      <a:lnTo>
                        <a:pt x="375719" y="137311"/>
                      </a:lnTo>
                      <a:lnTo>
                        <a:pt x="255006" y="125240"/>
                      </a:lnTo>
                      <a:lnTo>
                        <a:pt x="61865" y="98080"/>
                      </a:lnTo>
                      <a:lnTo>
                        <a:pt x="42249" y="18107"/>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51" name="Freeform 186"/>
                <p:cNvSpPr>
                  <a:spLocks/>
                </p:cNvSpPr>
                <p:nvPr/>
              </p:nvSpPr>
              <p:spPr bwMode="auto">
                <a:xfrm>
                  <a:off x="113672216" y="108825104"/>
                  <a:ext cx="21126" cy="78463"/>
                </a:xfrm>
                <a:custGeom>
                  <a:avLst/>
                  <a:gdLst>
                    <a:gd name="T0" fmla="*/ 15089 w 21125"/>
                    <a:gd name="T1" fmla="*/ 0 h 78463"/>
                    <a:gd name="T2" fmla="*/ 0 w 21125"/>
                    <a:gd name="T3" fmla="*/ 75445 h 78463"/>
                    <a:gd name="T4" fmla="*/ 21125 w 21125"/>
                    <a:gd name="T5" fmla="*/ 78463 h 78463"/>
                    <a:gd name="T6" fmla="*/ 15089 w 21125"/>
                    <a:gd name="T7" fmla="*/ 0 h 78463"/>
                    <a:gd name="T8" fmla="*/ 15089 w 21125"/>
                    <a:gd name="T9" fmla="*/ 0 h 78463"/>
                    <a:gd name="T10" fmla="*/ 15089 w 21125"/>
                    <a:gd name="T11" fmla="*/ 0 h 78463"/>
                    <a:gd name="T12" fmla="*/ 15089 w 21125"/>
                    <a:gd name="T13" fmla="*/ 0 h 78463"/>
                  </a:gdLst>
                  <a:ahLst/>
                  <a:cxnLst>
                    <a:cxn ang="0">
                      <a:pos x="T0" y="T1"/>
                    </a:cxn>
                    <a:cxn ang="0">
                      <a:pos x="T2" y="T3"/>
                    </a:cxn>
                    <a:cxn ang="0">
                      <a:pos x="T4" y="T5"/>
                    </a:cxn>
                    <a:cxn ang="0">
                      <a:pos x="T6" y="T7"/>
                    </a:cxn>
                    <a:cxn ang="0">
                      <a:pos x="T8" y="T9"/>
                    </a:cxn>
                    <a:cxn ang="0">
                      <a:pos x="T10" y="T11"/>
                    </a:cxn>
                    <a:cxn ang="0">
                      <a:pos x="T12" y="T13"/>
                    </a:cxn>
                  </a:cxnLst>
                  <a:rect l="0" t="0" r="r" b="b"/>
                  <a:pathLst>
                    <a:path w="21125" h="78463">
                      <a:moveTo>
                        <a:pt x="15089" y="0"/>
                      </a:moveTo>
                      <a:lnTo>
                        <a:pt x="0" y="75445"/>
                      </a:lnTo>
                      <a:lnTo>
                        <a:pt x="21125" y="78463"/>
                      </a:lnTo>
                      <a:lnTo>
                        <a:pt x="15089" y="0"/>
                      </a:lnTo>
                      <a:lnTo>
                        <a:pt x="15089" y="0"/>
                      </a:lnTo>
                      <a:lnTo>
                        <a:pt x="15089" y="0"/>
                      </a:lnTo>
                      <a:lnTo>
                        <a:pt x="15089"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52" name="Freeform 187"/>
                <p:cNvSpPr>
                  <a:spLocks/>
                </p:cNvSpPr>
                <p:nvPr/>
              </p:nvSpPr>
              <p:spPr bwMode="auto">
                <a:xfrm>
                  <a:off x="113715973" y="108831139"/>
                  <a:ext cx="18108" cy="75446"/>
                </a:xfrm>
                <a:custGeom>
                  <a:avLst/>
                  <a:gdLst>
                    <a:gd name="T0" fmla="*/ 0 w 18107"/>
                    <a:gd name="T1" fmla="*/ 0 h 75446"/>
                    <a:gd name="T2" fmla="*/ 18107 w 18107"/>
                    <a:gd name="T3" fmla="*/ 3018 h 75446"/>
                    <a:gd name="T4" fmla="*/ 10563 w 18107"/>
                    <a:gd name="T5" fmla="*/ 75446 h 75446"/>
                    <a:gd name="T6" fmla="*/ 0 w 18107"/>
                    <a:gd name="T7" fmla="*/ 0 h 75446"/>
                    <a:gd name="T8" fmla="*/ 0 w 18107"/>
                    <a:gd name="T9" fmla="*/ 0 h 75446"/>
                    <a:gd name="T10" fmla="*/ 0 w 18107"/>
                    <a:gd name="T11" fmla="*/ 0 h 75446"/>
                    <a:gd name="T12" fmla="*/ 0 w 18107"/>
                    <a:gd name="T13" fmla="*/ 0 h 75446"/>
                  </a:gdLst>
                  <a:ahLst/>
                  <a:cxnLst>
                    <a:cxn ang="0">
                      <a:pos x="T0" y="T1"/>
                    </a:cxn>
                    <a:cxn ang="0">
                      <a:pos x="T2" y="T3"/>
                    </a:cxn>
                    <a:cxn ang="0">
                      <a:pos x="T4" y="T5"/>
                    </a:cxn>
                    <a:cxn ang="0">
                      <a:pos x="T6" y="T7"/>
                    </a:cxn>
                    <a:cxn ang="0">
                      <a:pos x="T8" y="T9"/>
                    </a:cxn>
                    <a:cxn ang="0">
                      <a:pos x="T10" y="T11"/>
                    </a:cxn>
                    <a:cxn ang="0">
                      <a:pos x="T12" y="T13"/>
                    </a:cxn>
                  </a:cxnLst>
                  <a:rect l="0" t="0" r="r" b="b"/>
                  <a:pathLst>
                    <a:path w="18107" h="75446">
                      <a:moveTo>
                        <a:pt x="0" y="0"/>
                      </a:moveTo>
                      <a:lnTo>
                        <a:pt x="18107" y="3018"/>
                      </a:lnTo>
                      <a:lnTo>
                        <a:pt x="10563" y="75446"/>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53" name="Freeform 188"/>
                <p:cNvSpPr>
                  <a:spLocks/>
                </p:cNvSpPr>
                <p:nvPr/>
              </p:nvSpPr>
              <p:spPr bwMode="auto">
                <a:xfrm>
                  <a:off x="113651092" y="109099725"/>
                  <a:ext cx="220300" cy="138819"/>
                </a:xfrm>
                <a:custGeom>
                  <a:avLst/>
                  <a:gdLst>
                    <a:gd name="T0" fmla="*/ 0 w 220301"/>
                    <a:gd name="T1" fmla="*/ 21125 h 138820"/>
                    <a:gd name="T2" fmla="*/ 60357 w 220301"/>
                    <a:gd name="T3" fmla="*/ 12072 h 138820"/>
                    <a:gd name="T4" fmla="*/ 220301 w 220301"/>
                    <a:gd name="T5" fmla="*/ 0 h 138820"/>
                    <a:gd name="T6" fmla="*/ 208230 w 220301"/>
                    <a:gd name="T7" fmla="*/ 49794 h 138820"/>
                    <a:gd name="T8" fmla="*/ 194650 w 220301"/>
                    <a:gd name="T9" fmla="*/ 93553 h 138820"/>
                    <a:gd name="T10" fmla="*/ 178052 w 220301"/>
                    <a:gd name="T11" fmla="*/ 138820 h 138820"/>
                    <a:gd name="T12" fmla="*/ 190123 w 220301"/>
                    <a:gd name="T13" fmla="*/ 98080 h 138820"/>
                    <a:gd name="T14" fmla="*/ 206721 w 220301"/>
                    <a:gd name="T15" fmla="*/ 10563 h 138820"/>
                    <a:gd name="T16" fmla="*/ 0 w 220301"/>
                    <a:gd name="T17" fmla="*/ 21125 h 138820"/>
                    <a:gd name="T18" fmla="*/ 0 w 220301"/>
                    <a:gd name="T19" fmla="*/ 21125 h 138820"/>
                    <a:gd name="T20" fmla="*/ 0 w 220301"/>
                    <a:gd name="T21" fmla="*/ 21125 h 138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20301" h="138820">
                      <a:moveTo>
                        <a:pt x="0" y="21125"/>
                      </a:moveTo>
                      <a:lnTo>
                        <a:pt x="60357" y="12072"/>
                      </a:lnTo>
                      <a:lnTo>
                        <a:pt x="220301" y="0"/>
                      </a:lnTo>
                      <a:lnTo>
                        <a:pt x="208230" y="49794"/>
                      </a:lnTo>
                      <a:lnTo>
                        <a:pt x="194650" y="93553"/>
                      </a:lnTo>
                      <a:lnTo>
                        <a:pt x="178052" y="138820"/>
                      </a:lnTo>
                      <a:lnTo>
                        <a:pt x="190123" y="98080"/>
                      </a:lnTo>
                      <a:lnTo>
                        <a:pt x="206721" y="10563"/>
                      </a:lnTo>
                      <a:lnTo>
                        <a:pt x="0" y="21125"/>
                      </a:lnTo>
                      <a:lnTo>
                        <a:pt x="0" y="21125"/>
                      </a:lnTo>
                      <a:lnTo>
                        <a:pt x="0" y="21125"/>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54" name="Freeform 189"/>
                <p:cNvSpPr>
                  <a:spLocks/>
                </p:cNvSpPr>
                <p:nvPr/>
              </p:nvSpPr>
              <p:spPr bwMode="auto">
                <a:xfrm>
                  <a:off x="113651092" y="109119341"/>
                  <a:ext cx="185595" cy="119203"/>
                </a:xfrm>
                <a:custGeom>
                  <a:avLst/>
                  <a:gdLst>
                    <a:gd name="T0" fmla="*/ 0 w 185596"/>
                    <a:gd name="T1" fmla="*/ 1509 h 119204"/>
                    <a:gd name="T2" fmla="*/ 22634 w 185596"/>
                    <a:gd name="T3" fmla="*/ 48285 h 119204"/>
                    <a:gd name="T4" fmla="*/ 63374 w 185596"/>
                    <a:gd name="T5" fmla="*/ 67901 h 119204"/>
                    <a:gd name="T6" fmla="*/ 113168 w 185596"/>
                    <a:gd name="T7" fmla="*/ 90535 h 119204"/>
                    <a:gd name="T8" fmla="*/ 178052 w 185596"/>
                    <a:gd name="T9" fmla="*/ 119204 h 119204"/>
                    <a:gd name="T10" fmla="*/ 185596 w 185596"/>
                    <a:gd name="T11" fmla="*/ 98079 h 119204"/>
                    <a:gd name="T12" fmla="*/ 137311 w 185596"/>
                    <a:gd name="T13" fmla="*/ 84499 h 119204"/>
                    <a:gd name="T14" fmla="*/ 87517 w 185596"/>
                    <a:gd name="T15" fmla="*/ 69410 h 119204"/>
                    <a:gd name="T16" fmla="*/ 27160 w 185596"/>
                    <a:gd name="T17" fmla="*/ 48285 h 119204"/>
                    <a:gd name="T18" fmla="*/ 16598 w 185596"/>
                    <a:gd name="T19" fmla="*/ 0 h 119204"/>
                    <a:gd name="T20" fmla="*/ 0 w 185596"/>
                    <a:gd name="T21" fmla="*/ 1509 h 119204"/>
                    <a:gd name="T22" fmla="*/ 0 w 185596"/>
                    <a:gd name="T23" fmla="*/ 1509 h 119204"/>
                    <a:gd name="T24" fmla="*/ 0 w 185596"/>
                    <a:gd name="T25" fmla="*/ 1509 h 1192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85596" h="119204">
                      <a:moveTo>
                        <a:pt x="0" y="1509"/>
                      </a:moveTo>
                      <a:lnTo>
                        <a:pt x="22634" y="48285"/>
                      </a:lnTo>
                      <a:lnTo>
                        <a:pt x="63374" y="67901"/>
                      </a:lnTo>
                      <a:lnTo>
                        <a:pt x="113168" y="90535"/>
                      </a:lnTo>
                      <a:lnTo>
                        <a:pt x="178052" y="119204"/>
                      </a:lnTo>
                      <a:lnTo>
                        <a:pt x="185596" y="98079"/>
                      </a:lnTo>
                      <a:lnTo>
                        <a:pt x="137311" y="84499"/>
                      </a:lnTo>
                      <a:lnTo>
                        <a:pt x="87517" y="69410"/>
                      </a:lnTo>
                      <a:lnTo>
                        <a:pt x="27160" y="48285"/>
                      </a:lnTo>
                      <a:lnTo>
                        <a:pt x="16598" y="0"/>
                      </a:lnTo>
                      <a:lnTo>
                        <a:pt x="0" y="1509"/>
                      </a:lnTo>
                      <a:lnTo>
                        <a:pt x="0" y="1509"/>
                      </a:lnTo>
                      <a:lnTo>
                        <a:pt x="0" y="1509"/>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55" name="Freeform 190"/>
                <p:cNvSpPr>
                  <a:spLocks/>
                </p:cNvSpPr>
                <p:nvPr/>
              </p:nvSpPr>
              <p:spPr bwMode="auto">
                <a:xfrm>
                  <a:off x="113829144" y="109071056"/>
                  <a:ext cx="84499" cy="167488"/>
                </a:xfrm>
                <a:custGeom>
                  <a:avLst/>
                  <a:gdLst>
                    <a:gd name="T0" fmla="*/ 42249 w 84499"/>
                    <a:gd name="T1" fmla="*/ 28669 h 167489"/>
                    <a:gd name="T2" fmla="*/ 84499 w 84499"/>
                    <a:gd name="T3" fmla="*/ 0 h 167489"/>
                    <a:gd name="T4" fmla="*/ 21124 w 84499"/>
                    <a:gd name="T5" fmla="*/ 146364 h 167489"/>
                    <a:gd name="T6" fmla="*/ 0 w 84499"/>
                    <a:gd name="T7" fmla="*/ 167489 h 167489"/>
                    <a:gd name="T8" fmla="*/ 10562 w 84499"/>
                    <a:gd name="T9" fmla="*/ 138820 h 167489"/>
                    <a:gd name="T10" fmla="*/ 21124 w 84499"/>
                    <a:gd name="T11" fmla="*/ 138820 h 167489"/>
                    <a:gd name="T12" fmla="*/ 61865 w 84499"/>
                    <a:gd name="T13" fmla="*/ 24143 h 167489"/>
                    <a:gd name="T14" fmla="*/ 42249 w 84499"/>
                    <a:gd name="T15" fmla="*/ 28669 h 167489"/>
                    <a:gd name="T16" fmla="*/ 42249 w 84499"/>
                    <a:gd name="T17" fmla="*/ 28669 h 167489"/>
                    <a:gd name="T18" fmla="*/ 42249 w 84499"/>
                    <a:gd name="T19" fmla="*/ 28669 h 167489"/>
                    <a:gd name="T20" fmla="*/ 42249 w 84499"/>
                    <a:gd name="T21" fmla="*/ 28669 h 1674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4499" h="167489">
                      <a:moveTo>
                        <a:pt x="42249" y="28669"/>
                      </a:moveTo>
                      <a:lnTo>
                        <a:pt x="84499" y="0"/>
                      </a:lnTo>
                      <a:lnTo>
                        <a:pt x="21124" y="146364"/>
                      </a:lnTo>
                      <a:lnTo>
                        <a:pt x="0" y="167489"/>
                      </a:lnTo>
                      <a:lnTo>
                        <a:pt x="10562" y="138820"/>
                      </a:lnTo>
                      <a:lnTo>
                        <a:pt x="21124" y="138820"/>
                      </a:lnTo>
                      <a:lnTo>
                        <a:pt x="61865" y="24143"/>
                      </a:lnTo>
                      <a:lnTo>
                        <a:pt x="42249" y="28669"/>
                      </a:lnTo>
                      <a:lnTo>
                        <a:pt x="42249" y="28669"/>
                      </a:lnTo>
                      <a:lnTo>
                        <a:pt x="42249" y="28669"/>
                      </a:lnTo>
                      <a:lnTo>
                        <a:pt x="42249" y="28669"/>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56" name="Freeform 191"/>
                <p:cNvSpPr>
                  <a:spLocks/>
                </p:cNvSpPr>
                <p:nvPr/>
              </p:nvSpPr>
              <p:spPr bwMode="auto">
                <a:xfrm>
                  <a:off x="113651092" y="109071056"/>
                  <a:ext cx="262551" cy="49794"/>
                </a:xfrm>
                <a:custGeom>
                  <a:avLst/>
                  <a:gdLst>
                    <a:gd name="T0" fmla="*/ 0 w 262551"/>
                    <a:gd name="T1" fmla="*/ 49794 h 49794"/>
                    <a:gd name="T2" fmla="*/ 16598 w 262551"/>
                    <a:gd name="T3" fmla="*/ 40741 h 49794"/>
                    <a:gd name="T4" fmla="*/ 78463 w 262551"/>
                    <a:gd name="T5" fmla="*/ 27161 h 49794"/>
                    <a:gd name="T6" fmla="*/ 155418 w 262551"/>
                    <a:gd name="T7" fmla="*/ 13580 h 49794"/>
                    <a:gd name="T8" fmla="*/ 262551 w 262551"/>
                    <a:gd name="T9" fmla="*/ 0 h 49794"/>
                    <a:gd name="T10" fmla="*/ 250479 w 262551"/>
                    <a:gd name="T11" fmla="*/ 10563 h 49794"/>
                    <a:gd name="T12" fmla="*/ 16598 w 262551"/>
                    <a:gd name="T13" fmla="*/ 42250 h 49794"/>
                    <a:gd name="T14" fmla="*/ 15089 w 262551"/>
                    <a:gd name="T15" fmla="*/ 48285 h 49794"/>
                    <a:gd name="T16" fmla="*/ 0 w 262551"/>
                    <a:gd name="T17" fmla="*/ 49794 h 49794"/>
                    <a:gd name="T18" fmla="*/ 0 w 262551"/>
                    <a:gd name="T19" fmla="*/ 49794 h 49794"/>
                    <a:gd name="T20" fmla="*/ 0 w 262551"/>
                    <a:gd name="T21" fmla="*/ 49794 h 497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62551" h="49794">
                      <a:moveTo>
                        <a:pt x="0" y="49794"/>
                      </a:moveTo>
                      <a:lnTo>
                        <a:pt x="16598" y="40741"/>
                      </a:lnTo>
                      <a:lnTo>
                        <a:pt x="78463" y="27161"/>
                      </a:lnTo>
                      <a:lnTo>
                        <a:pt x="155418" y="13580"/>
                      </a:lnTo>
                      <a:lnTo>
                        <a:pt x="262551" y="0"/>
                      </a:lnTo>
                      <a:lnTo>
                        <a:pt x="250479" y="10563"/>
                      </a:lnTo>
                      <a:lnTo>
                        <a:pt x="16598" y="42250"/>
                      </a:lnTo>
                      <a:lnTo>
                        <a:pt x="15089" y="48285"/>
                      </a:lnTo>
                      <a:lnTo>
                        <a:pt x="0" y="49794"/>
                      </a:lnTo>
                      <a:lnTo>
                        <a:pt x="0" y="49794"/>
                      </a:lnTo>
                      <a:lnTo>
                        <a:pt x="0" y="49794"/>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57" name="Freeform 192"/>
                <p:cNvSpPr>
                  <a:spLocks/>
                </p:cNvSpPr>
                <p:nvPr/>
              </p:nvSpPr>
              <p:spPr bwMode="auto">
                <a:xfrm>
                  <a:off x="113684287" y="109123868"/>
                  <a:ext cx="162963" cy="75446"/>
                </a:xfrm>
                <a:custGeom>
                  <a:avLst/>
                  <a:gdLst>
                    <a:gd name="T0" fmla="*/ 0 w 162962"/>
                    <a:gd name="T1" fmla="*/ 4527 h 75446"/>
                    <a:gd name="T2" fmla="*/ 162962 w 162962"/>
                    <a:gd name="T3" fmla="*/ 0 h 75446"/>
                    <a:gd name="T4" fmla="*/ 129766 w 162962"/>
                    <a:gd name="T5" fmla="*/ 75446 h 75446"/>
                    <a:gd name="T6" fmla="*/ 10562 w 162962"/>
                    <a:gd name="T7" fmla="*/ 34705 h 75446"/>
                    <a:gd name="T8" fmla="*/ 131275 w 162962"/>
                    <a:gd name="T9" fmla="*/ 61865 h 75446"/>
                    <a:gd name="T10" fmla="*/ 144856 w 162962"/>
                    <a:gd name="T11" fmla="*/ 9053 h 75446"/>
                    <a:gd name="T12" fmla="*/ 0 w 162962"/>
                    <a:gd name="T13" fmla="*/ 4527 h 75446"/>
                    <a:gd name="T14" fmla="*/ 0 w 162962"/>
                    <a:gd name="T15" fmla="*/ 4527 h 75446"/>
                    <a:gd name="T16" fmla="*/ 0 w 162962"/>
                    <a:gd name="T17" fmla="*/ 4527 h 75446"/>
                    <a:gd name="T18" fmla="*/ 0 w 162962"/>
                    <a:gd name="T19" fmla="*/ 4527 h 754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62962" h="75446">
                      <a:moveTo>
                        <a:pt x="0" y="4527"/>
                      </a:moveTo>
                      <a:lnTo>
                        <a:pt x="162962" y="0"/>
                      </a:lnTo>
                      <a:lnTo>
                        <a:pt x="129766" y="75446"/>
                      </a:lnTo>
                      <a:lnTo>
                        <a:pt x="10562" y="34705"/>
                      </a:lnTo>
                      <a:lnTo>
                        <a:pt x="131275" y="61865"/>
                      </a:lnTo>
                      <a:lnTo>
                        <a:pt x="144856" y="9053"/>
                      </a:lnTo>
                      <a:lnTo>
                        <a:pt x="0" y="4527"/>
                      </a:lnTo>
                      <a:lnTo>
                        <a:pt x="0" y="4527"/>
                      </a:lnTo>
                      <a:lnTo>
                        <a:pt x="0" y="4527"/>
                      </a:lnTo>
                      <a:lnTo>
                        <a:pt x="0" y="4527"/>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58" name="Freeform 193"/>
                <p:cNvSpPr>
                  <a:spLocks/>
                </p:cNvSpPr>
                <p:nvPr/>
              </p:nvSpPr>
              <p:spPr bwMode="auto">
                <a:xfrm>
                  <a:off x="113684287" y="109128395"/>
                  <a:ext cx="10562" cy="30178"/>
                </a:xfrm>
                <a:custGeom>
                  <a:avLst/>
                  <a:gdLst>
                    <a:gd name="T0" fmla="*/ 0 w 10562"/>
                    <a:gd name="T1" fmla="*/ 0 h 30178"/>
                    <a:gd name="T2" fmla="*/ 10562 w 10562"/>
                    <a:gd name="T3" fmla="*/ 30178 h 30178"/>
                    <a:gd name="T4" fmla="*/ 9054 w 10562"/>
                    <a:gd name="T5" fmla="*/ 0 h 30178"/>
                    <a:gd name="T6" fmla="*/ 0 w 10562"/>
                    <a:gd name="T7" fmla="*/ 0 h 30178"/>
                    <a:gd name="T8" fmla="*/ 0 w 10562"/>
                    <a:gd name="T9" fmla="*/ 0 h 30178"/>
                    <a:gd name="T10" fmla="*/ 0 w 10562"/>
                    <a:gd name="T11" fmla="*/ 0 h 30178"/>
                    <a:gd name="T12" fmla="*/ 0 w 10562"/>
                    <a:gd name="T13" fmla="*/ 0 h 30178"/>
                  </a:gdLst>
                  <a:ahLst/>
                  <a:cxnLst>
                    <a:cxn ang="0">
                      <a:pos x="T0" y="T1"/>
                    </a:cxn>
                    <a:cxn ang="0">
                      <a:pos x="T2" y="T3"/>
                    </a:cxn>
                    <a:cxn ang="0">
                      <a:pos x="T4" y="T5"/>
                    </a:cxn>
                    <a:cxn ang="0">
                      <a:pos x="T6" y="T7"/>
                    </a:cxn>
                    <a:cxn ang="0">
                      <a:pos x="T8" y="T9"/>
                    </a:cxn>
                    <a:cxn ang="0">
                      <a:pos x="T10" y="T11"/>
                    </a:cxn>
                    <a:cxn ang="0">
                      <a:pos x="T12" y="T13"/>
                    </a:cxn>
                  </a:cxnLst>
                  <a:rect l="0" t="0" r="r" b="b"/>
                  <a:pathLst>
                    <a:path w="10562" h="30178">
                      <a:moveTo>
                        <a:pt x="0" y="0"/>
                      </a:moveTo>
                      <a:lnTo>
                        <a:pt x="10562" y="30178"/>
                      </a:lnTo>
                      <a:lnTo>
                        <a:pt x="9054" y="0"/>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59" name="Freeform 194"/>
                <p:cNvSpPr>
                  <a:spLocks/>
                </p:cNvSpPr>
                <p:nvPr/>
              </p:nvSpPr>
              <p:spPr bwMode="auto">
                <a:xfrm>
                  <a:off x="113709939" y="109128395"/>
                  <a:ext cx="7544" cy="37723"/>
                </a:xfrm>
                <a:custGeom>
                  <a:avLst/>
                  <a:gdLst>
                    <a:gd name="T0" fmla="*/ 0 w 7544"/>
                    <a:gd name="T1" fmla="*/ 0 h 37723"/>
                    <a:gd name="T2" fmla="*/ 0 w 7544"/>
                    <a:gd name="T3" fmla="*/ 34705 h 37723"/>
                    <a:gd name="T4" fmla="*/ 7544 w 7544"/>
                    <a:gd name="T5" fmla="*/ 37723 h 37723"/>
                    <a:gd name="T6" fmla="*/ 1509 w 7544"/>
                    <a:gd name="T7" fmla="*/ 0 h 37723"/>
                    <a:gd name="T8" fmla="*/ 0 w 7544"/>
                    <a:gd name="T9" fmla="*/ 0 h 37723"/>
                    <a:gd name="T10" fmla="*/ 0 w 7544"/>
                    <a:gd name="T11" fmla="*/ 0 h 37723"/>
                    <a:gd name="T12" fmla="*/ 0 w 7544"/>
                    <a:gd name="T13" fmla="*/ 0 h 37723"/>
                    <a:gd name="T14" fmla="*/ 0 w 7544"/>
                    <a:gd name="T15" fmla="*/ 0 h 3772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544" h="37723">
                      <a:moveTo>
                        <a:pt x="0" y="0"/>
                      </a:moveTo>
                      <a:lnTo>
                        <a:pt x="0" y="34705"/>
                      </a:lnTo>
                      <a:lnTo>
                        <a:pt x="7544" y="37723"/>
                      </a:lnTo>
                      <a:lnTo>
                        <a:pt x="1509" y="0"/>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60" name="Freeform 195"/>
                <p:cNvSpPr>
                  <a:spLocks/>
                </p:cNvSpPr>
                <p:nvPr/>
              </p:nvSpPr>
              <p:spPr bwMode="auto">
                <a:xfrm>
                  <a:off x="113728046" y="109128395"/>
                  <a:ext cx="10562" cy="40740"/>
                </a:xfrm>
                <a:custGeom>
                  <a:avLst/>
                  <a:gdLst>
                    <a:gd name="T0" fmla="*/ 0 w 10562"/>
                    <a:gd name="T1" fmla="*/ 0 h 40740"/>
                    <a:gd name="T2" fmla="*/ 4526 w 10562"/>
                    <a:gd name="T3" fmla="*/ 40740 h 40740"/>
                    <a:gd name="T4" fmla="*/ 7544 w 10562"/>
                    <a:gd name="T5" fmla="*/ 40740 h 40740"/>
                    <a:gd name="T6" fmla="*/ 10562 w 10562"/>
                    <a:gd name="T7" fmla="*/ 0 h 40740"/>
                    <a:gd name="T8" fmla="*/ 0 w 10562"/>
                    <a:gd name="T9" fmla="*/ 0 h 40740"/>
                    <a:gd name="T10" fmla="*/ 0 w 10562"/>
                    <a:gd name="T11" fmla="*/ 0 h 40740"/>
                    <a:gd name="T12" fmla="*/ 0 w 10562"/>
                    <a:gd name="T13" fmla="*/ 0 h 40740"/>
                    <a:gd name="T14" fmla="*/ 0 w 10562"/>
                    <a:gd name="T15" fmla="*/ 0 h 4074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0562" h="40740">
                      <a:moveTo>
                        <a:pt x="0" y="0"/>
                      </a:moveTo>
                      <a:lnTo>
                        <a:pt x="4526" y="40740"/>
                      </a:lnTo>
                      <a:lnTo>
                        <a:pt x="7544" y="40740"/>
                      </a:lnTo>
                      <a:lnTo>
                        <a:pt x="10562" y="0"/>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61" name="Freeform 196"/>
                <p:cNvSpPr>
                  <a:spLocks/>
                </p:cNvSpPr>
                <p:nvPr/>
              </p:nvSpPr>
              <p:spPr bwMode="auto">
                <a:xfrm>
                  <a:off x="113750679" y="109128395"/>
                  <a:ext cx="9054" cy="48284"/>
                </a:xfrm>
                <a:custGeom>
                  <a:avLst/>
                  <a:gdLst>
                    <a:gd name="T0" fmla="*/ 3018 w 9054"/>
                    <a:gd name="T1" fmla="*/ 0 h 48285"/>
                    <a:gd name="T2" fmla="*/ 0 w 9054"/>
                    <a:gd name="T3" fmla="*/ 46776 h 48285"/>
                    <a:gd name="T4" fmla="*/ 9054 w 9054"/>
                    <a:gd name="T5" fmla="*/ 48285 h 48285"/>
                    <a:gd name="T6" fmla="*/ 4527 w 9054"/>
                    <a:gd name="T7" fmla="*/ 0 h 48285"/>
                    <a:gd name="T8" fmla="*/ 3018 w 9054"/>
                    <a:gd name="T9" fmla="*/ 0 h 48285"/>
                    <a:gd name="T10" fmla="*/ 3018 w 9054"/>
                    <a:gd name="T11" fmla="*/ 0 h 48285"/>
                    <a:gd name="T12" fmla="*/ 3018 w 9054"/>
                    <a:gd name="T13" fmla="*/ 0 h 48285"/>
                    <a:gd name="T14" fmla="*/ 3018 w 9054"/>
                    <a:gd name="T15" fmla="*/ 0 h 482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054" h="48285">
                      <a:moveTo>
                        <a:pt x="3018" y="0"/>
                      </a:moveTo>
                      <a:lnTo>
                        <a:pt x="0" y="46776"/>
                      </a:lnTo>
                      <a:lnTo>
                        <a:pt x="9054" y="48285"/>
                      </a:lnTo>
                      <a:lnTo>
                        <a:pt x="4527" y="0"/>
                      </a:lnTo>
                      <a:lnTo>
                        <a:pt x="3018" y="0"/>
                      </a:lnTo>
                      <a:lnTo>
                        <a:pt x="3018" y="0"/>
                      </a:lnTo>
                      <a:lnTo>
                        <a:pt x="3018" y="0"/>
                      </a:lnTo>
                      <a:lnTo>
                        <a:pt x="3018"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62" name="Freeform 197"/>
                <p:cNvSpPr>
                  <a:spLocks/>
                </p:cNvSpPr>
                <p:nvPr/>
              </p:nvSpPr>
              <p:spPr bwMode="auto">
                <a:xfrm>
                  <a:off x="113771804" y="109128395"/>
                  <a:ext cx="12071" cy="52812"/>
                </a:xfrm>
                <a:custGeom>
                  <a:avLst/>
                  <a:gdLst>
                    <a:gd name="T0" fmla="*/ 0 w 12071"/>
                    <a:gd name="T1" fmla="*/ 0 h 52812"/>
                    <a:gd name="T2" fmla="*/ 3018 w 12071"/>
                    <a:gd name="T3" fmla="*/ 52812 h 52812"/>
                    <a:gd name="T4" fmla="*/ 6036 w 12071"/>
                    <a:gd name="T5" fmla="*/ 52812 h 52812"/>
                    <a:gd name="T6" fmla="*/ 12071 w 12071"/>
                    <a:gd name="T7" fmla="*/ 0 h 52812"/>
                    <a:gd name="T8" fmla="*/ 0 w 12071"/>
                    <a:gd name="T9" fmla="*/ 0 h 52812"/>
                    <a:gd name="T10" fmla="*/ 0 w 12071"/>
                    <a:gd name="T11" fmla="*/ 0 h 52812"/>
                    <a:gd name="T12" fmla="*/ 0 w 12071"/>
                    <a:gd name="T13" fmla="*/ 0 h 52812"/>
                    <a:gd name="T14" fmla="*/ 0 w 12071"/>
                    <a:gd name="T15" fmla="*/ 0 h 5281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2071" h="52812">
                      <a:moveTo>
                        <a:pt x="0" y="0"/>
                      </a:moveTo>
                      <a:lnTo>
                        <a:pt x="3018" y="52812"/>
                      </a:lnTo>
                      <a:lnTo>
                        <a:pt x="6036" y="52812"/>
                      </a:lnTo>
                      <a:lnTo>
                        <a:pt x="12071" y="0"/>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63" name="Freeform 198"/>
                <p:cNvSpPr>
                  <a:spLocks/>
                </p:cNvSpPr>
                <p:nvPr/>
              </p:nvSpPr>
              <p:spPr bwMode="auto">
                <a:xfrm>
                  <a:off x="113791421" y="109129903"/>
                  <a:ext cx="16597" cy="55830"/>
                </a:xfrm>
                <a:custGeom>
                  <a:avLst/>
                  <a:gdLst>
                    <a:gd name="T0" fmla="*/ 13580 w 16598"/>
                    <a:gd name="T1" fmla="*/ 0 h 55829"/>
                    <a:gd name="T2" fmla="*/ 0 w 16598"/>
                    <a:gd name="T3" fmla="*/ 52812 h 55829"/>
                    <a:gd name="T4" fmla="*/ 12071 w 16598"/>
                    <a:gd name="T5" fmla="*/ 55829 h 55829"/>
                    <a:gd name="T6" fmla="*/ 16598 w 16598"/>
                    <a:gd name="T7" fmla="*/ 0 h 55829"/>
                    <a:gd name="T8" fmla="*/ 13580 w 16598"/>
                    <a:gd name="T9" fmla="*/ 0 h 55829"/>
                    <a:gd name="T10" fmla="*/ 13580 w 16598"/>
                    <a:gd name="T11" fmla="*/ 0 h 55829"/>
                    <a:gd name="T12" fmla="*/ 13580 w 16598"/>
                    <a:gd name="T13" fmla="*/ 0 h 55829"/>
                    <a:gd name="T14" fmla="*/ 13580 w 16598"/>
                    <a:gd name="T15" fmla="*/ 0 h 5582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598" h="55829">
                      <a:moveTo>
                        <a:pt x="13580" y="0"/>
                      </a:moveTo>
                      <a:lnTo>
                        <a:pt x="0" y="52812"/>
                      </a:lnTo>
                      <a:lnTo>
                        <a:pt x="12071" y="55829"/>
                      </a:lnTo>
                      <a:lnTo>
                        <a:pt x="16598" y="0"/>
                      </a:lnTo>
                      <a:lnTo>
                        <a:pt x="13580" y="0"/>
                      </a:lnTo>
                      <a:lnTo>
                        <a:pt x="13580" y="0"/>
                      </a:lnTo>
                      <a:lnTo>
                        <a:pt x="13580" y="0"/>
                      </a:lnTo>
                      <a:lnTo>
                        <a:pt x="1358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64" name="Freeform 199"/>
                <p:cNvSpPr>
                  <a:spLocks/>
                </p:cNvSpPr>
                <p:nvPr/>
              </p:nvSpPr>
              <p:spPr bwMode="auto">
                <a:xfrm>
                  <a:off x="113451915" y="108621401"/>
                  <a:ext cx="556788" cy="749928"/>
                </a:xfrm>
                <a:custGeom>
                  <a:avLst/>
                  <a:gdLst>
                    <a:gd name="T0" fmla="*/ 0 w 556788"/>
                    <a:gd name="T1" fmla="*/ 0 h 749928"/>
                    <a:gd name="T2" fmla="*/ 168998 w 556788"/>
                    <a:gd name="T3" fmla="*/ 18107 h 749928"/>
                    <a:gd name="T4" fmla="*/ 347049 w 556788"/>
                    <a:gd name="T5" fmla="*/ 42249 h 749928"/>
                    <a:gd name="T6" fmla="*/ 449655 w 556788"/>
                    <a:gd name="T7" fmla="*/ 58847 h 749928"/>
                    <a:gd name="T8" fmla="*/ 556788 w 556788"/>
                    <a:gd name="T9" fmla="*/ 78463 h 749928"/>
                    <a:gd name="T10" fmla="*/ 547734 w 556788"/>
                    <a:gd name="T11" fmla="*/ 131275 h 749928"/>
                    <a:gd name="T12" fmla="*/ 522083 w 556788"/>
                    <a:gd name="T13" fmla="*/ 274622 h 749928"/>
                    <a:gd name="T14" fmla="*/ 500958 w 556788"/>
                    <a:gd name="T15" fmla="*/ 374210 h 749928"/>
                    <a:gd name="T16" fmla="*/ 473798 w 556788"/>
                    <a:gd name="T17" fmla="*/ 488887 h 749928"/>
                    <a:gd name="T18" fmla="*/ 440602 w 556788"/>
                    <a:gd name="T19" fmla="*/ 614126 h 749928"/>
                    <a:gd name="T20" fmla="*/ 420986 w 556788"/>
                    <a:gd name="T21" fmla="*/ 680518 h 749928"/>
                    <a:gd name="T22" fmla="*/ 399861 w 556788"/>
                    <a:gd name="T23" fmla="*/ 749928 h 749928"/>
                    <a:gd name="T24" fmla="*/ 244443 w 556788"/>
                    <a:gd name="T25" fmla="*/ 682027 h 749928"/>
                    <a:gd name="T26" fmla="*/ 244443 w 556788"/>
                    <a:gd name="T27" fmla="*/ 680518 h 749928"/>
                    <a:gd name="T28" fmla="*/ 404388 w 556788"/>
                    <a:gd name="T29" fmla="*/ 719750 h 749928"/>
                    <a:gd name="T30" fmla="*/ 417968 w 556788"/>
                    <a:gd name="T31" fmla="*/ 669956 h 749928"/>
                    <a:gd name="T32" fmla="*/ 452673 w 556788"/>
                    <a:gd name="T33" fmla="*/ 537172 h 749928"/>
                    <a:gd name="T34" fmla="*/ 491905 w 556788"/>
                    <a:gd name="T35" fmla="*/ 339505 h 749928"/>
                    <a:gd name="T36" fmla="*/ 520574 w 556788"/>
                    <a:gd name="T37" fmla="*/ 99588 h 749928"/>
                    <a:gd name="T38" fmla="*/ 481342 w 556788"/>
                    <a:gd name="T39" fmla="*/ 90534 h 749928"/>
                    <a:gd name="T40" fmla="*/ 372701 w 556788"/>
                    <a:gd name="T41" fmla="*/ 66392 h 749928"/>
                    <a:gd name="T42" fmla="*/ 297255 w 556788"/>
                    <a:gd name="T43" fmla="*/ 51303 h 749928"/>
                    <a:gd name="T44" fmla="*/ 208230 w 556788"/>
                    <a:gd name="T45" fmla="*/ 34705 h 749928"/>
                    <a:gd name="T46" fmla="*/ 108641 w 556788"/>
                    <a:gd name="T47" fmla="*/ 16598 h 749928"/>
                    <a:gd name="T48" fmla="*/ 0 w 556788"/>
                    <a:gd name="T49" fmla="*/ 0 h 749928"/>
                    <a:gd name="T50" fmla="*/ 0 w 556788"/>
                    <a:gd name="T51" fmla="*/ 0 h 749928"/>
                    <a:gd name="T52" fmla="*/ 0 w 556788"/>
                    <a:gd name="T53" fmla="*/ 0 h 7499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556788" h="749928">
                      <a:moveTo>
                        <a:pt x="0" y="0"/>
                      </a:moveTo>
                      <a:lnTo>
                        <a:pt x="168998" y="18107"/>
                      </a:lnTo>
                      <a:lnTo>
                        <a:pt x="347049" y="42249"/>
                      </a:lnTo>
                      <a:lnTo>
                        <a:pt x="449655" y="58847"/>
                      </a:lnTo>
                      <a:lnTo>
                        <a:pt x="556788" y="78463"/>
                      </a:lnTo>
                      <a:lnTo>
                        <a:pt x="547734" y="131275"/>
                      </a:lnTo>
                      <a:lnTo>
                        <a:pt x="522083" y="274622"/>
                      </a:lnTo>
                      <a:lnTo>
                        <a:pt x="500958" y="374210"/>
                      </a:lnTo>
                      <a:lnTo>
                        <a:pt x="473798" y="488887"/>
                      </a:lnTo>
                      <a:lnTo>
                        <a:pt x="440602" y="614126"/>
                      </a:lnTo>
                      <a:lnTo>
                        <a:pt x="420986" y="680518"/>
                      </a:lnTo>
                      <a:lnTo>
                        <a:pt x="399861" y="749928"/>
                      </a:lnTo>
                      <a:lnTo>
                        <a:pt x="244443" y="682027"/>
                      </a:lnTo>
                      <a:lnTo>
                        <a:pt x="244443" y="680518"/>
                      </a:lnTo>
                      <a:lnTo>
                        <a:pt x="404388" y="719750"/>
                      </a:lnTo>
                      <a:lnTo>
                        <a:pt x="417968" y="669956"/>
                      </a:lnTo>
                      <a:lnTo>
                        <a:pt x="452673" y="537172"/>
                      </a:lnTo>
                      <a:lnTo>
                        <a:pt x="491905" y="339505"/>
                      </a:lnTo>
                      <a:lnTo>
                        <a:pt x="520574" y="99588"/>
                      </a:lnTo>
                      <a:lnTo>
                        <a:pt x="481342" y="90534"/>
                      </a:lnTo>
                      <a:lnTo>
                        <a:pt x="372701" y="66392"/>
                      </a:lnTo>
                      <a:lnTo>
                        <a:pt x="297255" y="51303"/>
                      </a:lnTo>
                      <a:lnTo>
                        <a:pt x="208230" y="34705"/>
                      </a:lnTo>
                      <a:lnTo>
                        <a:pt x="108641" y="16598"/>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65" name="Freeform 200"/>
                <p:cNvSpPr>
                  <a:spLocks/>
                </p:cNvSpPr>
                <p:nvPr/>
              </p:nvSpPr>
              <p:spPr bwMode="auto">
                <a:xfrm>
                  <a:off x="113451915" y="108621401"/>
                  <a:ext cx="58847" cy="92042"/>
                </a:xfrm>
                <a:custGeom>
                  <a:avLst/>
                  <a:gdLst>
                    <a:gd name="T0" fmla="*/ 43758 w 58847"/>
                    <a:gd name="T1" fmla="*/ 6035 h 92043"/>
                    <a:gd name="T2" fmla="*/ 0 w 58847"/>
                    <a:gd name="T3" fmla="*/ 0 h 92043"/>
                    <a:gd name="T4" fmla="*/ 30178 w 58847"/>
                    <a:gd name="T5" fmla="*/ 92043 h 92043"/>
                    <a:gd name="T6" fmla="*/ 58847 w 58847"/>
                    <a:gd name="T7" fmla="*/ 76954 h 92043"/>
                    <a:gd name="T8" fmla="*/ 43758 w 58847"/>
                    <a:gd name="T9" fmla="*/ 6035 h 92043"/>
                    <a:gd name="T10" fmla="*/ 43758 w 58847"/>
                    <a:gd name="T11" fmla="*/ 6035 h 92043"/>
                    <a:gd name="T12" fmla="*/ 43758 w 58847"/>
                    <a:gd name="T13" fmla="*/ 6035 h 92043"/>
                  </a:gdLst>
                  <a:ahLst/>
                  <a:cxnLst>
                    <a:cxn ang="0">
                      <a:pos x="T0" y="T1"/>
                    </a:cxn>
                    <a:cxn ang="0">
                      <a:pos x="T2" y="T3"/>
                    </a:cxn>
                    <a:cxn ang="0">
                      <a:pos x="T4" y="T5"/>
                    </a:cxn>
                    <a:cxn ang="0">
                      <a:pos x="T6" y="T7"/>
                    </a:cxn>
                    <a:cxn ang="0">
                      <a:pos x="T8" y="T9"/>
                    </a:cxn>
                    <a:cxn ang="0">
                      <a:pos x="T10" y="T11"/>
                    </a:cxn>
                    <a:cxn ang="0">
                      <a:pos x="T12" y="T13"/>
                    </a:cxn>
                  </a:cxnLst>
                  <a:rect l="0" t="0" r="r" b="b"/>
                  <a:pathLst>
                    <a:path w="58847" h="92043">
                      <a:moveTo>
                        <a:pt x="43758" y="6035"/>
                      </a:moveTo>
                      <a:lnTo>
                        <a:pt x="0" y="0"/>
                      </a:lnTo>
                      <a:lnTo>
                        <a:pt x="30178" y="92043"/>
                      </a:lnTo>
                      <a:lnTo>
                        <a:pt x="58847" y="76954"/>
                      </a:lnTo>
                      <a:lnTo>
                        <a:pt x="43758" y="6035"/>
                      </a:lnTo>
                      <a:lnTo>
                        <a:pt x="43758" y="6035"/>
                      </a:lnTo>
                      <a:lnTo>
                        <a:pt x="43758" y="6035"/>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66" name="Freeform 201"/>
                <p:cNvSpPr>
                  <a:spLocks/>
                </p:cNvSpPr>
                <p:nvPr/>
              </p:nvSpPr>
              <p:spPr bwMode="auto">
                <a:xfrm>
                  <a:off x="113562066" y="108942799"/>
                  <a:ext cx="137310" cy="360629"/>
                </a:xfrm>
                <a:custGeom>
                  <a:avLst/>
                  <a:gdLst>
                    <a:gd name="T0" fmla="*/ 9054 w 137311"/>
                    <a:gd name="T1" fmla="*/ 0 h 360629"/>
                    <a:gd name="T2" fmla="*/ 0 w 137311"/>
                    <a:gd name="T3" fmla="*/ 1509 h 360629"/>
                    <a:gd name="T4" fmla="*/ 33196 w 137311"/>
                    <a:gd name="T5" fmla="*/ 95061 h 360629"/>
                    <a:gd name="T6" fmla="*/ 66392 w 137311"/>
                    <a:gd name="T7" fmla="*/ 184087 h 360629"/>
                    <a:gd name="T8" fmla="*/ 101097 w 137311"/>
                    <a:gd name="T9" fmla="*/ 274621 h 360629"/>
                    <a:gd name="T10" fmla="*/ 134293 w 137311"/>
                    <a:gd name="T11" fmla="*/ 360629 h 360629"/>
                    <a:gd name="T12" fmla="*/ 137311 w 137311"/>
                    <a:gd name="T13" fmla="*/ 360629 h 360629"/>
                    <a:gd name="T14" fmla="*/ 126749 w 137311"/>
                    <a:gd name="T15" fmla="*/ 331960 h 360629"/>
                    <a:gd name="T16" fmla="*/ 99588 w 137311"/>
                    <a:gd name="T17" fmla="*/ 256515 h 360629"/>
                    <a:gd name="T18" fmla="*/ 61866 w 137311"/>
                    <a:gd name="T19" fmla="*/ 144855 h 360629"/>
                    <a:gd name="T20" fmla="*/ 40741 w 137311"/>
                    <a:gd name="T21" fmla="*/ 78463 h 360629"/>
                    <a:gd name="T22" fmla="*/ 18107 w 137311"/>
                    <a:gd name="T23" fmla="*/ 4526 h 360629"/>
                    <a:gd name="T24" fmla="*/ 9054 w 137311"/>
                    <a:gd name="T25" fmla="*/ 0 h 360629"/>
                    <a:gd name="T26" fmla="*/ 9054 w 137311"/>
                    <a:gd name="T27" fmla="*/ 0 h 360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37311" h="360629">
                      <a:moveTo>
                        <a:pt x="9054" y="0"/>
                      </a:moveTo>
                      <a:lnTo>
                        <a:pt x="0" y="1509"/>
                      </a:lnTo>
                      <a:lnTo>
                        <a:pt x="33196" y="95061"/>
                      </a:lnTo>
                      <a:lnTo>
                        <a:pt x="66392" y="184087"/>
                      </a:lnTo>
                      <a:lnTo>
                        <a:pt x="101097" y="274621"/>
                      </a:lnTo>
                      <a:lnTo>
                        <a:pt x="134293" y="360629"/>
                      </a:lnTo>
                      <a:lnTo>
                        <a:pt x="137311" y="360629"/>
                      </a:lnTo>
                      <a:lnTo>
                        <a:pt x="126749" y="331960"/>
                      </a:lnTo>
                      <a:lnTo>
                        <a:pt x="99588" y="256515"/>
                      </a:lnTo>
                      <a:lnTo>
                        <a:pt x="61866" y="144855"/>
                      </a:lnTo>
                      <a:lnTo>
                        <a:pt x="40741" y="78463"/>
                      </a:lnTo>
                      <a:lnTo>
                        <a:pt x="18107" y="4526"/>
                      </a:lnTo>
                      <a:lnTo>
                        <a:pt x="9054" y="0"/>
                      </a:lnTo>
                      <a:lnTo>
                        <a:pt x="9054"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67" name="Freeform 202"/>
                <p:cNvSpPr>
                  <a:spLocks/>
                </p:cNvSpPr>
                <p:nvPr/>
              </p:nvSpPr>
              <p:spPr bwMode="auto">
                <a:xfrm>
                  <a:off x="113753696" y="107720581"/>
                  <a:ext cx="239918" cy="258024"/>
                </a:xfrm>
                <a:custGeom>
                  <a:avLst/>
                  <a:gdLst>
                    <a:gd name="T0" fmla="*/ 128257 w 239917"/>
                    <a:gd name="T1" fmla="*/ 0 h 258024"/>
                    <a:gd name="T2" fmla="*/ 173525 w 239917"/>
                    <a:gd name="T3" fmla="*/ 40741 h 258024"/>
                    <a:gd name="T4" fmla="*/ 209739 w 239917"/>
                    <a:gd name="T5" fmla="*/ 90535 h 258024"/>
                    <a:gd name="T6" fmla="*/ 239917 w 239917"/>
                    <a:gd name="T7" fmla="*/ 156927 h 258024"/>
                    <a:gd name="T8" fmla="*/ 227846 w 239917"/>
                    <a:gd name="T9" fmla="*/ 172016 h 258024"/>
                    <a:gd name="T10" fmla="*/ 185596 w 239917"/>
                    <a:gd name="T11" fmla="*/ 206721 h 258024"/>
                    <a:gd name="T12" fmla="*/ 153909 w 239917"/>
                    <a:gd name="T13" fmla="*/ 226337 h 258024"/>
                    <a:gd name="T14" fmla="*/ 111659 w 239917"/>
                    <a:gd name="T15" fmla="*/ 242935 h 258024"/>
                    <a:gd name="T16" fmla="*/ 61865 w 239917"/>
                    <a:gd name="T17" fmla="*/ 253497 h 258024"/>
                    <a:gd name="T18" fmla="*/ 0 w 239917"/>
                    <a:gd name="T19" fmla="*/ 258024 h 258024"/>
                    <a:gd name="T20" fmla="*/ 57339 w 239917"/>
                    <a:gd name="T21" fmla="*/ 229355 h 258024"/>
                    <a:gd name="T22" fmla="*/ 108642 w 239917"/>
                    <a:gd name="T23" fmla="*/ 215774 h 258024"/>
                    <a:gd name="T24" fmla="*/ 153909 w 239917"/>
                    <a:gd name="T25" fmla="*/ 200685 h 258024"/>
                    <a:gd name="T26" fmla="*/ 181069 w 239917"/>
                    <a:gd name="T27" fmla="*/ 178052 h 258024"/>
                    <a:gd name="T28" fmla="*/ 206721 w 239917"/>
                    <a:gd name="T29" fmla="*/ 153909 h 258024"/>
                    <a:gd name="T30" fmla="*/ 188614 w 239917"/>
                    <a:gd name="T31" fmla="*/ 96570 h 258024"/>
                    <a:gd name="T32" fmla="*/ 164471 w 239917"/>
                    <a:gd name="T33" fmla="*/ 46776 h 258024"/>
                    <a:gd name="T34" fmla="*/ 149382 w 239917"/>
                    <a:gd name="T35" fmla="*/ 28670 h 258024"/>
                    <a:gd name="T36" fmla="*/ 128257 w 239917"/>
                    <a:gd name="T37" fmla="*/ 0 h 258024"/>
                    <a:gd name="T38" fmla="*/ 128257 w 239917"/>
                    <a:gd name="T39" fmla="*/ 0 h 2580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39917" h="258024">
                      <a:moveTo>
                        <a:pt x="128257" y="0"/>
                      </a:moveTo>
                      <a:lnTo>
                        <a:pt x="173525" y="40741"/>
                      </a:lnTo>
                      <a:lnTo>
                        <a:pt x="209739" y="90535"/>
                      </a:lnTo>
                      <a:lnTo>
                        <a:pt x="239917" y="156927"/>
                      </a:lnTo>
                      <a:lnTo>
                        <a:pt x="227846" y="172016"/>
                      </a:lnTo>
                      <a:lnTo>
                        <a:pt x="185596" y="206721"/>
                      </a:lnTo>
                      <a:lnTo>
                        <a:pt x="153909" y="226337"/>
                      </a:lnTo>
                      <a:lnTo>
                        <a:pt x="111659" y="242935"/>
                      </a:lnTo>
                      <a:lnTo>
                        <a:pt x="61865" y="253497"/>
                      </a:lnTo>
                      <a:lnTo>
                        <a:pt x="0" y="258024"/>
                      </a:lnTo>
                      <a:lnTo>
                        <a:pt x="57339" y="229355"/>
                      </a:lnTo>
                      <a:lnTo>
                        <a:pt x="108642" y="215774"/>
                      </a:lnTo>
                      <a:lnTo>
                        <a:pt x="153909" y="200685"/>
                      </a:lnTo>
                      <a:lnTo>
                        <a:pt x="181069" y="178052"/>
                      </a:lnTo>
                      <a:lnTo>
                        <a:pt x="206721" y="153909"/>
                      </a:lnTo>
                      <a:lnTo>
                        <a:pt x="188614" y="96570"/>
                      </a:lnTo>
                      <a:lnTo>
                        <a:pt x="164471" y="46776"/>
                      </a:lnTo>
                      <a:lnTo>
                        <a:pt x="149382" y="28670"/>
                      </a:lnTo>
                      <a:lnTo>
                        <a:pt x="128257" y="0"/>
                      </a:lnTo>
                      <a:lnTo>
                        <a:pt x="128257"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68" name="Freeform 203"/>
                <p:cNvSpPr>
                  <a:spLocks/>
                </p:cNvSpPr>
                <p:nvPr/>
              </p:nvSpPr>
              <p:spPr bwMode="auto">
                <a:xfrm>
                  <a:off x="113753696" y="107720581"/>
                  <a:ext cx="128258" cy="258024"/>
                </a:xfrm>
                <a:custGeom>
                  <a:avLst/>
                  <a:gdLst>
                    <a:gd name="T0" fmla="*/ 128257 w 128257"/>
                    <a:gd name="T1" fmla="*/ 0 h 258024"/>
                    <a:gd name="T2" fmla="*/ 108642 w 128257"/>
                    <a:gd name="T3" fmla="*/ 19616 h 258024"/>
                    <a:gd name="T4" fmla="*/ 63374 w 128257"/>
                    <a:gd name="T5" fmla="*/ 73937 h 258024"/>
                    <a:gd name="T6" fmla="*/ 18107 w 128257"/>
                    <a:gd name="T7" fmla="*/ 155418 h 258024"/>
                    <a:gd name="T8" fmla="*/ 0 w 128257"/>
                    <a:gd name="T9" fmla="*/ 258024 h 258024"/>
                    <a:gd name="T10" fmla="*/ 58848 w 128257"/>
                    <a:gd name="T11" fmla="*/ 247462 h 258024"/>
                    <a:gd name="T12" fmla="*/ 54321 w 128257"/>
                    <a:gd name="T13" fmla="*/ 173525 h 258024"/>
                    <a:gd name="T14" fmla="*/ 73937 w 128257"/>
                    <a:gd name="T15" fmla="*/ 95062 h 258024"/>
                    <a:gd name="T16" fmla="*/ 95061 w 128257"/>
                    <a:gd name="T17" fmla="*/ 49794 h 258024"/>
                    <a:gd name="T18" fmla="*/ 111659 w 128257"/>
                    <a:gd name="T19" fmla="*/ 25652 h 258024"/>
                    <a:gd name="T20" fmla="*/ 128257 w 128257"/>
                    <a:gd name="T21" fmla="*/ 0 h 258024"/>
                    <a:gd name="T22" fmla="*/ 128257 w 128257"/>
                    <a:gd name="T23" fmla="*/ 0 h 258024"/>
                    <a:gd name="T24" fmla="*/ 128257 w 128257"/>
                    <a:gd name="T25" fmla="*/ 0 h 2580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28257" h="258024">
                      <a:moveTo>
                        <a:pt x="128257" y="0"/>
                      </a:moveTo>
                      <a:lnTo>
                        <a:pt x="108642" y="19616"/>
                      </a:lnTo>
                      <a:lnTo>
                        <a:pt x="63374" y="73937"/>
                      </a:lnTo>
                      <a:lnTo>
                        <a:pt x="18107" y="155418"/>
                      </a:lnTo>
                      <a:lnTo>
                        <a:pt x="0" y="258024"/>
                      </a:lnTo>
                      <a:lnTo>
                        <a:pt x="58848" y="247462"/>
                      </a:lnTo>
                      <a:lnTo>
                        <a:pt x="54321" y="173525"/>
                      </a:lnTo>
                      <a:lnTo>
                        <a:pt x="73937" y="95062"/>
                      </a:lnTo>
                      <a:lnTo>
                        <a:pt x="95061" y="49794"/>
                      </a:lnTo>
                      <a:lnTo>
                        <a:pt x="111659" y="25652"/>
                      </a:lnTo>
                      <a:lnTo>
                        <a:pt x="128257" y="0"/>
                      </a:lnTo>
                      <a:lnTo>
                        <a:pt x="128257" y="0"/>
                      </a:lnTo>
                      <a:lnTo>
                        <a:pt x="128257"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69" name="Freeform 204"/>
                <p:cNvSpPr>
                  <a:spLocks/>
                </p:cNvSpPr>
                <p:nvPr/>
              </p:nvSpPr>
              <p:spPr bwMode="auto">
                <a:xfrm>
                  <a:off x="113645055" y="108112898"/>
                  <a:ext cx="448147" cy="107133"/>
                </a:xfrm>
                <a:custGeom>
                  <a:avLst/>
                  <a:gdLst>
                    <a:gd name="T0" fmla="*/ 0 w 448147"/>
                    <a:gd name="T1" fmla="*/ 63374 h 107133"/>
                    <a:gd name="T2" fmla="*/ 137311 w 448147"/>
                    <a:gd name="T3" fmla="*/ 64883 h 107133"/>
                    <a:gd name="T4" fmla="*/ 298765 w 448147"/>
                    <a:gd name="T5" fmla="*/ 48285 h 107133"/>
                    <a:gd name="T6" fmla="*/ 448147 w 448147"/>
                    <a:gd name="T7" fmla="*/ 0 h 107133"/>
                    <a:gd name="T8" fmla="*/ 389299 w 448147"/>
                    <a:gd name="T9" fmla="*/ 89026 h 107133"/>
                    <a:gd name="T10" fmla="*/ 291220 w 448147"/>
                    <a:gd name="T11" fmla="*/ 101097 h 107133"/>
                    <a:gd name="T12" fmla="*/ 253497 w 448147"/>
                    <a:gd name="T13" fmla="*/ 105624 h 107133"/>
                    <a:gd name="T14" fmla="*/ 208230 w 448147"/>
                    <a:gd name="T15" fmla="*/ 107133 h 107133"/>
                    <a:gd name="T16" fmla="*/ 79973 w 448147"/>
                    <a:gd name="T17" fmla="*/ 104115 h 107133"/>
                    <a:gd name="T18" fmla="*/ 34705 w 448147"/>
                    <a:gd name="T19" fmla="*/ 89026 h 107133"/>
                    <a:gd name="T20" fmla="*/ 33196 w 448147"/>
                    <a:gd name="T21" fmla="*/ 86008 h 107133"/>
                    <a:gd name="T22" fmla="*/ 155418 w 448147"/>
                    <a:gd name="T23" fmla="*/ 96570 h 107133"/>
                    <a:gd name="T24" fmla="*/ 211248 w 448147"/>
                    <a:gd name="T25" fmla="*/ 96570 h 107133"/>
                    <a:gd name="T26" fmla="*/ 256515 w 448147"/>
                    <a:gd name="T27" fmla="*/ 95061 h 107133"/>
                    <a:gd name="T28" fmla="*/ 298765 w 448147"/>
                    <a:gd name="T29" fmla="*/ 90535 h 107133"/>
                    <a:gd name="T30" fmla="*/ 384773 w 448147"/>
                    <a:gd name="T31" fmla="*/ 76954 h 107133"/>
                    <a:gd name="T32" fmla="*/ 374210 w 448147"/>
                    <a:gd name="T33" fmla="*/ 48285 h 107133"/>
                    <a:gd name="T34" fmla="*/ 339505 w 448147"/>
                    <a:gd name="T35" fmla="*/ 55830 h 107133"/>
                    <a:gd name="T36" fmla="*/ 253497 w 448147"/>
                    <a:gd name="T37" fmla="*/ 67901 h 107133"/>
                    <a:gd name="T38" fmla="*/ 135802 w 448147"/>
                    <a:gd name="T39" fmla="*/ 75445 h 107133"/>
                    <a:gd name="T40" fmla="*/ 27161 w 448147"/>
                    <a:gd name="T41" fmla="*/ 72428 h 107133"/>
                    <a:gd name="T42" fmla="*/ 0 w 448147"/>
                    <a:gd name="T43" fmla="*/ 63374 h 107133"/>
                    <a:gd name="T44" fmla="*/ 0 w 448147"/>
                    <a:gd name="T45" fmla="*/ 63374 h 107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448147" h="107133">
                      <a:moveTo>
                        <a:pt x="0" y="63374"/>
                      </a:moveTo>
                      <a:lnTo>
                        <a:pt x="137311" y="64883"/>
                      </a:lnTo>
                      <a:lnTo>
                        <a:pt x="298765" y="48285"/>
                      </a:lnTo>
                      <a:lnTo>
                        <a:pt x="448147" y="0"/>
                      </a:lnTo>
                      <a:lnTo>
                        <a:pt x="389299" y="89026"/>
                      </a:lnTo>
                      <a:lnTo>
                        <a:pt x="291220" y="101097"/>
                      </a:lnTo>
                      <a:lnTo>
                        <a:pt x="253497" y="105624"/>
                      </a:lnTo>
                      <a:lnTo>
                        <a:pt x="208230" y="107133"/>
                      </a:lnTo>
                      <a:lnTo>
                        <a:pt x="79973" y="104115"/>
                      </a:lnTo>
                      <a:lnTo>
                        <a:pt x="34705" y="89026"/>
                      </a:lnTo>
                      <a:lnTo>
                        <a:pt x="33196" y="86008"/>
                      </a:lnTo>
                      <a:lnTo>
                        <a:pt x="155418" y="96570"/>
                      </a:lnTo>
                      <a:lnTo>
                        <a:pt x="211248" y="96570"/>
                      </a:lnTo>
                      <a:lnTo>
                        <a:pt x="256515" y="95061"/>
                      </a:lnTo>
                      <a:lnTo>
                        <a:pt x="298765" y="90535"/>
                      </a:lnTo>
                      <a:lnTo>
                        <a:pt x="384773" y="76954"/>
                      </a:lnTo>
                      <a:lnTo>
                        <a:pt x="374210" y="48285"/>
                      </a:lnTo>
                      <a:lnTo>
                        <a:pt x="339505" y="55830"/>
                      </a:lnTo>
                      <a:lnTo>
                        <a:pt x="253497" y="67901"/>
                      </a:lnTo>
                      <a:lnTo>
                        <a:pt x="135802" y="75445"/>
                      </a:lnTo>
                      <a:lnTo>
                        <a:pt x="27161" y="72428"/>
                      </a:lnTo>
                      <a:lnTo>
                        <a:pt x="0" y="63374"/>
                      </a:lnTo>
                      <a:lnTo>
                        <a:pt x="0" y="63374"/>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70" name="Freeform 205"/>
                <p:cNvSpPr>
                  <a:spLocks/>
                </p:cNvSpPr>
                <p:nvPr/>
              </p:nvSpPr>
              <p:spPr bwMode="auto">
                <a:xfrm>
                  <a:off x="113643547" y="108177781"/>
                  <a:ext cx="36213" cy="24142"/>
                </a:xfrm>
                <a:custGeom>
                  <a:avLst/>
                  <a:gdLst>
                    <a:gd name="T0" fmla="*/ 0 w 36213"/>
                    <a:gd name="T1" fmla="*/ 0 h 24143"/>
                    <a:gd name="T2" fmla="*/ 36213 w 36213"/>
                    <a:gd name="T3" fmla="*/ 24143 h 24143"/>
                    <a:gd name="T4" fmla="*/ 30178 w 36213"/>
                    <a:gd name="T5" fmla="*/ 4527 h 24143"/>
                    <a:gd name="T6" fmla="*/ 0 w 36213"/>
                    <a:gd name="T7" fmla="*/ 0 h 24143"/>
                    <a:gd name="T8" fmla="*/ 0 w 36213"/>
                    <a:gd name="T9" fmla="*/ 0 h 24143"/>
                    <a:gd name="T10" fmla="*/ 0 w 36213"/>
                    <a:gd name="T11" fmla="*/ 0 h 24143"/>
                  </a:gdLst>
                  <a:ahLst/>
                  <a:cxnLst>
                    <a:cxn ang="0">
                      <a:pos x="T0" y="T1"/>
                    </a:cxn>
                    <a:cxn ang="0">
                      <a:pos x="T2" y="T3"/>
                    </a:cxn>
                    <a:cxn ang="0">
                      <a:pos x="T4" y="T5"/>
                    </a:cxn>
                    <a:cxn ang="0">
                      <a:pos x="T6" y="T7"/>
                    </a:cxn>
                    <a:cxn ang="0">
                      <a:pos x="T8" y="T9"/>
                    </a:cxn>
                    <a:cxn ang="0">
                      <a:pos x="T10" y="T11"/>
                    </a:cxn>
                  </a:cxnLst>
                  <a:rect l="0" t="0" r="r" b="b"/>
                  <a:pathLst>
                    <a:path w="36213" h="24143">
                      <a:moveTo>
                        <a:pt x="0" y="0"/>
                      </a:moveTo>
                      <a:lnTo>
                        <a:pt x="36213" y="24143"/>
                      </a:lnTo>
                      <a:lnTo>
                        <a:pt x="30178" y="4527"/>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71" name="Freeform 206"/>
                <p:cNvSpPr>
                  <a:spLocks/>
                </p:cNvSpPr>
                <p:nvPr/>
              </p:nvSpPr>
              <p:spPr bwMode="auto">
                <a:xfrm>
                  <a:off x="113711448" y="108251718"/>
                  <a:ext cx="328942" cy="73935"/>
                </a:xfrm>
                <a:custGeom>
                  <a:avLst/>
                  <a:gdLst>
                    <a:gd name="T0" fmla="*/ 0 w 328942"/>
                    <a:gd name="T1" fmla="*/ 18107 h 73936"/>
                    <a:gd name="T2" fmla="*/ 105623 w 328942"/>
                    <a:gd name="T3" fmla="*/ 24142 h 73936"/>
                    <a:gd name="T4" fmla="*/ 175033 w 328942"/>
                    <a:gd name="T5" fmla="*/ 27160 h 73936"/>
                    <a:gd name="T6" fmla="*/ 233881 w 328942"/>
                    <a:gd name="T7" fmla="*/ 25651 h 73936"/>
                    <a:gd name="T8" fmla="*/ 328942 w 328942"/>
                    <a:gd name="T9" fmla="*/ 0 h 73936"/>
                    <a:gd name="T10" fmla="*/ 291219 w 328942"/>
                    <a:gd name="T11" fmla="*/ 67901 h 73936"/>
                    <a:gd name="T12" fmla="*/ 227845 w 328942"/>
                    <a:gd name="T13" fmla="*/ 73936 h 73936"/>
                    <a:gd name="T14" fmla="*/ 179560 w 328942"/>
                    <a:gd name="T15" fmla="*/ 73936 h 73936"/>
                    <a:gd name="T16" fmla="*/ 138819 w 328942"/>
                    <a:gd name="T17" fmla="*/ 70919 h 73936"/>
                    <a:gd name="T18" fmla="*/ 51302 w 328942"/>
                    <a:gd name="T19" fmla="*/ 57338 h 73936"/>
                    <a:gd name="T20" fmla="*/ 28669 w 328942"/>
                    <a:gd name="T21" fmla="*/ 46776 h 73936"/>
                    <a:gd name="T22" fmla="*/ 27160 w 328942"/>
                    <a:gd name="T23" fmla="*/ 45267 h 73936"/>
                    <a:gd name="T24" fmla="*/ 113168 w 328942"/>
                    <a:gd name="T25" fmla="*/ 58847 h 73936"/>
                    <a:gd name="T26" fmla="*/ 187104 w 328942"/>
                    <a:gd name="T27" fmla="*/ 64883 h 73936"/>
                    <a:gd name="T28" fmla="*/ 253497 w 328942"/>
                    <a:gd name="T29" fmla="*/ 60356 h 73936"/>
                    <a:gd name="T30" fmla="*/ 286693 w 328942"/>
                    <a:gd name="T31" fmla="*/ 54320 h 73936"/>
                    <a:gd name="T32" fmla="*/ 277639 w 328942"/>
                    <a:gd name="T33" fmla="*/ 30178 h 73936"/>
                    <a:gd name="T34" fmla="*/ 178051 w 328942"/>
                    <a:gd name="T35" fmla="*/ 37722 h 73936"/>
                    <a:gd name="T36" fmla="*/ 102605 w 328942"/>
                    <a:gd name="T37" fmla="*/ 34705 h 73936"/>
                    <a:gd name="T38" fmla="*/ 28669 w 328942"/>
                    <a:gd name="T39" fmla="*/ 27160 h 73936"/>
                    <a:gd name="T40" fmla="*/ 0 w 328942"/>
                    <a:gd name="T41" fmla="*/ 18107 h 73936"/>
                    <a:gd name="T42" fmla="*/ 0 w 328942"/>
                    <a:gd name="T43" fmla="*/ 18107 h 739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328942" h="73936">
                      <a:moveTo>
                        <a:pt x="0" y="18107"/>
                      </a:moveTo>
                      <a:lnTo>
                        <a:pt x="105623" y="24142"/>
                      </a:lnTo>
                      <a:lnTo>
                        <a:pt x="175033" y="27160"/>
                      </a:lnTo>
                      <a:lnTo>
                        <a:pt x="233881" y="25651"/>
                      </a:lnTo>
                      <a:lnTo>
                        <a:pt x="328942" y="0"/>
                      </a:lnTo>
                      <a:lnTo>
                        <a:pt x="291219" y="67901"/>
                      </a:lnTo>
                      <a:lnTo>
                        <a:pt x="227845" y="73936"/>
                      </a:lnTo>
                      <a:lnTo>
                        <a:pt x="179560" y="73936"/>
                      </a:lnTo>
                      <a:lnTo>
                        <a:pt x="138819" y="70919"/>
                      </a:lnTo>
                      <a:lnTo>
                        <a:pt x="51302" y="57338"/>
                      </a:lnTo>
                      <a:lnTo>
                        <a:pt x="28669" y="46776"/>
                      </a:lnTo>
                      <a:lnTo>
                        <a:pt x="27160" y="45267"/>
                      </a:lnTo>
                      <a:lnTo>
                        <a:pt x="113168" y="58847"/>
                      </a:lnTo>
                      <a:lnTo>
                        <a:pt x="187104" y="64883"/>
                      </a:lnTo>
                      <a:lnTo>
                        <a:pt x="253497" y="60356"/>
                      </a:lnTo>
                      <a:lnTo>
                        <a:pt x="286693" y="54320"/>
                      </a:lnTo>
                      <a:lnTo>
                        <a:pt x="277639" y="30178"/>
                      </a:lnTo>
                      <a:lnTo>
                        <a:pt x="178051" y="37722"/>
                      </a:lnTo>
                      <a:lnTo>
                        <a:pt x="102605" y="34705"/>
                      </a:lnTo>
                      <a:lnTo>
                        <a:pt x="28669" y="27160"/>
                      </a:lnTo>
                      <a:lnTo>
                        <a:pt x="0" y="18107"/>
                      </a:lnTo>
                      <a:lnTo>
                        <a:pt x="0" y="18107"/>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72" name="Freeform 207"/>
                <p:cNvSpPr>
                  <a:spLocks/>
                </p:cNvSpPr>
                <p:nvPr/>
              </p:nvSpPr>
              <p:spPr bwMode="auto">
                <a:xfrm>
                  <a:off x="113711448" y="108269825"/>
                  <a:ext cx="33195" cy="28669"/>
                </a:xfrm>
                <a:custGeom>
                  <a:avLst/>
                  <a:gdLst>
                    <a:gd name="T0" fmla="*/ 28669 w 33196"/>
                    <a:gd name="T1" fmla="*/ 28669 h 28669"/>
                    <a:gd name="T2" fmla="*/ 0 w 33196"/>
                    <a:gd name="T3" fmla="*/ 0 h 28669"/>
                    <a:gd name="T4" fmla="*/ 33196 w 33196"/>
                    <a:gd name="T5" fmla="*/ 6035 h 28669"/>
                    <a:gd name="T6" fmla="*/ 28669 w 33196"/>
                    <a:gd name="T7" fmla="*/ 28669 h 28669"/>
                    <a:gd name="T8" fmla="*/ 28669 w 33196"/>
                    <a:gd name="T9" fmla="*/ 28669 h 28669"/>
                    <a:gd name="T10" fmla="*/ 28669 w 33196"/>
                    <a:gd name="T11" fmla="*/ 28669 h 28669"/>
                  </a:gdLst>
                  <a:ahLst/>
                  <a:cxnLst>
                    <a:cxn ang="0">
                      <a:pos x="T0" y="T1"/>
                    </a:cxn>
                    <a:cxn ang="0">
                      <a:pos x="T2" y="T3"/>
                    </a:cxn>
                    <a:cxn ang="0">
                      <a:pos x="T4" y="T5"/>
                    </a:cxn>
                    <a:cxn ang="0">
                      <a:pos x="T6" y="T7"/>
                    </a:cxn>
                    <a:cxn ang="0">
                      <a:pos x="T8" y="T9"/>
                    </a:cxn>
                    <a:cxn ang="0">
                      <a:pos x="T10" y="T11"/>
                    </a:cxn>
                  </a:cxnLst>
                  <a:rect l="0" t="0" r="r" b="b"/>
                  <a:pathLst>
                    <a:path w="33196" h="28669">
                      <a:moveTo>
                        <a:pt x="28669" y="28669"/>
                      </a:moveTo>
                      <a:lnTo>
                        <a:pt x="0" y="0"/>
                      </a:lnTo>
                      <a:lnTo>
                        <a:pt x="33196" y="6035"/>
                      </a:lnTo>
                      <a:lnTo>
                        <a:pt x="28669" y="28669"/>
                      </a:lnTo>
                      <a:lnTo>
                        <a:pt x="28669" y="28669"/>
                      </a:lnTo>
                      <a:lnTo>
                        <a:pt x="28669" y="28669"/>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73" name="Freeform 208"/>
                <p:cNvSpPr>
                  <a:spLocks/>
                </p:cNvSpPr>
                <p:nvPr/>
              </p:nvSpPr>
              <p:spPr bwMode="auto">
                <a:xfrm>
                  <a:off x="113770295" y="108129495"/>
                  <a:ext cx="185596" cy="30179"/>
                </a:xfrm>
                <a:custGeom>
                  <a:avLst/>
                  <a:gdLst>
                    <a:gd name="T0" fmla="*/ 185596 w 185596"/>
                    <a:gd name="T1" fmla="*/ 4527 h 30178"/>
                    <a:gd name="T2" fmla="*/ 126749 w 185596"/>
                    <a:gd name="T3" fmla="*/ 0 h 30178"/>
                    <a:gd name="T4" fmla="*/ 126749 w 185596"/>
                    <a:gd name="T5" fmla="*/ 13580 h 30178"/>
                    <a:gd name="T6" fmla="*/ 79972 w 185596"/>
                    <a:gd name="T7" fmla="*/ 22634 h 30178"/>
                    <a:gd name="T8" fmla="*/ 78463 w 185596"/>
                    <a:gd name="T9" fmla="*/ 6036 h 30178"/>
                    <a:gd name="T10" fmla="*/ 0 w 185596"/>
                    <a:gd name="T11" fmla="*/ 27160 h 30178"/>
                    <a:gd name="T12" fmla="*/ 0 w 185596"/>
                    <a:gd name="T13" fmla="*/ 27160 h 30178"/>
                    <a:gd name="T14" fmla="*/ 66392 w 185596"/>
                    <a:gd name="T15" fmla="*/ 30178 h 30178"/>
                    <a:gd name="T16" fmla="*/ 185596 w 185596"/>
                    <a:gd name="T17" fmla="*/ 4527 h 30178"/>
                    <a:gd name="T18" fmla="*/ 185596 w 185596"/>
                    <a:gd name="T19" fmla="*/ 4527 h 30178"/>
                    <a:gd name="T20" fmla="*/ 185596 w 185596"/>
                    <a:gd name="T21" fmla="*/ 4527 h 301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85596" h="30178">
                      <a:moveTo>
                        <a:pt x="185596" y="4527"/>
                      </a:moveTo>
                      <a:lnTo>
                        <a:pt x="126749" y="0"/>
                      </a:lnTo>
                      <a:lnTo>
                        <a:pt x="126749" y="13580"/>
                      </a:lnTo>
                      <a:lnTo>
                        <a:pt x="79972" y="22634"/>
                      </a:lnTo>
                      <a:lnTo>
                        <a:pt x="78463" y="6036"/>
                      </a:lnTo>
                      <a:lnTo>
                        <a:pt x="0" y="27160"/>
                      </a:lnTo>
                      <a:lnTo>
                        <a:pt x="0" y="27160"/>
                      </a:lnTo>
                      <a:lnTo>
                        <a:pt x="66392" y="30178"/>
                      </a:lnTo>
                      <a:lnTo>
                        <a:pt x="185596" y="4527"/>
                      </a:lnTo>
                      <a:lnTo>
                        <a:pt x="185596" y="4527"/>
                      </a:lnTo>
                      <a:lnTo>
                        <a:pt x="185596" y="4527"/>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74" name="Freeform 209"/>
                <p:cNvSpPr>
                  <a:spLocks/>
                </p:cNvSpPr>
                <p:nvPr/>
              </p:nvSpPr>
              <p:spPr bwMode="auto">
                <a:xfrm>
                  <a:off x="113806509" y="108253227"/>
                  <a:ext cx="134292" cy="19615"/>
                </a:xfrm>
                <a:custGeom>
                  <a:avLst/>
                  <a:gdLst>
                    <a:gd name="T0" fmla="*/ 117695 w 134293"/>
                    <a:gd name="T1" fmla="*/ 7544 h 19615"/>
                    <a:gd name="T2" fmla="*/ 79972 w 134293"/>
                    <a:gd name="T3" fmla="*/ 0 h 19615"/>
                    <a:gd name="T4" fmla="*/ 84499 w 134293"/>
                    <a:gd name="T5" fmla="*/ 10562 h 19615"/>
                    <a:gd name="T6" fmla="*/ 55830 w 134293"/>
                    <a:gd name="T7" fmla="*/ 13580 h 19615"/>
                    <a:gd name="T8" fmla="*/ 48285 w 134293"/>
                    <a:gd name="T9" fmla="*/ 4526 h 19615"/>
                    <a:gd name="T10" fmla="*/ 0 w 134293"/>
                    <a:gd name="T11" fmla="*/ 12071 h 19615"/>
                    <a:gd name="T12" fmla="*/ 39232 w 134293"/>
                    <a:gd name="T13" fmla="*/ 19615 h 19615"/>
                    <a:gd name="T14" fmla="*/ 134293 w 134293"/>
                    <a:gd name="T15" fmla="*/ 15089 h 19615"/>
                    <a:gd name="T16" fmla="*/ 117695 w 134293"/>
                    <a:gd name="T17" fmla="*/ 7544 h 19615"/>
                    <a:gd name="T18" fmla="*/ 117695 w 134293"/>
                    <a:gd name="T19" fmla="*/ 7544 h 196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34293" h="19615">
                      <a:moveTo>
                        <a:pt x="117695" y="7544"/>
                      </a:moveTo>
                      <a:lnTo>
                        <a:pt x="79972" y="0"/>
                      </a:lnTo>
                      <a:lnTo>
                        <a:pt x="84499" y="10562"/>
                      </a:lnTo>
                      <a:lnTo>
                        <a:pt x="55830" y="13580"/>
                      </a:lnTo>
                      <a:lnTo>
                        <a:pt x="48285" y="4526"/>
                      </a:lnTo>
                      <a:lnTo>
                        <a:pt x="0" y="12071"/>
                      </a:lnTo>
                      <a:lnTo>
                        <a:pt x="39232" y="19615"/>
                      </a:lnTo>
                      <a:lnTo>
                        <a:pt x="134293" y="15089"/>
                      </a:lnTo>
                      <a:lnTo>
                        <a:pt x="117695" y="7544"/>
                      </a:lnTo>
                      <a:lnTo>
                        <a:pt x="117695" y="7544"/>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75" name="Freeform 210"/>
                <p:cNvSpPr>
                  <a:spLocks/>
                </p:cNvSpPr>
                <p:nvPr/>
              </p:nvSpPr>
              <p:spPr bwMode="auto">
                <a:xfrm>
                  <a:off x="113859321" y="108319619"/>
                  <a:ext cx="25652" cy="117695"/>
                </a:xfrm>
                <a:custGeom>
                  <a:avLst/>
                  <a:gdLst>
                    <a:gd name="T0" fmla="*/ 7544 w 25651"/>
                    <a:gd name="T1" fmla="*/ 113168 h 117695"/>
                    <a:gd name="T2" fmla="*/ 25651 w 25651"/>
                    <a:gd name="T3" fmla="*/ 117695 h 117695"/>
                    <a:gd name="T4" fmla="*/ 22633 w 25651"/>
                    <a:gd name="T5" fmla="*/ 102606 h 117695"/>
                    <a:gd name="T6" fmla="*/ 10562 w 25651"/>
                    <a:gd name="T7" fmla="*/ 110150 h 117695"/>
                    <a:gd name="T8" fmla="*/ 6035 w 25651"/>
                    <a:gd name="T9" fmla="*/ 0 h 117695"/>
                    <a:gd name="T10" fmla="*/ 0 w 25651"/>
                    <a:gd name="T11" fmla="*/ 0 h 117695"/>
                    <a:gd name="T12" fmla="*/ 7544 w 25651"/>
                    <a:gd name="T13" fmla="*/ 113168 h 117695"/>
                    <a:gd name="T14" fmla="*/ 7544 w 25651"/>
                    <a:gd name="T15" fmla="*/ 113168 h 117695"/>
                    <a:gd name="T16" fmla="*/ 7544 w 25651"/>
                    <a:gd name="T17" fmla="*/ 113168 h 1176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5651" h="117695">
                      <a:moveTo>
                        <a:pt x="7544" y="113168"/>
                      </a:moveTo>
                      <a:lnTo>
                        <a:pt x="25651" y="117695"/>
                      </a:lnTo>
                      <a:lnTo>
                        <a:pt x="22633" y="102606"/>
                      </a:lnTo>
                      <a:lnTo>
                        <a:pt x="10562" y="110150"/>
                      </a:lnTo>
                      <a:lnTo>
                        <a:pt x="6035" y="0"/>
                      </a:lnTo>
                      <a:lnTo>
                        <a:pt x="0" y="0"/>
                      </a:lnTo>
                      <a:lnTo>
                        <a:pt x="7544" y="113168"/>
                      </a:lnTo>
                      <a:lnTo>
                        <a:pt x="7544" y="113168"/>
                      </a:lnTo>
                      <a:lnTo>
                        <a:pt x="7544" y="113168"/>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76" name="Freeform 211"/>
                <p:cNvSpPr>
                  <a:spLocks/>
                </p:cNvSpPr>
                <p:nvPr/>
              </p:nvSpPr>
              <p:spPr bwMode="auto">
                <a:xfrm>
                  <a:off x="113842722" y="107960498"/>
                  <a:ext cx="18108" cy="197667"/>
                </a:xfrm>
                <a:custGeom>
                  <a:avLst/>
                  <a:gdLst>
                    <a:gd name="T0" fmla="*/ 13580 w 18107"/>
                    <a:gd name="T1" fmla="*/ 0 h 197667"/>
                    <a:gd name="T2" fmla="*/ 0 w 18107"/>
                    <a:gd name="T3" fmla="*/ 4527 h 197667"/>
                    <a:gd name="T4" fmla="*/ 7544 w 18107"/>
                    <a:gd name="T5" fmla="*/ 197667 h 197667"/>
                    <a:gd name="T6" fmla="*/ 18107 w 18107"/>
                    <a:gd name="T7" fmla="*/ 196158 h 197667"/>
                    <a:gd name="T8" fmla="*/ 13580 w 18107"/>
                    <a:gd name="T9" fmla="*/ 0 h 197667"/>
                    <a:gd name="T10" fmla="*/ 13580 w 18107"/>
                    <a:gd name="T11" fmla="*/ 0 h 197667"/>
                    <a:gd name="T12" fmla="*/ 13580 w 18107"/>
                    <a:gd name="T13" fmla="*/ 0 h 197667"/>
                  </a:gdLst>
                  <a:ahLst/>
                  <a:cxnLst>
                    <a:cxn ang="0">
                      <a:pos x="T0" y="T1"/>
                    </a:cxn>
                    <a:cxn ang="0">
                      <a:pos x="T2" y="T3"/>
                    </a:cxn>
                    <a:cxn ang="0">
                      <a:pos x="T4" y="T5"/>
                    </a:cxn>
                    <a:cxn ang="0">
                      <a:pos x="T6" y="T7"/>
                    </a:cxn>
                    <a:cxn ang="0">
                      <a:pos x="T8" y="T9"/>
                    </a:cxn>
                    <a:cxn ang="0">
                      <a:pos x="T10" y="T11"/>
                    </a:cxn>
                    <a:cxn ang="0">
                      <a:pos x="T12" y="T13"/>
                    </a:cxn>
                  </a:cxnLst>
                  <a:rect l="0" t="0" r="r" b="b"/>
                  <a:pathLst>
                    <a:path w="18107" h="197667">
                      <a:moveTo>
                        <a:pt x="13580" y="0"/>
                      </a:moveTo>
                      <a:lnTo>
                        <a:pt x="0" y="4527"/>
                      </a:lnTo>
                      <a:lnTo>
                        <a:pt x="7544" y="197667"/>
                      </a:lnTo>
                      <a:lnTo>
                        <a:pt x="18107" y="196158"/>
                      </a:lnTo>
                      <a:lnTo>
                        <a:pt x="13580" y="0"/>
                      </a:lnTo>
                      <a:lnTo>
                        <a:pt x="13580" y="0"/>
                      </a:lnTo>
                      <a:lnTo>
                        <a:pt x="1358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77" name="Freeform 212"/>
                <p:cNvSpPr>
                  <a:spLocks/>
                </p:cNvSpPr>
                <p:nvPr/>
              </p:nvSpPr>
              <p:spPr bwMode="auto">
                <a:xfrm>
                  <a:off x="113853285" y="108217013"/>
                  <a:ext cx="10563" cy="52812"/>
                </a:xfrm>
                <a:custGeom>
                  <a:avLst/>
                  <a:gdLst>
                    <a:gd name="T0" fmla="*/ 9054 w 10563"/>
                    <a:gd name="T1" fmla="*/ 0 h 52812"/>
                    <a:gd name="T2" fmla="*/ 0 w 10563"/>
                    <a:gd name="T3" fmla="*/ 0 h 52812"/>
                    <a:gd name="T4" fmla="*/ 3018 w 10563"/>
                    <a:gd name="T5" fmla="*/ 52812 h 52812"/>
                    <a:gd name="T6" fmla="*/ 10563 w 10563"/>
                    <a:gd name="T7" fmla="*/ 52812 h 52812"/>
                    <a:gd name="T8" fmla="*/ 9054 w 10563"/>
                    <a:gd name="T9" fmla="*/ 0 h 52812"/>
                    <a:gd name="T10" fmla="*/ 9054 w 10563"/>
                    <a:gd name="T11" fmla="*/ 0 h 52812"/>
                    <a:gd name="T12" fmla="*/ 9054 w 10563"/>
                    <a:gd name="T13" fmla="*/ 0 h 52812"/>
                  </a:gdLst>
                  <a:ahLst/>
                  <a:cxnLst>
                    <a:cxn ang="0">
                      <a:pos x="T0" y="T1"/>
                    </a:cxn>
                    <a:cxn ang="0">
                      <a:pos x="T2" y="T3"/>
                    </a:cxn>
                    <a:cxn ang="0">
                      <a:pos x="T4" y="T5"/>
                    </a:cxn>
                    <a:cxn ang="0">
                      <a:pos x="T6" y="T7"/>
                    </a:cxn>
                    <a:cxn ang="0">
                      <a:pos x="T8" y="T9"/>
                    </a:cxn>
                    <a:cxn ang="0">
                      <a:pos x="T10" y="T11"/>
                    </a:cxn>
                    <a:cxn ang="0">
                      <a:pos x="T12" y="T13"/>
                    </a:cxn>
                  </a:cxnLst>
                  <a:rect l="0" t="0" r="r" b="b"/>
                  <a:pathLst>
                    <a:path w="10563" h="52812">
                      <a:moveTo>
                        <a:pt x="9054" y="0"/>
                      </a:moveTo>
                      <a:lnTo>
                        <a:pt x="0" y="0"/>
                      </a:lnTo>
                      <a:lnTo>
                        <a:pt x="3018" y="52812"/>
                      </a:lnTo>
                      <a:lnTo>
                        <a:pt x="10563" y="52812"/>
                      </a:lnTo>
                      <a:lnTo>
                        <a:pt x="9054" y="0"/>
                      </a:lnTo>
                      <a:lnTo>
                        <a:pt x="9054" y="0"/>
                      </a:lnTo>
                      <a:lnTo>
                        <a:pt x="9054"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78" name="Freeform 213"/>
                <p:cNvSpPr>
                  <a:spLocks/>
                </p:cNvSpPr>
                <p:nvPr/>
              </p:nvSpPr>
              <p:spPr bwMode="auto">
                <a:xfrm>
                  <a:off x="113880445" y="108321128"/>
                  <a:ext cx="7545" cy="116186"/>
                </a:xfrm>
                <a:custGeom>
                  <a:avLst/>
                  <a:gdLst>
                    <a:gd name="T0" fmla="*/ 0 w 7544"/>
                    <a:gd name="T1" fmla="*/ 111659 h 116186"/>
                    <a:gd name="T2" fmla="*/ 4526 w 7544"/>
                    <a:gd name="T3" fmla="*/ 116186 h 116186"/>
                    <a:gd name="T4" fmla="*/ 7544 w 7544"/>
                    <a:gd name="T5" fmla="*/ 1509 h 116186"/>
                    <a:gd name="T6" fmla="*/ 1508 w 7544"/>
                    <a:gd name="T7" fmla="*/ 0 h 116186"/>
                    <a:gd name="T8" fmla="*/ 0 w 7544"/>
                    <a:gd name="T9" fmla="*/ 111659 h 116186"/>
                    <a:gd name="T10" fmla="*/ 0 w 7544"/>
                    <a:gd name="T11" fmla="*/ 111659 h 116186"/>
                    <a:gd name="T12" fmla="*/ 0 w 7544"/>
                    <a:gd name="T13" fmla="*/ 111659 h 116186"/>
                  </a:gdLst>
                  <a:ahLst/>
                  <a:cxnLst>
                    <a:cxn ang="0">
                      <a:pos x="T0" y="T1"/>
                    </a:cxn>
                    <a:cxn ang="0">
                      <a:pos x="T2" y="T3"/>
                    </a:cxn>
                    <a:cxn ang="0">
                      <a:pos x="T4" y="T5"/>
                    </a:cxn>
                    <a:cxn ang="0">
                      <a:pos x="T6" y="T7"/>
                    </a:cxn>
                    <a:cxn ang="0">
                      <a:pos x="T8" y="T9"/>
                    </a:cxn>
                    <a:cxn ang="0">
                      <a:pos x="T10" y="T11"/>
                    </a:cxn>
                    <a:cxn ang="0">
                      <a:pos x="T12" y="T13"/>
                    </a:cxn>
                  </a:cxnLst>
                  <a:rect l="0" t="0" r="r" b="b"/>
                  <a:pathLst>
                    <a:path w="7544" h="116186">
                      <a:moveTo>
                        <a:pt x="0" y="111659"/>
                      </a:moveTo>
                      <a:lnTo>
                        <a:pt x="4526" y="116186"/>
                      </a:lnTo>
                      <a:lnTo>
                        <a:pt x="7544" y="1509"/>
                      </a:lnTo>
                      <a:lnTo>
                        <a:pt x="1508" y="0"/>
                      </a:lnTo>
                      <a:lnTo>
                        <a:pt x="0" y="111659"/>
                      </a:lnTo>
                      <a:lnTo>
                        <a:pt x="0" y="111659"/>
                      </a:lnTo>
                      <a:lnTo>
                        <a:pt x="0" y="111659"/>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79" name="Freeform 214"/>
                <p:cNvSpPr>
                  <a:spLocks/>
                </p:cNvSpPr>
                <p:nvPr/>
              </p:nvSpPr>
              <p:spPr bwMode="auto">
                <a:xfrm>
                  <a:off x="113887990" y="107939373"/>
                  <a:ext cx="22634" cy="212757"/>
                </a:xfrm>
                <a:custGeom>
                  <a:avLst/>
                  <a:gdLst>
                    <a:gd name="T0" fmla="*/ 22634 w 22634"/>
                    <a:gd name="T1" fmla="*/ 0 h 212757"/>
                    <a:gd name="T2" fmla="*/ 7545 w 22634"/>
                    <a:gd name="T3" fmla="*/ 6036 h 212757"/>
                    <a:gd name="T4" fmla="*/ 0 w 22634"/>
                    <a:gd name="T5" fmla="*/ 212757 h 212757"/>
                    <a:gd name="T6" fmla="*/ 7545 w 22634"/>
                    <a:gd name="T7" fmla="*/ 211248 h 212757"/>
                    <a:gd name="T8" fmla="*/ 22634 w 22634"/>
                    <a:gd name="T9" fmla="*/ 0 h 212757"/>
                    <a:gd name="T10" fmla="*/ 22634 w 22634"/>
                    <a:gd name="T11" fmla="*/ 0 h 212757"/>
                    <a:gd name="T12" fmla="*/ 22634 w 22634"/>
                    <a:gd name="T13" fmla="*/ 0 h 212757"/>
                  </a:gdLst>
                  <a:ahLst/>
                  <a:cxnLst>
                    <a:cxn ang="0">
                      <a:pos x="T0" y="T1"/>
                    </a:cxn>
                    <a:cxn ang="0">
                      <a:pos x="T2" y="T3"/>
                    </a:cxn>
                    <a:cxn ang="0">
                      <a:pos x="T4" y="T5"/>
                    </a:cxn>
                    <a:cxn ang="0">
                      <a:pos x="T6" y="T7"/>
                    </a:cxn>
                    <a:cxn ang="0">
                      <a:pos x="T8" y="T9"/>
                    </a:cxn>
                    <a:cxn ang="0">
                      <a:pos x="T10" y="T11"/>
                    </a:cxn>
                    <a:cxn ang="0">
                      <a:pos x="T12" y="T13"/>
                    </a:cxn>
                  </a:cxnLst>
                  <a:rect l="0" t="0" r="r" b="b"/>
                  <a:pathLst>
                    <a:path w="22634" h="212757">
                      <a:moveTo>
                        <a:pt x="22634" y="0"/>
                      </a:moveTo>
                      <a:lnTo>
                        <a:pt x="7545" y="6036"/>
                      </a:lnTo>
                      <a:lnTo>
                        <a:pt x="0" y="212757"/>
                      </a:lnTo>
                      <a:lnTo>
                        <a:pt x="7545" y="211248"/>
                      </a:lnTo>
                      <a:lnTo>
                        <a:pt x="22634" y="0"/>
                      </a:lnTo>
                      <a:lnTo>
                        <a:pt x="22634" y="0"/>
                      </a:lnTo>
                      <a:lnTo>
                        <a:pt x="22634"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80" name="Freeform 215"/>
                <p:cNvSpPr>
                  <a:spLocks/>
                </p:cNvSpPr>
                <p:nvPr/>
              </p:nvSpPr>
              <p:spPr bwMode="auto">
                <a:xfrm>
                  <a:off x="113643547" y="108111389"/>
                  <a:ext cx="209738" cy="67901"/>
                </a:xfrm>
                <a:custGeom>
                  <a:avLst/>
                  <a:gdLst>
                    <a:gd name="T0" fmla="*/ 0 w 209738"/>
                    <a:gd name="T1" fmla="*/ 66392 h 67901"/>
                    <a:gd name="T2" fmla="*/ 3017 w 209738"/>
                    <a:gd name="T3" fmla="*/ 67901 h 67901"/>
                    <a:gd name="T4" fmla="*/ 64883 w 209738"/>
                    <a:gd name="T5" fmla="*/ 40741 h 67901"/>
                    <a:gd name="T6" fmla="*/ 126748 w 209738"/>
                    <a:gd name="T7" fmla="*/ 24143 h 67901"/>
                    <a:gd name="T8" fmla="*/ 209738 w 209738"/>
                    <a:gd name="T9" fmla="*/ 9054 h 67901"/>
                    <a:gd name="T10" fmla="*/ 205211 w 209738"/>
                    <a:gd name="T11" fmla="*/ 0 h 67901"/>
                    <a:gd name="T12" fmla="*/ 126748 w 209738"/>
                    <a:gd name="T13" fmla="*/ 13580 h 67901"/>
                    <a:gd name="T14" fmla="*/ 64883 w 209738"/>
                    <a:gd name="T15" fmla="*/ 30178 h 67901"/>
                    <a:gd name="T16" fmla="*/ 0 w 209738"/>
                    <a:gd name="T17" fmla="*/ 66392 h 67901"/>
                    <a:gd name="T18" fmla="*/ 0 w 209738"/>
                    <a:gd name="T19" fmla="*/ 66392 h 679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09738" h="67901">
                      <a:moveTo>
                        <a:pt x="0" y="66392"/>
                      </a:moveTo>
                      <a:lnTo>
                        <a:pt x="3017" y="67901"/>
                      </a:lnTo>
                      <a:lnTo>
                        <a:pt x="64883" y="40741"/>
                      </a:lnTo>
                      <a:lnTo>
                        <a:pt x="126748" y="24143"/>
                      </a:lnTo>
                      <a:lnTo>
                        <a:pt x="209738" y="9054"/>
                      </a:lnTo>
                      <a:lnTo>
                        <a:pt x="205211" y="0"/>
                      </a:lnTo>
                      <a:lnTo>
                        <a:pt x="126748" y="13580"/>
                      </a:lnTo>
                      <a:lnTo>
                        <a:pt x="64883" y="30178"/>
                      </a:lnTo>
                      <a:lnTo>
                        <a:pt x="0" y="66392"/>
                      </a:lnTo>
                      <a:lnTo>
                        <a:pt x="0" y="66392"/>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81" name="Freeform 216"/>
                <p:cNvSpPr>
                  <a:spLocks/>
                </p:cNvSpPr>
                <p:nvPr/>
              </p:nvSpPr>
              <p:spPr bwMode="auto">
                <a:xfrm>
                  <a:off x="113898553" y="108102335"/>
                  <a:ext cx="194649" cy="25651"/>
                </a:xfrm>
                <a:custGeom>
                  <a:avLst/>
                  <a:gdLst>
                    <a:gd name="T0" fmla="*/ 0 w 194650"/>
                    <a:gd name="T1" fmla="*/ 3017 h 25651"/>
                    <a:gd name="T2" fmla="*/ 0 w 194650"/>
                    <a:gd name="T3" fmla="*/ 15089 h 25651"/>
                    <a:gd name="T4" fmla="*/ 125240 w 194650"/>
                    <a:gd name="T5" fmla="*/ 18107 h 25651"/>
                    <a:gd name="T6" fmla="*/ 175034 w 194650"/>
                    <a:gd name="T7" fmla="*/ 25651 h 25651"/>
                    <a:gd name="T8" fmla="*/ 194650 w 194650"/>
                    <a:gd name="T9" fmla="*/ 10562 h 25651"/>
                    <a:gd name="T10" fmla="*/ 92044 w 194650"/>
                    <a:gd name="T11" fmla="*/ 0 h 25651"/>
                    <a:gd name="T12" fmla="*/ 0 w 194650"/>
                    <a:gd name="T13" fmla="*/ 3017 h 25651"/>
                    <a:gd name="T14" fmla="*/ 0 w 194650"/>
                    <a:gd name="T15" fmla="*/ 3017 h 25651"/>
                    <a:gd name="T16" fmla="*/ 0 w 194650"/>
                    <a:gd name="T17" fmla="*/ 3017 h 256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4650" h="25651">
                      <a:moveTo>
                        <a:pt x="0" y="3017"/>
                      </a:moveTo>
                      <a:lnTo>
                        <a:pt x="0" y="15089"/>
                      </a:lnTo>
                      <a:lnTo>
                        <a:pt x="125240" y="18107"/>
                      </a:lnTo>
                      <a:lnTo>
                        <a:pt x="175034" y="25651"/>
                      </a:lnTo>
                      <a:lnTo>
                        <a:pt x="194650" y="10562"/>
                      </a:lnTo>
                      <a:lnTo>
                        <a:pt x="92044" y="0"/>
                      </a:lnTo>
                      <a:lnTo>
                        <a:pt x="0" y="3017"/>
                      </a:lnTo>
                      <a:lnTo>
                        <a:pt x="0" y="3017"/>
                      </a:lnTo>
                      <a:lnTo>
                        <a:pt x="0" y="3017"/>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82" name="Freeform 217"/>
                <p:cNvSpPr>
                  <a:spLocks/>
                </p:cNvSpPr>
                <p:nvPr/>
              </p:nvSpPr>
              <p:spPr bwMode="auto">
                <a:xfrm>
                  <a:off x="113883463" y="108217013"/>
                  <a:ext cx="9054" cy="52812"/>
                </a:xfrm>
                <a:custGeom>
                  <a:avLst/>
                  <a:gdLst>
                    <a:gd name="T0" fmla="*/ 9054 w 9054"/>
                    <a:gd name="T1" fmla="*/ 0 h 52812"/>
                    <a:gd name="T2" fmla="*/ 3018 w 9054"/>
                    <a:gd name="T3" fmla="*/ 0 h 52812"/>
                    <a:gd name="T4" fmla="*/ 0 w 9054"/>
                    <a:gd name="T5" fmla="*/ 52812 h 52812"/>
                    <a:gd name="T6" fmla="*/ 7545 w 9054"/>
                    <a:gd name="T7" fmla="*/ 52812 h 52812"/>
                    <a:gd name="T8" fmla="*/ 9054 w 9054"/>
                    <a:gd name="T9" fmla="*/ 0 h 52812"/>
                    <a:gd name="T10" fmla="*/ 9054 w 9054"/>
                    <a:gd name="T11" fmla="*/ 0 h 52812"/>
                    <a:gd name="T12" fmla="*/ 9054 w 9054"/>
                    <a:gd name="T13" fmla="*/ 0 h 52812"/>
                  </a:gdLst>
                  <a:ahLst/>
                  <a:cxnLst>
                    <a:cxn ang="0">
                      <a:pos x="T0" y="T1"/>
                    </a:cxn>
                    <a:cxn ang="0">
                      <a:pos x="T2" y="T3"/>
                    </a:cxn>
                    <a:cxn ang="0">
                      <a:pos x="T4" y="T5"/>
                    </a:cxn>
                    <a:cxn ang="0">
                      <a:pos x="T6" y="T7"/>
                    </a:cxn>
                    <a:cxn ang="0">
                      <a:pos x="T8" y="T9"/>
                    </a:cxn>
                    <a:cxn ang="0">
                      <a:pos x="T10" y="T11"/>
                    </a:cxn>
                    <a:cxn ang="0">
                      <a:pos x="T12" y="T13"/>
                    </a:cxn>
                  </a:cxnLst>
                  <a:rect l="0" t="0" r="r" b="b"/>
                  <a:pathLst>
                    <a:path w="9054" h="52812">
                      <a:moveTo>
                        <a:pt x="9054" y="0"/>
                      </a:moveTo>
                      <a:lnTo>
                        <a:pt x="3018" y="0"/>
                      </a:lnTo>
                      <a:lnTo>
                        <a:pt x="0" y="52812"/>
                      </a:lnTo>
                      <a:lnTo>
                        <a:pt x="7545" y="52812"/>
                      </a:lnTo>
                      <a:lnTo>
                        <a:pt x="9054" y="0"/>
                      </a:lnTo>
                      <a:lnTo>
                        <a:pt x="9054" y="0"/>
                      </a:lnTo>
                      <a:lnTo>
                        <a:pt x="9054"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83" name="Freeform 218"/>
                <p:cNvSpPr>
                  <a:spLocks/>
                </p:cNvSpPr>
                <p:nvPr/>
              </p:nvSpPr>
              <p:spPr bwMode="auto">
                <a:xfrm>
                  <a:off x="113711448" y="108239646"/>
                  <a:ext cx="143346" cy="31688"/>
                </a:xfrm>
                <a:custGeom>
                  <a:avLst/>
                  <a:gdLst>
                    <a:gd name="T0" fmla="*/ 0 w 143346"/>
                    <a:gd name="T1" fmla="*/ 30179 h 31688"/>
                    <a:gd name="T2" fmla="*/ 3017 w 143346"/>
                    <a:gd name="T3" fmla="*/ 31688 h 31688"/>
                    <a:gd name="T4" fmla="*/ 76954 w 143346"/>
                    <a:gd name="T5" fmla="*/ 15090 h 31688"/>
                    <a:gd name="T6" fmla="*/ 143346 w 143346"/>
                    <a:gd name="T7" fmla="*/ 7545 h 31688"/>
                    <a:gd name="T8" fmla="*/ 143346 w 143346"/>
                    <a:gd name="T9" fmla="*/ 0 h 31688"/>
                    <a:gd name="T10" fmla="*/ 39231 w 143346"/>
                    <a:gd name="T11" fmla="*/ 18107 h 31688"/>
                    <a:gd name="T12" fmla="*/ 0 w 143346"/>
                    <a:gd name="T13" fmla="*/ 30179 h 31688"/>
                    <a:gd name="T14" fmla="*/ 0 w 143346"/>
                    <a:gd name="T15" fmla="*/ 30179 h 31688"/>
                    <a:gd name="T16" fmla="*/ 0 w 143346"/>
                    <a:gd name="T17" fmla="*/ 30179 h 316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3346" h="31688">
                      <a:moveTo>
                        <a:pt x="0" y="30179"/>
                      </a:moveTo>
                      <a:lnTo>
                        <a:pt x="3017" y="31688"/>
                      </a:lnTo>
                      <a:lnTo>
                        <a:pt x="76954" y="15090"/>
                      </a:lnTo>
                      <a:lnTo>
                        <a:pt x="143346" y="7545"/>
                      </a:lnTo>
                      <a:lnTo>
                        <a:pt x="143346" y="0"/>
                      </a:lnTo>
                      <a:lnTo>
                        <a:pt x="39231" y="18107"/>
                      </a:lnTo>
                      <a:lnTo>
                        <a:pt x="0" y="30179"/>
                      </a:lnTo>
                      <a:lnTo>
                        <a:pt x="0" y="30179"/>
                      </a:lnTo>
                      <a:lnTo>
                        <a:pt x="0" y="30179"/>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84" name="Freeform 219"/>
                <p:cNvSpPr>
                  <a:spLocks/>
                </p:cNvSpPr>
                <p:nvPr/>
              </p:nvSpPr>
              <p:spPr bwMode="auto">
                <a:xfrm>
                  <a:off x="113886481" y="108239646"/>
                  <a:ext cx="153909" cy="25651"/>
                </a:xfrm>
                <a:custGeom>
                  <a:avLst/>
                  <a:gdLst>
                    <a:gd name="T0" fmla="*/ 153909 w 153909"/>
                    <a:gd name="T1" fmla="*/ 12072 h 25652"/>
                    <a:gd name="T2" fmla="*/ 76955 w 153909"/>
                    <a:gd name="T3" fmla="*/ 0 h 25652"/>
                    <a:gd name="T4" fmla="*/ 0 w 153909"/>
                    <a:gd name="T5" fmla="*/ 0 h 25652"/>
                    <a:gd name="T6" fmla="*/ 4527 w 153909"/>
                    <a:gd name="T7" fmla="*/ 6036 h 25652"/>
                    <a:gd name="T8" fmla="*/ 99588 w 153909"/>
                    <a:gd name="T9" fmla="*/ 16598 h 25652"/>
                    <a:gd name="T10" fmla="*/ 129767 w 153909"/>
                    <a:gd name="T11" fmla="*/ 25652 h 25652"/>
                    <a:gd name="T12" fmla="*/ 153909 w 153909"/>
                    <a:gd name="T13" fmla="*/ 12072 h 25652"/>
                    <a:gd name="T14" fmla="*/ 153909 w 153909"/>
                    <a:gd name="T15" fmla="*/ 12072 h 25652"/>
                    <a:gd name="T16" fmla="*/ 153909 w 153909"/>
                    <a:gd name="T17" fmla="*/ 12072 h 256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53909" h="25652">
                      <a:moveTo>
                        <a:pt x="153909" y="12072"/>
                      </a:moveTo>
                      <a:lnTo>
                        <a:pt x="76955" y="0"/>
                      </a:lnTo>
                      <a:lnTo>
                        <a:pt x="0" y="0"/>
                      </a:lnTo>
                      <a:lnTo>
                        <a:pt x="4527" y="6036"/>
                      </a:lnTo>
                      <a:lnTo>
                        <a:pt x="99588" y="16598"/>
                      </a:lnTo>
                      <a:lnTo>
                        <a:pt x="129767" y="25652"/>
                      </a:lnTo>
                      <a:lnTo>
                        <a:pt x="153909" y="12072"/>
                      </a:lnTo>
                      <a:lnTo>
                        <a:pt x="153909" y="12072"/>
                      </a:lnTo>
                      <a:lnTo>
                        <a:pt x="153909" y="12072"/>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85" name="Freeform 220"/>
                <p:cNvSpPr>
                  <a:spLocks/>
                </p:cNvSpPr>
                <p:nvPr/>
              </p:nvSpPr>
              <p:spPr bwMode="auto">
                <a:xfrm>
                  <a:off x="113800474" y="108429768"/>
                  <a:ext cx="158435" cy="99588"/>
                </a:xfrm>
                <a:custGeom>
                  <a:avLst/>
                  <a:gdLst>
                    <a:gd name="T0" fmla="*/ 0 w 158436"/>
                    <a:gd name="T1" fmla="*/ 61865 h 99588"/>
                    <a:gd name="T2" fmla="*/ 21125 w 158436"/>
                    <a:gd name="T3" fmla="*/ 0 h 99588"/>
                    <a:gd name="T4" fmla="*/ 16598 w 158436"/>
                    <a:gd name="T5" fmla="*/ 66392 h 99588"/>
                    <a:gd name="T6" fmla="*/ 51303 w 158436"/>
                    <a:gd name="T7" fmla="*/ 79972 h 99588"/>
                    <a:gd name="T8" fmla="*/ 84499 w 158436"/>
                    <a:gd name="T9" fmla="*/ 86008 h 99588"/>
                    <a:gd name="T10" fmla="*/ 114677 w 158436"/>
                    <a:gd name="T11" fmla="*/ 89026 h 99588"/>
                    <a:gd name="T12" fmla="*/ 141838 w 158436"/>
                    <a:gd name="T13" fmla="*/ 82990 h 99588"/>
                    <a:gd name="T14" fmla="*/ 105624 w 158436"/>
                    <a:gd name="T15" fmla="*/ 15089 h 99588"/>
                    <a:gd name="T16" fmla="*/ 131276 w 158436"/>
                    <a:gd name="T17" fmla="*/ 3018 h 99588"/>
                    <a:gd name="T18" fmla="*/ 158436 w 158436"/>
                    <a:gd name="T19" fmla="*/ 99588 h 99588"/>
                    <a:gd name="T20" fmla="*/ 113169 w 158436"/>
                    <a:gd name="T21" fmla="*/ 98079 h 99588"/>
                    <a:gd name="T22" fmla="*/ 81481 w 158436"/>
                    <a:gd name="T23" fmla="*/ 95062 h 99588"/>
                    <a:gd name="T24" fmla="*/ 49794 w 158436"/>
                    <a:gd name="T25" fmla="*/ 86008 h 99588"/>
                    <a:gd name="T26" fmla="*/ 16598 w 158436"/>
                    <a:gd name="T27" fmla="*/ 73937 h 99588"/>
                    <a:gd name="T28" fmla="*/ 0 w 158436"/>
                    <a:gd name="T29" fmla="*/ 61865 h 99588"/>
                    <a:gd name="T30" fmla="*/ 0 w 158436"/>
                    <a:gd name="T31" fmla="*/ 61865 h 995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58436" h="99588">
                      <a:moveTo>
                        <a:pt x="0" y="61865"/>
                      </a:moveTo>
                      <a:lnTo>
                        <a:pt x="21125" y="0"/>
                      </a:lnTo>
                      <a:lnTo>
                        <a:pt x="16598" y="66392"/>
                      </a:lnTo>
                      <a:lnTo>
                        <a:pt x="51303" y="79972"/>
                      </a:lnTo>
                      <a:lnTo>
                        <a:pt x="84499" y="86008"/>
                      </a:lnTo>
                      <a:lnTo>
                        <a:pt x="114677" y="89026"/>
                      </a:lnTo>
                      <a:lnTo>
                        <a:pt x="141838" y="82990"/>
                      </a:lnTo>
                      <a:lnTo>
                        <a:pt x="105624" y="15089"/>
                      </a:lnTo>
                      <a:lnTo>
                        <a:pt x="131276" y="3018"/>
                      </a:lnTo>
                      <a:lnTo>
                        <a:pt x="158436" y="99588"/>
                      </a:lnTo>
                      <a:lnTo>
                        <a:pt x="113169" y="98079"/>
                      </a:lnTo>
                      <a:lnTo>
                        <a:pt x="81481" y="95062"/>
                      </a:lnTo>
                      <a:lnTo>
                        <a:pt x="49794" y="86008"/>
                      </a:lnTo>
                      <a:lnTo>
                        <a:pt x="16598" y="73937"/>
                      </a:lnTo>
                      <a:lnTo>
                        <a:pt x="0" y="61865"/>
                      </a:lnTo>
                      <a:lnTo>
                        <a:pt x="0" y="61865"/>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86" name="Freeform 221"/>
                <p:cNvSpPr>
                  <a:spLocks/>
                </p:cNvSpPr>
                <p:nvPr/>
              </p:nvSpPr>
              <p:spPr bwMode="auto">
                <a:xfrm>
                  <a:off x="113821598" y="108416189"/>
                  <a:ext cx="43757" cy="13579"/>
                </a:xfrm>
                <a:custGeom>
                  <a:avLst/>
                  <a:gdLst>
                    <a:gd name="T0" fmla="*/ 0 w 43758"/>
                    <a:gd name="T1" fmla="*/ 13580 h 13580"/>
                    <a:gd name="T2" fmla="*/ 43758 w 43758"/>
                    <a:gd name="T3" fmla="*/ 6036 h 13580"/>
                    <a:gd name="T4" fmla="*/ 43758 w 43758"/>
                    <a:gd name="T5" fmla="*/ 0 h 13580"/>
                    <a:gd name="T6" fmla="*/ 0 w 43758"/>
                    <a:gd name="T7" fmla="*/ 13580 h 13580"/>
                    <a:gd name="T8" fmla="*/ 0 w 43758"/>
                    <a:gd name="T9" fmla="*/ 13580 h 13580"/>
                    <a:gd name="T10" fmla="*/ 0 w 43758"/>
                    <a:gd name="T11" fmla="*/ 13580 h 13580"/>
                  </a:gdLst>
                  <a:ahLst/>
                  <a:cxnLst>
                    <a:cxn ang="0">
                      <a:pos x="T0" y="T1"/>
                    </a:cxn>
                    <a:cxn ang="0">
                      <a:pos x="T2" y="T3"/>
                    </a:cxn>
                    <a:cxn ang="0">
                      <a:pos x="T4" y="T5"/>
                    </a:cxn>
                    <a:cxn ang="0">
                      <a:pos x="T6" y="T7"/>
                    </a:cxn>
                    <a:cxn ang="0">
                      <a:pos x="T8" y="T9"/>
                    </a:cxn>
                    <a:cxn ang="0">
                      <a:pos x="T10" y="T11"/>
                    </a:cxn>
                  </a:cxnLst>
                  <a:rect l="0" t="0" r="r" b="b"/>
                  <a:pathLst>
                    <a:path w="43758" h="13580">
                      <a:moveTo>
                        <a:pt x="0" y="13580"/>
                      </a:moveTo>
                      <a:lnTo>
                        <a:pt x="43758" y="6036"/>
                      </a:lnTo>
                      <a:lnTo>
                        <a:pt x="43758" y="0"/>
                      </a:lnTo>
                      <a:lnTo>
                        <a:pt x="0" y="13580"/>
                      </a:lnTo>
                      <a:lnTo>
                        <a:pt x="0" y="13580"/>
                      </a:lnTo>
                      <a:lnTo>
                        <a:pt x="0" y="1358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87" name="Freeform 222"/>
                <p:cNvSpPr>
                  <a:spLocks/>
                </p:cNvSpPr>
                <p:nvPr/>
              </p:nvSpPr>
              <p:spPr bwMode="auto">
                <a:xfrm>
                  <a:off x="113821598" y="108416189"/>
                  <a:ext cx="110150" cy="36214"/>
                </a:xfrm>
                <a:custGeom>
                  <a:avLst/>
                  <a:gdLst>
                    <a:gd name="T0" fmla="*/ 60356 w 110151"/>
                    <a:gd name="T1" fmla="*/ 1509 h 36214"/>
                    <a:gd name="T2" fmla="*/ 63374 w 110151"/>
                    <a:gd name="T3" fmla="*/ 7545 h 36214"/>
                    <a:gd name="T4" fmla="*/ 93552 w 110151"/>
                    <a:gd name="T5" fmla="*/ 16598 h 36214"/>
                    <a:gd name="T6" fmla="*/ 60356 w 110151"/>
                    <a:gd name="T7" fmla="*/ 28669 h 36214"/>
                    <a:gd name="T8" fmla="*/ 0 w 110151"/>
                    <a:gd name="T9" fmla="*/ 13580 h 36214"/>
                    <a:gd name="T10" fmla="*/ 9053 w 110151"/>
                    <a:gd name="T11" fmla="*/ 19616 h 36214"/>
                    <a:gd name="T12" fmla="*/ 34705 w 110151"/>
                    <a:gd name="T13" fmla="*/ 31687 h 36214"/>
                    <a:gd name="T14" fmla="*/ 69410 w 110151"/>
                    <a:gd name="T15" fmla="*/ 36214 h 36214"/>
                    <a:gd name="T16" fmla="*/ 110151 w 110151"/>
                    <a:gd name="T17" fmla="*/ 16598 h 36214"/>
                    <a:gd name="T18" fmla="*/ 87517 w 110151"/>
                    <a:gd name="T19" fmla="*/ 4527 h 36214"/>
                    <a:gd name="T20" fmla="*/ 63374 w 110151"/>
                    <a:gd name="T21" fmla="*/ 0 h 36214"/>
                    <a:gd name="T22" fmla="*/ 60356 w 110151"/>
                    <a:gd name="T23" fmla="*/ 1509 h 36214"/>
                    <a:gd name="T24" fmla="*/ 60356 w 110151"/>
                    <a:gd name="T25" fmla="*/ 1509 h 362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10151" h="36214">
                      <a:moveTo>
                        <a:pt x="60356" y="1509"/>
                      </a:moveTo>
                      <a:lnTo>
                        <a:pt x="63374" y="7545"/>
                      </a:lnTo>
                      <a:lnTo>
                        <a:pt x="93552" y="16598"/>
                      </a:lnTo>
                      <a:lnTo>
                        <a:pt x="60356" y="28669"/>
                      </a:lnTo>
                      <a:lnTo>
                        <a:pt x="0" y="13580"/>
                      </a:lnTo>
                      <a:lnTo>
                        <a:pt x="9053" y="19616"/>
                      </a:lnTo>
                      <a:lnTo>
                        <a:pt x="34705" y="31687"/>
                      </a:lnTo>
                      <a:lnTo>
                        <a:pt x="69410" y="36214"/>
                      </a:lnTo>
                      <a:lnTo>
                        <a:pt x="110151" y="16598"/>
                      </a:lnTo>
                      <a:lnTo>
                        <a:pt x="87517" y="4527"/>
                      </a:lnTo>
                      <a:lnTo>
                        <a:pt x="63374" y="0"/>
                      </a:lnTo>
                      <a:lnTo>
                        <a:pt x="60356" y="1509"/>
                      </a:lnTo>
                      <a:lnTo>
                        <a:pt x="60356" y="1509"/>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88" name="Freeform 223"/>
                <p:cNvSpPr>
                  <a:spLocks/>
                </p:cNvSpPr>
                <p:nvPr/>
              </p:nvSpPr>
              <p:spPr bwMode="auto">
                <a:xfrm>
                  <a:off x="113654109" y="108476545"/>
                  <a:ext cx="413441" cy="144856"/>
                </a:xfrm>
                <a:custGeom>
                  <a:avLst/>
                  <a:gdLst>
                    <a:gd name="T0" fmla="*/ 0 w 413441"/>
                    <a:gd name="T1" fmla="*/ 0 h 144856"/>
                    <a:gd name="T2" fmla="*/ 89026 w 413441"/>
                    <a:gd name="T3" fmla="*/ 116186 h 144856"/>
                    <a:gd name="T4" fmla="*/ 137311 w 413441"/>
                    <a:gd name="T5" fmla="*/ 128258 h 144856"/>
                    <a:gd name="T6" fmla="*/ 280657 w 413441"/>
                    <a:gd name="T7" fmla="*/ 144856 h 144856"/>
                    <a:gd name="T8" fmla="*/ 324416 w 413441"/>
                    <a:gd name="T9" fmla="*/ 120713 h 144856"/>
                    <a:gd name="T10" fmla="*/ 366665 w 413441"/>
                    <a:gd name="T11" fmla="*/ 95062 h 144856"/>
                    <a:gd name="T12" fmla="*/ 411933 w 413441"/>
                    <a:gd name="T13" fmla="*/ 63375 h 144856"/>
                    <a:gd name="T14" fmla="*/ 413441 w 413441"/>
                    <a:gd name="T15" fmla="*/ 39232 h 144856"/>
                    <a:gd name="T16" fmla="*/ 377228 w 413441"/>
                    <a:gd name="T17" fmla="*/ 70919 h 144856"/>
                    <a:gd name="T18" fmla="*/ 357612 w 413441"/>
                    <a:gd name="T19" fmla="*/ 86008 h 144856"/>
                    <a:gd name="T20" fmla="*/ 334978 w 413441"/>
                    <a:gd name="T21" fmla="*/ 101097 h 144856"/>
                    <a:gd name="T22" fmla="*/ 309327 w 413441"/>
                    <a:gd name="T23" fmla="*/ 117695 h 144856"/>
                    <a:gd name="T24" fmla="*/ 280657 w 413441"/>
                    <a:gd name="T25" fmla="*/ 132785 h 144856"/>
                    <a:gd name="T26" fmla="*/ 93552 w 413441"/>
                    <a:gd name="T27" fmla="*/ 113169 h 144856"/>
                    <a:gd name="T28" fmla="*/ 57339 w 413441"/>
                    <a:gd name="T29" fmla="*/ 28670 h 144856"/>
                    <a:gd name="T30" fmla="*/ 34705 w 413441"/>
                    <a:gd name="T31" fmla="*/ 19616 h 144856"/>
                    <a:gd name="T32" fmla="*/ 0 w 413441"/>
                    <a:gd name="T33" fmla="*/ 0 h 144856"/>
                    <a:gd name="T34" fmla="*/ 0 w 413441"/>
                    <a:gd name="T35" fmla="*/ 0 h 144856"/>
                    <a:gd name="T36" fmla="*/ 0 w 413441"/>
                    <a:gd name="T37" fmla="*/ 0 h 1448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13441" h="144856">
                      <a:moveTo>
                        <a:pt x="0" y="0"/>
                      </a:moveTo>
                      <a:lnTo>
                        <a:pt x="89026" y="116186"/>
                      </a:lnTo>
                      <a:lnTo>
                        <a:pt x="137311" y="128258"/>
                      </a:lnTo>
                      <a:lnTo>
                        <a:pt x="280657" y="144856"/>
                      </a:lnTo>
                      <a:lnTo>
                        <a:pt x="324416" y="120713"/>
                      </a:lnTo>
                      <a:lnTo>
                        <a:pt x="366665" y="95062"/>
                      </a:lnTo>
                      <a:lnTo>
                        <a:pt x="411933" y="63375"/>
                      </a:lnTo>
                      <a:lnTo>
                        <a:pt x="413441" y="39232"/>
                      </a:lnTo>
                      <a:lnTo>
                        <a:pt x="377228" y="70919"/>
                      </a:lnTo>
                      <a:lnTo>
                        <a:pt x="357612" y="86008"/>
                      </a:lnTo>
                      <a:lnTo>
                        <a:pt x="334978" y="101097"/>
                      </a:lnTo>
                      <a:lnTo>
                        <a:pt x="309327" y="117695"/>
                      </a:lnTo>
                      <a:lnTo>
                        <a:pt x="280657" y="132785"/>
                      </a:lnTo>
                      <a:lnTo>
                        <a:pt x="93552" y="113169"/>
                      </a:lnTo>
                      <a:lnTo>
                        <a:pt x="57339" y="28670"/>
                      </a:lnTo>
                      <a:lnTo>
                        <a:pt x="34705" y="19616"/>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89" name="Freeform 224"/>
                <p:cNvSpPr>
                  <a:spLocks/>
                </p:cNvSpPr>
                <p:nvPr/>
              </p:nvSpPr>
              <p:spPr bwMode="auto">
                <a:xfrm>
                  <a:off x="113654109" y="108458438"/>
                  <a:ext cx="431549" cy="125240"/>
                </a:xfrm>
                <a:custGeom>
                  <a:avLst/>
                  <a:gdLst>
                    <a:gd name="T0" fmla="*/ 286693 w 431548"/>
                    <a:gd name="T1" fmla="*/ 7545 h 125240"/>
                    <a:gd name="T2" fmla="*/ 280657 w 431548"/>
                    <a:gd name="T3" fmla="*/ 21125 h 125240"/>
                    <a:gd name="T4" fmla="*/ 404388 w 431548"/>
                    <a:gd name="T5" fmla="*/ 49795 h 125240"/>
                    <a:gd name="T6" fmla="*/ 353085 w 431548"/>
                    <a:gd name="T7" fmla="*/ 75446 h 125240"/>
                    <a:gd name="T8" fmla="*/ 310836 w 431548"/>
                    <a:gd name="T9" fmla="*/ 92044 h 125240"/>
                    <a:gd name="T10" fmla="*/ 273113 w 431548"/>
                    <a:gd name="T11" fmla="*/ 104115 h 125240"/>
                    <a:gd name="T12" fmla="*/ 168998 w 431548"/>
                    <a:gd name="T13" fmla="*/ 79973 h 125240"/>
                    <a:gd name="T14" fmla="*/ 87517 w 431548"/>
                    <a:gd name="T15" fmla="*/ 54321 h 125240"/>
                    <a:gd name="T16" fmla="*/ 31687 w 431548"/>
                    <a:gd name="T17" fmla="*/ 33196 h 125240"/>
                    <a:gd name="T18" fmla="*/ 3018 w 431548"/>
                    <a:gd name="T19" fmla="*/ 19616 h 125240"/>
                    <a:gd name="T20" fmla="*/ 153909 w 431548"/>
                    <a:gd name="T21" fmla="*/ 9054 h 125240"/>
                    <a:gd name="T22" fmla="*/ 156927 w 431548"/>
                    <a:gd name="T23" fmla="*/ 0 h 125240"/>
                    <a:gd name="T24" fmla="*/ 0 w 431548"/>
                    <a:gd name="T25" fmla="*/ 18107 h 125240"/>
                    <a:gd name="T26" fmla="*/ 3018 w 431548"/>
                    <a:gd name="T27" fmla="*/ 19616 h 125240"/>
                    <a:gd name="T28" fmla="*/ 3018 w 431548"/>
                    <a:gd name="T29" fmla="*/ 19616 h 125240"/>
                    <a:gd name="T30" fmla="*/ 49794 w 431548"/>
                    <a:gd name="T31" fmla="*/ 45268 h 125240"/>
                    <a:gd name="T32" fmla="*/ 95061 w 431548"/>
                    <a:gd name="T33" fmla="*/ 66393 h 125240"/>
                    <a:gd name="T34" fmla="*/ 141838 w 431548"/>
                    <a:gd name="T35" fmla="*/ 84499 h 125240"/>
                    <a:gd name="T36" fmla="*/ 182578 w 431548"/>
                    <a:gd name="T37" fmla="*/ 99589 h 125240"/>
                    <a:gd name="T38" fmla="*/ 247461 w 431548"/>
                    <a:gd name="T39" fmla="*/ 117695 h 125240"/>
                    <a:gd name="T40" fmla="*/ 273113 w 431548"/>
                    <a:gd name="T41" fmla="*/ 125240 h 125240"/>
                    <a:gd name="T42" fmla="*/ 325925 w 431548"/>
                    <a:gd name="T43" fmla="*/ 102606 h 125240"/>
                    <a:gd name="T44" fmla="*/ 366665 w 431548"/>
                    <a:gd name="T45" fmla="*/ 78464 h 125240"/>
                    <a:gd name="T46" fmla="*/ 405897 w 431548"/>
                    <a:gd name="T47" fmla="*/ 54321 h 125240"/>
                    <a:gd name="T48" fmla="*/ 411933 w 431548"/>
                    <a:gd name="T49" fmla="*/ 81482 h 125240"/>
                    <a:gd name="T50" fmla="*/ 431548 w 431548"/>
                    <a:gd name="T51" fmla="*/ 34705 h 125240"/>
                    <a:gd name="T52" fmla="*/ 356103 w 431548"/>
                    <a:gd name="T53" fmla="*/ 16598 h 125240"/>
                    <a:gd name="T54" fmla="*/ 286693 w 431548"/>
                    <a:gd name="T55" fmla="*/ 7545 h 125240"/>
                    <a:gd name="T56" fmla="*/ 286693 w 431548"/>
                    <a:gd name="T57" fmla="*/ 7545 h 125240"/>
                    <a:gd name="T58" fmla="*/ 286693 w 431548"/>
                    <a:gd name="T59" fmla="*/ 7545 h 125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431548" h="125240">
                      <a:moveTo>
                        <a:pt x="286693" y="7545"/>
                      </a:moveTo>
                      <a:lnTo>
                        <a:pt x="280657" y="21125"/>
                      </a:lnTo>
                      <a:lnTo>
                        <a:pt x="404388" y="49795"/>
                      </a:lnTo>
                      <a:lnTo>
                        <a:pt x="353085" y="75446"/>
                      </a:lnTo>
                      <a:lnTo>
                        <a:pt x="310836" y="92044"/>
                      </a:lnTo>
                      <a:lnTo>
                        <a:pt x="273113" y="104115"/>
                      </a:lnTo>
                      <a:lnTo>
                        <a:pt x="168998" y="79973"/>
                      </a:lnTo>
                      <a:lnTo>
                        <a:pt x="87517" y="54321"/>
                      </a:lnTo>
                      <a:lnTo>
                        <a:pt x="31687" y="33196"/>
                      </a:lnTo>
                      <a:lnTo>
                        <a:pt x="3018" y="19616"/>
                      </a:lnTo>
                      <a:lnTo>
                        <a:pt x="153909" y="9054"/>
                      </a:lnTo>
                      <a:lnTo>
                        <a:pt x="156927" y="0"/>
                      </a:lnTo>
                      <a:lnTo>
                        <a:pt x="0" y="18107"/>
                      </a:lnTo>
                      <a:lnTo>
                        <a:pt x="3018" y="19616"/>
                      </a:lnTo>
                      <a:lnTo>
                        <a:pt x="3018" y="19616"/>
                      </a:lnTo>
                      <a:lnTo>
                        <a:pt x="49794" y="45268"/>
                      </a:lnTo>
                      <a:lnTo>
                        <a:pt x="95061" y="66393"/>
                      </a:lnTo>
                      <a:lnTo>
                        <a:pt x="141838" y="84499"/>
                      </a:lnTo>
                      <a:lnTo>
                        <a:pt x="182578" y="99589"/>
                      </a:lnTo>
                      <a:lnTo>
                        <a:pt x="247461" y="117695"/>
                      </a:lnTo>
                      <a:lnTo>
                        <a:pt x="273113" y="125240"/>
                      </a:lnTo>
                      <a:lnTo>
                        <a:pt x="325925" y="102606"/>
                      </a:lnTo>
                      <a:lnTo>
                        <a:pt x="366665" y="78464"/>
                      </a:lnTo>
                      <a:lnTo>
                        <a:pt x="405897" y="54321"/>
                      </a:lnTo>
                      <a:lnTo>
                        <a:pt x="411933" y="81482"/>
                      </a:lnTo>
                      <a:lnTo>
                        <a:pt x="431548" y="34705"/>
                      </a:lnTo>
                      <a:lnTo>
                        <a:pt x="356103" y="16598"/>
                      </a:lnTo>
                      <a:lnTo>
                        <a:pt x="286693" y="7545"/>
                      </a:lnTo>
                      <a:lnTo>
                        <a:pt x="286693" y="7545"/>
                      </a:lnTo>
                      <a:lnTo>
                        <a:pt x="286693" y="7545"/>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90" name="Freeform 225"/>
                <p:cNvSpPr>
                  <a:spLocks/>
                </p:cNvSpPr>
                <p:nvPr/>
              </p:nvSpPr>
              <p:spPr bwMode="auto">
                <a:xfrm>
                  <a:off x="114091693" y="108794926"/>
                  <a:ext cx="153910" cy="392315"/>
                </a:xfrm>
                <a:custGeom>
                  <a:avLst/>
                  <a:gdLst>
                    <a:gd name="T0" fmla="*/ 89026 w 153909"/>
                    <a:gd name="T1" fmla="*/ 131275 h 392316"/>
                    <a:gd name="T2" fmla="*/ 89026 w 153909"/>
                    <a:gd name="T3" fmla="*/ 131275 h 392316"/>
                    <a:gd name="T4" fmla="*/ 75446 w 153909"/>
                    <a:gd name="T5" fmla="*/ 36213 h 392316"/>
                    <a:gd name="T6" fmla="*/ 64883 w 153909"/>
                    <a:gd name="T7" fmla="*/ 0 h 392316"/>
                    <a:gd name="T8" fmla="*/ 49794 w 153909"/>
                    <a:gd name="T9" fmla="*/ 24142 h 392316"/>
                    <a:gd name="T10" fmla="*/ 21125 w 153909"/>
                    <a:gd name="T11" fmla="*/ 98079 h 392316"/>
                    <a:gd name="T12" fmla="*/ 0 w 153909"/>
                    <a:gd name="T13" fmla="*/ 221809 h 392316"/>
                    <a:gd name="T14" fmla="*/ 9054 w 153909"/>
                    <a:gd name="T15" fmla="*/ 392316 h 392316"/>
                    <a:gd name="T16" fmla="*/ 21125 w 153909"/>
                    <a:gd name="T17" fmla="*/ 375718 h 392316"/>
                    <a:gd name="T18" fmla="*/ 37723 w 153909"/>
                    <a:gd name="T19" fmla="*/ 347049 h 392316"/>
                    <a:gd name="T20" fmla="*/ 52812 w 153909"/>
                    <a:gd name="T21" fmla="*/ 33196 h 392316"/>
                    <a:gd name="T22" fmla="*/ 70919 w 153909"/>
                    <a:gd name="T23" fmla="*/ 120712 h 392316"/>
                    <a:gd name="T24" fmla="*/ 51303 w 153909"/>
                    <a:gd name="T25" fmla="*/ 116186 h 392316"/>
                    <a:gd name="T26" fmla="*/ 55830 w 153909"/>
                    <a:gd name="T27" fmla="*/ 122221 h 392316"/>
                    <a:gd name="T28" fmla="*/ 117695 w 153909"/>
                    <a:gd name="T29" fmla="*/ 175033 h 392316"/>
                    <a:gd name="T30" fmla="*/ 132784 w 153909"/>
                    <a:gd name="T31" fmla="*/ 208229 h 392316"/>
                    <a:gd name="T32" fmla="*/ 153909 w 153909"/>
                    <a:gd name="T33" fmla="*/ 191631 h 392316"/>
                    <a:gd name="T34" fmla="*/ 122222 w 153909"/>
                    <a:gd name="T35" fmla="*/ 156926 h 392316"/>
                    <a:gd name="T36" fmla="*/ 89026 w 153909"/>
                    <a:gd name="T37" fmla="*/ 131275 h 392316"/>
                    <a:gd name="T38" fmla="*/ 89026 w 153909"/>
                    <a:gd name="T39" fmla="*/ 131275 h 392316"/>
                    <a:gd name="T40" fmla="*/ 89026 w 153909"/>
                    <a:gd name="T41" fmla="*/ 131275 h 3923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53909" h="392316">
                      <a:moveTo>
                        <a:pt x="89026" y="131275"/>
                      </a:moveTo>
                      <a:lnTo>
                        <a:pt x="89026" y="131275"/>
                      </a:lnTo>
                      <a:lnTo>
                        <a:pt x="75446" y="36213"/>
                      </a:lnTo>
                      <a:lnTo>
                        <a:pt x="64883" y="0"/>
                      </a:lnTo>
                      <a:lnTo>
                        <a:pt x="49794" y="24142"/>
                      </a:lnTo>
                      <a:lnTo>
                        <a:pt x="21125" y="98079"/>
                      </a:lnTo>
                      <a:lnTo>
                        <a:pt x="0" y="221809"/>
                      </a:lnTo>
                      <a:lnTo>
                        <a:pt x="9054" y="392316"/>
                      </a:lnTo>
                      <a:lnTo>
                        <a:pt x="21125" y="375718"/>
                      </a:lnTo>
                      <a:lnTo>
                        <a:pt x="37723" y="347049"/>
                      </a:lnTo>
                      <a:lnTo>
                        <a:pt x="52812" y="33196"/>
                      </a:lnTo>
                      <a:lnTo>
                        <a:pt x="70919" y="120712"/>
                      </a:lnTo>
                      <a:lnTo>
                        <a:pt x="51303" y="116186"/>
                      </a:lnTo>
                      <a:lnTo>
                        <a:pt x="55830" y="122221"/>
                      </a:lnTo>
                      <a:lnTo>
                        <a:pt x="117695" y="175033"/>
                      </a:lnTo>
                      <a:lnTo>
                        <a:pt x="132784" y="208229"/>
                      </a:lnTo>
                      <a:lnTo>
                        <a:pt x="153909" y="191631"/>
                      </a:lnTo>
                      <a:lnTo>
                        <a:pt x="122222" y="156926"/>
                      </a:lnTo>
                      <a:lnTo>
                        <a:pt x="89026" y="131275"/>
                      </a:lnTo>
                      <a:lnTo>
                        <a:pt x="89026" y="131275"/>
                      </a:lnTo>
                      <a:lnTo>
                        <a:pt x="89026" y="131275"/>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91" name="Freeform 226"/>
                <p:cNvSpPr>
                  <a:spLocks/>
                </p:cNvSpPr>
                <p:nvPr/>
              </p:nvSpPr>
              <p:spPr bwMode="auto">
                <a:xfrm>
                  <a:off x="114100748" y="108903567"/>
                  <a:ext cx="144855" cy="283674"/>
                </a:xfrm>
                <a:custGeom>
                  <a:avLst/>
                  <a:gdLst>
                    <a:gd name="T0" fmla="*/ 144855 w 144855"/>
                    <a:gd name="T1" fmla="*/ 82990 h 283675"/>
                    <a:gd name="T2" fmla="*/ 141837 w 144855"/>
                    <a:gd name="T3" fmla="*/ 82990 h 283675"/>
                    <a:gd name="T4" fmla="*/ 114677 w 144855"/>
                    <a:gd name="T5" fmla="*/ 102606 h 283675"/>
                    <a:gd name="T6" fmla="*/ 82990 w 144855"/>
                    <a:gd name="T7" fmla="*/ 117695 h 283675"/>
                    <a:gd name="T8" fmla="*/ 39231 w 144855"/>
                    <a:gd name="T9" fmla="*/ 128257 h 283675"/>
                    <a:gd name="T10" fmla="*/ 37722 w 144855"/>
                    <a:gd name="T11" fmla="*/ 3018 h 283675"/>
                    <a:gd name="T12" fmla="*/ 36213 w 144855"/>
                    <a:gd name="T13" fmla="*/ 0 h 283675"/>
                    <a:gd name="T14" fmla="*/ 30178 w 144855"/>
                    <a:gd name="T15" fmla="*/ 158436 h 283675"/>
                    <a:gd name="T16" fmla="*/ 57338 w 144855"/>
                    <a:gd name="T17" fmla="*/ 146364 h 283675"/>
                    <a:gd name="T18" fmla="*/ 57338 w 144855"/>
                    <a:gd name="T19" fmla="*/ 146364 h 283675"/>
                    <a:gd name="T20" fmla="*/ 40740 w 144855"/>
                    <a:gd name="T21" fmla="*/ 200685 h 283675"/>
                    <a:gd name="T22" fmla="*/ 22633 w 144855"/>
                    <a:gd name="T23" fmla="*/ 238408 h 283675"/>
                    <a:gd name="T24" fmla="*/ 1508 w 144855"/>
                    <a:gd name="T25" fmla="*/ 270095 h 283675"/>
                    <a:gd name="T26" fmla="*/ 0 w 144855"/>
                    <a:gd name="T27" fmla="*/ 283675 h 283675"/>
                    <a:gd name="T28" fmla="*/ 43758 w 144855"/>
                    <a:gd name="T29" fmla="*/ 212756 h 283675"/>
                    <a:gd name="T30" fmla="*/ 67901 w 144855"/>
                    <a:gd name="T31" fmla="*/ 141838 h 283675"/>
                    <a:gd name="T32" fmla="*/ 67901 w 144855"/>
                    <a:gd name="T33" fmla="*/ 141838 h 283675"/>
                    <a:gd name="T34" fmla="*/ 144855 w 144855"/>
                    <a:gd name="T35" fmla="*/ 82990 h 283675"/>
                    <a:gd name="T36" fmla="*/ 144855 w 144855"/>
                    <a:gd name="T37" fmla="*/ 82990 h 283675"/>
                    <a:gd name="T38" fmla="*/ 144855 w 144855"/>
                    <a:gd name="T39" fmla="*/ 82990 h 2836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44855" h="283675">
                      <a:moveTo>
                        <a:pt x="144855" y="82990"/>
                      </a:moveTo>
                      <a:lnTo>
                        <a:pt x="141837" y="82990"/>
                      </a:lnTo>
                      <a:lnTo>
                        <a:pt x="114677" y="102606"/>
                      </a:lnTo>
                      <a:lnTo>
                        <a:pt x="82990" y="117695"/>
                      </a:lnTo>
                      <a:lnTo>
                        <a:pt x="39231" y="128257"/>
                      </a:lnTo>
                      <a:lnTo>
                        <a:pt x="37722" y="3018"/>
                      </a:lnTo>
                      <a:lnTo>
                        <a:pt x="36213" y="0"/>
                      </a:lnTo>
                      <a:lnTo>
                        <a:pt x="30178" y="158436"/>
                      </a:lnTo>
                      <a:lnTo>
                        <a:pt x="57338" y="146364"/>
                      </a:lnTo>
                      <a:lnTo>
                        <a:pt x="57338" y="146364"/>
                      </a:lnTo>
                      <a:lnTo>
                        <a:pt x="40740" y="200685"/>
                      </a:lnTo>
                      <a:lnTo>
                        <a:pt x="22633" y="238408"/>
                      </a:lnTo>
                      <a:lnTo>
                        <a:pt x="1508" y="270095"/>
                      </a:lnTo>
                      <a:lnTo>
                        <a:pt x="0" y="283675"/>
                      </a:lnTo>
                      <a:lnTo>
                        <a:pt x="43758" y="212756"/>
                      </a:lnTo>
                      <a:lnTo>
                        <a:pt x="67901" y="141838"/>
                      </a:lnTo>
                      <a:lnTo>
                        <a:pt x="67901" y="141838"/>
                      </a:lnTo>
                      <a:lnTo>
                        <a:pt x="144855" y="82990"/>
                      </a:lnTo>
                      <a:lnTo>
                        <a:pt x="144855" y="82990"/>
                      </a:lnTo>
                      <a:lnTo>
                        <a:pt x="144855" y="8299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92" name="Freeform 227"/>
                <p:cNvSpPr>
                  <a:spLocks/>
                </p:cNvSpPr>
                <p:nvPr/>
              </p:nvSpPr>
              <p:spPr bwMode="auto">
                <a:xfrm>
                  <a:off x="113995123" y="108794926"/>
                  <a:ext cx="161453" cy="392315"/>
                </a:xfrm>
                <a:custGeom>
                  <a:avLst/>
                  <a:gdLst>
                    <a:gd name="T0" fmla="*/ 161453 w 161453"/>
                    <a:gd name="T1" fmla="*/ 0 h 392316"/>
                    <a:gd name="T2" fmla="*/ 12071 w 161453"/>
                    <a:gd name="T3" fmla="*/ 86007 h 392316"/>
                    <a:gd name="T4" fmla="*/ 0 w 161453"/>
                    <a:gd name="T5" fmla="*/ 238407 h 392316"/>
                    <a:gd name="T6" fmla="*/ 105624 w 161453"/>
                    <a:gd name="T7" fmla="*/ 392316 h 392316"/>
                    <a:gd name="T8" fmla="*/ 108641 w 161453"/>
                    <a:gd name="T9" fmla="*/ 324415 h 392316"/>
                    <a:gd name="T10" fmla="*/ 13580 w 161453"/>
                    <a:gd name="T11" fmla="*/ 245952 h 392316"/>
                    <a:gd name="T12" fmla="*/ 9053 w 161453"/>
                    <a:gd name="T13" fmla="*/ 196158 h 392316"/>
                    <a:gd name="T14" fmla="*/ 13580 w 161453"/>
                    <a:gd name="T15" fmla="*/ 89025 h 392316"/>
                    <a:gd name="T16" fmla="*/ 143346 w 161453"/>
                    <a:gd name="T17" fmla="*/ 39231 h 392316"/>
                    <a:gd name="T18" fmla="*/ 161453 w 161453"/>
                    <a:gd name="T19" fmla="*/ 0 h 392316"/>
                    <a:gd name="T20" fmla="*/ 161453 w 161453"/>
                    <a:gd name="T21" fmla="*/ 0 h 392316"/>
                    <a:gd name="T22" fmla="*/ 161453 w 161453"/>
                    <a:gd name="T23" fmla="*/ 0 h 3923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61453" h="392316">
                      <a:moveTo>
                        <a:pt x="161453" y="0"/>
                      </a:moveTo>
                      <a:lnTo>
                        <a:pt x="12071" y="86007"/>
                      </a:lnTo>
                      <a:lnTo>
                        <a:pt x="0" y="238407"/>
                      </a:lnTo>
                      <a:lnTo>
                        <a:pt x="105624" y="392316"/>
                      </a:lnTo>
                      <a:lnTo>
                        <a:pt x="108641" y="324415"/>
                      </a:lnTo>
                      <a:lnTo>
                        <a:pt x="13580" y="245952"/>
                      </a:lnTo>
                      <a:lnTo>
                        <a:pt x="9053" y="196158"/>
                      </a:lnTo>
                      <a:lnTo>
                        <a:pt x="13580" y="89025"/>
                      </a:lnTo>
                      <a:lnTo>
                        <a:pt x="143346" y="39231"/>
                      </a:lnTo>
                      <a:lnTo>
                        <a:pt x="161453" y="0"/>
                      </a:lnTo>
                      <a:lnTo>
                        <a:pt x="161453" y="0"/>
                      </a:lnTo>
                      <a:lnTo>
                        <a:pt x="161453"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93" name="Freeform 228"/>
                <p:cNvSpPr>
                  <a:spLocks/>
                </p:cNvSpPr>
                <p:nvPr/>
              </p:nvSpPr>
              <p:spPr bwMode="auto">
                <a:xfrm>
                  <a:off x="114069059" y="108844719"/>
                  <a:ext cx="24143" cy="258024"/>
                </a:xfrm>
                <a:custGeom>
                  <a:avLst/>
                  <a:gdLst>
                    <a:gd name="T0" fmla="*/ 24143 w 24143"/>
                    <a:gd name="T1" fmla="*/ 0 h 258023"/>
                    <a:gd name="T2" fmla="*/ 3018 w 24143"/>
                    <a:gd name="T3" fmla="*/ 256514 h 258023"/>
                    <a:gd name="T4" fmla="*/ 0 w 24143"/>
                    <a:gd name="T5" fmla="*/ 258023 h 258023"/>
                    <a:gd name="T6" fmla="*/ 0 w 24143"/>
                    <a:gd name="T7" fmla="*/ 10562 h 258023"/>
                    <a:gd name="T8" fmla="*/ 24143 w 24143"/>
                    <a:gd name="T9" fmla="*/ 0 h 258023"/>
                    <a:gd name="T10" fmla="*/ 24143 w 24143"/>
                    <a:gd name="T11" fmla="*/ 0 h 258023"/>
                    <a:gd name="T12" fmla="*/ 24143 w 24143"/>
                    <a:gd name="T13" fmla="*/ 0 h 258023"/>
                  </a:gdLst>
                  <a:ahLst/>
                  <a:cxnLst>
                    <a:cxn ang="0">
                      <a:pos x="T0" y="T1"/>
                    </a:cxn>
                    <a:cxn ang="0">
                      <a:pos x="T2" y="T3"/>
                    </a:cxn>
                    <a:cxn ang="0">
                      <a:pos x="T4" y="T5"/>
                    </a:cxn>
                    <a:cxn ang="0">
                      <a:pos x="T6" y="T7"/>
                    </a:cxn>
                    <a:cxn ang="0">
                      <a:pos x="T8" y="T9"/>
                    </a:cxn>
                    <a:cxn ang="0">
                      <a:pos x="T10" y="T11"/>
                    </a:cxn>
                    <a:cxn ang="0">
                      <a:pos x="T12" y="T13"/>
                    </a:cxn>
                  </a:cxnLst>
                  <a:rect l="0" t="0" r="r" b="b"/>
                  <a:pathLst>
                    <a:path w="24143" h="258023">
                      <a:moveTo>
                        <a:pt x="24143" y="0"/>
                      </a:moveTo>
                      <a:lnTo>
                        <a:pt x="3018" y="256514"/>
                      </a:lnTo>
                      <a:lnTo>
                        <a:pt x="0" y="258023"/>
                      </a:lnTo>
                      <a:lnTo>
                        <a:pt x="0" y="10562"/>
                      </a:lnTo>
                      <a:lnTo>
                        <a:pt x="24143" y="0"/>
                      </a:lnTo>
                      <a:lnTo>
                        <a:pt x="24143" y="0"/>
                      </a:lnTo>
                      <a:lnTo>
                        <a:pt x="24143"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94" name="Freeform 229"/>
                <p:cNvSpPr>
                  <a:spLocks/>
                </p:cNvSpPr>
                <p:nvPr/>
              </p:nvSpPr>
              <p:spPr bwMode="auto">
                <a:xfrm>
                  <a:off x="113851775" y="109062003"/>
                  <a:ext cx="173527" cy="309325"/>
                </a:xfrm>
                <a:custGeom>
                  <a:avLst/>
                  <a:gdLst>
                    <a:gd name="T0" fmla="*/ 78464 w 173525"/>
                    <a:gd name="T1" fmla="*/ 247461 h 309326"/>
                    <a:gd name="T2" fmla="*/ 16598 w 173525"/>
                    <a:gd name="T3" fmla="*/ 247461 h 309326"/>
                    <a:gd name="T4" fmla="*/ 0 w 173525"/>
                    <a:gd name="T5" fmla="*/ 309326 h 309326"/>
                    <a:gd name="T6" fmla="*/ 79973 w 173525"/>
                    <a:gd name="T7" fmla="*/ 255006 h 309326"/>
                    <a:gd name="T8" fmla="*/ 173525 w 173525"/>
                    <a:gd name="T9" fmla="*/ 16598 h 309326"/>
                    <a:gd name="T10" fmla="*/ 167489 w 173525"/>
                    <a:gd name="T11" fmla="*/ 0 h 309326"/>
                    <a:gd name="T12" fmla="*/ 78464 w 173525"/>
                    <a:gd name="T13" fmla="*/ 247461 h 309326"/>
                    <a:gd name="T14" fmla="*/ 78464 w 173525"/>
                    <a:gd name="T15" fmla="*/ 247461 h 309326"/>
                    <a:gd name="T16" fmla="*/ 78464 w 173525"/>
                    <a:gd name="T17" fmla="*/ 247461 h 309326"/>
                    <a:gd name="T18" fmla="*/ 78464 w 173525"/>
                    <a:gd name="T19" fmla="*/ 247461 h 3093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73525" h="309326">
                      <a:moveTo>
                        <a:pt x="78464" y="247461"/>
                      </a:moveTo>
                      <a:lnTo>
                        <a:pt x="16598" y="247461"/>
                      </a:lnTo>
                      <a:lnTo>
                        <a:pt x="0" y="309326"/>
                      </a:lnTo>
                      <a:lnTo>
                        <a:pt x="79973" y="255006"/>
                      </a:lnTo>
                      <a:lnTo>
                        <a:pt x="173525" y="16598"/>
                      </a:lnTo>
                      <a:lnTo>
                        <a:pt x="167489" y="0"/>
                      </a:lnTo>
                      <a:lnTo>
                        <a:pt x="78464" y="247461"/>
                      </a:lnTo>
                      <a:lnTo>
                        <a:pt x="78464" y="247461"/>
                      </a:lnTo>
                      <a:lnTo>
                        <a:pt x="78464" y="247461"/>
                      </a:lnTo>
                      <a:lnTo>
                        <a:pt x="78464" y="247461"/>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95" name="Freeform 230"/>
                <p:cNvSpPr>
                  <a:spLocks/>
                </p:cNvSpPr>
                <p:nvPr/>
              </p:nvSpPr>
              <p:spPr bwMode="auto">
                <a:xfrm>
                  <a:off x="113451915" y="108512759"/>
                  <a:ext cx="251988" cy="113168"/>
                </a:xfrm>
                <a:custGeom>
                  <a:avLst/>
                  <a:gdLst>
                    <a:gd name="T0" fmla="*/ 0 w 251988"/>
                    <a:gd name="T1" fmla="*/ 108642 h 113169"/>
                    <a:gd name="T2" fmla="*/ 241426 w 251988"/>
                    <a:gd name="T3" fmla="*/ 0 h 113169"/>
                    <a:gd name="T4" fmla="*/ 251988 w 251988"/>
                    <a:gd name="T5" fmla="*/ 18107 h 113169"/>
                    <a:gd name="T6" fmla="*/ 4527 w 251988"/>
                    <a:gd name="T7" fmla="*/ 113169 h 113169"/>
                    <a:gd name="T8" fmla="*/ 0 w 251988"/>
                    <a:gd name="T9" fmla="*/ 108642 h 113169"/>
                    <a:gd name="T10" fmla="*/ 0 w 251988"/>
                    <a:gd name="T11" fmla="*/ 108642 h 113169"/>
                    <a:gd name="T12" fmla="*/ 0 w 251988"/>
                    <a:gd name="T13" fmla="*/ 108642 h 113169"/>
                    <a:gd name="T14" fmla="*/ 0 w 251988"/>
                    <a:gd name="T15" fmla="*/ 108642 h 11316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51988" h="113169">
                      <a:moveTo>
                        <a:pt x="0" y="108642"/>
                      </a:moveTo>
                      <a:lnTo>
                        <a:pt x="241426" y="0"/>
                      </a:lnTo>
                      <a:lnTo>
                        <a:pt x="251988" y="18107"/>
                      </a:lnTo>
                      <a:lnTo>
                        <a:pt x="4527" y="113169"/>
                      </a:lnTo>
                      <a:lnTo>
                        <a:pt x="0" y="108642"/>
                      </a:lnTo>
                      <a:lnTo>
                        <a:pt x="0" y="108642"/>
                      </a:lnTo>
                      <a:lnTo>
                        <a:pt x="0" y="108642"/>
                      </a:lnTo>
                      <a:lnTo>
                        <a:pt x="0" y="108642"/>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96" name="Freeform 231"/>
                <p:cNvSpPr>
                  <a:spLocks/>
                </p:cNvSpPr>
                <p:nvPr/>
              </p:nvSpPr>
              <p:spPr bwMode="auto">
                <a:xfrm>
                  <a:off x="114005685" y="108476545"/>
                  <a:ext cx="255006" cy="362139"/>
                </a:xfrm>
                <a:custGeom>
                  <a:avLst/>
                  <a:gdLst>
                    <a:gd name="T0" fmla="*/ 0 w 255006"/>
                    <a:gd name="T1" fmla="*/ 0 h 362139"/>
                    <a:gd name="T2" fmla="*/ 18107 w 255006"/>
                    <a:gd name="T3" fmla="*/ 7545 h 362139"/>
                    <a:gd name="T4" fmla="*/ 229355 w 255006"/>
                    <a:gd name="T5" fmla="*/ 27161 h 362139"/>
                    <a:gd name="T6" fmla="*/ 3018 w 255006"/>
                    <a:gd name="T7" fmla="*/ 223319 h 362139"/>
                    <a:gd name="T8" fmla="*/ 0 w 255006"/>
                    <a:gd name="T9" fmla="*/ 235390 h 362139"/>
                    <a:gd name="T10" fmla="*/ 190123 w 255006"/>
                    <a:gd name="T11" fmla="*/ 102606 h 362139"/>
                    <a:gd name="T12" fmla="*/ 93553 w 255006"/>
                    <a:gd name="T13" fmla="*/ 362139 h 362139"/>
                    <a:gd name="T14" fmla="*/ 125240 w 255006"/>
                    <a:gd name="T15" fmla="*/ 333470 h 362139"/>
                    <a:gd name="T16" fmla="*/ 255006 w 255006"/>
                    <a:gd name="T17" fmla="*/ 4527 h 362139"/>
                    <a:gd name="T18" fmla="*/ 0 w 255006"/>
                    <a:gd name="T19" fmla="*/ 0 h 362139"/>
                    <a:gd name="T20" fmla="*/ 0 w 255006"/>
                    <a:gd name="T21" fmla="*/ 0 h 362139"/>
                    <a:gd name="T22" fmla="*/ 0 w 255006"/>
                    <a:gd name="T23" fmla="*/ 0 h 362139"/>
                    <a:gd name="T24" fmla="*/ 0 w 255006"/>
                    <a:gd name="T25" fmla="*/ 0 h 3621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55006" h="362139">
                      <a:moveTo>
                        <a:pt x="0" y="0"/>
                      </a:moveTo>
                      <a:lnTo>
                        <a:pt x="18107" y="7545"/>
                      </a:lnTo>
                      <a:lnTo>
                        <a:pt x="229355" y="27161"/>
                      </a:lnTo>
                      <a:lnTo>
                        <a:pt x="3018" y="223319"/>
                      </a:lnTo>
                      <a:lnTo>
                        <a:pt x="0" y="235390"/>
                      </a:lnTo>
                      <a:lnTo>
                        <a:pt x="190123" y="102606"/>
                      </a:lnTo>
                      <a:lnTo>
                        <a:pt x="93553" y="362139"/>
                      </a:lnTo>
                      <a:lnTo>
                        <a:pt x="125240" y="333470"/>
                      </a:lnTo>
                      <a:lnTo>
                        <a:pt x="255006" y="4527"/>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97" name="Freeform 232"/>
                <p:cNvSpPr>
                  <a:spLocks/>
                </p:cNvSpPr>
                <p:nvPr/>
              </p:nvSpPr>
              <p:spPr bwMode="auto">
                <a:xfrm>
                  <a:off x="113718992" y="109310972"/>
                  <a:ext cx="202194" cy="120713"/>
                </a:xfrm>
                <a:custGeom>
                  <a:avLst/>
                  <a:gdLst>
                    <a:gd name="T0" fmla="*/ 175034 w 202194"/>
                    <a:gd name="T1" fmla="*/ 22634 h 120713"/>
                    <a:gd name="T2" fmla="*/ 187105 w 202194"/>
                    <a:gd name="T3" fmla="*/ 48285 h 120713"/>
                    <a:gd name="T4" fmla="*/ 122222 w 202194"/>
                    <a:gd name="T5" fmla="*/ 111659 h 120713"/>
                    <a:gd name="T6" fmla="*/ 135802 w 202194"/>
                    <a:gd name="T7" fmla="*/ 48285 h 120713"/>
                    <a:gd name="T8" fmla="*/ 107133 w 202194"/>
                    <a:gd name="T9" fmla="*/ 37723 h 120713"/>
                    <a:gd name="T10" fmla="*/ 116186 w 202194"/>
                    <a:gd name="T11" fmla="*/ 95061 h 120713"/>
                    <a:gd name="T12" fmla="*/ 25652 w 202194"/>
                    <a:gd name="T13" fmla="*/ 52812 h 120713"/>
                    <a:gd name="T14" fmla="*/ 18107 w 202194"/>
                    <a:gd name="T15" fmla="*/ 7544 h 120713"/>
                    <a:gd name="T16" fmla="*/ 0 w 202194"/>
                    <a:gd name="T17" fmla="*/ 0 h 120713"/>
                    <a:gd name="T18" fmla="*/ 21125 w 202194"/>
                    <a:gd name="T19" fmla="*/ 55830 h 120713"/>
                    <a:gd name="T20" fmla="*/ 120713 w 202194"/>
                    <a:gd name="T21" fmla="*/ 120713 h 120713"/>
                    <a:gd name="T22" fmla="*/ 193141 w 202194"/>
                    <a:gd name="T23" fmla="*/ 55830 h 120713"/>
                    <a:gd name="T24" fmla="*/ 202194 w 202194"/>
                    <a:gd name="T25" fmla="*/ 6036 h 120713"/>
                    <a:gd name="T26" fmla="*/ 175034 w 202194"/>
                    <a:gd name="T27" fmla="*/ 22634 h 120713"/>
                    <a:gd name="T28" fmla="*/ 175034 w 202194"/>
                    <a:gd name="T29" fmla="*/ 22634 h 120713"/>
                    <a:gd name="T30" fmla="*/ 175034 w 202194"/>
                    <a:gd name="T31" fmla="*/ 22634 h 120713"/>
                    <a:gd name="T32" fmla="*/ 175034 w 202194"/>
                    <a:gd name="T33" fmla="*/ 22634 h 1207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02194" h="120713">
                      <a:moveTo>
                        <a:pt x="175034" y="22634"/>
                      </a:moveTo>
                      <a:lnTo>
                        <a:pt x="187105" y="48285"/>
                      </a:lnTo>
                      <a:lnTo>
                        <a:pt x="122222" y="111659"/>
                      </a:lnTo>
                      <a:lnTo>
                        <a:pt x="135802" y="48285"/>
                      </a:lnTo>
                      <a:lnTo>
                        <a:pt x="107133" y="37723"/>
                      </a:lnTo>
                      <a:lnTo>
                        <a:pt x="116186" y="95061"/>
                      </a:lnTo>
                      <a:lnTo>
                        <a:pt x="25652" y="52812"/>
                      </a:lnTo>
                      <a:lnTo>
                        <a:pt x="18107" y="7544"/>
                      </a:lnTo>
                      <a:lnTo>
                        <a:pt x="0" y="0"/>
                      </a:lnTo>
                      <a:lnTo>
                        <a:pt x="21125" y="55830"/>
                      </a:lnTo>
                      <a:lnTo>
                        <a:pt x="120713" y="120713"/>
                      </a:lnTo>
                      <a:lnTo>
                        <a:pt x="193141" y="55830"/>
                      </a:lnTo>
                      <a:lnTo>
                        <a:pt x="202194" y="6036"/>
                      </a:lnTo>
                      <a:lnTo>
                        <a:pt x="175034" y="22634"/>
                      </a:lnTo>
                      <a:lnTo>
                        <a:pt x="175034" y="22634"/>
                      </a:lnTo>
                      <a:lnTo>
                        <a:pt x="175034" y="22634"/>
                      </a:lnTo>
                      <a:lnTo>
                        <a:pt x="175034" y="22634"/>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98" name="Freeform 233"/>
                <p:cNvSpPr>
                  <a:spLocks/>
                </p:cNvSpPr>
                <p:nvPr/>
              </p:nvSpPr>
              <p:spPr bwMode="auto">
                <a:xfrm>
                  <a:off x="113770295" y="109380383"/>
                  <a:ext cx="116186" cy="208229"/>
                </a:xfrm>
                <a:custGeom>
                  <a:avLst/>
                  <a:gdLst>
                    <a:gd name="T0" fmla="*/ 0 w 116186"/>
                    <a:gd name="T1" fmla="*/ 0 h 208229"/>
                    <a:gd name="T2" fmla="*/ 40741 w 116186"/>
                    <a:gd name="T3" fmla="*/ 175033 h 208229"/>
                    <a:gd name="T4" fmla="*/ 95061 w 116186"/>
                    <a:gd name="T5" fmla="*/ 208229 h 208229"/>
                    <a:gd name="T6" fmla="*/ 116186 w 116186"/>
                    <a:gd name="T7" fmla="*/ 9053 h 208229"/>
                    <a:gd name="T8" fmla="*/ 86008 w 116186"/>
                    <a:gd name="T9" fmla="*/ 33196 h 208229"/>
                    <a:gd name="T10" fmla="*/ 92044 w 116186"/>
                    <a:gd name="T11" fmla="*/ 181069 h 208229"/>
                    <a:gd name="T12" fmla="*/ 45267 w 116186"/>
                    <a:gd name="T13" fmla="*/ 173525 h 208229"/>
                    <a:gd name="T14" fmla="*/ 18107 w 116186"/>
                    <a:gd name="T15" fmla="*/ 10562 h 208229"/>
                    <a:gd name="T16" fmla="*/ 0 w 116186"/>
                    <a:gd name="T17" fmla="*/ 0 h 208229"/>
                    <a:gd name="T18" fmla="*/ 0 w 116186"/>
                    <a:gd name="T19" fmla="*/ 0 h 208229"/>
                    <a:gd name="T20" fmla="*/ 0 w 116186"/>
                    <a:gd name="T21" fmla="*/ 0 h 208229"/>
                    <a:gd name="T22" fmla="*/ 0 w 116186"/>
                    <a:gd name="T23" fmla="*/ 0 h 2082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16186" h="208229">
                      <a:moveTo>
                        <a:pt x="0" y="0"/>
                      </a:moveTo>
                      <a:lnTo>
                        <a:pt x="40741" y="175033"/>
                      </a:lnTo>
                      <a:lnTo>
                        <a:pt x="95061" y="208229"/>
                      </a:lnTo>
                      <a:lnTo>
                        <a:pt x="116186" y="9053"/>
                      </a:lnTo>
                      <a:lnTo>
                        <a:pt x="86008" y="33196"/>
                      </a:lnTo>
                      <a:lnTo>
                        <a:pt x="92044" y="181069"/>
                      </a:lnTo>
                      <a:lnTo>
                        <a:pt x="45267" y="173525"/>
                      </a:lnTo>
                      <a:lnTo>
                        <a:pt x="18107" y="10562"/>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99" name="Freeform 234"/>
                <p:cNvSpPr>
                  <a:spLocks/>
                </p:cNvSpPr>
                <p:nvPr/>
              </p:nvSpPr>
              <p:spPr bwMode="auto">
                <a:xfrm>
                  <a:off x="113568101" y="109495059"/>
                  <a:ext cx="58846" cy="70920"/>
                </a:xfrm>
                <a:custGeom>
                  <a:avLst/>
                  <a:gdLst>
                    <a:gd name="T0" fmla="*/ 58847 w 58847"/>
                    <a:gd name="T1" fmla="*/ 0 h 70919"/>
                    <a:gd name="T2" fmla="*/ 0 w 58847"/>
                    <a:gd name="T3" fmla="*/ 60356 h 70919"/>
                    <a:gd name="T4" fmla="*/ 25651 w 58847"/>
                    <a:gd name="T5" fmla="*/ 70919 h 70919"/>
                    <a:gd name="T6" fmla="*/ 58847 w 58847"/>
                    <a:gd name="T7" fmla="*/ 0 h 70919"/>
                    <a:gd name="T8" fmla="*/ 58847 w 58847"/>
                    <a:gd name="T9" fmla="*/ 0 h 70919"/>
                    <a:gd name="T10" fmla="*/ 58847 w 58847"/>
                    <a:gd name="T11" fmla="*/ 0 h 70919"/>
                    <a:gd name="T12" fmla="*/ 58847 w 58847"/>
                    <a:gd name="T13" fmla="*/ 0 h 70919"/>
                  </a:gdLst>
                  <a:ahLst/>
                  <a:cxnLst>
                    <a:cxn ang="0">
                      <a:pos x="T0" y="T1"/>
                    </a:cxn>
                    <a:cxn ang="0">
                      <a:pos x="T2" y="T3"/>
                    </a:cxn>
                    <a:cxn ang="0">
                      <a:pos x="T4" y="T5"/>
                    </a:cxn>
                    <a:cxn ang="0">
                      <a:pos x="T6" y="T7"/>
                    </a:cxn>
                    <a:cxn ang="0">
                      <a:pos x="T8" y="T9"/>
                    </a:cxn>
                    <a:cxn ang="0">
                      <a:pos x="T10" y="T11"/>
                    </a:cxn>
                    <a:cxn ang="0">
                      <a:pos x="T12" y="T13"/>
                    </a:cxn>
                  </a:cxnLst>
                  <a:rect l="0" t="0" r="r" b="b"/>
                  <a:pathLst>
                    <a:path w="58847" h="70919">
                      <a:moveTo>
                        <a:pt x="58847" y="0"/>
                      </a:moveTo>
                      <a:lnTo>
                        <a:pt x="0" y="60356"/>
                      </a:lnTo>
                      <a:lnTo>
                        <a:pt x="25651" y="70919"/>
                      </a:lnTo>
                      <a:lnTo>
                        <a:pt x="58847" y="0"/>
                      </a:lnTo>
                      <a:lnTo>
                        <a:pt x="58847" y="0"/>
                      </a:lnTo>
                      <a:lnTo>
                        <a:pt x="58847" y="0"/>
                      </a:lnTo>
                      <a:lnTo>
                        <a:pt x="58847"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00" name="Freeform 235"/>
                <p:cNvSpPr>
                  <a:spLocks/>
                </p:cNvSpPr>
                <p:nvPr/>
              </p:nvSpPr>
              <p:spPr bwMode="auto">
                <a:xfrm>
                  <a:off x="113568101" y="109495059"/>
                  <a:ext cx="466254" cy="188615"/>
                </a:xfrm>
                <a:custGeom>
                  <a:avLst/>
                  <a:gdLst>
                    <a:gd name="T0" fmla="*/ 452673 w 466253"/>
                    <a:gd name="T1" fmla="*/ 161453 h 188614"/>
                    <a:gd name="T2" fmla="*/ 417968 w 466253"/>
                    <a:gd name="T3" fmla="*/ 120713 h 188614"/>
                    <a:gd name="T4" fmla="*/ 380246 w 466253"/>
                    <a:gd name="T5" fmla="*/ 87517 h 188614"/>
                    <a:gd name="T6" fmla="*/ 342523 w 466253"/>
                    <a:gd name="T7" fmla="*/ 61865 h 188614"/>
                    <a:gd name="T8" fmla="*/ 297255 w 466253"/>
                    <a:gd name="T9" fmla="*/ 37723 h 188614"/>
                    <a:gd name="T10" fmla="*/ 300273 w 466253"/>
                    <a:gd name="T11" fmla="*/ 55830 h 188614"/>
                    <a:gd name="T12" fmla="*/ 377228 w 466253"/>
                    <a:gd name="T13" fmla="*/ 114677 h 188614"/>
                    <a:gd name="T14" fmla="*/ 408915 w 466253"/>
                    <a:gd name="T15" fmla="*/ 152400 h 188614"/>
                    <a:gd name="T16" fmla="*/ 327434 w 466253"/>
                    <a:gd name="T17" fmla="*/ 132784 h 188614"/>
                    <a:gd name="T18" fmla="*/ 255006 w 466253"/>
                    <a:gd name="T19" fmla="*/ 108642 h 188614"/>
                    <a:gd name="T20" fmla="*/ 194649 w 466253"/>
                    <a:gd name="T21" fmla="*/ 82990 h 188614"/>
                    <a:gd name="T22" fmla="*/ 146364 w 466253"/>
                    <a:gd name="T23" fmla="*/ 58848 h 188614"/>
                    <a:gd name="T24" fmla="*/ 107133 w 466253"/>
                    <a:gd name="T25" fmla="*/ 36214 h 188614"/>
                    <a:gd name="T26" fmla="*/ 79972 w 466253"/>
                    <a:gd name="T27" fmla="*/ 16598 h 188614"/>
                    <a:gd name="T28" fmla="*/ 58847 w 466253"/>
                    <a:gd name="T29" fmla="*/ 0 h 188614"/>
                    <a:gd name="T30" fmla="*/ 48285 w 466253"/>
                    <a:gd name="T31" fmla="*/ 10562 h 188614"/>
                    <a:gd name="T32" fmla="*/ 78463 w 466253"/>
                    <a:gd name="T33" fmla="*/ 31687 h 188614"/>
                    <a:gd name="T34" fmla="*/ 110150 w 466253"/>
                    <a:gd name="T35" fmla="*/ 51303 h 188614"/>
                    <a:gd name="T36" fmla="*/ 141838 w 466253"/>
                    <a:gd name="T37" fmla="*/ 69410 h 188614"/>
                    <a:gd name="T38" fmla="*/ 175034 w 466253"/>
                    <a:gd name="T39" fmla="*/ 86008 h 188614"/>
                    <a:gd name="T40" fmla="*/ 238408 w 466253"/>
                    <a:gd name="T41" fmla="*/ 111659 h 188614"/>
                    <a:gd name="T42" fmla="*/ 297255 w 466253"/>
                    <a:gd name="T43" fmla="*/ 131275 h 188614"/>
                    <a:gd name="T44" fmla="*/ 390808 w 466253"/>
                    <a:gd name="T45" fmla="*/ 153909 h 188614"/>
                    <a:gd name="T46" fmla="*/ 428531 w 466253"/>
                    <a:gd name="T47" fmla="*/ 161453 h 188614"/>
                    <a:gd name="T48" fmla="*/ 437584 w 466253"/>
                    <a:gd name="T49" fmla="*/ 184087 h 188614"/>
                    <a:gd name="T50" fmla="*/ 261042 w 466253"/>
                    <a:gd name="T51" fmla="*/ 155418 h 188614"/>
                    <a:gd name="T52" fmla="*/ 190123 w 466253"/>
                    <a:gd name="T53" fmla="*/ 131275 h 188614"/>
                    <a:gd name="T54" fmla="*/ 131275 w 466253"/>
                    <a:gd name="T55" fmla="*/ 107133 h 188614"/>
                    <a:gd name="T56" fmla="*/ 84499 w 466253"/>
                    <a:gd name="T57" fmla="*/ 82990 h 188614"/>
                    <a:gd name="T58" fmla="*/ 51303 w 466253"/>
                    <a:gd name="T59" fmla="*/ 61865 h 188614"/>
                    <a:gd name="T60" fmla="*/ 24143 w 466253"/>
                    <a:gd name="T61" fmla="*/ 42249 h 188614"/>
                    <a:gd name="T62" fmla="*/ 0 w 466253"/>
                    <a:gd name="T63" fmla="*/ 60356 h 188614"/>
                    <a:gd name="T64" fmla="*/ 39232 w 466253"/>
                    <a:gd name="T65" fmla="*/ 82990 h 188614"/>
                    <a:gd name="T66" fmla="*/ 78463 w 466253"/>
                    <a:gd name="T67" fmla="*/ 102606 h 188614"/>
                    <a:gd name="T68" fmla="*/ 119204 w 466253"/>
                    <a:gd name="T69" fmla="*/ 120713 h 188614"/>
                    <a:gd name="T70" fmla="*/ 159945 w 466253"/>
                    <a:gd name="T71" fmla="*/ 135802 h 188614"/>
                    <a:gd name="T72" fmla="*/ 238408 w 466253"/>
                    <a:gd name="T73" fmla="*/ 158436 h 188614"/>
                    <a:gd name="T74" fmla="*/ 310836 w 466253"/>
                    <a:gd name="T75" fmla="*/ 173525 h 188614"/>
                    <a:gd name="T76" fmla="*/ 466253 w 466253"/>
                    <a:gd name="T77" fmla="*/ 188614 h 188614"/>
                    <a:gd name="T78" fmla="*/ 452673 w 466253"/>
                    <a:gd name="T79" fmla="*/ 161453 h 188614"/>
                    <a:gd name="T80" fmla="*/ 452673 w 466253"/>
                    <a:gd name="T81" fmla="*/ 161453 h 188614"/>
                    <a:gd name="T82" fmla="*/ 452673 w 466253"/>
                    <a:gd name="T83" fmla="*/ 161453 h 1886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466253" h="188614">
                      <a:moveTo>
                        <a:pt x="452673" y="161453"/>
                      </a:moveTo>
                      <a:lnTo>
                        <a:pt x="417968" y="120713"/>
                      </a:lnTo>
                      <a:lnTo>
                        <a:pt x="380246" y="87517"/>
                      </a:lnTo>
                      <a:lnTo>
                        <a:pt x="342523" y="61865"/>
                      </a:lnTo>
                      <a:lnTo>
                        <a:pt x="297255" y="37723"/>
                      </a:lnTo>
                      <a:lnTo>
                        <a:pt x="300273" y="55830"/>
                      </a:lnTo>
                      <a:lnTo>
                        <a:pt x="377228" y="114677"/>
                      </a:lnTo>
                      <a:lnTo>
                        <a:pt x="408915" y="152400"/>
                      </a:lnTo>
                      <a:lnTo>
                        <a:pt x="327434" y="132784"/>
                      </a:lnTo>
                      <a:lnTo>
                        <a:pt x="255006" y="108642"/>
                      </a:lnTo>
                      <a:lnTo>
                        <a:pt x="194649" y="82990"/>
                      </a:lnTo>
                      <a:lnTo>
                        <a:pt x="146364" y="58848"/>
                      </a:lnTo>
                      <a:lnTo>
                        <a:pt x="107133" y="36214"/>
                      </a:lnTo>
                      <a:lnTo>
                        <a:pt x="79972" y="16598"/>
                      </a:lnTo>
                      <a:lnTo>
                        <a:pt x="58847" y="0"/>
                      </a:lnTo>
                      <a:lnTo>
                        <a:pt x="48285" y="10562"/>
                      </a:lnTo>
                      <a:lnTo>
                        <a:pt x="78463" y="31687"/>
                      </a:lnTo>
                      <a:lnTo>
                        <a:pt x="110150" y="51303"/>
                      </a:lnTo>
                      <a:lnTo>
                        <a:pt x="141838" y="69410"/>
                      </a:lnTo>
                      <a:lnTo>
                        <a:pt x="175034" y="86008"/>
                      </a:lnTo>
                      <a:lnTo>
                        <a:pt x="238408" y="111659"/>
                      </a:lnTo>
                      <a:lnTo>
                        <a:pt x="297255" y="131275"/>
                      </a:lnTo>
                      <a:lnTo>
                        <a:pt x="390808" y="153909"/>
                      </a:lnTo>
                      <a:lnTo>
                        <a:pt x="428531" y="161453"/>
                      </a:lnTo>
                      <a:lnTo>
                        <a:pt x="437584" y="184087"/>
                      </a:lnTo>
                      <a:lnTo>
                        <a:pt x="261042" y="155418"/>
                      </a:lnTo>
                      <a:lnTo>
                        <a:pt x="190123" y="131275"/>
                      </a:lnTo>
                      <a:lnTo>
                        <a:pt x="131275" y="107133"/>
                      </a:lnTo>
                      <a:lnTo>
                        <a:pt x="84499" y="82990"/>
                      </a:lnTo>
                      <a:lnTo>
                        <a:pt x="51303" y="61865"/>
                      </a:lnTo>
                      <a:lnTo>
                        <a:pt x="24143" y="42249"/>
                      </a:lnTo>
                      <a:lnTo>
                        <a:pt x="0" y="60356"/>
                      </a:lnTo>
                      <a:lnTo>
                        <a:pt x="39232" y="82990"/>
                      </a:lnTo>
                      <a:lnTo>
                        <a:pt x="78463" y="102606"/>
                      </a:lnTo>
                      <a:lnTo>
                        <a:pt x="119204" y="120713"/>
                      </a:lnTo>
                      <a:lnTo>
                        <a:pt x="159945" y="135802"/>
                      </a:lnTo>
                      <a:lnTo>
                        <a:pt x="238408" y="158436"/>
                      </a:lnTo>
                      <a:lnTo>
                        <a:pt x="310836" y="173525"/>
                      </a:lnTo>
                      <a:lnTo>
                        <a:pt x="466253" y="188614"/>
                      </a:lnTo>
                      <a:lnTo>
                        <a:pt x="452673" y="161453"/>
                      </a:lnTo>
                      <a:lnTo>
                        <a:pt x="452673" y="161453"/>
                      </a:lnTo>
                      <a:lnTo>
                        <a:pt x="452673" y="161453"/>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01" name="Freeform 236"/>
                <p:cNvSpPr>
                  <a:spLocks/>
                </p:cNvSpPr>
                <p:nvPr/>
              </p:nvSpPr>
              <p:spPr bwMode="auto">
                <a:xfrm>
                  <a:off x="113626947" y="109492041"/>
                  <a:ext cx="181071" cy="30179"/>
                </a:xfrm>
                <a:custGeom>
                  <a:avLst/>
                  <a:gdLst>
                    <a:gd name="T0" fmla="*/ 0 w 181070"/>
                    <a:gd name="T1" fmla="*/ 3018 h 30178"/>
                    <a:gd name="T2" fmla="*/ 1509 w 181070"/>
                    <a:gd name="T3" fmla="*/ 6036 h 30178"/>
                    <a:gd name="T4" fmla="*/ 98080 w 181070"/>
                    <a:gd name="T5" fmla="*/ 10563 h 30178"/>
                    <a:gd name="T6" fmla="*/ 181070 w 181070"/>
                    <a:gd name="T7" fmla="*/ 30178 h 30178"/>
                    <a:gd name="T8" fmla="*/ 173525 w 181070"/>
                    <a:gd name="T9" fmla="*/ 18107 h 30178"/>
                    <a:gd name="T10" fmla="*/ 51303 w 181070"/>
                    <a:gd name="T11" fmla="*/ 0 h 30178"/>
                    <a:gd name="T12" fmla="*/ 0 w 181070"/>
                    <a:gd name="T13" fmla="*/ 3018 h 30178"/>
                    <a:gd name="T14" fmla="*/ 0 w 181070"/>
                    <a:gd name="T15" fmla="*/ 3018 h 30178"/>
                    <a:gd name="T16" fmla="*/ 0 w 181070"/>
                    <a:gd name="T17" fmla="*/ 3018 h 301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81070" h="30178">
                      <a:moveTo>
                        <a:pt x="0" y="3018"/>
                      </a:moveTo>
                      <a:lnTo>
                        <a:pt x="1509" y="6036"/>
                      </a:lnTo>
                      <a:lnTo>
                        <a:pt x="98080" y="10563"/>
                      </a:lnTo>
                      <a:lnTo>
                        <a:pt x="181070" y="30178"/>
                      </a:lnTo>
                      <a:lnTo>
                        <a:pt x="173525" y="18107"/>
                      </a:lnTo>
                      <a:lnTo>
                        <a:pt x="51303" y="0"/>
                      </a:lnTo>
                      <a:lnTo>
                        <a:pt x="0" y="3018"/>
                      </a:lnTo>
                      <a:lnTo>
                        <a:pt x="0" y="3018"/>
                      </a:lnTo>
                      <a:lnTo>
                        <a:pt x="0" y="3018"/>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02" name="Freeform 237"/>
                <p:cNvSpPr>
                  <a:spLocks/>
                </p:cNvSpPr>
                <p:nvPr/>
              </p:nvSpPr>
              <p:spPr bwMode="auto">
                <a:xfrm>
                  <a:off x="113207471" y="109543345"/>
                  <a:ext cx="253497" cy="544717"/>
                </a:xfrm>
                <a:custGeom>
                  <a:avLst/>
                  <a:gdLst>
                    <a:gd name="T0" fmla="*/ 0 w 253497"/>
                    <a:gd name="T1" fmla="*/ 0 h 544717"/>
                    <a:gd name="T2" fmla="*/ 18107 w 253497"/>
                    <a:gd name="T3" fmla="*/ 49794 h 544717"/>
                    <a:gd name="T4" fmla="*/ 37723 w 253497"/>
                    <a:gd name="T5" fmla="*/ 107133 h 544717"/>
                    <a:gd name="T6" fmla="*/ 66392 w 253497"/>
                    <a:gd name="T7" fmla="*/ 179560 h 544717"/>
                    <a:gd name="T8" fmla="*/ 102606 w 253497"/>
                    <a:gd name="T9" fmla="*/ 262551 h 544717"/>
                    <a:gd name="T10" fmla="*/ 123731 w 253497"/>
                    <a:gd name="T11" fmla="*/ 307818 h 544717"/>
                    <a:gd name="T12" fmla="*/ 146365 w 253497"/>
                    <a:gd name="T13" fmla="*/ 354594 h 544717"/>
                    <a:gd name="T14" fmla="*/ 170507 w 253497"/>
                    <a:gd name="T15" fmla="*/ 401370 h 544717"/>
                    <a:gd name="T16" fmla="*/ 196159 w 253497"/>
                    <a:gd name="T17" fmla="*/ 449655 h 544717"/>
                    <a:gd name="T18" fmla="*/ 223319 w 253497"/>
                    <a:gd name="T19" fmla="*/ 497941 h 544717"/>
                    <a:gd name="T20" fmla="*/ 253497 w 253497"/>
                    <a:gd name="T21" fmla="*/ 544717 h 544717"/>
                    <a:gd name="T22" fmla="*/ 250479 w 253497"/>
                    <a:gd name="T23" fmla="*/ 532646 h 544717"/>
                    <a:gd name="T24" fmla="*/ 227846 w 253497"/>
                    <a:gd name="T25" fmla="*/ 491905 h 544717"/>
                    <a:gd name="T26" fmla="*/ 203703 w 253497"/>
                    <a:gd name="T27" fmla="*/ 443620 h 544717"/>
                    <a:gd name="T28" fmla="*/ 173525 w 253497"/>
                    <a:gd name="T29" fmla="*/ 381755 h 544717"/>
                    <a:gd name="T30" fmla="*/ 140329 w 253497"/>
                    <a:gd name="T31" fmla="*/ 304800 h 544717"/>
                    <a:gd name="T32" fmla="*/ 107133 w 253497"/>
                    <a:gd name="T33" fmla="*/ 217283 h 544717"/>
                    <a:gd name="T34" fmla="*/ 76955 w 253497"/>
                    <a:gd name="T35" fmla="*/ 120713 h 544717"/>
                    <a:gd name="T36" fmla="*/ 52812 w 253497"/>
                    <a:gd name="T37" fmla="*/ 18107 h 544717"/>
                    <a:gd name="T38" fmla="*/ 0 w 253497"/>
                    <a:gd name="T39" fmla="*/ 0 h 544717"/>
                    <a:gd name="T40" fmla="*/ 0 w 253497"/>
                    <a:gd name="T41" fmla="*/ 0 h 544717"/>
                    <a:gd name="T42" fmla="*/ 0 w 253497"/>
                    <a:gd name="T43" fmla="*/ 0 h 5447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253497" h="544717">
                      <a:moveTo>
                        <a:pt x="0" y="0"/>
                      </a:moveTo>
                      <a:lnTo>
                        <a:pt x="18107" y="49794"/>
                      </a:lnTo>
                      <a:lnTo>
                        <a:pt x="37723" y="107133"/>
                      </a:lnTo>
                      <a:lnTo>
                        <a:pt x="66392" y="179560"/>
                      </a:lnTo>
                      <a:lnTo>
                        <a:pt x="102606" y="262551"/>
                      </a:lnTo>
                      <a:lnTo>
                        <a:pt x="123731" y="307818"/>
                      </a:lnTo>
                      <a:lnTo>
                        <a:pt x="146365" y="354594"/>
                      </a:lnTo>
                      <a:lnTo>
                        <a:pt x="170507" y="401370"/>
                      </a:lnTo>
                      <a:lnTo>
                        <a:pt x="196159" y="449655"/>
                      </a:lnTo>
                      <a:lnTo>
                        <a:pt x="223319" y="497941"/>
                      </a:lnTo>
                      <a:lnTo>
                        <a:pt x="253497" y="544717"/>
                      </a:lnTo>
                      <a:lnTo>
                        <a:pt x="250479" y="532646"/>
                      </a:lnTo>
                      <a:lnTo>
                        <a:pt x="227846" y="491905"/>
                      </a:lnTo>
                      <a:lnTo>
                        <a:pt x="203703" y="443620"/>
                      </a:lnTo>
                      <a:lnTo>
                        <a:pt x="173525" y="381755"/>
                      </a:lnTo>
                      <a:lnTo>
                        <a:pt x="140329" y="304800"/>
                      </a:lnTo>
                      <a:lnTo>
                        <a:pt x="107133" y="217283"/>
                      </a:lnTo>
                      <a:lnTo>
                        <a:pt x="76955" y="120713"/>
                      </a:lnTo>
                      <a:lnTo>
                        <a:pt x="52812" y="18107"/>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03" name="Freeform 238"/>
                <p:cNvSpPr>
                  <a:spLocks/>
                </p:cNvSpPr>
                <p:nvPr/>
              </p:nvSpPr>
              <p:spPr bwMode="auto">
                <a:xfrm>
                  <a:off x="114242584" y="109893411"/>
                  <a:ext cx="221810" cy="298765"/>
                </a:xfrm>
                <a:custGeom>
                  <a:avLst/>
                  <a:gdLst>
                    <a:gd name="T0" fmla="*/ 211248 w 221810"/>
                    <a:gd name="T1" fmla="*/ 241426 h 298765"/>
                    <a:gd name="T2" fmla="*/ 221810 w 221810"/>
                    <a:gd name="T3" fmla="*/ 226337 h 298765"/>
                    <a:gd name="T4" fmla="*/ 19616 w 221810"/>
                    <a:gd name="T5" fmla="*/ 0 h 298765"/>
                    <a:gd name="T6" fmla="*/ 0 w 221810"/>
                    <a:gd name="T7" fmla="*/ 120713 h 298765"/>
                    <a:gd name="T8" fmla="*/ 191632 w 221810"/>
                    <a:gd name="T9" fmla="*/ 298765 h 298765"/>
                    <a:gd name="T10" fmla="*/ 193141 w 221810"/>
                    <a:gd name="T11" fmla="*/ 289711 h 298765"/>
                    <a:gd name="T12" fmla="*/ 18107 w 221810"/>
                    <a:gd name="T13" fmla="*/ 105624 h 298765"/>
                    <a:gd name="T14" fmla="*/ 21125 w 221810"/>
                    <a:gd name="T15" fmla="*/ 7545 h 298765"/>
                    <a:gd name="T16" fmla="*/ 211248 w 221810"/>
                    <a:gd name="T17" fmla="*/ 241426 h 298765"/>
                    <a:gd name="T18" fmla="*/ 211248 w 221810"/>
                    <a:gd name="T19" fmla="*/ 241426 h 298765"/>
                    <a:gd name="T20" fmla="*/ 211248 w 221810"/>
                    <a:gd name="T21" fmla="*/ 241426 h 2987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21810" h="298765">
                      <a:moveTo>
                        <a:pt x="211248" y="241426"/>
                      </a:moveTo>
                      <a:lnTo>
                        <a:pt x="221810" y="226337"/>
                      </a:lnTo>
                      <a:lnTo>
                        <a:pt x="19616" y="0"/>
                      </a:lnTo>
                      <a:lnTo>
                        <a:pt x="0" y="120713"/>
                      </a:lnTo>
                      <a:lnTo>
                        <a:pt x="191632" y="298765"/>
                      </a:lnTo>
                      <a:lnTo>
                        <a:pt x="193141" y="289711"/>
                      </a:lnTo>
                      <a:lnTo>
                        <a:pt x="18107" y="105624"/>
                      </a:lnTo>
                      <a:lnTo>
                        <a:pt x="21125" y="7545"/>
                      </a:lnTo>
                      <a:lnTo>
                        <a:pt x="211248" y="241426"/>
                      </a:lnTo>
                      <a:lnTo>
                        <a:pt x="211248" y="241426"/>
                      </a:lnTo>
                      <a:lnTo>
                        <a:pt x="211248" y="241426"/>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04" name="Freeform 239"/>
                <p:cNvSpPr>
                  <a:spLocks/>
                </p:cNvSpPr>
                <p:nvPr/>
              </p:nvSpPr>
              <p:spPr bwMode="auto">
                <a:xfrm>
                  <a:off x="114206370" y="109768172"/>
                  <a:ext cx="99589" cy="396844"/>
                </a:xfrm>
                <a:custGeom>
                  <a:avLst/>
                  <a:gdLst>
                    <a:gd name="T0" fmla="*/ 49794 w 99588"/>
                    <a:gd name="T1" fmla="*/ 30178 h 396843"/>
                    <a:gd name="T2" fmla="*/ 86008 w 99588"/>
                    <a:gd name="T3" fmla="*/ 161453 h 396843"/>
                    <a:gd name="T4" fmla="*/ 99588 w 99588"/>
                    <a:gd name="T5" fmla="*/ 173525 h 396843"/>
                    <a:gd name="T6" fmla="*/ 93553 w 99588"/>
                    <a:gd name="T7" fmla="*/ 104115 h 396843"/>
                    <a:gd name="T8" fmla="*/ 81481 w 99588"/>
                    <a:gd name="T9" fmla="*/ 48285 h 396843"/>
                    <a:gd name="T10" fmla="*/ 63375 w 99588"/>
                    <a:gd name="T11" fmla="*/ 0 h 396843"/>
                    <a:gd name="T12" fmla="*/ 46777 w 99588"/>
                    <a:gd name="T13" fmla="*/ 28669 h 396843"/>
                    <a:gd name="T14" fmla="*/ 15089 w 99588"/>
                    <a:gd name="T15" fmla="*/ 110150 h 396843"/>
                    <a:gd name="T16" fmla="*/ 0 w 99588"/>
                    <a:gd name="T17" fmla="*/ 236899 h 396843"/>
                    <a:gd name="T18" fmla="*/ 7545 w 99588"/>
                    <a:gd name="T19" fmla="*/ 312344 h 396843"/>
                    <a:gd name="T20" fmla="*/ 30179 w 99588"/>
                    <a:gd name="T21" fmla="*/ 396843 h 396843"/>
                    <a:gd name="T22" fmla="*/ 82990 w 99588"/>
                    <a:gd name="T23" fmla="*/ 289711 h 396843"/>
                    <a:gd name="T24" fmla="*/ 72428 w 99588"/>
                    <a:gd name="T25" fmla="*/ 280657 h 396843"/>
                    <a:gd name="T26" fmla="*/ 46777 w 99588"/>
                    <a:gd name="T27" fmla="*/ 357612 h 396843"/>
                    <a:gd name="T28" fmla="*/ 21125 w 99588"/>
                    <a:gd name="T29" fmla="*/ 239917 h 396843"/>
                    <a:gd name="T30" fmla="*/ 19616 w 99588"/>
                    <a:gd name="T31" fmla="*/ 137311 h 396843"/>
                    <a:gd name="T32" fmla="*/ 30179 w 99588"/>
                    <a:gd name="T33" fmla="*/ 84499 h 396843"/>
                    <a:gd name="T34" fmla="*/ 49794 w 99588"/>
                    <a:gd name="T35" fmla="*/ 30178 h 396843"/>
                    <a:gd name="T36" fmla="*/ 49794 w 99588"/>
                    <a:gd name="T37" fmla="*/ 30178 h 396843"/>
                    <a:gd name="T38" fmla="*/ 49794 w 99588"/>
                    <a:gd name="T39" fmla="*/ 30178 h 3968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99588" h="396843">
                      <a:moveTo>
                        <a:pt x="49794" y="30178"/>
                      </a:moveTo>
                      <a:lnTo>
                        <a:pt x="86008" y="161453"/>
                      </a:lnTo>
                      <a:lnTo>
                        <a:pt x="99588" y="173525"/>
                      </a:lnTo>
                      <a:lnTo>
                        <a:pt x="93553" y="104115"/>
                      </a:lnTo>
                      <a:lnTo>
                        <a:pt x="81481" y="48285"/>
                      </a:lnTo>
                      <a:lnTo>
                        <a:pt x="63375" y="0"/>
                      </a:lnTo>
                      <a:lnTo>
                        <a:pt x="46777" y="28669"/>
                      </a:lnTo>
                      <a:lnTo>
                        <a:pt x="15089" y="110150"/>
                      </a:lnTo>
                      <a:lnTo>
                        <a:pt x="0" y="236899"/>
                      </a:lnTo>
                      <a:lnTo>
                        <a:pt x="7545" y="312344"/>
                      </a:lnTo>
                      <a:lnTo>
                        <a:pt x="30179" y="396843"/>
                      </a:lnTo>
                      <a:lnTo>
                        <a:pt x="82990" y="289711"/>
                      </a:lnTo>
                      <a:lnTo>
                        <a:pt x="72428" y="280657"/>
                      </a:lnTo>
                      <a:lnTo>
                        <a:pt x="46777" y="357612"/>
                      </a:lnTo>
                      <a:lnTo>
                        <a:pt x="21125" y="239917"/>
                      </a:lnTo>
                      <a:lnTo>
                        <a:pt x="19616" y="137311"/>
                      </a:lnTo>
                      <a:lnTo>
                        <a:pt x="30179" y="84499"/>
                      </a:lnTo>
                      <a:lnTo>
                        <a:pt x="49794" y="30178"/>
                      </a:lnTo>
                      <a:lnTo>
                        <a:pt x="49794" y="30178"/>
                      </a:lnTo>
                      <a:lnTo>
                        <a:pt x="49794" y="30178"/>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05" name="Freeform 240"/>
                <p:cNvSpPr>
                  <a:spLocks/>
                </p:cNvSpPr>
                <p:nvPr/>
              </p:nvSpPr>
              <p:spPr bwMode="auto">
                <a:xfrm>
                  <a:off x="114161104" y="109768172"/>
                  <a:ext cx="108641" cy="396844"/>
                </a:xfrm>
                <a:custGeom>
                  <a:avLst/>
                  <a:gdLst>
                    <a:gd name="T0" fmla="*/ 108642 w 108642"/>
                    <a:gd name="T1" fmla="*/ 0 h 396843"/>
                    <a:gd name="T2" fmla="*/ 0 w 108642"/>
                    <a:gd name="T3" fmla="*/ 79972 h 396843"/>
                    <a:gd name="T4" fmla="*/ 7545 w 108642"/>
                    <a:gd name="T5" fmla="*/ 300273 h 396843"/>
                    <a:gd name="T6" fmla="*/ 75446 w 108642"/>
                    <a:gd name="T7" fmla="*/ 396843 h 396843"/>
                    <a:gd name="T8" fmla="*/ 67901 w 108642"/>
                    <a:gd name="T9" fmla="*/ 328942 h 396843"/>
                    <a:gd name="T10" fmla="*/ 12071 w 108642"/>
                    <a:gd name="T11" fmla="*/ 298764 h 396843"/>
                    <a:gd name="T12" fmla="*/ 19616 w 108642"/>
                    <a:gd name="T13" fmla="*/ 73936 h 396843"/>
                    <a:gd name="T14" fmla="*/ 84499 w 108642"/>
                    <a:gd name="T15" fmla="*/ 46776 h 396843"/>
                    <a:gd name="T16" fmla="*/ 108642 w 108642"/>
                    <a:gd name="T17" fmla="*/ 0 h 396843"/>
                    <a:gd name="T18" fmla="*/ 108642 w 108642"/>
                    <a:gd name="T19" fmla="*/ 0 h 396843"/>
                    <a:gd name="T20" fmla="*/ 108642 w 108642"/>
                    <a:gd name="T21" fmla="*/ 0 h 3968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8642" h="396843">
                      <a:moveTo>
                        <a:pt x="108642" y="0"/>
                      </a:moveTo>
                      <a:lnTo>
                        <a:pt x="0" y="79972"/>
                      </a:lnTo>
                      <a:lnTo>
                        <a:pt x="7545" y="300273"/>
                      </a:lnTo>
                      <a:lnTo>
                        <a:pt x="75446" y="396843"/>
                      </a:lnTo>
                      <a:lnTo>
                        <a:pt x="67901" y="328942"/>
                      </a:lnTo>
                      <a:lnTo>
                        <a:pt x="12071" y="298764"/>
                      </a:lnTo>
                      <a:lnTo>
                        <a:pt x="19616" y="73936"/>
                      </a:lnTo>
                      <a:lnTo>
                        <a:pt x="84499" y="46776"/>
                      </a:lnTo>
                      <a:lnTo>
                        <a:pt x="108642" y="0"/>
                      </a:lnTo>
                      <a:lnTo>
                        <a:pt x="108642" y="0"/>
                      </a:lnTo>
                      <a:lnTo>
                        <a:pt x="108642"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06" name="Freeform 241"/>
                <p:cNvSpPr>
                  <a:spLocks/>
                </p:cNvSpPr>
                <p:nvPr/>
              </p:nvSpPr>
              <p:spPr bwMode="auto">
                <a:xfrm>
                  <a:off x="113207471" y="109543345"/>
                  <a:ext cx="1026060" cy="651848"/>
                </a:xfrm>
                <a:custGeom>
                  <a:avLst/>
                  <a:gdLst>
                    <a:gd name="T0" fmla="*/ 1023042 w 1026060"/>
                    <a:gd name="T1" fmla="*/ 184087 h 651849"/>
                    <a:gd name="T2" fmla="*/ 929489 w 1026060"/>
                    <a:gd name="T3" fmla="*/ 274622 h 651849"/>
                    <a:gd name="T4" fmla="*/ 887240 w 1026060"/>
                    <a:gd name="T5" fmla="*/ 258024 h 651849"/>
                    <a:gd name="T6" fmla="*/ 846499 w 1026060"/>
                    <a:gd name="T7" fmla="*/ 242935 h 651849"/>
                    <a:gd name="T8" fmla="*/ 762000 w 1026060"/>
                    <a:gd name="T9" fmla="*/ 212757 h 651849"/>
                    <a:gd name="T10" fmla="*/ 679010 w 1026060"/>
                    <a:gd name="T11" fmla="*/ 185596 h 651849"/>
                    <a:gd name="T12" fmla="*/ 597529 w 1026060"/>
                    <a:gd name="T13" fmla="*/ 158436 h 651849"/>
                    <a:gd name="T14" fmla="*/ 517557 w 1026060"/>
                    <a:gd name="T15" fmla="*/ 134293 h 651849"/>
                    <a:gd name="T16" fmla="*/ 440602 w 1026060"/>
                    <a:gd name="T17" fmla="*/ 111660 h 651849"/>
                    <a:gd name="T18" fmla="*/ 368175 w 1026060"/>
                    <a:gd name="T19" fmla="*/ 90535 h 651849"/>
                    <a:gd name="T20" fmla="*/ 298765 w 1026060"/>
                    <a:gd name="T21" fmla="*/ 72428 h 651849"/>
                    <a:gd name="T22" fmla="*/ 235390 w 1026060"/>
                    <a:gd name="T23" fmla="*/ 55830 h 651849"/>
                    <a:gd name="T24" fmla="*/ 178052 w 1026060"/>
                    <a:gd name="T25" fmla="*/ 40741 h 651849"/>
                    <a:gd name="T26" fmla="*/ 82990 w 1026060"/>
                    <a:gd name="T27" fmla="*/ 18107 h 651849"/>
                    <a:gd name="T28" fmla="*/ 0 w 1026060"/>
                    <a:gd name="T29" fmla="*/ 0 h 651849"/>
                    <a:gd name="T30" fmla="*/ 15089 w 1026060"/>
                    <a:gd name="T31" fmla="*/ 13580 h 651849"/>
                    <a:gd name="T32" fmla="*/ 99588 w 1026060"/>
                    <a:gd name="T33" fmla="*/ 34705 h 651849"/>
                    <a:gd name="T34" fmla="*/ 184087 w 1026060"/>
                    <a:gd name="T35" fmla="*/ 55830 h 651849"/>
                    <a:gd name="T36" fmla="*/ 267077 w 1026060"/>
                    <a:gd name="T37" fmla="*/ 78463 h 651849"/>
                    <a:gd name="T38" fmla="*/ 347050 w 1026060"/>
                    <a:gd name="T39" fmla="*/ 101097 h 651849"/>
                    <a:gd name="T40" fmla="*/ 424004 w 1026060"/>
                    <a:gd name="T41" fmla="*/ 123731 h 651849"/>
                    <a:gd name="T42" fmla="*/ 499450 w 1026060"/>
                    <a:gd name="T43" fmla="*/ 147873 h 651849"/>
                    <a:gd name="T44" fmla="*/ 568860 w 1026060"/>
                    <a:gd name="T45" fmla="*/ 168998 h 651849"/>
                    <a:gd name="T46" fmla="*/ 633743 w 1026060"/>
                    <a:gd name="T47" fmla="*/ 191632 h 651849"/>
                    <a:gd name="T48" fmla="*/ 694099 w 1026060"/>
                    <a:gd name="T49" fmla="*/ 211248 h 651849"/>
                    <a:gd name="T50" fmla="*/ 748420 w 1026060"/>
                    <a:gd name="T51" fmla="*/ 230863 h 651849"/>
                    <a:gd name="T52" fmla="*/ 796705 w 1026060"/>
                    <a:gd name="T53" fmla="*/ 247461 h 651849"/>
                    <a:gd name="T54" fmla="*/ 835937 w 1026060"/>
                    <a:gd name="T55" fmla="*/ 262551 h 651849"/>
                    <a:gd name="T56" fmla="*/ 893276 w 1026060"/>
                    <a:gd name="T57" fmla="*/ 283675 h 651849"/>
                    <a:gd name="T58" fmla="*/ 912891 w 1026060"/>
                    <a:gd name="T59" fmla="*/ 292729 h 651849"/>
                    <a:gd name="T60" fmla="*/ 801232 w 1026060"/>
                    <a:gd name="T61" fmla="*/ 638269 h 651849"/>
                    <a:gd name="T62" fmla="*/ 230864 w 1026060"/>
                    <a:gd name="T63" fmla="*/ 505485 h 651849"/>
                    <a:gd name="T64" fmla="*/ 253497 w 1026060"/>
                    <a:gd name="T65" fmla="*/ 544717 h 651849"/>
                    <a:gd name="T66" fmla="*/ 840464 w 1026060"/>
                    <a:gd name="T67" fmla="*/ 651849 h 651849"/>
                    <a:gd name="T68" fmla="*/ 986828 w 1026060"/>
                    <a:gd name="T69" fmla="*/ 561315 h 651849"/>
                    <a:gd name="T70" fmla="*/ 980792 w 1026060"/>
                    <a:gd name="T71" fmla="*/ 540190 h 651849"/>
                    <a:gd name="T72" fmla="*/ 857062 w 1026060"/>
                    <a:gd name="T73" fmla="*/ 580931 h 651849"/>
                    <a:gd name="T74" fmla="*/ 927980 w 1026060"/>
                    <a:gd name="T75" fmla="*/ 282166 h 651849"/>
                    <a:gd name="T76" fmla="*/ 995881 w 1026060"/>
                    <a:gd name="T77" fmla="*/ 241426 h 651849"/>
                    <a:gd name="T78" fmla="*/ 998899 w 1026060"/>
                    <a:gd name="T79" fmla="*/ 271604 h 651849"/>
                    <a:gd name="T80" fmla="*/ 1026060 w 1026060"/>
                    <a:gd name="T81" fmla="*/ 255006 h 651849"/>
                    <a:gd name="T82" fmla="*/ 1023042 w 1026060"/>
                    <a:gd name="T83" fmla="*/ 184087 h 651849"/>
                    <a:gd name="T84" fmla="*/ 1023042 w 1026060"/>
                    <a:gd name="T85" fmla="*/ 184087 h 651849"/>
                    <a:gd name="T86" fmla="*/ 1023042 w 1026060"/>
                    <a:gd name="T87" fmla="*/ 184087 h 6518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1026060" h="651849">
                      <a:moveTo>
                        <a:pt x="1023042" y="184087"/>
                      </a:moveTo>
                      <a:lnTo>
                        <a:pt x="929489" y="274622"/>
                      </a:lnTo>
                      <a:lnTo>
                        <a:pt x="887240" y="258024"/>
                      </a:lnTo>
                      <a:lnTo>
                        <a:pt x="846499" y="242935"/>
                      </a:lnTo>
                      <a:lnTo>
                        <a:pt x="762000" y="212757"/>
                      </a:lnTo>
                      <a:lnTo>
                        <a:pt x="679010" y="185596"/>
                      </a:lnTo>
                      <a:lnTo>
                        <a:pt x="597529" y="158436"/>
                      </a:lnTo>
                      <a:lnTo>
                        <a:pt x="517557" y="134293"/>
                      </a:lnTo>
                      <a:lnTo>
                        <a:pt x="440602" y="111660"/>
                      </a:lnTo>
                      <a:lnTo>
                        <a:pt x="368175" y="90535"/>
                      </a:lnTo>
                      <a:lnTo>
                        <a:pt x="298765" y="72428"/>
                      </a:lnTo>
                      <a:lnTo>
                        <a:pt x="235390" y="55830"/>
                      </a:lnTo>
                      <a:lnTo>
                        <a:pt x="178052" y="40741"/>
                      </a:lnTo>
                      <a:lnTo>
                        <a:pt x="82990" y="18107"/>
                      </a:lnTo>
                      <a:lnTo>
                        <a:pt x="0" y="0"/>
                      </a:lnTo>
                      <a:lnTo>
                        <a:pt x="15089" y="13580"/>
                      </a:lnTo>
                      <a:lnTo>
                        <a:pt x="99588" y="34705"/>
                      </a:lnTo>
                      <a:lnTo>
                        <a:pt x="184087" y="55830"/>
                      </a:lnTo>
                      <a:lnTo>
                        <a:pt x="267077" y="78463"/>
                      </a:lnTo>
                      <a:lnTo>
                        <a:pt x="347050" y="101097"/>
                      </a:lnTo>
                      <a:lnTo>
                        <a:pt x="424004" y="123731"/>
                      </a:lnTo>
                      <a:lnTo>
                        <a:pt x="499450" y="147873"/>
                      </a:lnTo>
                      <a:lnTo>
                        <a:pt x="568860" y="168998"/>
                      </a:lnTo>
                      <a:lnTo>
                        <a:pt x="633743" y="191632"/>
                      </a:lnTo>
                      <a:lnTo>
                        <a:pt x="694099" y="211248"/>
                      </a:lnTo>
                      <a:lnTo>
                        <a:pt x="748420" y="230863"/>
                      </a:lnTo>
                      <a:lnTo>
                        <a:pt x="796705" y="247461"/>
                      </a:lnTo>
                      <a:lnTo>
                        <a:pt x="835937" y="262551"/>
                      </a:lnTo>
                      <a:lnTo>
                        <a:pt x="893276" y="283675"/>
                      </a:lnTo>
                      <a:lnTo>
                        <a:pt x="912891" y="292729"/>
                      </a:lnTo>
                      <a:lnTo>
                        <a:pt x="801232" y="638269"/>
                      </a:lnTo>
                      <a:lnTo>
                        <a:pt x="230864" y="505485"/>
                      </a:lnTo>
                      <a:lnTo>
                        <a:pt x="253497" y="544717"/>
                      </a:lnTo>
                      <a:lnTo>
                        <a:pt x="840464" y="651849"/>
                      </a:lnTo>
                      <a:lnTo>
                        <a:pt x="986828" y="561315"/>
                      </a:lnTo>
                      <a:lnTo>
                        <a:pt x="980792" y="540190"/>
                      </a:lnTo>
                      <a:lnTo>
                        <a:pt x="857062" y="580931"/>
                      </a:lnTo>
                      <a:lnTo>
                        <a:pt x="927980" y="282166"/>
                      </a:lnTo>
                      <a:lnTo>
                        <a:pt x="995881" y="241426"/>
                      </a:lnTo>
                      <a:lnTo>
                        <a:pt x="998899" y="271604"/>
                      </a:lnTo>
                      <a:lnTo>
                        <a:pt x="1026060" y="255006"/>
                      </a:lnTo>
                      <a:lnTo>
                        <a:pt x="1023042" y="184087"/>
                      </a:lnTo>
                      <a:lnTo>
                        <a:pt x="1023042" y="184087"/>
                      </a:lnTo>
                      <a:lnTo>
                        <a:pt x="1023042" y="184087"/>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07" name="Freeform 242"/>
                <p:cNvSpPr>
                  <a:spLocks/>
                </p:cNvSpPr>
                <p:nvPr/>
              </p:nvSpPr>
              <p:spPr bwMode="auto">
                <a:xfrm>
                  <a:off x="113939293" y="109578050"/>
                  <a:ext cx="291220" cy="153908"/>
                </a:xfrm>
                <a:custGeom>
                  <a:avLst/>
                  <a:gdLst>
                    <a:gd name="T0" fmla="*/ 291220 w 291220"/>
                    <a:gd name="T1" fmla="*/ 149382 h 153909"/>
                    <a:gd name="T2" fmla="*/ 258024 w 291220"/>
                    <a:gd name="T3" fmla="*/ 132784 h 153909"/>
                    <a:gd name="T4" fmla="*/ 223319 w 291220"/>
                    <a:gd name="T5" fmla="*/ 114677 h 153909"/>
                    <a:gd name="T6" fmla="*/ 190123 w 291220"/>
                    <a:gd name="T7" fmla="*/ 96570 h 153909"/>
                    <a:gd name="T8" fmla="*/ 155418 w 291220"/>
                    <a:gd name="T9" fmla="*/ 79972 h 153909"/>
                    <a:gd name="T10" fmla="*/ 120713 w 291220"/>
                    <a:gd name="T11" fmla="*/ 61865 h 153909"/>
                    <a:gd name="T12" fmla="*/ 84499 w 291220"/>
                    <a:gd name="T13" fmla="*/ 43758 h 153909"/>
                    <a:gd name="T14" fmla="*/ 49794 w 291220"/>
                    <a:gd name="T15" fmla="*/ 25652 h 153909"/>
                    <a:gd name="T16" fmla="*/ 0 w 291220"/>
                    <a:gd name="T17" fmla="*/ 0 h 153909"/>
                    <a:gd name="T18" fmla="*/ 51303 w 291220"/>
                    <a:gd name="T19" fmla="*/ 42250 h 153909"/>
                    <a:gd name="T20" fmla="*/ 99588 w 291220"/>
                    <a:gd name="T21" fmla="*/ 64883 h 153909"/>
                    <a:gd name="T22" fmla="*/ 144856 w 291220"/>
                    <a:gd name="T23" fmla="*/ 86008 h 153909"/>
                    <a:gd name="T24" fmla="*/ 185596 w 291220"/>
                    <a:gd name="T25" fmla="*/ 105624 h 153909"/>
                    <a:gd name="T26" fmla="*/ 220301 w 291220"/>
                    <a:gd name="T27" fmla="*/ 120713 h 153909"/>
                    <a:gd name="T28" fmla="*/ 270095 w 291220"/>
                    <a:gd name="T29" fmla="*/ 144855 h 153909"/>
                    <a:gd name="T30" fmla="*/ 288202 w 291220"/>
                    <a:gd name="T31" fmla="*/ 153909 h 153909"/>
                    <a:gd name="T32" fmla="*/ 291220 w 291220"/>
                    <a:gd name="T33" fmla="*/ 149382 h 153909"/>
                    <a:gd name="T34" fmla="*/ 291220 w 291220"/>
                    <a:gd name="T35" fmla="*/ 149382 h 153909"/>
                    <a:gd name="T36" fmla="*/ 291220 w 291220"/>
                    <a:gd name="T37" fmla="*/ 149382 h 1539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91220" h="153909">
                      <a:moveTo>
                        <a:pt x="291220" y="149382"/>
                      </a:moveTo>
                      <a:lnTo>
                        <a:pt x="258024" y="132784"/>
                      </a:lnTo>
                      <a:lnTo>
                        <a:pt x="223319" y="114677"/>
                      </a:lnTo>
                      <a:lnTo>
                        <a:pt x="190123" y="96570"/>
                      </a:lnTo>
                      <a:lnTo>
                        <a:pt x="155418" y="79972"/>
                      </a:lnTo>
                      <a:lnTo>
                        <a:pt x="120713" y="61865"/>
                      </a:lnTo>
                      <a:lnTo>
                        <a:pt x="84499" y="43758"/>
                      </a:lnTo>
                      <a:lnTo>
                        <a:pt x="49794" y="25652"/>
                      </a:lnTo>
                      <a:lnTo>
                        <a:pt x="0" y="0"/>
                      </a:lnTo>
                      <a:lnTo>
                        <a:pt x="51303" y="42250"/>
                      </a:lnTo>
                      <a:lnTo>
                        <a:pt x="99588" y="64883"/>
                      </a:lnTo>
                      <a:lnTo>
                        <a:pt x="144856" y="86008"/>
                      </a:lnTo>
                      <a:lnTo>
                        <a:pt x="185596" y="105624"/>
                      </a:lnTo>
                      <a:lnTo>
                        <a:pt x="220301" y="120713"/>
                      </a:lnTo>
                      <a:lnTo>
                        <a:pt x="270095" y="144855"/>
                      </a:lnTo>
                      <a:lnTo>
                        <a:pt x="288202" y="153909"/>
                      </a:lnTo>
                      <a:lnTo>
                        <a:pt x="291220" y="149382"/>
                      </a:lnTo>
                      <a:lnTo>
                        <a:pt x="291220" y="149382"/>
                      </a:lnTo>
                      <a:lnTo>
                        <a:pt x="291220" y="149382"/>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08" name="Freeform 243"/>
                <p:cNvSpPr>
                  <a:spLocks/>
                </p:cNvSpPr>
                <p:nvPr/>
              </p:nvSpPr>
              <p:spPr bwMode="auto">
                <a:xfrm>
                  <a:off x="113207471" y="109392453"/>
                  <a:ext cx="596020" cy="167490"/>
                </a:xfrm>
                <a:custGeom>
                  <a:avLst/>
                  <a:gdLst>
                    <a:gd name="T0" fmla="*/ 344032 w 596020"/>
                    <a:gd name="T1" fmla="*/ 0 h 167489"/>
                    <a:gd name="T2" fmla="*/ 0 w 596020"/>
                    <a:gd name="T3" fmla="*/ 150891 h 167489"/>
                    <a:gd name="T4" fmla="*/ 58848 w 596020"/>
                    <a:gd name="T5" fmla="*/ 167489 h 167489"/>
                    <a:gd name="T6" fmla="*/ 316872 w 596020"/>
                    <a:gd name="T7" fmla="*/ 21125 h 167489"/>
                    <a:gd name="T8" fmla="*/ 360630 w 596020"/>
                    <a:gd name="T9" fmla="*/ 39232 h 167489"/>
                    <a:gd name="T10" fmla="*/ 407406 w 596020"/>
                    <a:gd name="T11" fmla="*/ 58848 h 167489"/>
                    <a:gd name="T12" fmla="*/ 455691 w 596020"/>
                    <a:gd name="T13" fmla="*/ 79972 h 167489"/>
                    <a:gd name="T14" fmla="*/ 532646 w 596020"/>
                    <a:gd name="T15" fmla="*/ 111659 h 167489"/>
                    <a:gd name="T16" fmla="*/ 596020 w 596020"/>
                    <a:gd name="T17" fmla="*/ 120713 h 167489"/>
                    <a:gd name="T18" fmla="*/ 535664 w 596020"/>
                    <a:gd name="T19" fmla="*/ 92044 h 167489"/>
                    <a:gd name="T20" fmla="*/ 488887 w 596020"/>
                    <a:gd name="T21" fmla="*/ 69410 h 167489"/>
                    <a:gd name="T22" fmla="*/ 448147 w 596020"/>
                    <a:gd name="T23" fmla="*/ 49794 h 167489"/>
                    <a:gd name="T24" fmla="*/ 413442 w 596020"/>
                    <a:gd name="T25" fmla="*/ 33196 h 167489"/>
                    <a:gd name="T26" fmla="*/ 362139 w 596020"/>
                    <a:gd name="T27" fmla="*/ 9054 h 167489"/>
                    <a:gd name="T28" fmla="*/ 344032 w 596020"/>
                    <a:gd name="T29" fmla="*/ 0 h 167489"/>
                    <a:gd name="T30" fmla="*/ 344032 w 596020"/>
                    <a:gd name="T31" fmla="*/ 0 h 167489"/>
                    <a:gd name="T32" fmla="*/ 344032 w 596020"/>
                    <a:gd name="T33" fmla="*/ 0 h 1674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96020" h="167489">
                      <a:moveTo>
                        <a:pt x="344032" y="0"/>
                      </a:moveTo>
                      <a:lnTo>
                        <a:pt x="0" y="150891"/>
                      </a:lnTo>
                      <a:lnTo>
                        <a:pt x="58848" y="167489"/>
                      </a:lnTo>
                      <a:lnTo>
                        <a:pt x="316872" y="21125"/>
                      </a:lnTo>
                      <a:lnTo>
                        <a:pt x="360630" y="39232"/>
                      </a:lnTo>
                      <a:lnTo>
                        <a:pt x="407406" y="58848"/>
                      </a:lnTo>
                      <a:lnTo>
                        <a:pt x="455691" y="79972"/>
                      </a:lnTo>
                      <a:lnTo>
                        <a:pt x="532646" y="111659"/>
                      </a:lnTo>
                      <a:lnTo>
                        <a:pt x="596020" y="120713"/>
                      </a:lnTo>
                      <a:lnTo>
                        <a:pt x="535664" y="92044"/>
                      </a:lnTo>
                      <a:lnTo>
                        <a:pt x="488887" y="69410"/>
                      </a:lnTo>
                      <a:lnTo>
                        <a:pt x="448147" y="49794"/>
                      </a:lnTo>
                      <a:lnTo>
                        <a:pt x="413442" y="33196"/>
                      </a:lnTo>
                      <a:lnTo>
                        <a:pt x="362139" y="9054"/>
                      </a:lnTo>
                      <a:lnTo>
                        <a:pt x="344032" y="0"/>
                      </a:lnTo>
                      <a:lnTo>
                        <a:pt x="344032" y="0"/>
                      </a:lnTo>
                      <a:lnTo>
                        <a:pt x="344032"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09" name="Freeform 244"/>
                <p:cNvSpPr>
                  <a:spLocks/>
                </p:cNvSpPr>
                <p:nvPr/>
              </p:nvSpPr>
              <p:spPr bwMode="auto">
                <a:xfrm>
                  <a:off x="113504727" y="110088062"/>
                  <a:ext cx="644305" cy="371192"/>
                </a:xfrm>
                <a:custGeom>
                  <a:avLst/>
                  <a:gdLst>
                    <a:gd name="T0" fmla="*/ 644305 w 644305"/>
                    <a:gd name="T1" fmla="*/ 36214 h 371192"/>
                    <a:gd name="T2" fmla="*/ 602055 w 644305"/>
                    <a:gd name="T3" fmla="*/ 54321 h 371192"/>
                    <a:gd name="T4" fmla="*/ 614126 w 644305"/>
                    <a:gd name="T5" fmla="*/ 120713 h 371192"/>
                    <a:gd name="T6" fmla="*/ 460218 w 644305"/>
                    <a:gd name="T7" fmla="*/ 239917 h 371192"/>
                    <a:gd name="T8" fmla="*/ 491905 w 644305"/>
                    <a:gd name="T9" fmla="*/ 95061 h 371192"/>
                    <a:gd name="T10" fmla="*/ 461726 w 644305"/>
                    <a:gd name="T11" fmla="*/ 89026 h 371192"/>
                    <a:gd name="T12" fmla="*/ 445128 w 644305"/>
                    <a:gd name="T13" fmla="*/ 259532 h 371192"/>
                    <a:gd name="T14" fmla="*/ 73936 w 644305"/>
                    <a:gd name="T15" fmla="*/ 144855 h 371192"/>
                    <a:gd name="T16" fmla="*/ 43758 w 644305"/>
                    <a:gd name="T17" fmla="*/ 7544 h 371192"/>
                    <a:gd name="T18" fmla="*/ 0 w 644305"/>
                    <a:gd name="T19" fmla="*/ 0 h 371192"/>
                    <a:gd name="T20" fmla="*/ 67901 w 644305"/>
                    <a:gd name="T21" fmla="*/ 149382 h 371192"/>
                    <a:gd name="T22" fmla="*/ 155418 w 644305"/>
                    <a:gd name="T23" fmla="*/ 184087 h 371192"/>
                    <a:gd name="T24" fmla="*/ 185596 w 644305"/>
                    <a:gd name="T25" fmla="*/ 294237 h 371192"/>
                    <a:gd name="T26" fmla="*/ 193140 w 644305"/>
                    <a:gd name="T27" fmla="*/ 295746 h 371192"/>
                    <a:gd name="T28" fmla="*/ 188614 w 644305"/>
                    <a:gd name="T29" fmla="*/ 196158 h 371192"/>
                    <a:gd name="T30" fmla="*/ 448146 w 644305"/>
                    <a:gd name="T31" fmla="*/ 295746 h 371192"/>
                    <a:gd name="T32" fmla="*/ 496431 w 644305"/>
                    <a:gd name="T33" fmla="*/ 247461 h 371192"/>
                    <a:gd name="T34" fmla="*/ 488887 w 644305"/>
                    <a:gd name="T35" fmla="*/ 368174 h 371192"/>
                    <a:gd name="T36" fmla="*/ 497940 w 644305"/>
                    <a:gd name="T37" fmla="*/ 371192 h 371192"/>
                    <a:gd name="T38" fmla="*/ 540190 w 644305"/>
                    <a:gd name="T39" fmla="*/ 205212 h 371192"/>
                    <a:gd name="T40" fmla="*/ 621671 w 644305"/>
                    <a:gd name="T41" fmla="*/ 126748 h 371192"/>
                    <a:gd name="T42" fmla="*/ 644305 w 644305"/>
                    <a:gd name="T43" fmla="*/ 36214 h 371192"/>
                    <a:gd name="T44" fmla="*/ 644305 w 644305"/>
                    <a:gd name="T45" fmla="*/ 36214 h 371192"/>
                    <a:gd name="T46" fmla="*/ 644305 w 644305"/>
                    <a:gd name="T47" fmla="*/ 36214 h 371192"/>
                    <a:gd name="T48" fmla="*/ 644305 w 644305"/>
                    <a:gd name="T49" fmla="*/ 36214 h 3711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44305" h="371192">
                      <a:moveTo>
                        <a:pt x="644305" y="36214"/>
                      </a:moveTo>
                      <a:lnTo>
                        <a:pt x="602055" y="54321"/>
                      </a:lnTo>
                      <a:lnTo>
                        <a:pt x="614126" y="120713"/>
                      </a:lnTo>
                      <a:lnTo>
                        <a:pt x="460218" y="239917"/>
                      </a:lnTo>
                      <a:lnTo>
                        <a:pt x="491905" y="95061"/>
                      </a:lnTo>
                      <a:lnTo>
                        <a:pt x="461726" y="89026"/>
                      </a:lnTo>
                      <a:lnTo>
                        <a:pt x="445128" y="259532"/>
                      </a:lnTo>
                      <a:lnTo>
                        <a:pt x="73936" y="144855"/>
                      </a:lnTo>
                      <a:lnTo>
                        <a:pt x="43758" y="7544"/>
                      </a:lnTo>
                      <a:lnTo>
                        <a:pt x="0" y="0"/>
                      </a:lnTo>
                      <a:lnTo>
                        <a:pt x="67901" y="149382"/>
                      </a:lnTo>
                      <a:lnTo>
                        <a:pt x="155418" y="184087"/>
                      </a:lnTo>
                      <a:lnTo>
                        <a:pt x="185596" y="294237"/>
                      </a:lnTo>
                      <a:lnTo>
                        <a:pt x="193140" y="295746"/>
                      </a:lnTo>
                      <a:lnTo>
                        <a:pt x="188614" y="196158"/>
                      </a:lnTo>
                      <a:lnTo>
                        <a:pt x="448146" y="295746"/>
                      </a:lnTo>
                      <a:lnTo>
                        <a:pt x="496431" y="247461"/>
                      </a:lnTo>
                      <a:lnTo>
                        <a:pt x="488887" y="368174"/>
                      </a:lnTo>
                      <a:lnTo>
                        <a:pt x="497940" y="371192"/>
                      </a:lnTo>
                      <a:lnTo>
                        <a:pt x="540190" y="205212"/>
                      </a:lnTo>
                      <a:lnTo>
                        <a:pt x="621671" y="126748"/>
                      </a:lnTo>
                      <a:lnTo>
                        <a:pt x="644305" y="36214"/>
                      </a:lnTo>
                      <a:lnTo>
                        <a:pt x="644305" y="36214"/>
                      </a:lnTo>
                      <a:lnTo>
                        <a:pt x="644305" y="36214"/>
                      </a:lnTo>
                      <a:lnTo>
                        <a:pt x="644305" y="36214"/>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10" name="Freeform 245"/>
                <p:cNvSpPr>
                  <a:spLocks/>
                </p:cNvSpPr>
                <p:nvPr/>
              </p:nvSpPr>
              <p:spPr bwMode="auto">
                <a:xfrm>
                  <a:off x="113592244" y="110130311"/>
                  <a:ext cx="351576" cy="179560"/>
                </a:xfrm>
                <a:custGeom>
                  <a:avLst/>
                  <a:gdLst>
                    <a:gd name="T0" fmla="*/ 0 w 351576"/>
                    <a:gd name="T1" fmla="*/ 0 h 179561"/>
                    <a:gd name="T2" fmla="*/ 351576 w 351576"/>
                    <a:gd name="T3" fmla="*/ 79973 h 179561"/>
                    <a:gd name="T4" fmla="*/ 319889 w 351576"/>
                    <a:gd name="T5" fmla="*/ 179561 h 179561"/>
                    <a:gd name="T6" fmla="*/ 312344 w 351576"/>
                    <a:gd name="T7" fmla="*/ 178052 h 179561"/>
                    <a:gd name="T8" fmla="*/ 325924 w 351576"/>
                    <a:gd name="T9" fmla="*/ 87517 h 179561"/>
                    <a:gd name="T10" fmla="*/ 1508 w 351576"/>
                    <a:gd name="T11" fmla="*/ 6036 h 179561"/>
                    <a:gd name="T12" fmla="*/ 0 w 351576"/>
                    <a:gd name="T13" fmla="*/ 0 h 179561"/>
                    <a:gd name="T14" fmla="*/ 0 w 351576"/>
                    <a:gd name="T15" fmla="*/ 0 h 179561"/>
                    <a:gd name="T16" fmla="*/ 0 w 351576"/>
                    <a:gd name="T17" fmla="*/ 0 h 179561"/>
                    <a:gd name="T18" fmla="*/ 0 w 351576"/>
                    <a:gd name="T19" fmla="*/ 0 h 1795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51576" h="179561">
                      <a:moveTo>
                        <a:pt x="0" y="0"/>
                      </a:moveTo>
                      <a:lnTo>
                        <a:pt x="351576" y="79973"/>
                      </a:lnTo>
                      <a:lnTo>
                        <a:pt x="319889" y="179561"/>
                      </a:lnTo>
                      <a:lnTo>
                        <a:pt x="312344" y="178052"/>
                      </a:lnTo>
                      <a:lnTo>
                        <a:pt x="325924" y="87517"/>
                      </a:lnTo>
                      <a:lnTo>
                        <a:pt x="1508" y="6036"/>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11" name="Freeform 246"/>
                <p:cNvSpPr>
                  <a:spLocks/>
                </p:cNvSpPr>
                <p:nvPr/>
              </p:nvSpPr>
              <p:spPr bwMode="auto">
                <a:xfrm>
                  <a:off x="113592244" y="110130311"/>
                  <a:ext cx="319889" cy="179560"/>
                </a:xfrm>
                <a:custGeom>
                  <a:avLst/>
                  <a:gdLst>
                    <a:gd name="T0" fmla="*/ 0 w 319889"/>
                    <a:gd name="T1" fmla="*/ 0 h 179561"/>
                    <a:gd name="T2" fmla="*/ 18106 w 319889"/>
                    <a:gd name="T3" fmla="*/ 89026 h 179561"/>
                    <a:gd name="T4" fmla="*/ 319889 w 319889"/>
                    <a:gd name="T5" fmla="*/ 179561 h 179561"/>
                    <a:gd name="T6" fmla="*/ 319889 w 319889"/>
                    <a:gd name="T7" fmla="*/ 158436 h 179561"/>
                    <a:gd name="T8" fmla="*/ 21124 w 319889"/>
                    <a:gd name="T9" fmla="*/ 84499 h 179561"/>
                    <a:gd name="T10" fmla="*/ 19615 w 319889"/>
                    <a:gd name="T11" fmla="*/ 7545 h 179561"/>
                    <a:gd name="T12" fmla="*/ 0 w 319889"/>
                    <a:gd name="T13" fmla="*/ 0 h 179561"/>
                    <a:gd name="T14" fmla="*/ 0 w 319889"/>
                    <a:gd name="T15" fmla="*/ 0 h 179561"/>
                    <a:gd name="T16" fmla="*/ 0 w 319889"/>
                    <a:gd name="T17" fmla="*/ 0 h 179561"/>
                    <a:gd name="T18" fmla="*/ 0 w 319889"/>
                    <a:gd name="T19" fmla="*/ 0 h 1795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19889" h="179561">
                      <a:moveTo>
                        <a:pt x="0" y="0"/>
                      </a:moveTo>
                      <a:lnTo>
                        <a:pt x="18106" y="89026"/>
                      </a:lnTo>
                      <a:lnTo>
                        <a:pt x="319889" y="179561"/>
                      </a:lnTo>
                      <a:lnTo>
                        <a:pt x="319889" y="158436"/>
                      </a:lnTo>
                      <a:lnTo>
                        <a:pt x="21124" y="84499"/>
                      </a:lnTo>
                      <a:lnTo>
                        <a:pt x="19615" y="7545"/>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12" name="Freeform 247"/>
                <p:cNvSpPr>
                  <a:spLocks/>
                </p:cNvSpPr>
                <p:nvPr/>
              </p:nvSpPr>
              <p:spPr bwMode="auto">
                <a:xfrm>
                  <a:off x="113623931" y="110166525"/>
                  <a:ext cx="49794" cy="21125"/>
                </a:xfrm>
                <a:custGeom>
                  <a:avLst/>
                  <a:gdLst>
                    <a:gd name="T0" fmla="*/ 10562 w 49794"/>
                    <a:gd name="T1" fmla="*/ 6036 h 21125"/>
                    <a:gd name="T2" fmla="*/ 45267 w 49794"/>
                    <a:gd name="T3" fmla="*/ 4527 h 21125"/>
                    <a:gd name="T4" fmla="*/ 34705 w 49794"/>
                    <a:gd name="T5" fmla="*/ 18107 h 21125"/>
                    <a:gd name="T6" fmla="*/ 40740 w 49794"/>
                    <a:gd name="T7" fmla="*/ 18107 h 21125"/>
                    <a:gd name="T8" fmla="*/ 49794 w 49794"/>
                    <a:gd name="T9" fmla="*/ 3018 h 21125"/>
                    <a:gd name="T10" fmla="*/ 0 w 49794"/>
                    <a:gd name="T11" fmla="*/ 0 h 21125"/>
                    <a:gd name="T12" fmla="*/ 12071 w 49794"/>
                    <a:gd name="T13" fmla="*/ 21125 h 21125"/>
                    <a:gd name="T14" fmla="*/ 18107 w 49794"/>
                    <a:gd name="T15" fmla="*/ 19616 h 21125"/>
                    <a:gd name="T16" fmla="*/ 10562 w 49794"/>
                    <a:gd name="T17" fmla="*/ 6036 h 21125"/>
                    <a:gd name="T18" fmla="*/ 10562 w 49794"/>
                    <a:gd name="T19" fmla="*/ 6036 h 21125"/>
                    <a:gd name="T20" fmla="*/ 10562 w 49794"/>
                    <a:gd name="T21" fmla="*/ 6036 h 21125"/>
                    <a:gd name="T22" fmla="*/ 10562 w 49794"/>
                    <a:gd name="T23" fmla="*/ 6036 h 21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49794" h="21125">
                      <a:moveTo>
                        <a:pt x="10562" y="6036"/>
                      </a:moveTo>
                      <a:lnTo>
                        <a:pt x="45267" y="4527"/>
                      </a:lnTo>
                      <a:lnTo>
                        <a:pt x="34705" y="18107"/>
                      </a:lnTo>
                      <a:lnTo>
                        <a:pt x="40740" y="18107"/>
                      </a:lnTo>
                      <a:lnTo>
                        <a:pt x="49794" y="3018"/>
                      </a:lnTo>
                      <a:lnTo>
                        <a:pt x="0" y="0"/>
                      </a:lnTo>
                      <a:lnTo>
                        <a:pt x="12071" y="21125"/>
                      </a:lnTo>
                      <a:lnTo>
                        <a:pt x="18107" y="19616"/>
                      </a:lnTo>
                      <a:lnTo>
                        <a:pt x="10562" y="6036"/>
                      </a:lnTo>
                      <a:lnTo>
                        <a:pt x="10562" y="6036"/>
                      </a:lnTo>
                      <a:lnTo>
                        <a:pt x="10562" y="6036"/>
                      </a:lnTo>
                      <a:lnTo>
                        <a:pt x="10562" y="6036"/>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13" name="Freeform 248"/>
                <p:cNvSpPr>
                  <a:spLocks/>
                </p:cNvSpPr>
                <p:nvPr/>
              </p:nvSpPr>
              <p:spPr bwMode="auto">
                <a:xfrm>
                  <a:off x="113636002" y="110184632"/>
                  <a:ext cx="28670" cy="27160"/>
                </a:xfrm>
                <a:custGeom>
                  <a:avLst/>
                  <a:gdLst>
                    <a:gd name="T0" fmla="*/ 28669 w 28669"/>
                    <a:gd name="T1" fmla="*/ 0 h 27161"/>
                    <a:gd name="T2" fmla="*/ 22634 w 28669"/>
                    <a:gd name="T3" fmla="*/ 0 h 27161"/>
                    <a:gd name="T4" fmla="*/ 13580 w 28669"/>
                    <a:gd name="T5" fmla="*/ 13580 h 27161"/>
                    <a:gd name="T6" fmla="*/ 6036 w 28669"/>
                    <a:gd name="T7" fmla="*/ 1509 h 27161"/>
                    <a:gd name="T8" fmla="*/ 0 w 28669"/>
                    <a:gd name="T9" fmla="*/ 3018 h 27161"/>
                    <a:gd name="T10" fmla="*/ 13580 w 28669"/>
                    <a:gd name="T11" fmla="*/ 27161 h 27161"/>
                    <a:gd name="T12" fmla="*/ 28669 w 28669"/>
                    <a:gd name="T13" fmla="*/ 0 h 27161"/>
                    <a:gd name="T14" fmla="*/ 28669 w 28669"/>
                    <a:gd name="T15" fmla="*/ 0 h 27161"/>
                    <a:gd name="T16" fmla="*/ 28669 w 28669"/>
                    <a:gd name="T17" fmla="*/ 0 h 27161"/>
                    <a:gd name="T18" fmla="*/ 28669 w 28669"/>
                    <a:gd name="T19" fmla="*/ 0 h 271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8669" h="27161">
                      <a:moveTo>
                        <a:pt x="28669" y="0"/>
                      </a:moveTo>
                      <a:lnTo>
                        <a:pt x="22634" y="0"/>
                      </a:lnTo>
                      <a:lnTo>
                        <a:pt x="13580" y="13580"/>
                      </a:lnTo>
                      <a:lnTo>
                        <a:pt x="6036" y="1509"/>
                      </a:lnTo>
                      <a:lnTo>
                        <a:pt x="0" y="3018"/>
                      </a:lnTo>
                      <a:lnTo>
                        <a:pt x="13580" y="27161"/>
                      </a:lnTo>
                      <a:lnTo>
                        <a:pt x="28669" y="0"/>
                      </a:lnTo>
                      <a:lnTo>
                        <a:pt x="28669" y="0"/>
                      </a:lnTo>
                      <a:lnTo>
                        <a:pt x="28669" y="0"/>
                      </a:lnTo>
                      <a:lnTo>
                        <a:pt x="28669"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14" name="Freeform 249"/>
                <p:cNvSpPr>
                  <a:spLocks/>
                </p:cNvSpPr>
                <p:nvPr/>
              </p:nvSpPr>
              <p:spPr bwMode="auto">
                <a:xfrm>
                  <a:off x="113667689" y="110190667"/>
                  <a:ext cx="33196" cy="28670"/>
                </a:xfrm>
                <a:custGeom>
                  <a:avLst/>
                  <a:gdLst>
                    <a:gd name="T0" fmla="*/ 10562 w 33196"/>
                    <a:gd name="T1" fmla="*/ 15089 h 28669"/>
                    <a:gd name="T2" fmla="*/ 25652 w 33196"/>
                    <a:gd name="T3" fmla="*/ 3018 h 28669"/>
                    <a:gd name="T4" fmla="*/ 24143 w 33196"/>
                    <a:gd name="T5" fmla="*/ 0 h 28669"/>
                    <a:gd name="T6" fmla="*/ 0 w 33196"/>
                    <a:gd name="T7" fmla="*/ 16598 h 28669"/>
                    <a:gd name="T8" fmla="*/ 33196 w 33196"/>
                    <a:gd name="T9" fmla="*/ 28669 h 28669"/>
                    <a:gd name="T10" fmla="*/ 30178 w 33196"/>
                    <a:gd name="T11" fmla="*/ 19616 h 28669"/>
                    <a:gd name="T12" fmla="*/ 10562 w 33196"/>
                    <a:gd name="T13" fmla="*/ 15089 h 28669"/>
                    <a:gd name="T14" fmla="*/ 10562 w 33196"/>
                    <a:gd name="T15" fmla="*/ 15089 h 28669"/>
                    <a:gd name="T16" fmla="*/ 10562 w 33196"/>
                    <a:gd name="T17" fmla="*/ 15089 h 28669"/>
                    <a:gd name="T18" fmla="*/ 10562 w 33196"/>
                    <a:gd name="T19" fmla="*/ 15089 h 286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3196" h="28669">
                      <a:moveTo>
                        <a:pt x="10562" y="15089"/>
                      </a:moveTo>
                      <a:lnTo>
                        <a:pt x="25652" y="3018"/>
                      </a:lnTo>
                      <a:lnTo>
                        <a:pt x="24143" y="0"/>
                      </a:lnTo>
                      <a:lnTo>
                        <a:pt x="0" y="16598"/>
                      </a:lnTo>
                      <a:lnTo>
                        <a:pt x="33196" y="28669"/>
                      </a:lnTo>
                      <a:lnTo>
                        <a:pt x="30178" y="19616"/>
                      </a:lnTo>
                      <a:lnTo>
                        <a:pt x="10562" y="15089"/>
                      </a:lnTo>
                      <a:lnTo>
                        <a:pt x="10562" y="15089"/>
                      </a:lnTo>
                      <a:lnTo>
                        <a:pt x="10562" y="15089"/>
                      </a:lnTo>
                      <a:lnTo>
                        <a:pt x="10562" y="15089"/>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15" name="Freeform 250"/>
                <p:cNvSpPr>
                  <a:spLocks/>
                </p:cNvSpPr>
                <p:nvPr/>
              </p:nvSpPr>
              <p:spPr bwMode="auto">
                <a:xfrm>
                  <a:off x="113691832" y="110181614"/>
                  <a:ext cx="37722" cy="46777"/>
                </a:xfrm>
                <a:custGeom>
                  <a:avLst/>
                  <a:gdLst>
                    <a:gd name="T0" fmla="*/ 12071 w 37722"/>
                    <a:gd name="T1" fmla="*/ 0 h 46777"/>
                    <a:gd name="T2" fmla="*/ 0 w 37722"/>
                    <a:gd name="T3" fmla="*/ 9054 h 46777"/>
                    <a:gd name="T4" fmla="*/ 1509 w 37722"/>
                    <a:gd name="T5" fmla="*/ 12072 h 46777"/>
                    <a:gd name="T6" fmla="*/ 10562 w 37722"/>
                    <a:gd name="T7" fmla="*/ 6036 h 46777"/>
                    <a:gd name="T8" fmla="*/ 24142 w 37722"/>
                    <a:gd name="T9" fmla="*/ 33196 h 46777"/>
                    <a:gd name="T10" fmla="*/ 6035 w 37722"/>
                    <a:gd name="T11" fmla="*/ 28670 h 46777"/>
                    <a:gd name="T12" fmla="*/ 9053 w 37722"/>
                    <a:gd name="T13" fmla="*/ 37723 h 46777"/>
                    <a:gd name="T14" fmla="*/ 37722 w 37722"/>
                    <a:gd name="T15" fmla="*/ 46777 h 46777"/>
                    <a:gd name="T16" fmla="*/ 12071 w 37722"/>
                    <a:gd name="T17" fmla="*/ 0 h 46777"/>
                    <a:gd name="T18" fmla="*/ 12071 w 37722"/>
                    <a:gd name="T19" fmla="*/ 0 h 46777"/>
                    <a:gd name="T20" fmla="*/ 12071 w 37722"/>
                    <a:gd name="T21" fmla="*/ 0 h 46777"/>
                    <a:gd name="T22" fmla="*/ 12071 w 37722"/>
                    <a:gd name="T23" fmla="*/ 0 h 467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722" h="46777">
                      <a:moveTo>
                        <a:pt x="12071" y="0"/>
                      </a:moveTo>
                      <a:lnTo>
                        <a:pt x="0" y="9054"/>
                      </a:lnTo>
                      <a:lnTo>
                        <a:pt x="1509" y="12072"/>
                      </a:lnTo>
                      <a:lnTo>
                        <a:pt x="10562" y="6036"/>
                      </a:lnTo>
                      <a:lnTo>
                        <a:pt x="24142" y="33196"/>
                      </a:lnTo>
                      <a:lnTo>
                        <a:pt x="6035" y="28670"/>
                      </a:lnTo>
                      <a:lnTo>
                        <a:pt x="9053" y="37723"/>
                      </a:lnTo>
                      <a:lnTo>
                        <a:pt x="37722" y="46777"/>
                      </a:lnTo>
                      <a:lnTo>
                        <a:pt x="12071" y="0"/>
                      </a:lnTo>
                      <a:lnTo>
                        <a:pt x="12071" y="0"/>
                      </a:lnTo>
                      <a:lnTo>
                        <a:pt x="12071" y="0"/>
                      </a:lnTo>
                      <a:lnTo>
                        <a:pt x="12071"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16" name="Freeform 251"/>
                <p:cNvSpPr>
                  <a:spLocks/>
                </p:cNvSpPr>
                <p:nvPr/>
              </p:nvSpPr>
              <p:spPr bwMode="auto">
                <a:xfrm>
                  <a:off x="113747661" y="110201230"/>
                  <a:ext cx="51303" cy="36213"/>
                </a:xfrm>
                <a:custGeom>
                  <a:avLst/>
                  <a:gdLst>
                    <a:gd name="T0" fmla="*/ 51303 w 51303"/>
                    <a:gd name="T1" fmla="*/ 9054 h 36214"/>
                    <a:gd name="T2" fmla="*/ 24143 w 51303"/>
                    <a:gd name="T3" fmla="*/ 0 h 36214"/>
                    <a:gd name="T4" fmla="*/ 18107 w 51303"/>
                    <a:gd name="T5" fmla="*/ 3018 h 36214"/>
                    <a:gd name="T6" fmla="*/ 34705 w 51303"/>
                    <a:gd name="T7" fmla="*/ 10563 h 36214"/>
                    <a:gd name="T8" fmla="*/ 12072 w 51303"/>
                    <a:gd name="T9" fmla="*/ 30178 h 36214"/>
                    <a:gd name="T10" fmla="*/ 6036 w 51303"/>
                    <a:gd name="T11" fmla="*/ 7545 h 36214"/>
                    <a:gd name="T12" fmla="*/ 0 w 51303"/>
                    <a:gd name="T13" fmla="*/ 10563 h 36214"/>
                    <a:gd name="T14" fmla="*/ 10563 w 51303"/>
                    <a:gd name="T15" fmla="*/ 36214 h 36214"/>
                    <a:gd name="T16" fmla="*/ 51303 w 51303"/>
                    <a:gd name="T17" fmla="*/ 9054 h 36214"/>
                    <a:gd name="T18" fmla="*/ 51303 w 51303"/>
                    <a:gd name="T19" fmla="*/ 9054 h 36214"/>
                    <a:gd name="T20" fmla="*/ 51303 w 51303"/>
                    <a:gd name="T21" fmla="*/ 9054 h 36214"/>
                    <a:gd name="T22" fmla="*/ 51303 w 51303"/>
                    <a:gd name="T23" fmla="*/ 9054 h 362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1303" h="36214">
                      <a:moveTo>
                        <a:pt x="51303" y="9054"/>
                      </a:moveTo>
                      <a:lnTo>
                        <a:pt x="24143" y="0"/>
                      </a:lnTo>
                      <a:lnTo>
                        <a:pt x="18107" y="3018"/>
                      </a:lnTo>
                      <a:lnTo>
                        <a:pt x="34705" y="10563"/>
                      </a:lnTo>
                      <a:lnTo>
                        <a:pt x="12072" y="30178"/>
                      </a:lnTo>
                      <a:lnTo>
                        <a:pt x="6036" y="7545"/>
                      </a:lnTo>
                      <a:lnTo>
                        <a:pt x="0" y="10563"/>
                      </a:lnTo>
                      <a:lnTo>
                        <a:pt x="10563" y="36214"/>
                      </a:lnTo>
                      <a:lnTo>
                        <a:pt x="51303" y="9054"/>
                      </a:lnTo>
                      <a:lnTo>
                        <a:pt x="51303" y="9054"/>
                      </a:lnTo>
                      <a:lnTo>
                        <a:pt x="51303" y="9054"/>
                      </a:lnTo>
                      <a:lnTo>
                        <a:pt x="51303" y="9054"/>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17" name="Freeform 252"/>
                <p:cNvSpPr>
                  <a:spLocks/>
                </p:cNvSpPr>
                <p:nvPr/>
              </p:nvSpPr>
              <p:spPr bwMode="auto">
                <a:xfrm>
                  <a:off x="113737099" y="110190667"/>
                  <a:ext cx="34705" cy="21125"/>
                </a:xfrm>
                <a:custGeom>
                  <a:avLst/>
                  <a:gdLst>
                    <a:gd name="T0" fmla="*/ 13580 w 34705"/>
                    <a:gd name="T1" fmla="*/ 7544 h 21125"/>
                    <a:gd name="T2" fmla="*/ 28669 w 34705"/>
                    <a:gd name="T3" fmla="*/ 13580 h 21125"/>
                    <a:gd name="T4" fmla="*/ 34705 w 34705"/>
                    <a:gd name="T5" fmla="*/ 10562 h 21125"/>
                    <a:gd name="T6" fmla="*/ 0 w 34705"/>
                    <a:gd name="T7" fmla="*/ 0 h 21125"/>
                    <a:gd name="T8" fmla="*/ 10562 w 34705"/>
                    <a:gd name="T9" fmla="*/ 21125 h 21125"/>
                    <a:gd name="T10" fmla="*/ 16598 w 34705"/>
                    <a:gd name="T11" fmla="*/ 18107 h 21125"/>
                    <a:gd name="T12" fmla="*/ 13580 w 34705"/>
                    <a:gd name="T13" fmla="*/ 7544 h 21125"/>
                    <a:gd name="T14" fmla="*/ 13580 w 34705"/>
                    <a:gd name="T15" fmla="*/ 7544 h 21125"/>
                    <a:gd name="T16" fmla="*/ 13580 w 34705"/>
                    <a:gd name="T17" fmla="*/ 7544 h 21125"/>
                    <a:gd name="T18" fmla="*/ 13580 w 34705"/>
                    <a:gd name="T19" fmla="*/ 7544 h 21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4705" h="21125">
                      <a:moveTo>
                        <a:pt x="13580" y="7544"/>
                      </a:moveTo>
                      <a:lnTo>
                        <a:pt x="28669" y="13580"/>
                      </a:lnTo>
                      <a:lnTo>
                        <a:pt x="34705" y="10562"/>
                      </a:lnTo>
                      <a:lnTo>
                        <a:pt x="0" y="0"/>
                      </a:lnTo>
                      <a:lnTo>
                        <a:pt x="10562" y="21125"/>
                      </a:lnTo>
                      <a:lnTo>
                        <a:pt x="16598" y="18107"/>
                      </a:lnTo>
                      <a:lnTo>
                        <a:pt x="13580" y="7544"/>
                      </a:lnTo>
                      <a:lnTo>
                        <a:pt x="13580" y="7544"/>
                      </a:lnTo>
                      <a:lnTo>
                        <a:pt x="13580" y="7544"/>
                      </a:lnTo>
                      <a:lnTo>
                        <a:pt x="13580" y="7544"/>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18" name="Freeform 253"/>
                <p:cNvSpPr>
                  <a:spLocks/>
                </p:cNvSpPr>
                <p:nvPr/>
              </p:nvSpPr>
              <p:spPr bwMode="auto">
                <a:xfrm>
                  <a:off x="113811036" y="110214809"/>
                  <a:ext cx="36214" cy="45269"/>
                </a:xfrm>
                <a:custGeom>
                  <a:avLst/>
                  <a:gdLst>
                    <a:gd name="T0" fmla="*/ 16598 w 36213"/>
                    <a:gd name="T1" fmla="*/ 0 h 45268"/>
                    <a:gd name="T2" fmla="*/ 0 w 36213"/>
                    <a:gd name="T3" fmla="*/ 10563 h 45268"/>
                    <a:gd name="T4" fmla="*/ 3017 w 36213"/>
                    <a:gd name="T5" fmla="*/ 15089 h 45268"/>
                    <a:gd name="T6" fmla="*/ 13580 w 36213"/>
                    <a:gd name="T7" fmla="*/ 6036 h 45268"/>
                    <a:gd name="T8" fmla="*/ 25651 w 36213"/>
                    <a:gd name="T9" fmla="*/ 34705 h 45268"/>
                    <a:gd name="T10" fmla="*/ 9053 w 36213"/>
                    <a:gd name="T11" fmla="*/ 30179 h 45268"/>
                    <a:gd name="T12" fmla="*/ 10562 w 36213"/>
                    <a:gd name="T13" fmla="*/ 37723 h 45268"/>
                    <a:gd name="T14" fmla="*/ 36213 w 36213"/>
                    <a:gd name="T15" fmla="*/ 45268 h 45268"/>
                    <a:gd name="T16" fmla="*/ 16598 w 36213"/>
                    <a:gd name="T17" fmla="*/ 0 h 45268"/>
                    <a:gd name="T18" fmla="*/ 16598 w 36213"/>
                    <a:gd name="T19" fmla="*/ 0 h 45268"/>
                    <a:gd name="T20" fmla="*/ 16598 w 36213"/>
                    <a:gd name="T21" fmla="*/ 0 h 45268"/>
                    <a:gd name="T22" fmla="*/ 16598 w 36213"/>
                    <a:gd name="T23" fmla="*/ 0 h 452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213" h="45268">
                      <a:moveTo>
                        <a:pt x="16598" y="0"/>
                      </a:moveTo>
                      <a:lnTo>
                        <a:pt x="0" y="10563"/>
                      </a:lnTo>
                      <a:lnTo>
                        <a:pt x="3017" y="15089"/>
                      </a:lnTo>
                      <a:lnTo>
                        <a:pt x="13580" y="6036"/>
                      </a:lnTo>
                      <a:lnTo>
                        <a:pt x="25651" y="34705"/>
                      </a:lnTo>
                      <a:lnTo>
                        <a:pt x="9053" y="30179"/>
                      </a:lnTo>
                      <a:lnTo>
                        <a:pt x="10562" y="37723"/>
                      </a:lnTo>
                      <a:lnTo>
                        <a:pt x="36213" y="45268"/>
                      </a:lnTo>
                      <a:lnTo>
                        <a:pt x="16598" y="0"/>
                      </a:lnTo>
                      <a:lnTo>
                        <a:pt x="16598" y="0"/>
                      </a:lnTo>
                      <a:lnTo>
                        <a:pt x="16598" y="0"/>
                      </a:lnTo>
                      <a:lnTo>
                        <a:pt x="16598"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19" name="Freeform 254"/>
                <p:cNvSpPr>
                  <a:spLocks/>
                </p:cNvSpPr>
                <p:nvPr/>
              </p:nvSpPr>
              <p:spPr bwMode="auto">
                <a:xfrm>
                  <a:off x="113788402" y="110225373"/>
                  <a:ext cx="33196" cy="27159"/>
                </a:xfrm>
                <a:custGeom>
                  <a:avLst/>
                  <a:gdLst>
                    <a:gd name="T0" fmla="*/ 12071 w 33196"/>
                    <a:gd name="T1" fmla="*/ 15089 h 27160"/>
                    <a:gd name="T2" fmla="*/ 25651 w 33196"/>
                    <a:gd name="T3" fmla="*/ 4526 h 27160"/>
                    <a:gd name="T4" fmla="*/ 22634 w 33196"/>
                    <a:gd name="T5" fmla="*/ 0 h 27160"/>
                    <a:gd name="T6" fmla="*/ 0 w 33196"/>
                    <a:gd name="T7" fmla="*/ 16598 h 27160"/>
                    <a:gd name="T8" fmla="*/ 33196 w 33196"/>
                    <a:gd name="T9" fmla="*/ 27160 h 27160"/>
                    <a:gd name="T10" fmla="*/ 31687 w 33196"/>
                    <a:gd name="T11" fmla="*/ 19616 h 27160"/>
                    <a:gd name="T12" fmla="*/ 12071 w 33196"/>
                    <a:gd name="T13" fmla="*/ 15089 h 27160"/>
                    <a:gd name="T14" fmla="*/ 12071 w 33196"/>
                    <a:gd name="T15" fmla="*/ 15089 h 27160"/>
                    <a:gd name="T16" fmla="*/ 12071 w 33196"/>
                    <a:gd name="T17" fmla="*/ 15089 h 27160"/>
                    <a:gd name="T18" fmla="*/ 12071 w 33196"/>
                    <a:gd name="T19" fmla="*/ 15089 h 27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3196" h="27160">
                      <a:moveTo>
                        <a:pt x="12071" y="15089"/>
                      </a:moveTo>
                      <a:lnTo>
                        <a:pt x="25651" y="4526"/>
                      </a:lnTo>
                      <a:lnTo>
                        <a:pt x="22634" y="0"/>
                      </a:lnTo>
                      <a:lnTo>
                        <a:pt x="0" y="16598"/>
                      </a:lnTo>
                      <a:lnTo>
                        <a:pt x="33196" y="27160"/>
                      </a:lnTo>
                      <a:lnTo>
                        <a:pt x="31687" y="19616"/>
                      </a:lnTo>
                      <a:lnTo>
                        <a:pt x="12071" y="15089"/>
                      </a:lnTo>
                      <a:lnTo>
                        <a:pt x="12071" y="15089"/>
                      </a:lnTo>
                      <a:lnTo>
                        <a:pt x="12071" y="15089"/>
                      </a:lnTo>
                      <a:lnTo>
                        <a:pt x="12071" y="15089"/>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20" name="Freeform 255"/>
                <p:cNvSpPr>
                  <a:spLocks/>
                </p:cNvSpPr>
                <p:nvPr/>
              </p:nvSpPr>
              <p:spPr bwMode="auto">
                <a:xfrm>
                  <a:off x="113860830" y="110229899"/>
                  <a:ext cx="42248" cy="37723"/>
                </a:xfrm>
                <a:custGeom>
                  <a:avLst/>
                  <a:gdLst>
                    <a:gd name="T0" fmla="*/ 42249 w 42249"/>
                    <a:gd name="T1" fmla="*/ 7545 h 37723"/>
                    <a:gd name="T2" fmla="*/ 18107 w 42249"/>
                    <a:gd name="T3" fmla="*/ 0 h 37723"/>
                    <a:gd name="T4" fmla="*/ 15089 w 42249"/>
                    <a:gd name="T5" fmla="*/ 1509 h 37723"/>
                    <a:gd name="T6" fmla="*/ 36214 w 42249"/>
                    <a:gd name="T7" fmla="*/ 7545 h 37723"/>
                    <a:gd name="T8" fmla="*/ 12071 w 42249"/>
                    <a:gd name="T9" fmla="*/ 27161 h 37723"/>
                    <a:gd name="T10" fmla="*/ 4526 w 42249"/>
                    <a:gd name="T11" fmla="*/ 7545 h 37723"/>
                    <a:gd name="T12" fmla="*/ 0 w 42249"/>
                    <a:gd name="T13" fmla="*/ 10563 h 37723"/>
                    <a:gd name="T14" fmla="*/ 12071 w 42249"/>
                    <a:gd name="T15" fmla="*/ 37723 h 37723"/>
                    <a:gd name="T16" fmla="*/ 42249 w 42249"/>
                    <a:gd name="T17" fmla="*/ 7545 h 37723"/>
                    <a:gd name="T18" fmla="*/ 42249 w 42249"/>
                    <a:gd name="T19" fmla="*/ 7545 h 37723"/>
                    <a:gd name="T20" fmla="*/ 42249 w 42249"/>
                    <a:gd name="T21" fmla="*/ 7545 h 37723"/>
                    <a:gd name="T22" fmla="*/ 42249 w 42249"/>
                    <a:gd name="T23" fmla="*/ 7545 h 377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42249" h="37723">
                      <a:moveTo>
                        <a:pt x="42249" y="7545"/>
                      </a:moveTo>
                      <a:lnTo>
                        <a:pt x="18107" y="0"/>
                      </a:lnTo>
                      <a:lnTo>
                        <a:pt x="15089" y="1509"/>
                      </a:lnTo>
                      <a:lnTo>
                        <a:pt x="36214" y="7545"/>
                      </a:lnTo>
                      <a:lnTo>
                        <a:pt x="12071" y="27161"/>
                      </a:lnTo>
                      <a:lnTo>
                        <a:pt x="4526" y="7545"/>
                      </a:lnTo>
                      <a:lnTo>
                        <a:pt x="0" y="10563"/>
                      </a:lnTo>
                      <a:lnTo>
                        <a:pt x="12071" y="37723"/>
                      </a:lnTo>
                      <a:lnTo>
                        <a:pt x="42249" y="7545"/>
                      </a:lnTo>
                      <a:lnTo>
                        <a:pt x="42249" y="7545"/>
                      </a:lnTo>
                      <a:lnTo>
                        <a:pt x="42249" y="7545"/>
                      </a:lnTo>
                      <a:lnTo>
                        <a:pt x="42249" y="7545"/>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21" name="Freeform 256"/>
                <p:cNvSpPr>
                  <a:spLocks/>
                </p:cNvSpPr>
                <p:nvPr/>
              </p:nvSpPr>
              <p:spPr bwMode="auto">
                <a:xfrm>
                  <a:off x="113850267" y="110219337"/>
                  <a:ext cx="28670" cy="21125"/>
                </a:xfrm>
                <a:custGeom>
                  <a:avLst/>
                  <a:gdLst>
                    <a:gd name="T0" fmla="*/ 12072 w 28670"/>
                    <a:gd name="T1" fmla="*/ 9054 h 21125"/>
                    <a:gd name="T2" fmla="*/ 25652 w 28670"/>
                    <a:gd name="T3" fmla="*/ 12071 h 21125"/>
                    <a:gd name="T4" fmla="*/ 28670 w 28670"/>
                    <a:gd name="T5" fmla="*/ 10562 h 21125"/>
                    <a:gd name="T6" fmla="*/ 0 w 28670"/>
                    <a:gd name="T7" fmla="*/ 0 h 21125"/>
                    <a:gd name="T8" fmla="*/ 10563 w 28670"/>
                    <a:gd name="T9" fmla="*/ 21125 h 21125"/>
                    <a:gd name="T10" fmla="*/ 15089 w 28670"/>
                    <a:gd name="T11" fmla="*/ 18107 h 21125"/>
                    <a:gd name="T12" fmla="*/ 12072 w 28670"/>
                    <a:gd name="T13" fmla="*/ 9054 h 21125"/>
                    <a:gd name="T14" fmla="*/ 12072 w 28670"/>
                    <a:gd name="T15" fmla="*/ 9054 h 21125"/>
                    <a:gd name="T16" fmla="*/ 12072 w 28670"/>
                    <a:gd name="T17" fmla="*/ 9054 h 21125"/>
                    <a:gd name="T18" fmla="*/ 12072 w 28670"/>
                    <a:gd name="T19" fmla="*/ 9054 h 21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8670" h="21125">
                      <a:moveTo>
                        <a:pt x="12072" y="9054"/>
                      </a:moveTo>
                      <a:lnTo>
                        <a:pt x="25652" y="12071"/>
                      </a:lnTo>
                      <a:lnTo>
                        <a:pt x="28670" y="10562"/>
                      </a:lnTo>
                      <a:lnTo>
                        <a:pt x="0" y="0"/>
                      </a:lnTo>
                      <a:lnTo>
                        <a:pt x="10563" y="21125"/>
                      </a:lnTo>
                      <a:lnTo>
                        <a:pt x="15089" y="18107"/>
                      </a:lnTo>
                      <a:lnTo>
                        <a:pt x="12072" y="9054"/>
                      </a:lnTo>
                      <a:lnTo>
                        <a:pt x="12072" y="9054"/>
                      </a:lnTo>
                      <a:lnTo>
                        <a:pt x="12072" y="9054"/>
                      </a:lnTo>
                      <a:lnTo>
                        <a:pt x="12072" y="9054"/>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22" name="Freeform 257"/>
                <p:cNvSpPr>
                  <a:spLocks/>
                </p:cNvSpPr>
                <p:nvPr/>
              </p:nvSpPr>
              <p:spPr bwMode="auto">
                <a:xfrm>
                  <a:off x="113543958" y="109748556"/>
                  <a:ext cx="325925" cy="337997"/>
                </a:xfrm>
                <a:custGeom>
                  <a:avLst/>
                  <a:gdLst>
                    <a:gd name="T0" fmla="*/ 0 w 325925"/>
                    <a:gd name="T1" fmla="*/ 0 h 337996"/>
                    <a:gd name="T2" fmla="*/ 113169 w 325925"/>
                    <a:gd name="T3" fmla="*/ 21125 h 337996"/>
                    <a:gd name="T4" fmla="*/ 218792 w 325925"/>
                    <a:gd name="T5" fmla="*/ 57339 h 337996"/>
                    <a:gd name="T6" fmla="*/ 273113 w 325925"/>
                    <a:gd name="T7" fmla="*/ 84499 h 337996"/>
                    <a:gd name="T8" fmla="*/ 325925 w 325925"/>
                    <a:gd name="T9" fmla="*/ 117695 h 337996"/>
                    <a:gd name="T10" fmla="*/ 318381 w 325925"/>
                    <a:gd name="T11" fmla="*/ 140329 h 337996"/>
                    <a:gd name="T12" fmla="*/ 294238 w 325925"/>
                    <a:gd name="T13" fmla="*/ 193141 h 337996"/>
                    <a:gd name="T14" fmla="*/ 274622 w 325925"/>
                    <a:gd name="T15" fmla="*/ 227845 h 337996"/>
                    <a:gd name="T16" fmla="*/ 247462 w 325925"/>
                    <a:gd name="T17" fmla="*/ 265568 h 337996"/>
                    <a:gd name="T18" fmla="*/ 211248 w 325925"/>
                    <a:gd name="T19" fmla="*/ 303291 h 337996"/>
                    <a:gd name="T20" fmla="*/ 168998 w 325925"/>
                    <a:gd name="T21" fmla="*/ 337996 h 337996"/>
                    <a:gd name="T22" fmla="*/ 168998 w 325925"/>
                    <a:gd name="T23" fmla="*/ 333469 h 337996"/>
                    <a:gd name="T24" fmla="*/ 187105 w 325925"/>
                    <a:gd name="T25" fmla="*/ 319889 h 337996"/>
                    <a:gd name="T26" fmla="*/ 229355 w 325925"/>
                    <a:gd name="T27" fmla="*/ 277640 h 337996"/>
                    <a:gd name="T28" fmla="*/ 253497 w 325925"/>
                    <a:gd name="T29" fmla="*/ 245952 h 337996"/>
                    <a:gd name="T30" fmla="*/ 274622 w 325925"/>
                    <a:gd name="T31" fmla="*/ 209739 h 337996"/>
                    <a:gd name="T32" fmla="*/ 306309 w 325925"/>
                    <a:gd name="T33" fmla="*/ 122222 h 337996"/>
                    <a:gd name="T34" fmla="*/ 285185 w 325925"/>
                    <a:gd name="T35" fmla="*/ 107133 h 337996"/>
                    <a:gd name="T36" fmla="*/ 259533 w 325925"/>
                    <a:gd name="T37" fmla="*/ 92044 h 337996"/>
                    <a:gd name="T38" fmla="*/ 224828 w 325925"/>
                    <a:gd name="T39" fmla="*/ 72428 h 337996"/>
                    <a:gd name="T40" fmla="*/ 181070 w 325925"/>
                    <a:gd name="T41" fmla="*/ 52812 h 337996"/>
                    <a:gd name="T42" fmla="*/ 131276 w 325925"/>
                    <a:gd name="T43" fmla="*/ 33196 h 337996"/>
                    <a:gd name="T44" fmla="*/ 72428 w 325925"/>
                    <a:gd name="T45" fmla="*/ 16598 h 337996"/>
                    <a:gd name="T46" fmla="*/ 6036 w 325925"/>
                    <a:gd name="T47" fmla="*/ 4527 h 337996"/>
                    <a:gd name="T48" fmla="*/ 0 w 325925"/>
                    <a:gd name="T49" fmla="*/ 0 h 337996"/>
                    <a:gd name="T50" fmla="*/ 0 w 325925"/>
                    <a:gd name="T51" fmla="*/ 0 h 337996"/>
                    <a:gd name="T52" fmla="*/ 0 w 325925"/>
                    <a:gd name="T53" fmla="*/ 0 h 3379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325925" h="337996">
                      <a:moveTo>
                        <a:pt x="0" y="0"/>
                      </a:moveTo>
                      <a:lnTo>
                        <a:pt x="113169" y="21125"/>
                      </a:lnTo>
                      <a:lnTo>
                        <a:pt x="218792" y="57339"/>
                      </a:lnTo>
                      <a:lnTo>
                        <a:pt x="273113" y="84499"/>
                      </a:lnTo>
                      <a:lnTo>
                        <a:pt x="325925" y="117695"/>
                      </a:lnTo>
                      <a:lnTo>
                        <a:pt x="318381" y="140329"/>
                      </a:lnTo>
                      <a:lnTo>
                        <a:pt x="294238" y="193141"/>
                      </a:lnTo>
                      <a:lnTo>
                        <a:pt x="274622" y="227845"/>
                      </a:lnTo>
                      <a:lnTo>
                        <a:pt x="247462" y="265568"/>
                      </a:lnTo>
                      <a:lnTo>
                        <a:pt x="211248" y="303291"/>
                      </a:lnTo>
                      <a:lnTo>
                        <a:pt x="168998" y="337996"/>
                      </a:lnTo>
                      <a:lnTo>
                        <a:pt x="168998" y="333469"/>
                      </a:lnTo>
                      <a:lnTo>
                        <a:pt x="187105" y="319889"/>
                      </a:lnTo>
                      <a:lnTo>
                        <a:pt x="229355" y="277640"/>
                      </a:lnTo>
                      <a:lnTo>
                        <a:pt x="253497" y="245952"/>
                      </a:lnTo>
                      <a:lnTo>
                        <a:pt x="274622" y="209739"/>
                      </a:lnTo>
                      <a:lnTo>
                        <a:pt x="306309" y="122222"/>
                      </a:lnTo>
                      <a:lnTo>
                        <a:pt x="285185" y="107133"/>
                      </a:lnTo>
                      <a:lnTo>
                        <a:pt x="259533" y="92044"/>
                      </a:lnTo>
                      <a:lnTo>
                        <a:pt x="224828" y="72428"/>
                      </a:lnTo>
                      <a:lnTo>
                        <a:pt x="181070" y="52812"/>
                      </a:lnTo>
                      <a:lnTo>
                        <a:pt x="131276" y="33196"/>
                      </a:lnTo>
                      <a:lnTo>
                        <a:pt x="72428" y="16598"/>
                      </a:lnTo>
                      <a:lnTo>
                        <a:pt x="6036" y="4527"/>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23" name="Freeform 258"/>
                <p:cNvSpPr>
                  <a:spLocks/>
                </p:cNvSpPr>
                <p:nvPr/>
              </p:nvSpPr>
              <p:spPr bwMode="auto">
                <a:xfrm>
                  <a:off x="113543958" y="109748556"/>
                  <a:ext cx="168998" cy="337997"/>
                </a:xfrm>
                <a:custGeom>
                  <a:avLst/>
                  <a:gdLst>
                    <a:gd name="T0" fmla="*/ 0 w 168998"/>
                    <a:gd name="T1" fmla="*/ 0 h 337996"/>
                    <a:gd name="T2" fmla="*/ 22634 w 168998"/>
                    <a:gd name="T3" fmla="*/ 113168 h 337996"/>
                    <a:gd name="T4" fmla="*/ 42250 w 168998"/>
                    <a:gd name="T5" fmla="*/ 164471 h 337996"/>
                    <a:gd name="T6" fmla="*/ 72428 w 168998"/>
                    <a:gd name="T7" fmla="*/ 221810 h 337996"/>
                    <a:gd name="T8" fmla="*/ 92044 w 168998"/>
                    <a:gd name="T9" fmla="*/ 250479 h 337996"/>
                    <a:gd name="T10" fmla="*/ 113169 w 168998"/>
                    <a:gd name="T11" fmla="*/ 280657 h 337996"/>
                    <a:gd name="T12" fmla="*/ 138820 w 168998"/>
                    <a:gd name="T13" fmla="*/ 310836 h 337996"/>
                    <a:gd name="T14" fmla="*/ 168998 w 168998"/>
                    <a:gd name="T15" fmla="*/ 337996 h 337996"/>
                    <a:gd name="T16" fmla="*/ 168998 w 168998"/>
                    <a:gd name="T17" fmla="*/ 333469 h 337996"/>
                    <a:gd name="T18" fmla="*/ 144856 w 168998"/>
                    <a:gd name="T19" fmla="*/ 309327 h 337996"/>
                    <a:gd name="T20" fmla="*/ 120713 w 168998"/>
                    <a:gd name="T21" fmla="*/ 279148 h 337996"/>
                    <a:gd name="T22" fmla="*/ 95062 w 168998"/>
                    <a:gd name="T23" fmla="*/ 239917 h 337996"/>
                    <a:gd name="T24" fmla="*/ 67901 w 168998"/>
                    <a:gd name="T25" fmla="*/ 191632 h 337996"/>
                    <a:gd name="T26" fmla="*/ 45268 w 168998"/>
                    <a:gd name="T27" fmla="*/ 135802 h 337996"/>
                    <a:gd name="T28" fmla="*/ 24143 w 168998"/>
                    <a:gd name="T29" fmla="*/ 6036 h 337996"/>
                    <a:gd name="T30" fmla="*/ 0 w 168998"/>
                    <a:gd name="T31" fmla="*/ 0 h 337996"/>
                    <a:gd name="T32" fmla="*/ 0 w 168998"/>
                    <a:gd name="T33" fmla="*/ 0 h 337996"/>
                    <a:gd name="T34" fmla="*/ 0 w 168998"/>
                    <a:gd name="T35" fmla="*/ 0 h 3379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68998" h="337996">
                      <a:moveTo>
                        <a:pt x="0" y="0"/>
                      </a:moveTo>
                      <a:lnTo>
                        <a:pt x="22634" y="113168"/>
                      </a:lnTo>
                      <a:lnTo>
                        <a:pt x="42250" y="164471"/>
                      </a:lnTo>
                      <a:lnTo>
                        <a:pt x="72428" y="221810"/>
                      </a:lnTo>
                      <a:lnTo>
                        <a:pt x="92044" y="250479"/>
                      </a:lnTo>
                      <a:lnTo>
                        <a:pt x="113169" y="280657"/>
                      </a:lnTo>
                      <a:lnTo>
                        <a:pt x="138820" y="310836"/>
                      </a:lnTo>
                      <a:lnTo>
                        <a:pt x="168998" y="337996"/>
                      </a:lnTo>
                      <a:lnTo>
                        <a:pt x="168998" y="333469"/>
                      </a:lnTo>
                      <a:lnTo>
                        <a:pt x="144856" y="309327"/>
                      </a:lnTo>
                      <a:lnTo>
                        <a:pt x="120713" y="279148"/>
                      </a:lnTo>
                      <a:lnTo>
                        <a:pt x="95062" y="239917"/>
                      </a:lnTo>
                      <a:lnTo>
                        <a:pt x="67901" y="191632"/>
                      </a:lnTo>
                      <a:lnTo>
                        <a:pt x="45268" y="135802"/>
                      </a:lnTo>
                      <a:lnTo>
                        <a:pt x="24143" y="6036"/>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24" name="Freeform 259"/>
                <p:cNvSpPr>
                  <a:spLocks/>
                </p:cNvSpPr>
                <p:nvPr/>
              </p:nvSpPr>
              <p:spPr bwMode="auto">
                <a:xfrm>
                  <a:off x="113589226" y="109783262"/>
                  <a:ext cx="233881" cy="283675"/>
                </a:xfrm>
                <a:custGeom>
                  <a:avLst/>
                  <a:gdLst>
                    <a:gd name="T0" fmla="*/ 0 w 233881"/>
                    <a:gd name="T1" fmla="*/ 0 h 283675"/>
                    <a:gd name="T2" fmla="*/ 78463 w 233881"/>
                    <a:gd name="T3" fmla="*/ 18107 h 283675"/>
                    <a:gd name="T4" fmla="*/ 153909 w 233881"/>
                    <a:gd name="T5" fmla="*/ 45267 h 283675"/>
                    <a:gd name="T6" fmla="*/ 194649 w 233881"/>
                    <a:gd name="T7" fmla="*/ 63374 h 283675"/>
                    <a:gd name="T8" fmla="*/ 233881 w 233881"/>
                    <a:gd name="T9" fmla="*/ 86008 h 283675"/>
                    <a:gd name="T10" fmla="*/ 214265 w 233881"/>
                    <a:gd name="T11" fmla="*/ 158436 h 283675"/>
                    <a:gd name="T12" fmla="*/ 199176 w 233881"/>
                    <a:gd name="T13" fmla="*/ 190123 h 283675"/>
                    <a:gd name="T14" fmla="*/ 181069 w 233881"/>
                    <a:gd name="T15" fmla="*/ 223319 h 283675"/>
                    <a:gd name="T16" fmla="*/ 155418 w 233881"/>
                    <a:gd name="T17" fmla="*/ 255006 h 283675"/>
                    <a:gd name="T18" fmla="*/ 125239 w 233881"/>
                    <a:gd name="T19" fmla="*/ 283675 h 283675"/>
                    <a:gd name="T20" fmla="*/ 125239 w 233881"/>
                    <a:gd name="T21" fmla="*/ 279148 h 283675"/>
                    <a:gd name="T22" fmla="*/ 168998 w 233881"/>
                    <a:gd name="T23" fmla="*/ 230863 h 283675"/>
                    <a:gd name="T24" fmla="*/ 200685 w 233881"/>
                    <a:gd name="T25" fmla="*/ 168998 h 283675"/>
                    <a:gd name="T26" fmla="*/ 220301 w 233881"/>
                    <a:gd name="T27" fmla="*/ 81481 h 283675"/>
                    <a:gd name="T28" fmla="*/ 203703 w 233881"/>
                    <a:gd name="T29" fmla="*/ 72428 h 283675"/>
                    <a:gd name="T30" fmla="*/ 158435 w 233881"/>
                    <a:gd name="T31" fmla="*/ 52812 h 283675"/>
                    <a:gd name="T32" fmla="*/ 90534 w 233881"/>
                    <a:gd name="T33" fmla="*/ 30178 h 283675"/>
                    <a:gd name="T34" fmla="*/ 9053 w 233881"/>
                    <a:gd name="T35" fmla="*/ 13580 h 283675"/>
                    <a:gd name="T36" fmla="*/ 0 w 233881"/>
                    <a:gd name="T37" fmla="*/ 0 h 283675"/>
                    <a:gd name="T38" fmla="*/ 0 w 233881"/>
                    <a:gd name="T39" fmla="*/ 0 h 283675"/>
                    <a:gd name="T40" fmla="*/ 0 w 233881"/>
                    <a:gd name="T41" fmla="*/ 0 h 2836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33881" h="283675">
                      <a:moveTo>
                        <a:pt x="0" y="0"/>
                      </a:moveTo>
                      <a:lnTo>
                        <a:pt x="78463" y="18107"/>
                      </a:lnTo>
                      <a:lnTo>
                        <a:pt x="153909" y="45267"/>
                      </a:lnTo>
                      <a:lnTo>
                        <a:pt x="194649" y="63374"/>
                      </a:lnTo>
                      <a:lnTo>
                        <a:pt x="233881" y="86008"/>
                      </a:lnTo>
                      <a:lnTo>
                        <a:pt x="214265" y="158436"/>
                      </a:lnTo>
                      <a:lnTo>
                        <a:pt x="199176" y="190123"/>
                      </a:lnTo>
                      <a:lnTo>
                        <a:pt x="181069" y="223319"/>
                      </a:lnTo>
                      <a:lnTo>
                        <a:pt x="155418" y="255006"/>
                      </a:lnTo>
                      <a:lnTo>
                        <a:pt x="125239" y="283675"/>
                      </a:lnTo>
                      <a:lnTo>
                        <a:pt x="125239" y="279148"/>
                      </a:lnTo>
                      <a:lnTo>
                        <a:pt x="168998" y="230863"/>
                      </a:lnTo>
                      <a:lnTo>
                        <a:pt x="200685" y="168998"/>
                      </a:lnTo>
                      <a:lnTo>
                        <a:pt x="220301" y="81481"/>
                      </a:lnTo>
                      <a:lnTo>
                        <a:pt x="203703" y="72428"/>
                      </a:lnTo>
                      <a:lnTo>
                        <a:pt x="158435" y="52812"/>
                      </a:lnTo>
                      <a:lnTo>
                        <a:pt x="90534" y="30178"/>
                      </a:lnTo>
                      <a:lnTo>
                        <a:pt x="9053" y="1358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25" name="Freeform 260"/>
                <p:cNvSpPr>
                  <a:spLocks/>
                </p:cNvSpPr>
                <p:nvPr/>
              </p:nvSpPr>
              <p:spPr bwMode="auto">
                <a:xfrm>
                  <a:off x="113589226" y="109783262"/>
                  <a:ext cx="125239" cy="283675"/>
                </a:xfrm>
                <a:custGeom>
                  <a:avLst/>
                  <a:gdLst>
                    <a:gd name="T0" fmla="*/ 0 w 125239"/>
                    <a:gd name="T1" fmla="*/ 0 h 283675"/>
                    <a:gd name="T2" fmla="*/ 21124 w 125239"/>
                    <a:gd name="T3" fmla="*/ 99588 h 283675"/>
                    <a:gd name="T4" fmla="*/ 36214 w 125239"/>
                    <a:gd name="T5" fmla="*/ 144855 h 283675"/>
                    <a:gd name="T6" fmla="*/ 58847 w 125239"/>
                    <a:gd name="T7" fmla="*/ 191632 h 283675"/>
                    <a:gd name="T8" fmla="*/ 87517 w 125239"/>
                    <a:gd name="T9" fmla="*/ 239917 h 283675"/>
                    <a:gd name="T10" fmla="*/ 105623 w 125239"/>
                    <a:gd name="T11" fmla="*/ 262550 h 283675"/>
                    <a:gd name="T12" fmla="*/ 125239 w 125239"/>
                    <a:gd name="T13" fmla="*/ 283675 h 283675"/>
                    <a:gd name="T14" fmla="*/ 125239 w 125239"/>
                    <a:gd name="T15" fmla="*/ 279148 h 283675"/>
                    <a:gd name="T16" fmla="*/ 108641 w 125239"/>
                    <a:gd name="T17" fmla="*/ 261041 h 283675"/>
                    <a:gd name="T18" fmla="*/ 73936 w 125239"/>
                    <a:gd name="T19" fmla="*/ 208230 h 283675"/>
                    <a:gd name="T20" fmla="*/ 37722 w 125239"/>
                    <a:gd name="T21" fmla="*/ 123731 h 283675"/>
                    <a:gd name="T22" fmla="*/ 21124 w 125239"/>
                    <a:gd name="T23" fmla="*/ 13580 h 283675"/>
                    <a:gd name="T24" fmla="*/ 0 w 125239"/>
                    <a:gd name="T25" fmla="*/ 0 h 283675"/>
                    <a:gd name="T26" fmla="*/ 0 w 125239"/>
                    <a:gd name="T27" fmla="*/ 0 h 283675"/>
                    <a:gd name="T28" fmla="*/ 0 w 125239"/>
                    <a:gd name="T29" fmla="*/ 0 h 2836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25239" h="283675">
                      <a:moveTo>
                        <a:pt x="0" y="0"/>
                      </a:moveTo>
                      <a:lnTo>
                        <a:pt x="21124" y="99588"/>
                      </a:lnTo>
                      <a:lnTo>
                        <a:pt x="36214" y="144855"/>
                      </a:lnTo>
                      <a:lnTo>
                        <a:pt x="58847" y="191632"/>
                      </a:lnTo>
                      <a:lnTo>
                        <a:pt x="87517" y="239917"/>
                      </a:lnTo>
                      <a:lnTo>
                        <a:pt x="105623" y="262550"/>
                      </a:lnTo>
                      <a:lnTo>
                        <a:pt x="125239" y="283675"/>
                      </a:lnTo>
                      <a:lnTo>
                        <a:pt x="125239" y="279148"/>
                      </a:lnTo>
                      <a:lnTo>
                        <a:pt x="108641" y="261041"/>
                      </a:lnTo>
                      <a:lnTo>
                        <a:pt x="73936" y="208230"/>
                      </a:lnTo>
                      <a:lnTo>
                        <a:pt x="37722" y="123731"/>
                      </a:lnTo>
                      <a:lnTo>
                        <a:pt x="21124" y="1358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26" name="Freeform 261"/>
                <p:cNvSpPr>
                  <a:spLocks/>
                </p:cNvSpPr>
                <p:nvPr/>
              </p:nvSpPr>
              <p:spPr bwMode="auto">
                <a:xfrm>
                  <a:off x="113632984" y="109911518"/>
                  <a:ext cx="153910" cy="107134"/>
                </a:xfrm>
                <a:custGeom>
                  <a:avLst/>
                  <a:gdLst>
                    <a:gd name="T0" fmla="*/ 147873 w 153909"/>
                    <a:gd name="T1" fmla="*/ 67901 h 107133"/>
                    <a:gd name="T2" fmla="*/ 153909 w 153909"/>
                    <a:gd name="T3" fmla="*/ 54321 h 107133"/>
                    <a:gd name="T4" fmla="*/ 104115 w 153909"/>
                    <a:gd name="T5" fmla="*/ 22634 h 107133"/>
                    <a:gd name="T6" fmla="*/ 108642 w 153909"/>
                    <a:gd name="T7" fmla="*/ 16598 h 107133"/>
                    <a:gd name="T8" fmla="*/ 95062 w 153909"/>
                    <a:gd name="T9" fmla="*/ 13581 h 107133"/>
                    <a:gd name="T10" fmla="*/ 76955 w 153909"/>
                    <a:gd name="T11" fmla="*/ 42250 h 107133"/>
                    <a:gd name="T12" fmla="*/ 52812 w 153909"/>
                    <a:gd name="T13" fmla="*/ 3018 h 107133"/>
                    <a:gd name="T14" fmla="*/ 39232 w 153909"/>
                    <a:gd name="T15" fmla="*/ 0 h 107133"/>
                    <a:gd name="T16" fmla="*/ 42250 w 153909"/>
                    <a:gd name="T17" fmla="*/ 4527 h 107133"/>
                    <a:gd name="T18" fmla="*/ 0 w 153909"/>
                    <a:gd name="T19" fmla="*/ 22634 h 107133"/>
                    <a:gd name="T20" fmla="*/ 6036 w 153909"/>
                    <a:gd name="T21" fmla="*/ 33196 h 107133"/>
                    <a:gd name="T22" fmla="*/ 43759 w 153909"/>
                    <a:gd name="T23" fmla="*/ 9054 h 107133"/>
                    <a:gd name="T24" fmla="*/ 49794 w 153909"/>
                    <a:gd name="T25" fmla="*/ 16598 h 107133"/>
                    <a:gd name="T26" fmla="*/ 13580 w 153909"/>
                    <a:gd name="T27" fmla="*/ 49794 h 107133"/>
                    <a:gd name="T28" fmla="*/ 19616 w 153909"/>
                    <a:gd name="T29" fmla="*/ 64883 h 107133"/>
                    <a:gd name="T30" fmla="*/ 51303 w 153909"/>
                    <a:gd name="T31" fmla="*/ 19616 h 107133"/>
                    <a:gd name="T32" fmla="*/ 75446 w 153909"/>
                    <a:gd name="T33" fmla="*/ 57339 h 107133"/>
                    <a:gd name="T34" fmla="*/ 92044 w 153909"/>
                    <a:gd name="T35" fmla="*/ 36214 h 107133"/>
                    <a:gd name="T36" fmla="*/ 123731 w 153909"/>
                    <a:gd name="T37" fmla="*/ 107133 h 107133"/>
                    <a:gd name="T38" fmla="*/ 132784 w 153909"/>
                    <a:gd name="T39" fmla="*/ 93553 h 107133"/>
                    <a:gd name="T40" fmla="*/ 95062 w 153909"/>
                    <a:gd name="T41" fmla="*/ 34705 h 107133"/>
                    <a:gd name="T42" fmla="*/ 101097 w 153909"/>
                    <a:gd name="T43" fmla="*/ 25652 h 107133"/>
                    <a:gd name="T44" fmla="*/ 147873 w 153909"/>
                    <a:gd name="T45" fmla="*/ 67901 h 107133"/>
                    <a:gd name="T46" fmla="*/ 147873 w 153909"/>
                    <a:gd name="T47" fmla="*/ 67901 h 107133"/>
                    <a:gd name="T48" fmla="*/ 147873 w 153909"/>
                    <a:gd name="T49" fmla="*/ 67901 h 107133"/>
                    <a:gd name="T50" fmla="*/ 147873 w 153909"/>
                    <a:gd name="T51" fmla="*/ 67901 h 107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53909" h="107133">
                      <a:moveTo>
                        <a:pt x="147873" y="67901"/>
                      </a:moveTo>
                      <a:lnTo>
                        <a:pt x="153909" y="54321"/>
                      </a:lnTo>
                      <a:lnTo>
                        <a:pt x="104115" y="22634"/>
                      </a:lnTo>
                      <a:lnTo>
                        <a:pt x="108642" y="16598"/>
                      </a:lnTo>
                      <a:lnTo>
                        <a:pt x="95062" y="13581"/>
                      </a:lnTo>
                      <a:lnTo>
                        <a:pt x="76955" y="42250"/>
                      </a:lnTo>
                      <a:lnTo>
                        <a:pt x="52812" y="3018"/>
                      </a:lnTo>
                      <a:lnTo>
                        <a:pt x="39232" y="0"/>
                      </a:lnTo>
                      <a:lnTo>
                        <a:pt x="42250" y="4527"/>
                      </a:lnTo>
                      <a:lnTo>
                        <a:pt x="0" y="22634"/>
                      </a:lnTo>
                      <a:lnTo>
                        <a:pt x="6036" y="33196"/>
                      </a:lnTo>
                      <a:lnTo>
                        <a:pt x="43759" y="9054"/>
                      </a:lnTo>
                      <a:lnTo>
                        <a:pt x="49794" y="16598"/>
                      </a:lnTo>
                      <a:lnTo>
                        <a:pt x="13580" y="49794"/>
                      </a:lnTo>
                      <a:lnTo>
                        <a:pt x="19616" y="64883"/>
                      </a:lnTo>
                      <a:lnTo>
                        <a:pt x="51303" y="19616"/>
                      </a:lnTo>
                      <a:lnTo>
                        <a:pt x="75446" y="57339"/>
                      </a:lnTo>
                      <a:lnTo>
                        <a:pt x="92044" y="36214"/>
                      </a:lnTo>
                      <a:lnTo>
                        <a:pt x="123731" y="107133"/>
                      </a:lnTo>
                      <a:lnTo>
                        <a:pt x="132784" y="93553"/>
                      </a:lnTo>
                      <a:lnTo>
                        <a:pt x="95062" y="34705"/>
                      </a:lnTo>
                      <a:lnTo>
                        <a:pt x="101097" y="25652"/>
                      </a:lnTo>
                      <a:lnTo>
                        <a:pt x="147873" y="67901"/>
                      </a:lnTo>
                      <a:lnTo>
                        <a:pt x="147873" y="67901"/>
                      </a:lnTo>
                      <a:lnTo>
                        <a:pt x="147873" y="67901"/>
                      </a:lnTo>
                      <a:lnTo>
                        <a:pt x="147873" y="67901"/>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27" name="Freeform 262"/>
                <p:cNvSpPr>
                  <a:spLocks/>
                </p:cNvSpPr>
                <p:nvPr/>
              </p:nvSpPr>
              <p:spPr bwMode="auto">
                <a:xfrm>
                  <a:off x="113652600" y="109813439"/>
                  <a:ext cx="101096" cy="114678"/>
                </a:xfrm>
                <a:custGeom>
                  <a:avLst/>
                  <a:gdLst>
                    <a:gd name="T0" fmla="*/ 64883 w 101097"/>
                    <a:gd name="T1" fmla="*/ 89026 h 114677"/>
                    <a:gd name="T2" fmla="*/ 87517 w 101097"/>
                    <a:gd name="T3" fmla="*/ 18107 h 114677"/>
                    <a:gd name="T4" fmla="*/ 72428 w 101097"/>
                    <a:gd name="T5" fmla="*/ 12071 h 114677"/>
                    <a:gd name="T6" fmla="*/ 60356 w 101097"/>
                    <a:gd name="T7" fmla="*/ 87517 h 114677"/>
                    <a:gd name="T8" fmla="*/ 48285 w 101097"/>
                    <a:gd name="T9" fmla="*/ 82990 h 114677"/>
                    <a:gd name="T10" fmla="*/ 49794 w 101097"/>
                    <a:gd name="T11" fmla="*/ 3018 h 114677"/>
                    <a:gd name="T12" fmla="*/ 31687 w 101097"/>
                    <a:gd name="T13" fmla="*/ 0 h 114677"/>
                    <a:gd name="T14" fmla="*/ 43758 w 101097"/>
                    <a:gd name="T15" fmla="*/ 82990 h 114677"/>
                    <a:gd name="T16" fmla="*/ 0 w 101097"/>
                    <a:gd name="T17" fmla="*/ 67901 h 114677"/>
                    <a:gd name="T18" fmla="*/ 19616 w 101097"/>
                    <a:gd name="T19" fmla="*/ 98079 h 114677"/>
                    <a:gd name="T20" fmla="*/ 33196 w 101097"/>
                    <a:gd name="T21" fmla="*/ 101097 h 114677"/>
                    <a:gd name="T22" fmla="*/ 22634 w 101097"/>
                    <a:gd name="T23" fmla="*/ 84499 h 114677"/>
                    <a:gd name="T24" fmla="*/ 81481 w 101097"/>
                    <a:gd name="T25" fmla="*/ 99588 h 114677"/>
                    <a:gd name="T26" fmla="*/ 75446 w 101097"/>
                    <a:gd name="T27" fmla="*/ 111660 h 114677"/>
                    <a:gd name="T28" fmla="*/ 89026 w 101097"/>
                    <a:gd name="T29" fmla="*/ 114677 h 114677"/>
                    <a:gd name="T30" fmla="*/ 101097 w 101097"/>
                    <a:gd name="T31" fmla="*/ 101097 h 114677"/>
                    <a:gd name="T32" fmla="*/ 64883 w 101097"/>
                    <a:gd name="T33" fmla="*/ 89026 h 114677"/>
                    <a:gd name="T34" fmla="*/ 64883 w 101097"/>
                    <a:gd name="T35" fmla="*/ 89026 h 114677"/>
                    <a:gd name="T36" fmla="*/ 64883 w 101097"/>
                    <a:gd name="T37" fmla="*/ 89026 h 114677"/>
                    <a:gd name="T38" fmla="*/ 64883 w 101097"/>
                    <a:gd name="T39" fmla="*/ 89026 h 1146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01097" h="114677">
                      <a:moveTo>
                        <a:pt x="64883" y="89026"/>
                      </a:moveTo>
                      <a:lnTo>
                        <a:pt x="87517" y="18107"/>
                      </a:lnTo>
                      <a:lnTo>
                        <a:pt x="72428" y="12071"/>
                      </a:lnTo>
                      <a:lnTo>
                        <a:pt x="60356" y="87517"/>
                      </a:lnTo>
                      <a:lnTo>
                        <a:pt x="48285" y="82990"/>
                      </a:lnTo>
                      <a:lnTo>
                        <a:pt x="49794" y="3018"/>
                      </a:lnTo>
                      <a:lnTo>
                        <a:pt x="31687" y="0"/>
                      </a:lnTo>
                      <a:lnTo>
                        <a:pt x="43758" y="82990"/>
                      </a:lnTo>
                      <a:lnTo>
                        <a:pt x="0" y="67901"/>
                      </a:lnTo>
                      <a:lnTo>
                        <a:pt x="19616" y="98079"/>
                      </a:lnTo>
                      <a:lnTo>
                        <a:pt x="33196" y="101097"/>
                      </a:lnTo>
                      <a:lnTo>
                        <a:pt x="22634" y="84499"/>
                      </a:lnTo>
                      <a:lnTo>
                        <a:pt x="81481" y="99588"/>
                      </a:lnTo>
                      <a:lnTo>
                        <a:pt x="75446" y="111660"/>
                      </a:lnTo>
                      <a:lnTo>
                        <a:pt x="89026" y="114677"/>
                      </a:lnTo>
                      <a:lnTo>
                        <a:pt x="101097" y="101097"/>
                      </a:lnTo>
                      <a:lnTo>
                        <a:pt x="64883" y="89026"/>
                      </a:lnTo>
                      <a:lnTo>
                        <a:pt x="64883" y="89026"/>
                      </a:lnTo>
                      <a:lnTo>
                        <a:pt x="64883" y="89026"/>
                      </a:lnTo>
                      <a:lnTo>
                        <a:pt x="64883" y="89026"/>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28" name="Freeform 263"/>
                <p:cNvSpPr>
                  <a:spLocks/>
                </p:cNvSpPr>
                <p:nvPr/>
              </p:nvSpPr>
              <p:spPr bwMode="auto">
                <a:xfrm>
                  <a:off x="113741626" y="109869269"/>
                  <a:ext cx="61865" cy="34706"/>
                </a:xfrm>
                <a:custGeom>
                  <a:avLst/>
                  <a:gdLst>
                    <a:gd name="T0" fmla="*/ 0 w 61865"/>
                    <a:gd name="T1" fmla="*/ 34705 h 34705"/>
                    <a:gd name="T2" fmla="*/ 39231 w 61865"/>
                    <a:gd name="T3" fmla="*/ 0 h 34705"/>
                    <a:gd name="T4" fmla="*/ 45267 w 61865"/>
                    <a:gd name="T5" fmla="*/ 15089 h 34705"/>
                    <a:gd name="T6" fmla="*/ 61865 w 61865"/>
                    <a:gd name="T7" fmla="*/ 0 h 34705"/>
                    <a:gd name="T8" fmla="*/ 54321 w 61865"/>
                    <a:gd name="T9" fmla="*/ 33196 h 34705"/>
                    <a:gd name="T10" fmla="*/ 39231 w 61865"/>
                    <a:gd name="T11" fmla="*/ 33196 h 34705"/>
                    <a:gd name="T12" fmla="*/ 36214 w 61865"/>
                    <a:gd name="T13" fmla="*/ 18107 h 34705"/>
                    <a:gd name="T14" fmla="*/ 0 w 61865"/>
                    <a:gd name="T15" fmla="*/ 34705 h 34705"/>
                    <a:gd name="T16" fmla="*/ 0 w 61865"/>
                    <a:gd name="T17" fmla="*/ 34705 h 34705"/>
                    <a:gd name="T18" fmla="*/ 0 w 61865"/>
                    <a:gd name="T19" fmla="*/ 34705 h 34705"/>
                    <a:gd name="T20" fmla="*/ 0 w 61865"/>
                    <a:gd name="T21" fmla="*/ 34705 h 347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61865" h="34705">
                      <a:moveTo>
                        <a:pt x="0" y="34705"/>
                      </a:moveTo>
                      <a:lnTo>
                        <a:pt x="39231" y="0"/>
                      </a:lnTo>
                      <a:lnTo>
                        <a:pt x="45267" y="15089"/>
                      </a:lnTo>
                      <a:lnTo>
                        <a:pt x="61865" y="0"/>
                      </a:lnTo>
                      <a:lnTo>
                        <a:pt x="54321" y="33196"/>
                      </a:lnTo>
                      <a:lnTo>
                        <a:pt x="39231" y="33196"/>
                      </a:lnTo>
                      <a:lnTo>
                        <a:pt x="36214" y="18107"/>
                      </a:lnTo>
                      <a:lnTo>
                        <a:pt x="0" y="34705"/>
                      </a:lnTo>
                      <a:lnTo>
                        <a:pt x="0" y="34705"/>
                      </a:lnTo>
                      <a:lnTo>
                        <a:pt x="0" y="34705"/>
                      </a:lnTo>
                      <a:lnTo>
                        <a:pt x="0" y="34705"/>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29" name="Freeform 264"/>
                <p:cNvSpPr>
                  <a:spLocks/>
                </p:cNvSpPr>
                <p:nvPr/>
              </p:nvSpPr>
              <p:spPr bwMode="auto">
                <a:xfrm>
                  <a:off x="113619404" y="109811930"/>
                  <a:ext cx="49793" cy="64883"/>
                </a:xfrm>
                <a:custGeom>
                  <a:avLst/>
                  <a:gdLst>
                    <a:gd name="T0" fmla="*/ 49794 w 49794"/>
                    <a:gd name="T1" fmla="*/ 64883 h 64883"/>
                    <a:gd name="T2" fmla="*/ 30178 w 49794"/>
                    <a:gd name="T3" fmla="*/ 12071 h 64883"/>
                    <a:gd name="T4" fmla="*/ 19616 w 49794"/>
                    <a:gd name="T5" fmla="*/ 28670 h 64883"/>
                    <a:gd name="T6" fmla="*/ 0 w 49794"/>
                    <a:gd name="T7" fmla="*/ 0 h 64883"/>
                    <a:gd name="T8" fmla="*/ 3018 w 49794"/>
                    <a:gd name="T9" fmla="*/ 33196 h 64883"/>
                    <a:gd name="T10" fmla="*/ 19616 w 49794"/>
                    <a:gd name="T11" fmla="*/ 49794 h 64883"/>
                    <a:gd name="T12" fmla="*/ 27160 w 49794"/>
                    <a:gd name="T13" fmla="*/ 30178 h 64883"/>
                    <a:gd name="T14" fmla="*/ 49794 w 49794"/>
                    <a:gd name="T15" fmla="*/ 64883 h 64883"/>
                    <a:gd name="T16" fmla="*/ 49794 w 49794"/>
                    <a:gd name="T17" fmla="*/ 64883 h 64883"/>
                    <a:gd name="T18" fmla="*/ 49794 w 49794"/>
                    <a:gd name="T19" fmla="*/ 64883 h 64883"/>
                    <a:gd name="T20" fmla="*/ 49794 w 49794"/>
                    <a:gd name="T21" fmla="*/ 64883 h 648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9794" h="64883">
                      <a:moveTo>
                        <a:pt x="49794" y="64883"/>
                      </a:moveTo>
                      <a:lnTo>
                        <a:pt x="30178" y="12071"/>
                      </a:lnTo>
                      <a:lnTo>
                        <a:pt x="19616" y="28670"/>
                      </a:lnTo>
                      <a:lnTo>
                        <a:pt x="0" y="0"/>
                      </a:lnTo>
                      <a:lnTo>
                        <a:pt x="3018" y="33196"/>
                      </a:lnTo>
                      <a:lnTo>
                        <a:pt x="19616" y="49794"/>
                      </a:lnTo>
                      <a:lnTo>
                        <a:pt x="27160" y="30178"/>
                      </a:lnTo>
                      <a:lnTo>
                        <a:pt x="49794" y="64883"/>
                      </a:lnTo>
                      <a:lnTo>
                        <a:pt x="49794" y="64883"/>
                      </a:lnTo>
                      <a:lnTo>
                        <a:pt x="49794" y="64883"/>
                      </a:lnTo>
                      <a:lnTo>
                        <a:pt x="49794" y="64883"/>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30" name="Freeform 265"/>
                <p:cNvSpPr>
                  <a:spLocks/>
                </p:cNvSpPr>
                <p:nvPr/>
              </p:nvSpPr>
              <p:spPr bwMode="auto">
                <a:xfrm>
                  <a:off x="113693342" y="109974893"/>
                  <a:ext cx="31686" cy="79972"/>
                </a:xfrm>
                <a:custGeom>
                  <a:avLst/>
                  <a:gdLst>
                    <a:gd name="T0" fmla="*/ 15089 w 31687"/>
                    <a:gd name="T1" fmla="*/ 0 h 79972"/>
                    <a:gd name="T2" fmla="*/ 0 w 31687"/>
                    <a:gd name="T3" fmla="*/ 37722 h 79972"/>
                    <a:gd name="T4" fmla="*/ 10562 w 31687"/>
                    <a:gd name="T5" fmla="*/ 34704 h 79972"/>
                    <a:gd name="T6" fmla="*/ 7544 w 31687"/>
                    <a:gd name="T7" fmla="*/ 61865 h 79972"/>
                    <a:gd name="T8" fmla="*/ 22633 w 31687"/>
                    <a:gd name="T9" fmla="*/ 79972 h 79972"/>
                    <a:gd name="T10" fmla="*/ 31687 w 31687"/>
                    <a:gd name="T11" fmla="*/ 67901 h 79972"/>
                    <a:gd name="T12" fmla="*/ 22633 w 31687"/>
                    <a:gd name="T13" fmla="*/ 16598 h 79972"/>
                    <a:gd name="T14" fmla="*/ 13580 w 31687"/>
                    <a:gd name="T15" fmla="*/ 24142 h 79972"/>
                    <a:gd name="T16" fmla="*/ 15089 w 31687"/>
                    <a:gd name="T17" fmla="*/ 0 h 79972"/>
                    <a:gd name="T18" fmla="*/ 15089 w 31687"/>
                    <a:gd name="T19" fmla="*/ 0 h 79972"/>
                    <a:gd name="T20" fmla="*/ 15089 w 31687"/>
                    <a:gd name="T21" fmla="*/ 0 h 79972"/>
                    <a:gd name="T22" fmla="*/ 15089 w 31687"/>
                    <a:gd name="T23" fmla="*/ 0 h 799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1687" h="79972">
                      <a:moveTo>
                        <a:pt x="15089" y="0"/>
                      </a:moveTo>
                      <a:lnTo>
                        <a:pt x="0" y="37722"/>
                      </a:lnTo>
                      <a:lnTo>
                        <a:pt x="10562" y="34704"/>
                      </a:lnTo>
                      <a:lnTo>
                        <a:pt x="7544" y="61865"/>
                      </a:lnTo>
                      <a:lnTo>
                        <a:pt x="22633" y="79972"/>
                      </a:lnTo>
                      <a:lnTo>
                        <a:pt x="31687" y="67901"/>
                      </a:lnTo>
                      <a:lnTo>
                        <a:pt x="22633" y="16598"/>
                      </a:lnTo>
                      <a:lnTo>
                        <a:pt x="13580" y="24142"/>
                      </a:lnTo>
                      <a:lnTo>
                        <a:pt x="15089" y="0"/>
                      </a:lnTo>
                      <a:lnTo>
                        <a:pt x="15089" y="0"/>
                      </a:lnTo>
                      <a:lnTo>
                        <a:pt x="15089" y="0"/>
                      </a:lnTo>
                      <a:lnTo>
                        <a:pt x="15089"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31" name="Freeform 266"/>
                <p:cNvSpPr>
                  <a:spLocks/>
                </p:cNvSpPr>
                <p:nvPr/>
              </p:nvSpPr>
              <p:spPr bwMode="auto">
                <a:xfrm>
                  <a:off x="113574137" y="109645951"/>
                  <a:ext cx="61865" cy="123730"/>
                </a:xfrm>
                <a:custGeom>
                  <a:avLst/>
                  <a:gdLst>
                    <a:gd name="T0" fmla="*/ 0 w 61865"/>
                    <a:gd name="T1" fmla="*/ 0 h 123731"/>
                    <a:gd name="T2" fmla="*/ 48285 w 61865"/>
                    <a:gd name="T3" fmla="*/ 120713 h 123731"/>
                    <a:gd name="T4" fmla="*/ 61865 w 61865"/>
                    <a:gd name="T5" fmla="*/ 123731 h 123731"/>
                    <a:gd name="T6" fmla="*/ 48285 w 61865"/>
                    <a:gd name="T7" fmla="*/ 12071 h 123731"/>
                    <a:gd name="T8" fmla="*/ 0 w 61865"/>
                    <a:gd name="T9" fmla="*/ 0 h 123731"/>
                    <a:gd name="T10" fmla="*/ 0 w 61865"/>
                    <a:gd name="T11" fmla="*/ 0 h 123731"/>
                    <a:gd name="T12" fmla="*/ 0 w 61865"/>
                    <a:gd name="T13" fmla="*/ 0 h 123731"/>
                    <a:gd name="T14" fmla="*/ 0 w 61865"/>
                    <a:gd name="T15" fmla="*/ 0 h 12373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1865" h="123731">
                      <a:moveTo>
                        <a:pt x="0" y="0"/>
                      </a:moveTo>
                      <a:lnTo>
                        <a:pt x="48285" y="120713"/>
                      </a:lnTo>
                      <a:lnTo>
                        <a:pt x="61865" y="123731"/>
                      </a:lnTo>
                      <a:lnTo>
                        <a:pt x="48285" y="12071"/>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32" name="Freeform 267"/>
                <p:cNvSpPr>
                  <a:spLocks/>
                </p:cNvSpPr>
                <p:nvPr/>
              </p:nvSpPr>
              <p:spPr bwMode="auto">
                <a:xfrm>
                  <a:off x="113791421" y="109728940"/>
                  <a:ext cx="104114" cy="104115"/>
                </a:xfrm>
                <a:custGeom>
                  <a:avLst/>
                  <a:gdLst>
                    <a:gd name="T0" fmla="*/ 55829 w 104115"/>
                    <a:gd name="T1" fmla="*/ 0 h 104115"/>
                    <a:gd name="T2" fmla="*/ 0 w 104115"/>
                    <a:gd name="T3" fmla="*/ 93553 h 104115"/>
                    <a:gd name="T4" fmla="*/ 10562 w 104115"/>
                    <a:gd name="T5" fmla="*/ 104115 h 104115"/>
                    <a:gd name="T6" fmla="*/ 104115 w 104115"/>
                    <a:gd name="T7" fmla="*/ 18107 h 104115"/>
                    <a:gd name="T8" fmla="*/ 55829 w 104115"/>
                    <a:gd name="T9" fmla="*/ 0 h 104115"/>
                    <a:gd name="T10" fmla="*/ 55829 w 104115"/>
                    <a:gd name="T11" fmla="*/ 0 h 104115"/>
                    <a:gd name="T12" fmla="*/ 55829 w 104115"/>
                    <a:gd name="T13" fmla="*/ 0 h 104115"/>
                    <a:gd name="T14" fmla="*/ 55829 w 104115"/>
                    <a:gd name="T15" fmla="*/ 0 h 10411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04115" h="104115">
                      <a:moveTo>
                        <a:pt x="55829" y="0"/>
                      </a:moveTo>
                      <a:lnTo>
                        <a:pt x="0" y="93553"/>
                      </a:lnTo>
                      <a:lnTo>
                        <a:pt x="10562" y="104115"/>
                      </a:lnTo>
                      <a:lnTo>
                        <a:pt x="104115" y="18107"/>
                      </a:lnTo>
                      <a:lnTo>
                        <a:pt x="55829" y="0"/>
                      </a:lnTo>
                      <a:lnTo>
                        <a:pt x="55829" y="0"/>
                      </a:lnTo>
                      <a:lnTo>
                        <a:pt x="55829" y="0"/>
                      </a:lnTo>
                      <a:lnTo>
                        <a:pt x="55829"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33" name="Freeform 268"/>
                <p:cNvSpPr>
                  <a:spLocks/>
                </p:cNvSpPr>
                <p:nvPr/>
              </p:nvSpPr>
              <p:spPr bwMode="auto">
                <a:xfrm>
                  <a:off x="113403630" y="109636898"/>
                  <a:ext cx="105623" cy="70918"/>
                </a:xfrm>
                <a:custGeom>
                  <a:avLst/>
                  <a:gdLst>
                    <a:gd name="T0" fmla="*/ 101097 w 105623"/>
                    <a:gd name="T1" fmla="*/ 28669 h 70918"/>
                    <a:gd name="T2" fmla="*/ 0 w 105623"/>
                    <a:gd name="T3" fmla="*/ 0 h 70918"/>
                    <a:gd name="T4" fmla="*/ 0 w 105623"/>
                    <a:gd name="T5" fmla="*/ 6035 h 70918"/>
                    <a:gd name="T6" fmla="*/ 96570 w 105623"/>
                    <a:gd name="T7" fmla="*/ 31687 h 70918"/>
                    <a:gd name="T8" fmla="*/ 93552 w 105623"/>
                    <a:gd name="T9" fmla="*/ 60356 h 70918"/>
                    <a:gd name="T10" fmla="*/ 4526 w 105623"/>
                    <a:gd name="T11" fmla="*/ 42249 h 70918"/>
                    <a:gd name="T12" fmla="*/ 4526 w 105623"/>
                    <a:gd name="T13" fmla="*/ 48285 h 70918"/>
                    <a:gd name="T14" fmla="*/ 105623 w 105623"/>
                    <a:gd name="T15" fmla="*/ 70918 h 70918"/>
                    <a:gd name="T16" fmla="*/ 101097 w 105623"/>
                    <a:gd name="T17" fmla="*/ 28669 h 70918"/>
                    <a:gd name="T18" fmla="*/ 101097 w 105623"/>
                    <a:gd name="T19" fmla="*/ 28669 h 70918"/>
                    <a:gd name="T20" fmla="*/ 101097 w 105623"/>
                    <a:gd name="T21" fmla="*/ 28669 h 70918"/>
                    <a:gd name="T22" fmla="*/ 101097 w 105623"/>
                    <a:gd name="T23" fmla="*/ 28669 h 709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05623" h="70918">
                      <a:moveTo>
                        <a:pt x="101097" y="28669"/>
                      </a:moveTo>
                      <a:lnTo>
                        <a:pt x="0" y="0"/>
                      </a:lnTo>
                      <a:lnTo>
                        <a:pt x="0" y="6035"/>
                      </a:lnTo>
                      <a:lnTo>
                        <a:pt x="96570" y="31687"/>
                      </a:lnTo>
                      <a:lnTo>
                        <a:pt x="93552" y="60356"/>
                      </a:lnTo>
                      <a:lnTo>
                        <a:pt x="4526" y="42249"/>
                      </a:lnTo>
                      <a:lnTo>
                        <a:pt x="4526" y="48285"/>
                      </a:lnTo>
                      <a:lnTo>
                        <a:pt x="105623" y="70918"/>
                      </a:lnTo>
                      <a:lnTo>
                        <a:pt x="101097" y="28669"/>
                      </a:lnTo>
                      <a:lnTo>
                        <a:pt x="101097" y="28669"/>
                      </a:lnTo>
                      <a:lnTo>
                        <a:pt x="101097" y="28669"/>
                      </a:lnTo>
                      <a:lnTo>
                        <a:pt x="101097" y="28669"/>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34" name="Freeform 269"/>
                <p:cNvSpPr>
                  <a:spLocks/>
                </p:cNvSpPr>
                <p:nvPr/>
              </p:nvSpPr>
              <p:spPr bwMode="auto">
                <a:xfrm>
                  <a:off x="113291970" y="109606719"/>
                  <a:ext cx="116186" cy="78464"/>
                </a:xfrm>
                <a:custGeom>
                  <a:avLst/>
                  <a:gdLst>
                    <a:gd name="T0" fmla="*/ 22634 w 116186"/>
                    <a:gd name="T1" fmla="*/ 54321 h 78464"/>
                    <a:gd name="T2" fmla="*/ 16598 w 116186"/>
                    <a:gd name="T3" fmla="*/ 12072 h 78464"/>
                    <a:gd name="T4" fmla="*/ 111660 w 116186"/>
                    <a:gd name="T5" fmla="*/ 36214 h 78464"/>
                    <a:gd name="T6" fmla="*/ 111660 w 116186"/>
                    <a:gd name="T7" fmla="*/ 30179 h 78464"/>
                    <a:gd name="T8" fmla="*/ 0 w 116186"/>
                    <a:gd name="T9" fmla="*/ 0 h 78464"/>
                    <a:gd name="T10" fmla="*/ 19616 w 116186"/>
                    <a:gd name="T11" fmla="*/ 57339 h 78464"/>
                    <a:gd name="T12" fmla="*/ 116186 w 116186"/>
                    <a:gd name="T13" fmla="*/ 78464 h 78464"/>
                    <a:gd name="T14" fmla="*/ 116186 w 116186"/>
                    <a:gd name="T15" fmla="*/ 72428 h 78464"/>
                    <a:gd name="T16" fmla="*/ 22634 w 116186"/>
                    <a:gd name="T17" fmla="*/ 54321 h 78464"/>
                    <a:gd name="T18" fmla="*/ 22634 w 116186"/>
                    <a:gd name="T19" fmla="*/ 54321 h 78464"/>
                    <a:gd name="T20" fmla="*/ 22634 w 116186"/>
                    <a:gd name="T21" fmla="*/ 54321 h 78464"/>
                    <a:gd name="T22" fmla="*/ 22634 w 116186"/>
                    <a:gd name="T23" fmla="*/ 54321 h 784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16186" h="78464">
                      <a:moveTo>
                        <a:pt x="22634" y="54321"/>
                      </a:moveTo>
                      <a:lnTo>
                        <a:pt x="16598" y="12072"/>
                      </a:lnTo>
                      <a:lnTo>
                        <a:pt x="111660" y="36214"/>
                      </a:lnTo>
                      <a:lnTo>
                        <a:pt x="111660" y="30179"/>
                      </a:lnTo>
                      <a:lnTo>
                        <a:pt x="0" y="0"/>
                      </a:lnTo>
                      <a:lnTo>
                        <a:pt x="19616" y="57339"/>
                      </a:lnTo>
                      <a:lnTo>
                        <a:pt x="116186" y="78464"/>
                      </a:lnTo>
                      <a:lnTo>
                        <a:pt x="116186" y="72428"/>
                      </a:lnTo>
                      <a:lnTo>
                        <a:pt x="22634" y="54321"/>
                      </a:lnTo>
                      <a:lnTo>
                        <a:pt x="22634" y="54321"/>
                      </a:lnTo>
                      <a:lnTo>
                        <a:pt x="22634" y="54321"/>
                      </a:lnTo>
                      <a:lnTo>
                        <a:pt x="22634" y="54321"/>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35" name="Freeform 270"/>
                <p:cNvSpPr>
                  <a:spLocks/>
                </p:cNvSpPr>
                <p:nvPr/>
              </p:nvSpPr>
              <p:spPr bwMode="auto">
                <a:xfrm>
                  <a:off x="113411174" y="109710833"/>
                  <a:ext cx="105624" cy="61866"/>
                </a:xfrm>
                <a:custGeom>
                  <a:avLst/>
                  <a:gdLst>
                    <a:gd name="T0" fmla="*/ 101097 w 105624"/>
                    <a:gd name="T1" fmla="*/ 25652 h 61866"/>
                    <a:gd name="T2" fmla="*/ 0 w 105624"/>
                    <a:gd name="T3" fmla="*/ 0 h 61866"/>
                    <a:gd name="T4" fmla="*/ 0 w 105624"/>
                    <a:gd name="T5" fmla="*/ 6036 h 61866"/>
                    <a:gd name="T6" fmla="*/ 96571 w 105624"/>
                    <a:gd name="T7" fmla="*/ 28670 h 61866"/>
                    <a:gd name="T8" fmla="*/ 96571 w 105624"/>
                    <a:gd name="T9" fmla="*/ 51303 h 61866"/>
                    <a:gd name="T10" fmla="*/ 4527 w 105624"/>
                    <a:gd name="T11" fmla="*/ 39232 h 61866"/>
                    <a:gd name="T12" fmla="*/ 4527 w 105624"/>
                    <a:gd name="T13" fmla="*/ 43759 h 61866"/>
                    <a:gd name="T14" fmla="*/ 105624 w 105624"/>
                    <a:gd name="T15" fmla="*/ 61866 h 61866"/>
                    <a:gd name="T16" fmla="*/ 101097 w 105624"/>
                    <a:gd name="T17" fmla="*/ 25652 h 61866"/>
                    <a:gd name="T18" fmla="*/ 101097 w 105624"/>
                    <a:gd name="T19" fmla="*/ 25652 h 61866"/>
                    <a:gd name="T20" fmla="*/ 101097 w 105624"/>
                    <a:gd name="T21" fmla="*/ 25652 h 61866"/>
                    <a:gd name="T22" fmla="*/ 101097 w 105624"/>
                    <a:gd name="T23" fmla="*/ 25652 h 618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05624" h="61866">
                      <a:moveTo>
                        <a:pt x="101097" y="25652"/>
                      </a:moveTo>
                      <a:lnTo>
                        <a:pt x="0" y="0"/>
                      </a:lnTo>
                      <a:lnTo>
                        <a:pt x="0" y="6036"/>
                      </a:lnTo>
                      <a:lnTo>
                        <a:pt x="96571" y="28670"/>
                      </a:lnTo>
                      <a:lnTo>
                        <a:pt x="96571" y="51303"/>
                      </a:lnTo>
                      <a:lnTo>
                        <a:pt x="4527" y="39232"/>
                      </a:lnTo>
                      <a:lnTo>
                        <a:pt x="4527" y="43759"/>
                      </a:lnTo>
                      <a:lnTo>
                        <a:pt x="105624" y="61866"/>
                      </a:lnTo>
                      <a:lnTo>
                        <a:pt x="101097" y="25652"/>
                      </a:lnTo>
                      <a:lnTo>
                        <a:pt x="101097" y="25652"/>
                      </a:lnTo>
                      <a:lnTo>
                        <a:pt x="101097" y="25652"/>
                      </a:lnTo>
                      <a:lnTo>
                        <a:pt x="101097" y="25652"/>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36" name="Freeform 271"/>
                <p:cNvSpPr>
                  <a:spLocks/>
                </p:cNvSpPr>
                <p:nvPr/>
              </p:nvSpPr>
              <p:spPr bwMode="auto">
                <a:xfrm>
                  <a:off x="113319132" y="109688200"/>
                  <a:ext cx="96569" cy="66392"/>
                </a:xfrm>
                <a:custGeom>
                  <a:avLst/>
                  <a:gdLst>
                    <a:gd name="T0" fmla="*/ 22633 w 96570"/>
                    <a:gd name="T1" fmla="*/ 51303 h 66392"/>
                    <a:gd name="T2" fmla="*/ 15089 w 96570"/>
                    <a:gd name="T3" fmla="*/ 9053 h 66392"/>
                    <a:gd name="T4" fmla="*/ 92043 w 96570"/>
                    <a:gd name="T5" fmla="*/ 28669 h 66392"/>
                    <a:gd name="T6" fmla="*/ 92043 w 96570"/>
                    <a:gd name="T7" fmla="*/ 22633 h 66392"/>
                    <a:gd name="T8" fmla="*/ 0 w 96570"/>
                    <a:gd name="T9" fmla="*/ 0 h 66392"/>
                    <a:gd name="T10" fmla="*/ 19615 w 96570"/>
                    <a:gd name="T11" fmla="*/ 54320 h 66392"/>
                    <a:gd name="T12" fmla="*/ 96570 w 96570"/>
                    <a:gd name="T13" fmla="*/ 66392 h 66392"/>
                    <a:gd name="T14" fmla="*/ 96570 w 96570"/>
                    <a:gd name="T15" fmla="*/ 61865 h 66392"/>
                    <a:gd name="T16" fmla="*/ 22633 w 96570"/>
                    <a:gd name="T17" fmla="*/ 51303 h 66392"/>
                    <a:gd name="T18" fmla="*/ 22633 w 96570"/>
                    <a:gd name="T19" fmla="*/ 51303 h 66392"/>
                    <a:gd name="T20" fmla="*/ 22633 w 96570"/>
                    <a:gd name="T21" fmla="*/ 51303 h 66392"/>
                    <a:gd name="T22" fmla="*/ 22633 w 96570"/>
                    <a:gd name="T23" fmla="*/ 51303 h 663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6570" h="66392">
                      <a:moveTo>
                        <a:pt x="22633" y="51303"/>
                      </a:moveTo>
                      <a:lnTo>
                        <a:pt x="15089" y="9053"/>
                      </a:lnTo>
                      <a:lnTo>
                        <a:pt x="92043" y="28669"/>
                      </a:lnTo>
                      <a:lnTo>
                        <a:pt x="92043" y="22633"/>
                      </a:lnTo>
                      <a:lnTo>
                        <a:pt x="0" y="0"/>
                      </a:lnTo>
                      <a:lnTo>
                        <a:pt x="19615" y="54320"/>
                      </a:lnTo>
                      <a:lnTo>
                        <a:pt x="96570" y="66392"/>
                      </a:lnTo>
                      <a:lnTo>
                        <a:pt x="96570" y="61865"/>
                      </a:lnTo>
                      <a:lnTo>
                        <a:pt x="22633" y="51303"/>
                      </a:lnTo>
                      <a:lnTo>
                        <a:pt x="22633" y="51303"/>
                      </a:lnTo>
                      <a:lnTo>
                        <a:pt x="22633" y="51303"/>
                      </a:lnTo>
                      <a:lnTo>
                        <a:pt x="22633" y="51303"/>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37" name="Freeform 272"/>
                <p:cNvSpPr>
                  <a:spLocks/>
                </p:cNvSpPr>
                <p:nvPr/>
              </p:nvSpPr>
              <p:spPr bwMode="auto">
                <a:xfrm>
                  <a:off x="113361380" y="109629352"/>
                  <a:ext cx="16598" cy="48286"/>
                </a:xfrm>
                <a:custGeom>
                  <a:avLst/>
                  <a:gdLst>
                    <a:gd name="T0" fmla="*/ 0 w 16598"/>
                    <a:gd name="T1" fmla="*/ 0 h 48285"/>
                    <a:gd name="T2" fmla="*/ 0 w 16598"/>
                    <a:gd name="T3" fmla="*/ 43758 h 48285"/>
                    <a:gd name="T4" fmla="*/ 16598 w 16598"/>
                    <a:gd name="T5" fmla="*/ 48285 h 48285"/>
                    <a:gd name="T6" fmla="*/ 3018 w 16598"/>
                    <a:gd name="T7" fmla="*/ 1509 h 48285"/>
                    <a:gd name="T8" fmla="*/ 0 w 16598"/>
                    <a:gd name="T9" fmla="*/ 0 h 48285"/>
                    <a:gd name="T10" fmla="*/ 0 w 16598"/>
                    <a:gd name="T11" fmla="*/ 0 h 48285"/>
                    <a:gd name="T12" fmla="*/ 0 w 16598"/>
                    <a:gd name="T13" fmla="*/ 0 h 48285"/>
                    <a:gd name="T14" fmla="*/ 0 w 16598"/>
                    <a:gd name="T15" fmla="*/ 0 h 482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598" h="48285">
                      <a:moveTo>
                        <a:pt x="0" y="0"/>
                      </a:moveTo>
                      <a:lnTo>
                        <a:pt x="0" y="43758"/>
                      </a:lnTo>
                      <a:lnTo>
                        <a:pt x="16598" y="48285"/>
                      </a:lnTo>
                      <a:lnTo>
                        <a:pt x="3018" y="1509"/>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38" name="Freeform 273"/>
                <p:cNvSpPr>
                  <a:spLocks/>
                </p:cNvSpPr>
                <p:nvPr/>
              </p:nvSpPr>
              <p:spPr bwMode="auto">
                <a:xfrm>
                  <a:off x="113430789" y="109647460"/>
                  <a:ext cx="13580" cy="42249"/>
                </a:xfrm>
                <a:custGeom>
                  <a:avLst/>
                  <a:gdLst>
                    <a:gd name="T0" fmla="*/ 0 w 13580"/>
                    <a:gd name="T1" fmla="*/ 0 h 42249"/>
                    <a:gd name="T2" fmla="*/ 6036 w 13580"/>
                    <a:gd name="T3" fmla="*/ 42249 h 42249"/>
                    <a:gd name="T4" fmla="*/ 10562 w 13580"/>
                    <a:gd name="T5" fmla="*/ 42249 h 42249"/>
                    <a:gd name="T6" fmla="*/ 13580 w 13580"/>
                    <a:gd name="T7" fmla="*/ 6036 h 42249"/>
                    <a:gd name="T8" fmla="*/ 0 w 13580"/>
                    <a:gd name="T9" fmla="*/ 0 h 42249"/>
                    <a:gd name="T10" fmla="*/ 0 w 13580"/>
                    <a:gd name="T11" fmla="*/ 0 h 42249"/>
                    <a:gd name="T12" fmla="*/ 0 w 13580"/>
                    <a:gd name="T13" fmla="*/ 0 h 42249"/>
                    <a:gd name="T14" fmla="*/ 0 w 13580"/>
                    <a:gd name="T15" fmla="*/ 0 h 4224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580" h="42249">
                      <a:moveTo>
                        <a:pt x="0" y="0"/>
                      </a:moveTo>
                      <a:lnTo>
                        <a:pt x="6036" y="42249"/>
                      </a:lnTo>
                      <a:lnTo>
                        <a:pt x="10562" y="42249"/>
                      </a:lnTo>
                      <a:lnTo>
                        <a:pt x="13580" y="6036"/>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39" name="Freeform 274"/>
                <p:cNvSpPr>
                  <a:spLocks/>
                </p:cNvSpPr>
                <p:nvPr/>
              </p:nvSpPr>
              <p:spPr bwMode="auto">
                <a:xfrm>
                  <a:off x="113380996" y="109706307"/>
                  <a:ext cx="15089" cy="42249"/>
                </a:xfrm>
                <a:custGeom>
                  <a:avLst/>
                  <a:gdLst>
                    <a:gd name="T0" fmla="*/ 0 w 15089"/>
                    <a:gd name="T1" fmla="*/ 0 h 42250"/>
                    <a:gd name="T2" fmla="*/ 1509 w 15089"/>
                    <a:gd name="T3" fmla="*/ 40741 h 42250"/>
                    <a:gd name="T4" fmla="*/ 15089 w 15089"/>
                    <a:gd name="T5" fmla="*/ 42250 h 42250"/>
                    <a:gd name="T6" fmla="*/ 3018 w 15089"/>
                    <a:gd name="T7" fmla="*/ 1509 h 42250"/>
                    <a:gd name="T8" fmla="*/ 0 w 15089"/>
                    <a:gd name="T9" fmla="*/ 0 h 42250"/>
                    <a:gd name="T10" fmla="*/ 0 w 15089"/>
                    <a:gd name="T11" fmla="*/ 0 h 42250"/>
                    <a:gd name="T12" fmla="*/ 0 w 15089"/>
                    <a:gd name="T13" fmla="*/ 0 h 42250"/>
                    <a:gd name="T14" fmla="*/ 0 w 15089"/>
                    <a:gd name="T15" fmla="*/ 0 h 4225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5089" h="42250">
                      <a:moveTo>
                        <a:pt x="0" y="0"/>
                      </a:moveTo>
                      <a:lnTo>
                        <a:pt x="1509" y="40741"/>
                      </a:lnTo>
                      <a:lnTo>
                        <a:pt x="15089" y="42250"/>
                      </a:lnTo>
                      <a:lnTo>
                        <a:pt x="3018" y="1509"/>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40" name="Freeform 275"/>
                <p:cNvSpPr>
                  <a:spLocks/>
                </p:cNvSpPr>
                <p:nvPr/>
              </p:nvSpPr>
              <p:spPr bwMode="auto">
                <a:xfrm>
                  <a:off x="113444369" y="109721397"/>
                  <a:ext cx="13581" cy="36213"/>
                </a:xfrm>
                <a:custGeom>
                  <a:avLst/>
                  <a:gdLst>
                    <a:gd name="T0" fmla="*/ 0 w 13580"/>
                    <a:gd name="T1" fmla="*/ 0 h 36213"/>
                    <a:gd name="T2" fmla="*/ 4527 w 13580"/>
                    <a:gd name="T3" fmla="*/ 34705 h 36213"/>
                    <a:gd name="T4" fmla="*/ 10563 w 13580"/>
                    <a:gd name="T5" fmla="*/ 36213 h 36213"/>
                    <a:gd name="T6" fmla="*/ 13580 w 13580"/>
                    <a:gd name="T7" fmla="*/ 4526 h 36213"/>
                    <a:gd name="T8" fmla="*/ 0 w 13580"/>
                    <a:gd name="T9" fmla="*/ 0 h 36213"/>
                    <a:gd name="T10" fmla="*/ 0 w 13580"/>
                    <a:gd name="T11" fmla="*/ 0 h 36213"/>
                    <a:gd name="T12" fmla="*/ 0 w 13580"/>
                    <a:gd name="T13" fmla="*/ 0 h 36213"/>
                    <a:gd name="T14" fmla="*/ 0 w 13580"/>
                    <a:gd name="T15" fmla="*/ 0 h 3621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580" h="36213">
                      <a:moveTo>
                        <a:pt x="0" y="0"/>
                      </a:moveTo>
                      <a:lnTo>
                        <a:pt x="4527" y="34705"/>
                      </a:lnTo>
                      <a:lnTo>
                        <a:pt x="10563" y="36213"/>
                      </a:lnTo>
                      <a:lnTo>
                        <a:pt x="13580" y="4526"/>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41" name="Freeform 276"/>
                <p:cNvSpPr>
                  <a:spLocks/>
                </p:cNvSpPr>
                <p:nvPr/>
              </p:nvSpPr>
              <p:spPr bwMode="auto">
                <a:xfrm>
                  <a:off x="113892517" y="109795332"/>
                  <a:ext cx="190123" cy="175034"/>
                </a:xfrm>
                <a:custGeom>
                  <a:avLst/>
                  <a:gdLst>
                    <a:gd name="T0" fmla="*/ 0 w 190123"/>
                    <a:gd name="T1" fmla="*/ 0 h 175034"/>
                    <a:gd name="T2" fmla="*/ 48285 w 190123"/>
                    <a:gd name="T3" fmla="*/ 4527 h 175034"/>
                    <a:gd name="T4" fmla="*/ 99588 w 190123"/>
                    <a:gd name="T5" fmla="*/ 13580 h 175034"/>
                    <a:gd name="T6" fmla="*/ 152400 w 190123"/>
                    <a:gd name="T7" fmla="*/ 36214 h 175034"/>
                    <a:gd name="T8" fmla="*/ 184087 w 190123"/>
                    <a:gd name="T9" fmla="*/ 58848 h 175034"/>
                    <a:gd name="T10" fmla="*/ 190123 w 190123"/>
                    <a:gd name="T11" fmla="*/ 73937 h 175034"/>
                    <a:gd name="T12" fmla="*/ 185596 w 190123"/>
                    <a:gd name="T13" fmla="*/ 84499 h 175034"/>
                    <a:gd name="T14" fmla="*/ 165980 w 190123"/>
                    <a:gd name="T15" fmla="*/ 113168 h 175034"/>
                    <a:gd name="T16" fmla="*/ 128257 w 190123"/>
                    <a:gd name="T17" fmla="*/ 144856 h 175034"/>
                    <a:gd name="T18" fmla="*/ 102606 w 190123"/>
                    <a:gd name="T19" fmla="*/ 161454 h 175034"/>
                    <a:gd name="T20" fmla="*/ 69410 w 190123"/>
                    <a:gd name="T21" fmla="*/ 175034 h 175034"/>
                    <a:gd name="T22" fmla="*/ 69410 w 190123"/>
                    <a:gd name="T23" fmla="*/ 170507 h 175034"/>
                    <a:gd name="T24" fmla="*/ 114677 w 190123"/>
                    <a:gd name="T25" fmla="*/ 147873 h 175034"/>
                    <a:gd name="T26" fmla="*/ 179560 w 190123"/>
                    <a:gd name="T27" fmla="*/ 67901 h 175034"/>
                    <a:gd name="T28" fmla="*/ 147873 w 190123"/>
                    <a:gd name="T29" fmla="*/ 45268 h 175034"/>
                    <a:gd name="T30" fmla="*/ 98079 w 190123"/>
                    <a:gd name="T31" fmla="*/ 24143 h 175034"/>
                    <a:gd name="T32" fmla="*/ 48285 w 190123"/>
                    <a:gd name="T33" fmla="*/ 13580 h 175034"/>
                    <a:gd name="T34" fmla="*/ 18107 w 190123"/>
                    <a:gd name="T35" fmla="*/ 12071 h 175034"/>
                    <a:gd name="T36" fmla="*/ 0 w 190123"/>
                    <a:gd name="T37" fmla="*/ 0 h 175034"/>
                    <a:gd name="T38" fmla="*/ 0 w 190123"/>
                    <a:gd name="T39" fmla="*/ 0 h 1750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90123" h="175034">
                      <a:moveTo>
                        <a:pt x="0" y="0"/>
                      </a:moveTo>
                      <a:lnTo>
                        <a:pt x="48285" y="4527"/>
                      </a:lnTo>
                      <a:lnTo>
                        <a:pt x="99588" y="13580"/>
                      </a:lnTo>
                      <a:lnTo>
                        <a:pt x="152400" y="36214"/>
                      </a:lnTo>
                      <a:lnTo>
                        <a:pt x="184087" y="58848"/>
                      </a:lnTo>
                      <a:lnTo>
                        <a:pt x="190123" y="73937"/>
                      </a:lnTo>
                      <a:lnTo>
                        <a:pt x="185596" y="84499"/>
                      </a:lnTo>
                      <a:lnTo>
                        <a:pt x="165980" y="113168"/>
                      </a:lnTo>
                      <a:lnTo>
                        <a:pt x="128257" y="144856"/>
                      </a:lnTo>
                      <a:lnTo>
                        <a:pt x="102606" y="161454"/>
                      </a:lnTo>
                      <a:lnTo>
                        <a:pt x="69410" y="175034"/>
                      </a:lnTo>
                      <a:lnTo>
                        <a:pt x="69410" y="170507"/>
                      </a:lnTo>
                      <a:lnTo>
                        <a:pt x="114677" y="147873"/>
                      </a:lnTo>
                      <a:lnTo>
                        <a:pt x="179560" y="67901"/>
                      </a:lnTo>
                      <a:lnTo>
                        <a:pt x="147873" y="45268"/>
                      </a:lnTo>
                      <a:lnTo>
                        <a:pt x="98079" y="24143"/>
                      </a:lnTo>
                      <a:lnTo>
                        <a:pt x="48285" y="13580"/>
                      </a:lnTo>
                      <a:lnTo>
                        <a:pt x="18107" y="12071"/>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42" name="Freeform 277"/>
                <p:cNvSpPr>
                  <a:spLocks/>
                </p:cNvSpPr>
                <p:nvPr/>
              </p:nvSpPr>
              <p:spPr bwMode="auto">
                <a:xfrm>
                  <a:off x="113894025" y="109795332"/>
                  <a:ext cx="70921" cy="175034"/>
                </a:xfrm>
                <a:custGeom>
                  <a:avLst/>
                  <a:gdLst>
                    <a:gd name="T0" fmla="*/ 0 w 70919"/>
                    <a:gd name="T1" fmla="*/ 0 h 175034"/>
                    <a:gd name="T2" fmla="*/ 7544 w 70919"/>
                    <a:gd name="T3" fmla="*/ 61866 h 175034"/>
                    <a:gd name="T4" fmla="*/ 28669 w 70919"/>
                    <a:gd name="T5" fmla="*/ 119204 h 175034"/>
                    <a:gd name="T6" fmla="*/ 46776 w 70919"/>
                    <a:gd name="T7" fmla="*/ 147873 h 175034"/>
                    <a:gd name="T8" fmla="*/ 69410 w 70919"/>
                    <a:gd name="T9" fmla="*/ 175034 h 175034"/>
                    <a:gd name="T10" fmla="*/ 70919 w 70919"/>
                    <a:gd name="T11" fmla="*/ 172016 h 175034"/>
                    <a:gd name="T12" fmla="*/ 39231 w 70919"/>
                    <a:gd name="T13" fmla="*/ 128258 h 175034"/>
                    <a:gd name="T14" fmla="*/ 16598 w 70919"/>
                    <a:gd name="T15" fmla="*/ 12071 h 175034"/>
                    <a:gd name="T16" fmla="*/ 0 w 70919"/>
                    <a:gd name="T17" fmla="*/ 0 h 175034"/>
                    <a:gd name="T18" fmla="*/ 0 w 70919"/>
                    <a:gd name="T19" fmla="*/ 0 h 175034"/>
                    <a:gd name="T20" fmla="*/ 0 w 70919"/>
                    <a:gd name="T21" fmla="*/ 0 h 1750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70919" h="175034">
                      <a:moveTo>
                        <a:pt x="0" y="0"/>
                      </a:moveTo>
                      <a:lnTo>
                        <a:pt x="7544" y="61866"/>
                      </a:lnTo>
                      <a:lnTo>
                        <a:pt x="28669" y="119204"/>
                      </a:lnTo>
                      <a:lnTo>
                        <a:pt x="46776" y="147873"/>
                      </a:lnTo>
                      <a:lnTo>
                        <a:pt x="69410" y="175034"/>
                      </a:lnTo>
                      <a:lnTo>
                        <a:pt x="70919" y="172016"/>
                      </a:lnTo>
                      <a:lnTo>
                        <a:pt x="39231" y="128258"/>
                      </a:lnTo>
                      <a:lnTo>
                        <a:pt x="16598" y="12071"/>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43" name="Freeform 278"/>
                <p:cNvSpPr>
                  <a:spLocks/>
                </p:cNvSpPr>
                <p:nvPr/>
              </p:nvSpPr>
              <p:spPr bwMode="auto">
                <a:xfrm>
                  <a:off x="113924204" y="109816458"/>
                  <a:ext cx="137311" cy="137310"/>
                </a:xfrm>
                <a:custGeom>
                  <a:avLst/>
                  <a:gdLst>
                    <a:gd name="T0" fmla="*/ 0 w 137311"/>
                    <a:gd name="T1" fmla="*/ 0 h 137311"/>
                    <a:gd name="T2" fmla="*/ 42249 w 137311"/>
                    <a:gd name="T3" fmla="*/ 6036 h 137311"/>
                    <a:gd name="T4" fmla="*/ 79972 w 137311"/>
                    <a:gd name="T5" fmla="*/ 16598 h 137311"/>
                    <a:gd name="T6" fmla="*/ 102606 w 137311"/>
                    <a:gd name="T7" fmla="*/ 27160 h 137311"/>
                    <a:gd name="T8" fmla="*/ 137311 w 137311"/>
                    <a:gd name="T9" fmla="*/ 45267 h 137311"/>
                    <a:gd name="T10" fmla="*/ 117695 w 137311"/>
                    <a:gd name="T11" fmla="*/ 78463 h 137311"/>
                    <a:gd name="T12" fmla="*/ 89026 w 137311"/>
                    <a:gd name="T13" fmla="*/ 108642 h 137311"/>
                    <a:gd name="T14" fmla="*/ 69410 w 137311"/>
                    <a:gd name="T15" fmla="*/ 123731 h 137311"/>
                    <a:gd name="T16" fmla="*/ 45267 w 137311"/>
                    <a:gd name="T17" fmla="*/ 137311 h 137311"/>
                    <a:gd name="T18" fmla="*/ 37723 w 137311"/>
                    <a:gd name="T19" fmla="*/ 125240 h 137311"/>
                    <a:gd name="T20" fmla="*/ 67901 w 137311"/>
                    <a:gd name="T21" fmla="*/ 113168 h 137311"/>
                    <a:gd name="T22" fmla="*/ 89026 w 137311"/>
                    <a:gd name="T23" fmla="*/ 98079 h 137311"/>
                    <a:gd name="T24" fmla="*/ 114677 w 137311"/>
                    <a:gd name="T25" fmla="*/ 72428 h 137311"/>
                    <a:gd name="T26" fmla="*/ 131275 w 137311"/>
                    <a:gd name="T27" fmla="*/ 52812 h 137311"/>
                    <a:gd name="T28" fmla="*/ 126748 w 137311"/>
                    <a:gd name="T29" fmla="*/ 49794 h 137311"/>
                    <a:gd name="T30" fmla="*/ 119204 w 137311"/>
                    <a:gd name="T31" fmla="*/ 43758 h 137311"/>
                    <a:gd name="T32" fmla="*/ 96570 w 137311"/>
                    <a:gd name="T33" fmla="*/ 30178 h 137311"/>
                    <a:gd name="T34" fmla="*/ 78463 w 137311"/>
                    <a:gd name="T35" fmla="*/ 21125 h 137311"/>
                    <a:gd name="T36" fmla="*/ 61865 w 137311"/>
                    <a:gd name="T37" fmla="*/ 16598 h 137311"/>
                    <a:gd name="T38" fmla="*/ 40741 w 137311"/>
                    <a:gd name="T39" fmla="*/ 10562 h 137311"/>
                    <a:gd name="T40" fmla="*/ 12071 w 137311"/>
                    <a:gd name="T41" fmla="*/ 6036 h 137311"/>
                    <a:gd name="T42" fmla="*/ 0 w 137311"/>
                    <a:gd name="T43" fmla="*/ 0 h 137311"/>
                    <a:gd name="T44" fmla="*/ 0 w 137311"/>
                    <a:gd name="T45" fmla="*/ 0 h 1373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37311" h="137311">
                      <a:moveTo>
                        <a:pt x="0" y="0"/>
                      </a:moveTo>
                      <a:lnTo>
                        <a:pt x="42249" y="6036"/>
                      </a:lnTo>
                      <a:lnTo>
                        <a:pt x="79972" y="16598"/>
                      </a:lnTo>
                      <a:lnTo>
                        <a:pt x="102606" y="27160"/>
                      </a:lnTo>
                      <a:lnTo>
                        <a:pt x="137311" y="45267"/>
                      </a:lnTo>
                      <a:lnTo>
                        <a:pt x="117695" y="78463"/>
                      </a:lnTo>
                      <a:lnTo>
                        <a:pt x="89026" y="108642"/>
                      </a:lnTo>
                      <a:lnTo>
                        <a:pt x="69410" y="123731"/>
                      </a:lnTo>
                      <a:lnTo>
                        <a:pt x="45267" y="137311"/>
                      </a:lnTo>
                      <a:lnTo>
                        <a:pt x="37723" y="125240"/>
                      </a:lnTo>
                      <a:lnTo>
                        <a:pt x="67901" y="113168"/>
                      </a:lnTo>
                      <a:lnTo>
                        <a:pt x="89026" y="98079"/>
                      </a:lnTo>
                      <a:lnTo>
                        <a:pt x="114677" y="72428"/>
                      </a:lnTo>
                      <a:lnTo>
                        <a:pt x="131275" y="52812"/>
                      </a:lnTo>
                      <a:lnTo>
                        <a:pt x="126748" y="49794"/>
                      </a:lnTo>
                      <a:lnTo>
                        <a:pt x="119204" y="43758"/>
                      </a:lnTo>
                      <a:lnTo>
                        <a:pt x="96570" y="30178"/>
                      </a:lnTo>
                      <a:lnTo>
                        <a:pt x="78463" y="21125"/>
                      </a:lnTo>
                      <a:lnTo>
                        <a:pt x="61865" y="16598"/>
                      </a:lnTo>
                      <a:lnTo>
                        <a:pt x="40741" y="10562"/>
                      </a:lnTo>
                      <a:lnTo>
                        <a:pt x="12071" y="6036"/>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44" name="Freeform 279"/>
                <p:cNvSpPr>
                  <a:spLocks/>
                </p:cNvSpPr>
                <p:nvPr/>
              </p:nvSpPr>
              <p:spPr bwMode="auto">
                <a:xfrm>
                  <a:off x="113924204" y="109816458"/>
                  <a:ext cx="45267" cy="137310"/>
                </a:xfrm>
                <a:custGeom>
                  <a:avLst/>
                  <a:gdLst>
                    <a:gd name="T0" fmla="*/ 0 w 45267"/>
                    <a:gd name="T1" fmla="*/ 0 h 137311"/>
                    <a:gd name="T2" fmla="*/ 1509 w 45267"/>
                    <a:gd name="T3" fmla="*/ 46776 h 137311"/>
                    <a:gd name="T4" fmla="*/ 15089 w 45267"/>
                    <a:gd name="T5" fmla="*/ 90535 h 137311"/>
                    <a:gd name="T6" fmla="*/ 27160 w 45267"/>
                    <a:gd name="T7" fmla="*/ 114677 h 137311"/>
                    <a:gd name="T8" fmla="*/ 45267 w 45267"/>
                    <a:gd name="T9" fmla="*/ 137311 h 137311"/>
                    <a:gd name="T10" fmla="*/ 45267 w 45267"/>
                    <a:gd name="T11" fmla="*/ 134293 h 137311"/>
                    <a:gd name="T12" fmla="*/ 24143 w 45267"/>
                    <a:gd name="T13" fmla="*/ 96570 h 137311"/>
                    <a:gd name="T14" fmla="*/ 16598 w 45267"/>
                    <a:gd name="T15" fmla="*/ 72428 h 137311"/>
                    <a:gd name="T16" fmla="*/ 13580 w 45267"/>
                    <a:gd name="T17" fmla="*/ 42249 h 137311"/>
                    <a:gd name="T18" fmla="*/ 12071 w 45267"/>
                    <a:gd name="T19" fmla="*/ 3018 h 137311"/>
                    <a:gd name="T20" fmla="*/ 0 w 45267"/>
                    <a:gd name="T21" fmla="*/ 0 h 137311"/>
                    <a:gd name="T22" fmla="*/ 0 w 45267"/>
                    <a:gd name="T23" fmla="*/ 0 h 1373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45267" h="137311">
                      <a:moveTo>
                        <a:pt x="0" y="0"/>
                      </a:moveTo>
                      <a:lnTo>
                        <a:pt x="1509" y="46776"/>
                      </a:lnTo>
                      <a:lnTo>
                        <a:pt x="15089" y="90535"/>
                      </a:lnTo>
                      <a:lnTo>
                        <a:pt x="27160" y="114677"/>
                      </a:lnTo>
                      <a:lnTo>
                        <a:pt x="45267" y="137311"/>
                      </a:lnTo>
                      <a:lnTo>
                        <a:pt x="45267" y="134293"/>
                      </a:lnTo>
                      <a:lnTo>
                        <a:pt x="24143" y="96570"/>
                      </a:lnTo>
                      <a:lnTo>
                        <a:pt x="16598" y="72428"/>
                      </a:lnTo>
                      <a:lnTo>
                        <a:pt x="13580" y="42249"/>
                      </a:lnTo>
                      <a:lnTo>
                        <a:pt x="12071" y="3018"/>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45" name="Freeform 280"/>
                <p:cNvSpPr>
                  <a:spLocks/>
                </p:cNvSpPr>
                <p:nvPr/>
              </p:nvSpPr>
              <p:spPr bwMode="auto">
                <a:xfrm>
                  <a:off x="113957400" y="109866252"/>
                  <a:ext cx="43757" cy="67900"/>
                </a:xfrm>
                <a:custGeom>
                  <a:avLst/>
                  <a:gdLst>
                    <a:gd name="T0" fmla="*/ 24143 w 43758"/>
                    <a:gd name="T1" fmla="*/ 24143 h 67901"/>
                    <a:gd name="T2" fmla="*/ 43758 w 43758"/>
                    <a:gd name="T3" fmla="*/ 30178 h 67901"/>
                    <a:gd name="T4" fmla="*/ 27160 w 43758"/>
                    <a:gd name="T5" fmla="*/ 0 h 67901"/>
                    <a:gd name="T6" fmla="*/ 1509 w 43758"/>
                    <a:gd name="T7" fmla="*/ 18107 h 67901"/>
                    <a:gd name="T8" fmla="*/ 19616 w 43758"/>
                    <a:gd name="T9" fmla="*/ 22634 h 67901"/>
                    <a:gd name="T10" fmla="*/ 13580 w 43758"/>
                    <a:gd name="T11" fmla="*/ 48285 h 67901"/>
                    <a:gd name="T12" fmla="*/ 0 w 43758"/>
                    <a:gd name="T13" fmla="*/ 51303 h 67901"/>
                    <a:gd name="T14" fmla="*/ 12071 w 43758"/>
                    <a:gd name="T15" fmla="*/ 67901 h 67901"/>
                    <a:gd name="T16" fmla="*/ 33196 w 43758"/>
                    <a:gd name="T17" fmla="*/ 58848 h 67901"/>
                    <a:gd name="T18" fmla="*/ 28669 w 43758"/>
                    <a:gd name="T19" fmla="*/ 55830 h 67901"/>
                    <a:gd name="T20" fmla="*/ 24143 w 43758"/>
                    <a:gd name="T21" fmla="*/ 51303 h 67901"/>
                    <a:gd name="T22" fmla="*/ 24143 w 43758"/>
                    <a:gd name="T23" fmla="*/ 24143 h 67901"/>
                    <a:gd name="T24" fmla="*/ 24143 w 43758"/>
                    <a:gd name="T25" fmla="*/ 24143 h 679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3758" h="67901">
                      <a:moveTo>
                        <a:pt x="24143" y="24143"/>
                      </a:moveTo>
                      <a:lnTo>
                        <a:pt x="43758" y="30178"/>
                      </a:lnTo>
                      <a:lnTo>
                        <a:pt x="27160" y="0"/>
                      </a:lnTo>
                      <a:lnTo>
                        <a:pt x="1509" y="18107"/>
                      </a:lnTo>
                      <a:lnTo>
                        <a:pt x="19616" y="22634"/>
                      </a:lnTo>
                      <a:lnTo>
                        <a:pt x="13580" y="48285"/>
                      </a:lnTo>
                      <a:lnTo>
                        <a:pt x="0" y="51303"/>
                      </a:lnTo>
                      <a:lnTo>
                        <a:pt x="12071" y="67901"/>
                      </a:lnTo>
                      <a:lnTo>
                        <a:pt x="33196" y="58848"/>
                      </a:lnTo>
                      <a:lnTo>
                        <a:pt x="28669" y="55830"/>
                      </a:lnTo>
                      <a:lnTo>
                        <a:pt x="24143" y="51303"/>
                      </a:lnTo>
                      <a:lnTo>
                        <a:pt x="24143" y="24143"/>
                      </a:lnTo>
                      <a:lnTo>
                        <a:pt x="24143" y="24143"/>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46" name="Freeform 281"/>
                <p:cNvSpPr>
                  <a:spLocks/>
                </p:cNvSpPr>
                <p:nvPr/>
              </p:nvSpPr>
              <p:spPr bwMode="auto">
                <a:xfrm>
                  <a:off x="113972489" y="109842109"/>
                  <a:ext cx="13580" cy="12071"/>
                </a:xfrm>
                <a:custGeom>
                  <a:avLst/>
                  <a:gdLst>
                    <a:gd name="T0" fmla="*/ 1509 w 13580"/>
                    <a:gd name="T1" fmla="*/ 0 h 12072"/>
                    <a:gd name="T2" fmla="*/ 13580 w 13580"/>
                    <a:gd name="T3" fmla="*/ 1509 h 12072"/>
                    <a:gd name="T4" fmla="*/ 13580 w 13580"/>
                    <a:gd name="T5" fmla="*/ 12072 h 12072"/>
                    <a:gd name="T6" fmla="*/ 0 w 13580"/>
                    <a:gd name="T7" fmla="*/ 10563 h 12072"/>
                    <a:gd name="T8" fmla="*/ 1509 w 13580"/>
                    <a:gd name="T9" fmla="*/ 0 h 12072"/>
                    <a:gd name="T10" fmla="*/ 1509 w 13580"/>
                    <a:gd name="T11" fmla="*/ 0 h 12072"/>
                    <a:gd name="T12" fmla="*/ 1509 w 13580"/>
                    <a:gd name="T13" fmla="*/ 0 h 12072"/>
                    <a:gd name="T14" fmla="*/ 1509 w 13580"/>
                    <a:gd name="T15" fmla="*/ 0 h 1207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580" h="12072">
                      <a:moveTo>
                        <a:pt x="1509" y="0"/>
                      </a:moveTo>
                      <a:lnTo>
                        <a:pt x="13580" y="1509"/>
                      </a:lnTo>
                      <a:lnTo>
                        <a:pt x="13580" y="12072"/>
                      </a:lnTo>
                      <a:lnTo>
                        <a:pt x="0" y="10563"/>
                      </a:lnTo>
                      <a:lnTo>
                        <a:pt x="1509" y="0"/>
                      </a:lnTo>
                      <a:lnTo>
                        <a:pt x="1509" y="0"/>
                      </a:lnTo>
                      <a:lnTo>
                        <a:pt x="1509" y="0"/>
                      </a:lnTo>
                      <a:lnTo>
                        <a:pt x="1509"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47" name="Freeform 282"/>
                <p:cNvSpPr>
                  <a:spLocks/>
                </p:cNvSpPr>
                <p:nvPr/>
              </p:nvSpPr>
              <p:spPr bwMode="auto">
                <a:xfrm>
                  <a:off x="113998141" y="109849653"/>
                  <a:ext cx="13581" cy="15090"/>
                </a:xfrm>
                <a:custGeom>
                  <a:avLst/>
                  <a:gdLst>
                    <a:gd name="T0" fmla="*/ 4526 w 13580"/>
                    <a:gd name="T1" fmla="*/ 0 h 15089"/>
                    <a:gd name="T2" fmla="*/ 13580 w 13580"/>
                    <a:gd name="T3" fmla="*/ 4527 h 15089"/>
                    <a:gd name="T4" fmla="*/ 12071 w 13580"/>
                    <a:gd name="T5" fmla="*/ 15089 h 15089"/>
                    <a:gd name="T6" fmla="*/ 0 w 13580"/>
                    <a:gd name="T7" fmla="*/ 7545 h 15089"/>
                    <a:gd name="T8" fmla="*/ 4526 w 13580"/>
                    <a:gd name="T9" fmla="*/ 0 h 15089"/>
                    <a:gd name="T10" fmla="*/ 4526 w 13580"/>
                    <a:gd name="T11" fmla="*/ 0 h 15089"/>
                    <a:gd name="T12" fmla="*/ 4526 w 13580"/>
                    <a:gd name="T13" fmla="*/ 0 h 15089"/>
                    <a:gd name="T14" fmla="*/ 4526 w 13580"/>
                    <a:gd name="T15" fmla="*/ 0 h 1508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580" h="15089">
                      <a:moveTo>
                        <a:pt x="4526" y="0"/>
                      </a:moveTo>
                      <a:lnTo>
                        <a:pt x="13580" y="4527"/>
                      </a:lnTo>
                      <a:lnTo>
                        <a:pt x="12071" y="15089"/>
                      </a:lnTo>
                      <a:lnTo>
                        <a:pt x="0" y="7545"/>
                      </a:lnTo>
                      <a:lnTo>
                        <a:pt x="4526" y="0"/>
                      </a:lnTo>
                      <a:lnTo>
                        <a:pt x="4526" y="0"/>
                      </a:lnTo>
                      <a:lnTo>
                        <a:pt x="4526" y="0"/>
                      </a:lnTo>
                      <a:lnTo>
                        <a:pt x="4526"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48" name="Freeform 283"/>
                <p:cNvSpPr>
                  <a:spLocks/>
                </p:cNvSpPr>
                <p:nvPr/>
              </p:nvSpPr>
              <p:spPr bwMode="auto">
                <a:xfrm>
                  <a:off x="114022283" y="109861725"/>
                  <a:ext cx="16597" cy="16598"/>
                </a:xfrm>
                <a:custGeom>
                  <a:avLst/>
                  <a:gdLst>
                    <a:gd name="T0" fmla="*/ 7545 w 16598"/>
                    <a:gd name="T1" fmla="*/ 0 h 16598"/>
                    <a:gd name="T2" fmla="*/ 16598 w 16598"/>
                    <a:gd name="T3" fmla="*/ 4527 h 16598"/>
                    <a:gd name="T4" fmla="*/ 12071 w 16598"/>
                    <a:gd name="T5" fmla="*/ 16598 h 16598"/>
                    <a:gd name="T6" fmla="*/ 0 w 16598"/>
                    <a:gd name="T7" fmla="*/ 7545 h 16598"/>
                    <a:gd name="T8" fmla="*/ 7545 w 16598"/>
                    <a:gd name="T9" fmla="*/ 0 h 16598"/>
                    <a:gd name="T10" fmla="*/ 7545 w 16598"/>
                    <a:gd name="T11" fmla="*/ 0 h 16598"/>
                    <a:gd name="T12" fmla="*/ 7545 w 16598"/>
                    <a:gd name="T13" fmla="*/ 0 h 16598"/>
                    <a:gd name="T14" fmla="*/ 7545 w 16598"/>
                    <a:gd name="T15" fmla="*/ 0 h 1659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598" h="16598">
                      <a:moveTo>
                        <a:pt x="7545" y="0"/>
                      </a:moveTo>
                      <a:lnTo>
                        <a:pt x="16598" y="4527"/>
                      </a:lnTo>
                      <a:lnTo>
                        <a:pt x="12071" y="16598"/>
                      </a:lnTo>
                      <a:lnTo>
                        <a:pt x="0" y="7545"/>
                      </a:lnTo>
                      <a:lnTo>
                        <a:pt x="7545" y="0"/>
                      </a:lnTo>
                      <a:lnTo>
                        <a:pt x="7545" y="0"/>
                      </a:lnTo>
                      <a:lnTo>
                        <a:pt x="7545" y="0"/>
                      </a:lnTo>
                      <a:lnTo>
                        <a:pt x="7545"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49" name="Freeform 284"/>
                <p:cNvSpPr>
                  <a:spLocks/>
                </p:cNvSpPr>
                <p:nvPr/>
              </p:nvSpPr>
              <p:spPr bwMode="auto">
                <a:xfrm>
                  <a:off x="113943820" y="109839092"/>
                  <a:ext cx="15089" cy="10561"/>
                </a:xfrm>
                <a:custGeom>
                  <a:avLst/>
                  <a:gdLst>
                    <a:gd name="T0" fmla="*/ 1509 w 15089"/>
                    <a:gd name="T1" fmla="*/ 0 h 10562"/>
                    <a:gd name="T2" fmla="*/ 13580 w 15089"/>
                    <a:gd name="T3" fmla="*/ 0 h 10562"/>
                    <a:gd name="T4" fmla="*/ 15089 w 15089"/>
                    <a:gd name="T5" fmla="*/ 10562 h 10562"/>
                    <a:gd name="T6" fmla="*/ 0 w 15089"/>
                    <a:gd name="T7" fmla="*/ 10562 h 10562"/>
                    <a:gd name="T8" fmla="*/ 1509 w 15089"/>
                    <a:gd name="T9" fmla="*/ 0 h 10562"/>
                    <a:gd name="T10" fmla="*/ 1509 w 15089"/>
                    <a:gd name="T11" fmla="*/ 0 h 10562"/>
                    <a:gd name="T12" fmla="*/ 1509 w 15089"/>
                    <a:gd name="T13" fmla="*/ 0 h 10562"/>
                    <a:gd name="T14" fmla="*/ 1509 w 15089"/>
                    <a:gd name="T15" fmla="*/ 0 h 1056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5089" h="10562">
                      <a:moveTo>
                        <a:pt x="1509" y="0"/>
                      </a:moveTo>
                      <a:lnTo>
                        <a:pt x="13580" y="0"/>
                      </a:lnTo>
                      <a:lnTo>
                        <a:pt x="15089" y="10562"/>
                      </a:lnTo>
                      <a:lnTo>
                        <a:pt x="0" y="10562"/>
                      </a:lnTo>
                      <a:lnTo>
                        <a:pt x="1509" y="0"/>
                      </a:lnTo>
                      <a:lnTo>
                        <a:pt x="1509" y="0"/>
                      </a:lnTo>
                      <a:lnTo>
                        <a:pt x="1509" y="0"/>
                      </a:lnTo>
                      <a:lnTo>
                        <a:pt x="1509"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50" name="Freeform 285"/>
                <p:cNvSpPr>
                  <a:spLocks/>
                </p:cNvSpPr>
                <p:nvPr/>
              </p:nvSpPr>
              <p:spPr bwMode="auto">
                <a:xfrm>
                  <a:off x="112603907" y="109553908"/>
                  <a:ext cx="706170" cy="230863"/>
                </a:xfrm>
                <a:custGeom>
                  <a:avLst/>
                  <a:gdLst>
                    <a:gd name="T0" fmla="*/ 700135 w 706170"/>
                    <a:gd name="T1" fmla="*/ 205211 h 230863"/>
                    <a:gd name="T2" fmla="*/ 630725 w 706170"/>
                    <a:gd name="T3" fmla="*/ 191631 h 230863"/>
                    <a:gd name="T4" fmla="*/ 553770 w 706170"/>
                    <a:gd name="T5" fmla="*/ 175033 h 230863"/>
                    <a:gd name="T6" fmla="*/ 460218 w 706170"/>
                    <a:gd name="T7" fmla="*/ 155417 h 230863"/>
                    <a:gd name="T8" fmla="*/ 353085 w 706170"/>
                    <a:gd name="T9" fmla="*/ 131275 h 230863"/>
                    <a:gd name="T10" fmla="*/ 239917 w 706170"/>
                    <a:gd name="T11" fmla="*/ 102605 h 230863"/>
                    <a:gd name="T12" fmla="*/ 128257 w 706170"/>
                    <a:gd name="T13" fmla="*/ 73936 h 230863"/>
                    <a:gd name="T14" fmla="*/ 25651 w 706170"/>
                    <a:gd name="T15" fmla="*/ 43758 h 230863"/>
                    <a:gd name="T16" fmla="*/ 31687 w 706170"/>
                    <a:gd name="T17" fmla="*/ 13580 h 230863"/>
                    <a:gd name="T18" fmla="*/ 129766 w 706170"/>
                    <a:gd name="T19" fmla="*/ 36213 h 230863"/>
                    <a:gd name="T20" fmla="*/ 200685 w 706170"/>
                    <a:gd name="T21" fmla="*/ 52811 h 230863"/>
                    <a:gd name="T22" fmla="*/ 283675 w 706170"/>
                    <a:gd name="T23" fmla="*/ 69409 h 230863"/>
                    <a:gd name="T24" fmla="*/ 375719 w 706170"/>
                    <a:gd name="T25" fmla="*/ 87516 h 230863"/>
                    <a:gd name="T26" fmla="*/ 472289 w 706170"/>
                    <a:gd name="T27" fmla="*/ 107132 h 230863"/>
                    <a:gd name="T28" fmla="*/ 571877 w 706170"/>
                    <a:gd name="T29" fmla="*/ 123730 h 230863"/>
                    <a:gd name="T30" fmla="*/ 671465 w 706170"/>
                    <a:gd name="T31" fmla="*/ 140328 h 230863"/>
                    <a:gd name="T32" fmla="*/ 660903 w 706170"/>
                    <a:gd name="T33" fmla="*/ 113168 h 230863"/>
                    <a:gd name="T34" fmla="*/ 597529 w 706170"/>
                    <a:gd name="T35" fmla="*/ 105623 h 230863"/>
                    <a:gd name="T36" fmla="*/ 439093 w 706170"/>
                    <a:gd name="T37" fmla="*/ 82990 h 230863"/>
                    <a:gd name="T38" fmla="*/ 336487 w 706170"/>
                    <a:gd name="T39" fmla="*/ 67900 h 230863"/>
                    <a:gd name="T40" fmla="*/ 226336 w 706170"/>
                    <a:gd name="T41" fmla="*/ 48285 h 230863"/>
                    <a:gd name="T42" fmla="*/ 111659 w 706170"/>
                    <a:gd name="T43" fmla="*/ 25651 h 230863"/>
                    <a:gd name="T44" fmla="*/ 0 w 706170"/>
                    <a:gd name="T45" fmla="*/ 0 h 230863"/>
                    <a:gd name="T46" fmla="*/ 18107 w 706170"/>
                    <a:gd name="T47" fmla="*/ 48285 h 230863"/>
                    <a:gd name="T48" fmla="*/ 73936 w 706170"/>
                    <a:gd name="T49" fmla="*/ 64883 h 230863"/>
                    <a:gd name="T50" fmla="*/ 137311 w 706170"/>
                    <a:gd name="T51" fmla="*/ 84499 h 230863"/>
                    <a:gd name="T52" fmla="*/ 221810 w 706170"/>
                    <a:gd name="T53" fmla="*/ 108641 h 230863"/>
                    <a:gd name="T54" fmla="*/ 324416 w 706170"/>
                    <a:gd name="T55" fmla="*/ 137310 h 230863"/>
                    <a:gd name="T56" fmla="*/ 380245 w 706170"/>
                    <a:gd name="T57" fmla="*/ 152399 h 230863"/>
                    <a:gd name="T58" fmla="*/ 440602 w 706170"/>
                    <a:gd name="T59" fmla="*/ 167489 h 230863"/>
                    <a:gd name="T60" fmla="*/ 503976 w 706170"/>
                    <a:gd name="T61" fmla="*/ 184087 h 230863"/>
                    <a:gd name="T62" fmla="*/ 568859 w 706170"/>
                    <a:gd name="T63" fmla="*/ 199176 h 230863"/>
                    <a:gd name="T64" fmla="*/ 636760 w 706170"/>
                    <a:gd name="T65" fmla="*/ 215774 h 230863"/>
                    <a:gd name="T66" fmla="*/ 706170 w 706170"/>
                    <a:gd name="T67" fmla="*/ 230863 h 230863"/>
                    <a:gd name="T68" fmla="*/ 700135 w 706170"/>
                    <a:gd name="T69" fmla="*/ 205211 h 230863"/>
                    <a:gd name="T70" fmla="*/ 700135 w 706170"/>
                    <a:gd name="T71" fmla="*/ 205211 h 230863"/>
                    <a:gd name="T72" fmla="*/ 700135 w 706170"/>
                    <a:gd name="T73" fmla="*/ 205211 h 2308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706170" h="230863">
                      <a:moveTo>
                        <a:pt x="700135" y="205211"/>
                      </a:moveTo>
                      <a:lnTo>
                        <a:pt x="630725" y="191631"/>
                      </a:lnTo>
                      <a:lnTo>
                        <a:pt x="553770" y="175033"/>
                      </a:lnTo>
                      <a:lnTo>
                        <a:pt x="460218" y="155417"/>
                      </a:lnTo>
                      <a:lnTo>
                        <a:pt x="353085" y="131275"/>
                      </a:lnTo>
                      <a:lnTo>
                        <a:pt x="239917" y="102605"/>
                      </a:lnTo>
                      <a:lnTo>
                        <a:pt x="128257" y="73936"/>
                      </a:lnTo>
                      <a:lnTo>
                        <a:pt x="25651" y="43758"/>
                      </a:lnTo>
                      <a:lnTo>
                        <a:pt x="31687" y="13580"/>
                      </a:lnTo>
                      <a:lnTo>
                        <a:pt x="129766" y="36213"/>
                      </a:lnTo>
                      <a:lnTo>
                        <a:pt x="200685" y="52811"/>
                      </a:lnTo>
                      <a:lnTo>
                        <a:pt x="283675" y="69409"/>
                      </a:lnTo>
                      <a:lnTo>
                        <a:pt x="375719" y="87516"/>
                      </a:lnTo>
                      <a:lnTo>
                        <a:pt x="472289" y="107132"/>
                      </a:lnTo>
                      <a:lnTo>
                        <a:pt x="571877" y="123730"/>
                      </a:lnTo>
                      <a:lnTo>
                        <a:pt x="671465" y="140328"/>
                      </a:lnTo>
                      <a:lnTo>
                        <a:pt x="660903" y="113168"/>
                      </a:lnTo>
                      <a:lnTo>
                        <a:pt x="597529" y="105623"/>
                      </a:lnTo>
                      <a:lnTo>
                        <a:pt x="439093" y="82990"/>
                      </a:lnTo>
                      <a:lnTo>
                        <a:pt x="336487" y="67900"/>
                      </a:lnTo>
                      <a:lnTo>
                        <a:pt x="226336" y="48285"/>
                      </a:lnTo>
                      <a:lnTo>
                        <a:pt x="111659" y="25651"/>
                      </a:lnTo>
                      <a:lnTo>
                        <a:pt x="0" y="0"/>
                      </a:lnTo>
                      <a:lnTo>
                        <a:pt x="18107" y="48285"/>
                      </a:lnTo>
                      <a:lnTo>
                        <a:pt x="73936" y="64883"/>
                      </a:lnTo>
                      <a:lnTo>
                        <a:pt x="137311" y="84499"/>
                      </a:lnTo>
                      <a:lnTo>
                        <a:pt x="221810" y="108641"/>
                      </a:lnTo>
                      <a:lnTo>
                        <a:pt x="324416" y="137310"/>
                      </a:lnTo>
                      <a:lnTo>
                        <a:pt x="380245" y="152399"/>
                      </a:lnTo>
                      <a:lnTo>
                        <a:pt x="440602" y="167489"/>
                      </a:lnTo>
                      <a:lnTo>
                        <a:pt x="503976" y="184087"/>
                      </a:lnTo>
                      <a:lnTo>
                        <a:pt x="568859" y="199176"/>
                      </a:lnTo>
                      <a:lnTo>
                        <a:pt x="636760" y="215774"/>
                      </a:lnTo>
                      <a:lnTo>
                        <a:pt x="706170" y="230863"/>
                      </a:lnTo>
                      <a:lnTo>
                        <a:pt x="700135" y="205211"/>
                      </a:lnTo>
                      <a:lnTo>
                        <a:pt x="700135" y="205211"/>
                      </a:lnTo>
                      <a:lnTo>
                        <a:pt x="700135" y="205211"/>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51" name="Freeform 286"/>
                <p:cNvSpPr>
                  <a:spLocks/>
                </p:cNvSpPr>
                <p:nvPr/>
              </p:nvSpPr>
              <p:spPr bwMode="auto">
                <a:xfrm>
                  <a:off x="112558640" y="108742114"/>
                  <a:ext cx="141836" cy="140328"/>
                </a:xfrm>
                <a:custGeom>
                  <a:avLst/>
                  <a:gdLst>
                    <a:gd name="T0" fmla="*/ 119203 w 141837"/>
                    <a:gd name="T1" fmla="*/ 0 h 140328"/>
                    <a:gd name="T2" fmla="*/ 141837 w 141837"/>
                    <a:gd name="T3" fmla="*/ 140328 h 140328"/>
                    <a:gd name="T4" fmla="*/ 125239 w 141837"/>
                    <a:gd name="T5" fmla="*/ 137311 h 140328"/>
                    <a:gd name="T6" fmla="*/ 99588 w 141837"/>
                    <a:gd name="T7" fmla="*/ 131275 h 140328"/>
                    <a:gd name="T8" fmla="*/ 73936 w 141837"/>
                    <a:gd name="T9" fmla="*/ 125239 h 140328"/>
                    <a:gd name="T10" fmla="*/ 49794 w 141837"/>
                    <a:gd name="T11" fmla="*/ 116186 h 140328"/>
                    <a:gd name="T12" fmla="*/ 19615 w 141837"/>
                    <a:gd name="T13" fmla="*/ 102606 h 140328"/>
                    <a:gd name="T14" fmla="*/ 0 w 141837"/>
                    <a:gd name="T15" fmla="*/ 87516 h 140328"/>
                    <a:gd name="T16" fmla="*/ 4526 w 141837"/>
                    <a:gd name="T17" fmla="*/ 84499 h 140328"/>
                    <a:gd name="T18" fmla="*/ 42249 w 141837"/>
                    <a:gd name="T19" fmla="*/ 105623 h 140328"/>
                    <a:gd name="T20" fmla="*/ 66392 w 141837"/>
                    <a:gd name="T21" fmla="*/ 114677 h 140328"/>
                    <a:gd name="T22" fmla="*/ 84499 w 141837"/>
                    <a:gd name="T23" fmla="*/ 119204 h 140328"/>
                    <a:gd name="T24" fmla="*/ 107132 w 141837"/>
                    <a:gd name="T25" fmla="*/ 123730 h 140328"/>
                    <a:gd name="T26" fmla="*/ 120712 w 141837"/>
                    <a:gd name="T27" fmla="*/ 123730 h 140328"/>
                    <a:gd name="T28" fmla="*/ 131275 w 141837"/>
                    <a:gd name="T29" fmla="*/ 122221 h 140328"/>
                    <a:gd name="T30" fmla="*/ 119203 w 141837"/>
                    <a:gd name="T31" fmla="*/ 3017 h 140328"/>
                    <a:gd name="T32" fmla="*/ 119203 w 141837"/>
                    <a:gd name="T33" fmla="*/ 0 h 140328"/>
                    <a:gd name="T34" fmla="*/ 119203 w 141837"/>
                    <a:gd name="T35" fmla="*/ 0 h 1403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41837" h="140328">
                      <a:moveTo>
                        <a:pt x="119203" y="0"/>
                      </a:moveTo>
                      <a:lnTo>
                        <a:pt x="141837" y="140328"/>
                      </a:lnTo>
                      <a:lnTo>
                        <a:pt x="125239" y="137311"/>
                      </a:lnTo>
                      <a:lnTo>
                        <a:pt x="99588" y="131275"/>
                      </a:lnTo>
                      <a:lnTo>
                        <a:pt x="73936" y="125239"/>
                      </a:lnTo>
                      <a:lnTo>
                        <a:pt x="49794" y="116186"/>
                      </a:lnTo>
                      <a:lnTo>
                        <a:pt x="19615" y="102606"/>
                      </a:lnTo>
                      <a:lnTo>
                        <a:pt x="0" y="87516"/>
                      </a:lnTo>
                      <a:lnTo>
                        <a:pt x="4526" y="84499"/>
                      </a:lnTo>
                      <a:lnTo>
                        <a:pt x="42249" y="105623"/>
                      </a:lnTo>
                      <a:lnTo>
                        <a:pt x="66392" y="114677"/>
                      </a:lnTo>
                      <a:lnTo>
                        <a:pt x="84499" y="119204"/>
                      </a:lnTo>
                      <a:lnTo>
                        <a:pt x="107132" y="123730"/>
                      </a:lnTo>
                      <a:lnTo>
                        <a:pt x="120712" y="123730"/>
                      </a:lnTo>
                      <a:lnTo>
                        <a:pt x="131275" y="122221"/>
                      </a:lnTo>
                      <a:lnTo>
                        <a:pt x="119203" y="3017"/>
                      </a:lnTo>
                      <a:lnTo>
                        <a:pt x="119203" y="0"/>
                      </a:lnTo>
                      <a:lnTo>
                        <a:pt x="119203"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52" name="Freeform 287"/>
                <p:cNvSpPr>
                  <a:spLocks/>
                </p:cNvSpPr>
                <p:nvPr/>
              </p:nvSpPr>
              <p:spPr bwMode="auto">
                <a:xfrm>
                  <a:off x="112558640" y="108742114"/>
                  <a:ext cx="120712" cy="96570"/>
                </a:xfrm>
                <a:custGeom>
                  <a:avLst/>
                  <a:gdLst>
                    <a:gd name="T0" fmla="*/ 119203 w 120712"/>
                    <a:gd name="T1" fmla="*/ 0 h 96570"/>
                    <a:gd name="T2" fmla="*/ 79972 w 120712"/>
                    <a:gd name="T3" fmla="*/ 18107 h 96570"/>
                    <a:gd name="T4" fmla="*/ 0 w 120712"/>
                    <a:gd name="T5" fmla="*/ 87516 h 96570"/>
                    <a:gd name="T6" fmla="*/ 18106 w 120712"/>
                    <a:gd name="T7" fmla="*/ 96570 h 96570"/>
                    <a:gd name="T8" fmla="*/ 40740 w 120712"/>
                    <a:gd name="T9" fmla="*/ 61865 h 96570"/>
                    <a:gd name="T10" fmla="*/ 72427 w 120712"/>
                    <a:gd name="T11" fmla="*/ 30178 h 96570"/>
                    <a:gd name="T12" fmla="*/ 93552 w 120712"/>
                    <a:gd name="T13" fmla="*/ 16598 h 96570"/>
                    <a:gd name="T14" fmla="*/ 120712 w 120712"/>
                    <a:gd name="T15" fmla="*/ 3017 h 96570"/>
                    <a:gd name="T16" fmla="*/ 119203 w 120712"/>
                    <a:gd name="T17" fmla="*/ 0 h 96570"/>
                    <a:gd name="T18" fmla="*/ 119203 w 120712"/>
                    <a:gd name="T19" fmla="*/ 0 h 96570"/>
                    <a:gd name="T20" fmla="*/ 119203 w 120712"/>
                    <a:gd name="T21" fmla="*/ 0 h 965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20712" h="96570">
                      <a:moveTo>
                        <a:pt x="119203" y="0"/>
                      </a:moveTo>
                      <a:lnTo>
                        <a:pt x="79972" y="18107"/>
                      </a:lnTo>
                      <a:lnTo>
                        <a:pt x="0" y="87516"/>
                      </a:lnTo>
                      <a:lnTo>
                        <a:pt x="18106" y="96570"/>
                      </a:lnTo>
                      <a:lnTo>
                        <a:pt x="40740" y="61865"/>
                      </a:lnTo>
                      <a:lnTo>
                        <a:pt x="72427" y="30178"/>
                      </a:lnTo>
                      <a:lnTo>
                        <a:pt x="93552" y="16598"/>
                      </a:lnTo>
                      <a:lnTo>
                        <a:pt x="120712" y="3017"/>
                      </a:lnTo>
                      <a:lnTo>
                        <a:pt x="119203" y="0"/>
                      </a:lnTo>
                      <a:lnTo>
                        <a:pt x="119203" y="0"/>
                      </a:lnTo>
                      <a:lnTo>
                        <a:pt x="119203"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53" name="Freeform 288"/>
                <p:cNvSpPr>
                  <a:spLocks/>
                </p:cNvSpPr>
                <p:nvPr/>
              </p:nvSpPr>
              <p:spPr bwMode="auto">
                <a:xfrm>
                  <a:off x="112558640" y="108730041"/>
                  <a:ext cx="176542" cy="152401"/>
                </a:xfrm>
                <a:custGeom>
                  <a:avLst/>
                  <a:gdLst>
                    <a:gd name="T0" fmla="*/ 131275 w 176542"/>
                    <a:gd name="T1" fmla="*/ 0 h 152400"/>
                    <a:gd name="T2" fmla="*/ 90534 w 176542"/>
                    <a:gd name="T3" fmla="*/ 9054 h 152400"/>
                    <a:gd name="T4" fmla="*/ 67901 w 176542"/>
                    <a:gd name="T5" fmla="*/ 19616 h 152400"/>
                    <a:gd name="T6" fmla="*/ 48285 w 176542"/>
                    <a:gd name="T7" fmla="*/ 30179 h 152400"/>
                    <a:gd name="T8" fmla="*/ 25651 w 176542"/>
                    <a:gd name="T9" fmla="*/ 43759 h 152400"/>
                    <a:gd name="T10" fmla="*/ 0 w 176542"/>
                    <a:gd name="T11" fmla="*/ 99588 h 152400"/>
                    <a:gd name="T12" fmla="*/ 24142 w 176542"/>
                    <a:gd name="T13" fmla="*/ 81482 h 152400"/>
                    <a:gd name="T14" fmla="*/ 25651 w 176542"/>
                    <a:gd name="T15" fmla="*/ 54321 h 152400"/>
                    <a:gd name="T16" fmla="*/ 57338 w 176542"/>
                    <a:gd name="T17" fmla="*/ 34705 h 152400"/>
                    <a:gd name="T18" fmla="*/ 79972 w 176542"/>
                    <a:gd name="T19" fmla="*/ 21125 h 152400"/>
                    <a:gd name="T20" fmla="*/ 105623 w 176542"/>
                    <a:gd name="T21" fmla="*/ 10563 h 152400"/>
                    <a:gd name="T22" fmla="*/ 129766 w 176542"/>
                    <a:gd name="T23" fmla="*/ 1509 h 152400"/>
                    <a:gd name="T24" fmla="*/ 119203 w 176542"/>
                    <a:gd name="T25" fmla="*/ 12072 h 152400"/>
                    <a:gd name="T26" fmla="*/ 120712 w 176542"/>
                    <a:gd name="T27" fmla="*/ 15089 h 152400"/>
                    <a:gd name="T28" fmla="*/ 134293 w 176542"/>
                    <a:gd name="T29" fmla="*/ 9054 h 152400"/>
                    <a:gd name="T30" fmla="*/ 144855 w 176542"/>
                    <a:gd name="T31" fmla="*/ 31687 h 152400"/>
                    <a:gd name="T32" fmla="*/ 156926 w 176542"/>
                    <a:gd name="T33" fmla="*/ 64884 h 152400"/>
                    <a:gd name="T34" fmla="*/ 167489 w 176542"/>
                    <a:gd name="T35" fmla="*/ 113169 h 152400"/>
                    <a:gd name="T36" fmla="*/ 134293 w 176542"/>
                    <a:gd name="T37" fmla="*/ 126749 h 152400"/>
                    <a:gd name="T38" fmla="*/ 141837 w 176542"/>
                    <a:gd name="T39" fmla="*/ 152400 h 152400"/>
                    <a:gd name="T40" fmla="*/ 176542 w 176542"/>
                    <a:gd name="T41" fmla="*/ 110151 h 152400"/>
                    <a:gd name="T42" fmla="*/ 162962 w 176542"/>
                    <a:gd name="T43" fmla="*/ 60357 h 152400"/>
                    <a:gd name="T44" fmla="*/ 147873 w 176542"/>
                    <a:gd name="T45" fmla="*/ 27161 h 152400"/>
                    <a:gd name="T46" fmla="*/ 131275 w 176542"/>
                    <a:gd name="T47" fmla="*/ 0 h 152400"/>
                    <a:gd name="T48" fmla="*/ 131275 w 176542"/>
                    <a:gd name="T49" fmla="*/ 0 h 1524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76542" h="152400">
                      <a:moveTo>
                        <a:pt x="131275" y="0"/>
                      </a:moveTo>
                      <a:lnTo>
                        <a:pt x="90534" y="9054"/>
                      </a:lnTo>
                      <a:lnTo>
                        <a:pt x="67901" y="19616"/>
                      </a:lnTo>
                      <a:lnTo>
                        <a:pt x="48285" y="30179"/>
                      </a:lnTo>
                      <a:lnTo>
                        <a:pt x="25651" y="43759"/>
                      </a:lnTo>
                      <a:lnTo>
                        <a:pt x="0" y="99588"/>
                      </a:lnTo>
                      <a:lnTo>
                        <a:pt x="24142" y="81482"/>
                      </a:lnTo>
                      <a:lnTo>
                        <a:pt x="25651" y="54321"/>
                      </a:lnTo>
                      <a:lnTo>
                        <a:pt x="57338" y="34705"/>
                      </a:lnTo>
                      <a:lnTo>
                        <a:pt x="79972" y="21125"/>
                      </a:lnTo>
                      <a:lnTo>
                        <a:pt x="105623" y="10563"/>
                      </a:lnTo>
                      <a:lnTo>
                        <a:pt x="129766" y="1509"/>
                      </a:lnTo>
                      <a:lnTo>
                        <a:pt x="119203" y="12072"/>
                      </a:lnTo>
                      <a:lnTo>
                        <a:pt x="120712" y="15089"/>
                      </a:lnTo>
                      <a:lnTo>
                        <a:pt x="134293" y="9054"/>
                      </a:lnTo>
                      <a:lnTo>
                        <a:pt x="144855" y="31687"/>
                      </a:lnTo>
                      <a:lnTo>
                        <a:pt x="156926" y="64884"/>
                      </a:lnTo>
                      <a:lnTo>
                        <a:pt x="167489" y="113169"/>
                      </a:lnTo>
                      <a:lnTo>
                        <a:pt x="134293" y="126749"/>
                      </a:lnTo>
                      <a:lnTo>
                        <a:pt x="141837" y="152400"/>
                      </a:lnTo>
                      <a:lnTo>
                        <a:pt x="176542" y="110151"/>
                      </a:lnTo>
                      <a:lnTo>
                        <a:pt x="162962" y="60357"/>
                      </a:lnTo>
                      <a:lnTo>
                        <a:pt x="147873" y="27161"/>
                      </a:lnTo>
                      <a:lnTo>
                        <a:pt x="131275" y="0"/>
                      </a:lnTo>
                      <a:lnTo>
                        <a:pt x="131275"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54" name="Freeform 289"/>
                <p:cNvSpPr>
                  <a:spLocks/>
                </p:cNvSpPr>
                <p:nvPr/>
              </p:nvSpPr>
              <p:spPr bwMode="auto">
                <a:xfrm>
                  <a:off x="112597872" y="108441840"/>
                  <a:ext cx="316871" cy="292729"/>
                </a:xfrm>
                <a:custGeom>
                  <a:avLst/>
                  <a:gdLst>
                    <a:gd name="T0" fmla="*/ 0 w 316872"/>
                    <a:gd name="T1" fmla="*/ 208230 h 292729"/>
                    <a:gd name="T2" fmla="*/ 16598 w 316872"/>
                    <a:gd name="T3" fmla="*/ 188614 h 292729"/>
                    <a:gd name="T4" fmla="*/ 34705 w 316872"/>
                    <a:gd name="T5" fmla="*/ 167490 h 292729"/>
                    <a:gd name="T6" fmla="*/ 58848 w 316872"/>
                    <a:gd name="T7" fmla="*/ 138820 h 292729"/>
                    <a:gd name="T8" fmla="*/ 89026 w 316872"/>
                    <a:gd name="T9" fmla="*/ 107133 h 292729"/>
                    <a:gd name="T10" fmla="*/ 123731 w 316872"/>
                    <a:gd name="T11" fmla="*/ 72428 h 292729"/>
                    <a:gd name="T12" fmla="*/ 161454 w 316872"/>
                    <a:gd name="T13" fmla="*/ 36214 h 292729"/>
                    <a:gd name="T14" fmla="*/ 203703 w 316872"/>
                    <a:gd name="T15" fmla="*/ 0 h 292729"/>
                    <a:gd name="T16" fmla="*/ 316872 w 316872"/>
                    <a:gd name="T17" fmla="*/ 19616 h 292729"/>
                    <a:gd name="T18" fmla="*/ 304800 w 316872"/>
                    <a:gd name="T19" fmla="*/ 39232 h 292729"/>
                    <a:gd name="T20" fmla="*/ 277640 w 316872"/>
                    <a:gd name="T21" fmla="*/ 95062 h 292729"/>
                    <a:gd name="T22" fmla="*/ 259533 w 316872"/>
                    <a:gd name="T23" fmla="*/ 134293 h 292729"/>
                    <a:gd name="T24" fmla="*/ 238408 w 316872"/>
                    <a:gd name="T25" fmla="*/ 181070 h 292729"/>
                    <a:gd name="T26" fmla="*/ 217283 w 316872"/>
                    <a:gd name="T27" fmla="*/ 233882 h 292729"/>
                    <a:gd name="T28" fmla="*/ 196159 w 316872"/>
                    <a:gd name="T29" fmla="*/ 292729 h 292729"/>
                    <a:gd name="T30" fmla="*/ 162963 w 316872"/>
                    <a:gd name="T31" fmla="*/ 270095 h 292729"/>
                    <a:gd name="T32" fmla="*/ 178052 w 316872"/>
                    <a:gd name="T33" fmla="*/ 242935 h 292729"/>
                    <a:gd name="T34" fmla="*/ 214266 w 316872"/>
                    <a:gd name="T35" fmla="*/ 179561 h 292729"/>
                    <a:gd name="T36" fmla="*/ 238408 w 316872"/>
                    <a:gd name="T37" fmla="*/ 140329 h 292729"/>
                    <a:gd name="T38" fmla="*/ 261042 w 316872"/>
                    <a:gd name="T39" fmla="*/ 101097 h 292729"/>
                    <a:gd name="T40" fmla="*/ 283675 w 316872"/>
                    <a:gd name="T41" fmla="*/ 64884 h 292729"/>
                    <a:gd name="T42" fmla="*/ 303291 w 316872"/>
                    <a:gd name="T43" fmla="*/ 33196 h 292729"/>
                    <a:gd name="T44" fmla="*/ 205212 w 316872"/>
                    <a:gd name="T45" fmla="*/ 4527 h 292729"/>
                    <a:gd name="T46" fmla="*/ 190123 w 316872"/>
                    <a:gd name="T47" fmla="*/ 19616 h 292729"/>
                    <a:gd name="T48" fmla="*/ 149382 w 316872"/>
                    <a:gd name="T49" fmla="*/ 60357 h 292729"/>
                    <a:gd name="T50" fmla="*/ 122222 w 316872"/>
                    <a:gd name="T51" fmla="*/ 90535 h 292729"/>
                    <a:gd name="T52" fmla="*/ 93553 w 316872"/>
                    <a:gd name="T53" fmla="*/ 126749 h 292729"/>
                    <a:gd name="T54" fmla="*/ 61866 w 316872"/>
                    <a:gd name="T55" fmla="*/ 167490 h 292729"/>
                    <a:gd name="T56" fmla="*/ 31687 w 316872"/>
                    <a:gd name="T57" fmla="*/ 214266 h 292729"/>
                    <a:gd name="T58" fmla="*/ 0 w 316872"/>
                    <a:gd name="T59" fmla="*/ 208230 h 292729"/>
                    <a:gd name="T60" fmla="*/ 0 w 316872"/>
                    <a:gd name="T61" fmla="*/ 208230 h 292729"/>
                    <a:gd name="T62" fmla="*/ 0 w 316872"/>
                    <a:gd name="T63" fmla="*/ 208230 h 2927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316872" h="292729">
                      <a:moveTo>
                        <a:pt x="0" y="208230"/>
                      </a:moveTo>
                      <a:lnTo>
                        <a:pt x="16598" y="188614"/>
                      </a:lnTo>
                      <a:lnTo>
                        <a:pt x="34705" y="167490"/>
                      </a:lnTo>
                      <a:lnTo>
                        <a:pt x="58848" y="138820"/>
                      </a:lnTo>
                      <a:lnTo>
                        <a:pt x="89026" y="107133"/>
                      </a:lnTo>
                      <a:lnTo>
                        <a:pt x="123731" y="72428"/>
                      </a:lnTo>
                      <a:lnTo>
                        <a:pt x="161454" y="36214"/>
                      </a:lnTo>
                      <a:lnTo>
                        <a:pt x="203703" y="0"/>
                      </a:lnTo>
                      <a:lnTo>
                        <a:pt x="316872" y="19616"/>
                      </a:lnTo>
                      <a:lnTo>
                        <a:pt x="304800" y="39232"/>
                      </a:lnTo>
                      <a:lnTo>
                        <a:pt x="277640" y="95062"/>
                      </a:lnTo>
                      <a:lnTo>
                        <a:pt x="259533" y="134293"/>
                      </a:lnTo>
                      <a:lnTo>
                        <a:pt x="238408" y="181070"/>
                      </a:lnTo>
                      <a:lnTo>
                        <a:pt x="217283" y="233882"/>
                      </a:lnTo>
                      <a:lnTo>
                        <a:pt x="196159" y="292729"/>
                      </a:lnTo>
                      <a:lnTo>
                        <a:pt x="162963" y="270095"/>
                      </a:lnTo>
                      <a:lnTo>
                        <a:pt x="178052" y="242935"/>
                      </a:lnTo>
                      <a:lnTo>
                        <a:pt x="214266" y="179561"/>
                      </a:lnTo>
                      <a:lnTo>
                        <a:pt x="238408" y="140329"/>
                      </a:lnTo>
                      <a:lnTo>
                        <a:pt x="261042" y="101097"/>
                      </a:lnTo>
                      <a:lnTo>
                        <a:pt x="283675" y="64884"/>
                      </a:lnTo>
                      <a:lnTo>
                        <a:pt x="303291" y="33196"/>
                      </a:lnTo>
                      <a:lnTo>
                        <a:pt x="205212" y="4527"/>
                      </a:lnTo>
                      <a:lnTo>
                        <a:pt x="190123" y="19616"/>
                      </a:lnTo>
                      <a:lnTo>
                        <a:pt x="149382" y="60357"/>
                      </a:lnTo>
                      <a:lnTo>
                        <a:pt x="122222" y="90535"/>
                      </a:lnTo>
                      <a:lnTo>
                        <a:pt x="93553" y="126749"/>
                      </a:lnTo>
                      <a:lnTo>
                        <a:pt x="61866" y="167490"/>
                      </a:lnTo>
                      <a:lnTo>
                        <a:pt x="31687" y="214266"/>
                      </a:lnTo>
                      <a:lnTo>
                        <a:pt x="0" y="208230"/>
                      </a:lnTo>
                      <a:lnTo>
                        <a:pt x="0" y="208230"/>
                      </a:lnTo>
                      <a:lnTo>
                        <a:pt x="0" y="20823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55" name="Freeform 290"/>
                <p:cNvSpPr>
                  <a:spLocks/>
                </p:cNvSpPr>
                <p:nvPr/>
              </p:nvSpPr>
              <p:spPr bwMode="auto">
                <a:xfrm>
                  <a:off x="112597872" y="108647051"/>
                  <a:ext cx="196158" cy="87518"/>
                </a:xfrm>
                <a:custGeom>
                  <a:avLst/>
                  <a:gdLst>
                    <a:gd name="T0" fmla="*/ 0 w 196159"/>
                    <a:gd name="T1" fmla="*/ 3018 h 87517"/>
                    <a:gd name="T2" fmla="*/ 52812 w 196159"/>
                    <a:gd name="T3" fmla="*/ 19616 h 87517"/>
                    <a:gd name="T4" fmla="*/ 114677 w 196159"/>
                    <a:gd name="T5" fmla="*/ 46777 h 87517"/>
                    <a:gd name="T6" fmla="*/ 152400 w 196159"/>
                    <a:gd name="T7" fmla="*/ 64883 h 87517"/>
                    <a:gd name="T8" fmla="*/ 196159 w 196159"/>
                    <a:gd name="T9" fmla="*/ 87517 h 87517"/>
                    <a:gd name="T10" fmla="*/ 194650 w 196159"/>
                    <a:gd name="T11" fmla="*/ 52812 h 87517"/>
                    <a:gd name="T12" fmla="*/ 126749 w 196159"/>
                    <a:gd name="T13" fmla="*/ 31687 h 87517"/>
                    <a:gd name="T14" fmla="*/ 64883 w 196159"/>
                    <a:gd name="T15" fmla="*/ 13580 h 87517"/>
                    <a:gd name="T16" fmla="*/ 9054 w 196159"/>
                    <a:gd name="T17" fmla="*/ 0 h 87517"/>
                    <a:gd name="T18" fmla="*/ 0 w 196159"/>
                    <a:gd name="T19" fmla="*/ 3018 h 87517"/>
                    <a:gd name="T20" fmla="*/ 0 w 196159"/>
                    <a:gd name="T21" fmla="*/ 3018 h 87517"/>
                    <a:gd name="T22" fmla="*/ 0 w 196159"/>
                    <a:gd name="T23" fmla="*/ 3018 h 875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96159" h="87517">
                      <a:moveTo>
                        <a:pt x="0" y="3018"/>
                      </a:moveTo>
                      <a:lnTo>
                        <a:pt x="52812" y="19616"/>
                      </a:lnTo>
                      <a:lnTo>
                        <a:pt x="114677" y="46777"/>
                      </a:lnTo>
                      <a:lnTo>
                        <a:pt x="152400" y="64883"/>
                      </a:lnTo>
                      <a:lnTo>
                        <a:pt x="196159" y="87517"/>
                      </a:lnTo>
                      <a:lnTo>
                        <a:pt x="194650" y="52812"/>
                      </a:lnTo>
                      <a:lnTo>
                        <a:pt x="126749" y="31687"/>
                      </a:lnTo>
                      <a:lnTo>
                        <a:pt x="64883" y="13580"/>
                      </a:lnTo>
                      <a:lnTo>
                        <a:pt x="9054" y="0"/>
                      </a:lnTo>
                      <a:lnTo>
                        <a:pt x="0" y="3018"/>
                      </a:lnTo>
                      <a:lnTo>
                        <a:pt x="0" y="3018"/>
                      </a:lnTo>
                      <a:lnTo>
                        <a:pt x="0" y="3018"/>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56" name="Freeform 291"/>
                <p:cNvSpPr>
                  <a:spLocks/>
                </p:cNvSpPr>
                <p:nvPr/>
              </p:nvSpPr>
              <p:spPr bwMode="auto">
                <a:xfrm>
                  <a:off x="112794030" y="108432787"/>
                  <a:ext cx="159944" cy="301782"/>
                </a:xfrm>
                <a:custGeom>
                  <a:avLst/>
                  <a:gdLst>
                    <a:gd name="T0" fmla="*/ 43758 w 159944"/>
                    <a:gd name="T1" fmla="*/ 0 h 301782"/>
                    <a:gd name="T2" fmla="*/ 7544 w 159944"/>
                    <a:gd name="T3" fmla="*/ 9053 h 301782"/>
                    <a:gd name="T4" fmla="*/ 43758 w 159944"/>
                    <a:gd name="T5" fmla="*/ 18107 h 301782"/>
                    <a:gd name="T6" fmla="*/ 45267 w 159944"/>
                    <a:gd name="T7" fmla="*/ 4527 h 301782"/>
                    <a:gd name="T8" fmla="*/ 150891 w 159944"/>
                    <a:gd name="T9" fmla="*/ 16598 h 301782"/>
                    <a:gd name="T10" fmla="*/ 120713 w 159944"/>
                    <a:gd name="T11" fmla="*/ 28669 h 301782"/>
                    <a:gd name="T12" fmla="*/ 129766 w 159944"/>
                    <a:gd name="T13" fmla="*/ 37723 h 301782"/>
                    <a:gd name="T14" fmla="*/ 105623 w 159944"/>
                    <a:gd name="T15" fmla="*/ 81481 h 301782"/>
                    <a:gd name="T16" fmla="*/ 84499 w 159944"/>
                    <a:gd name="T17" fmla="*/ 123731 h 301782"/>
                    <a:gd name="T18" fmla="*/ 49794 w 159944"/>
                    <a:gd name="T19" fmla="*/ 199176 h 301782"/>
                    <a:gd name="T20" fmla="*/ 21124 w 159944"/>
                    <a:gd name="T21" fmla="*/ 273113 h 301782"/>
                    <a:gd name="T22" fmla="*/ 4526 w 159944"/>
                    <a:gd name="T23" fmla="*/ 267077 h 301782"/>
                    <a:gd name="T24" fmla="*/ 0 w 159944"/>
                    <a:gd name="T25" fmla="*/ 301782 h 301782"/>
                    <a:gd name="T26" fmla="*/ 22633 w 159944"/>
                    <a:gd name="T27" fmla="*/ 282166 h 301782"/>
                    <a:gd name="T28" fmla="*/ 42249 w 159944"/>
                    <a:gd name="T29" fmla="*/ 229354 h 301782"/>
                    <a:gd name="T30" fmla="*/ 64883 w 159944"/>
                    <a:gd name="T31" fmla="*/ 179560 h 301782"/>
                    <a:gd name="T32" fmla="*/ 87516 w 159944"/>
                    <a:gd name="T33" fmla="*/ 132784 h 301782"/>
                    <a:gd name="T34" fmla="*/ 110150 w 159944"/>
                    <a:gd name="T35" fmla="*/ 93552 h 301782"/>
                    <a:gd name="T36" fmla="*/ 144855 w 159944"/>
                    <a:gd name="T37" fmla="*/ 34705 h 301782"/>
                    <a:gd name="T38" fmla="*/ 159944 w 159944"/>
                    <a:gd name="T39" fmla="*/ 13580 h 301782"/>
                    <a:gd name="T40" fmla="*/ 43758 w 159944"/>
                    <a:gd name="T41" fmla="*/ 0 h 301782"/>
                    <a:gd name="T42" fmla="*/ 43758 w 159944"/>
                    <a:gd name="T43" fmla="*/ 0 h 301782"/>
                    <a:gd name="T44" fmla="*/ 43758 w 159944"/>
                    <a:gd name="T45" fmla="*/ 0 h 301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59944" h="301782">
                      <a:moveTo>
                        <a:pt x="43758" y="0"/>
                      </a:moveTo>
                      <a:lnTo>
                        <a:pt x="7544" y="9053"/>
                      </a:lnTo>
                      <a:lnTo>
                        <a:pt x="43758" y="18107"/>
                      </a:lnTo>
                      <a:lnTo>
                        <a:pt x="45267" y="4527"/>
                      </a:lnTo>
                      <a:lnTo>
                        <a:pt x="150891" y="16598"/>
                      </a:lnTo>
                      <a:lnTo>
                        <a:pt x="120713" y="28669"/>
                      </a:lnTo>
                      <a:lnTo>
                        <a:pt x="129766" y="37723"/>
                      </a:lnTo>
                      <a:lnTo>
                        <a:pt x="105623" y="81481"/>
                      </a:lnTo>
                      <a:lnTo>
                        <a:pt x="84499" y="123731"/>
                      </a:lnTo>
                      <a:lnTo>
                        <a:pt x="49794" y="199176"/>
                      </a:lnTo>
                      <a:lnTo>
                        <a:pt x="21124" y="273113"/>
                      </a:lnTo>
                      <a:lnTo>
                        <a:pt x="4526" y="267077"/>
                      </a:lnTo>
                      <a:lnTo>
                        <a:pt x="0" y="301782"/>
                      </a:lnTo>
                      <a:lnTo>
                        <a:pt x="22633" y="282166"/>
                      </a:lnTo>
                      <a:lnTo>
                        <a:pt x="42249" y="229354"/>
                      </a:lnTo>
                      <a:lnTo>
                        <a:pt x="64883" y="179560"/>
                      </a:lnTo>
                      <a:lnTo>
                        <a:pt x="87516" y="132784"/>
                      </a:lnTo>
                      <a:lnTo>
                        <a:pt x="110150" y="93552"/>
                      </a:lnTo>
                      <a:lnTo>
                        <a:pt x="144855" y="34705"/>
                      </a:lnTo>
                      <a:lnTo>
                        <a:pt x="159944" y="13580"/>
                      </a:lnTo>
                      <a:lnTo>
                        <a:pt x="43758" y="0"/>
                      </a:lnTo>
                      <a:lnTo>
                        <a:pt x="43758" y="0"/>
                      </a:lnTo>
                      <a:lnTo>
                        <a:pt x="43758"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57" name="Freeform 292"/>
                <p:cNvSpPr>
                  <a:spLocks/>
                </p:cNvSpPr>
                <p:nvPr/>
              </p:nvSpPr>
              <p:spPr bwMode="auto">
                <a:xfrm>
                  <a:off x="112941903" y="108805487"/>
                  <a:ext cx="110150" cy="70920"/>
                </a:xfrm>
                <a:custGeom>
                  <a:avLst/>
                  <a:gdLst>
                    <a:gd name="T0" fmla="*/ 110150 w 110150"/>
                    <a:gd name="T1" fmla="*/ 67901 h 70919"/>
                    <a:gd name="T2" fmla="*/ 84499 w 110150"/>
                    <a:gd name="T3" fmla="*/ 49794 h 70919"/>
                    <a:gd name="T4" fmla="*/ 58847 w 110150"/>
                    <a:gd name="T5" fmla="*/ 31687 h 70919"/>
                    <a:gd name="T6" fmla="*/ 31687 w 110150"/>
                    <a:gd name="T7" fmla="*/ 15089 h 70919"/>
                    <a:gd name="T8" fmla="*/ 6036 w 110150"/>
                    <a:gd name="T9" fmla="*/ 0 h 70919"/>
                    <a:gd name="T10" fmla="*/ 4527 w 110150"/>
                    <a:gd name="T11" fmla="*/ 4527 h 70919"/>
                    <a:gd name="T12" fmla="*/ 42249 w 110150"/>
                    <a:gd name="T13" fmla="*/ 25651 h 70919"/>
                    <a:gd name="T14" fmla="*/ 70919 w 110150"/>
                    <a:gd name="T15" fmla="*/ 43758 h 70919"/>
                    <a:gd name="T16" fmla="*/ 95061 w 110150"/>
                    <a:gd name="T17" fmla="*/ 60356 h 70919"/>
                    <a:gd name="T18" fmla="*/ 93552 w 110150"/>
                    <a:gd name="T19" fmla="*/ 66392 h 70919"/>
                    <a:gd name="T20" fmla="*/ 48285 w 110150"/>
                    <a:gd name="T21" fmla="*/ 43758 h 70919"/>
                    <a:gd name="T22" fmla="*/ 1509 w 110150"/>
                    <a:gd name="T23" fmla="*/ 24142 h 70919"/>
                    <a:gd name="T24" fmla="*/ 0 w 110150"/>
                    <a:gd name="T25" fmla="*/ 30178 h 70919"/>
                    <a:gd name="T26" fmla="*/ 70919 w 110150"/>
                    <a:gd name="T27" fmla="*/ 58847 h 70919"/>
                    <a:gd name="T28" fmla="*/ 96570 w 110150"/>
                    <a:gd name="T29" fmla="*/ 70919 h 70919"/>
                    <a:gd name="T30" fmla="*/ 110150 w 110150"/>
                    <a:gd name="T31" fmla="*/ 67901 h 70919"/>
                    <a:gd name="T32" fmla="*/ 110150 w 110150"/>
                    <a:gd name="T33" fmla="*/ 67901 h 70919"/>
                    <a:gd name="T34" fmla="*/ 110150 w 110150"/>
                    <a:gd name="T35" fmla="*/ 67901 h 709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10150" h="70919">
                      <a:moveTo>
                        <a:pt x="110150" y="67901"/>
                      </a:moveTo>
                      <a:lnTo>
                        <a:pt x="84499" y="49794"/>
                      </a:lnTo>
                      <a:lnTo>
                        <a:pt x="58847" y="31687"/>
                      </a:lnTo>
                      <a:lnTo>
                        <a:pt x="31687" y="15089"/>
                      </a:lnTo>
                      <a:lnTo>
                        <a:pt x="6036" y="0"/>
                      </a:lnTo>
                      <a:lnTo>
                        <a:pt x="4527" y="4527"/>
                      </a:lnTo>
                      <a:lnTo>
                        <a:pt x="42249" y="25651"/>
                      </a:lnTo>
                      <a:lnTo>
                        <a:pt x="70919" y="43758"/>
                      </a:lnTo>
                      <a:lnTo>
                        <a:pt x="95061" y="60356"/>
                      </a:lnTo>
                      <a:lnTo>
                        <a:pt x="93552" y="66392"/>
                      </a:lnTo>
                      <a:lnTo>
                        <a:pt x="48285" y="43758"/>
                      </a:lnTo>
                      <a:lnTo>
                        <a:pt x="1509" y="24142"/>
                      </a:lnTo>
                      <a:lnTo>
                        <a:pt x="0" y="30178"/>
                      </a:lnTo>
                      <a:lnTo>
                        <a:pt x="70919" y="58847"/>
                      </a:lnTo>
                      <a:lnTo>
                        <a:pt x="96570" y="70919"/>
                      </a:lnTo>
                      <a:lnTo>
                        <a:pt x="110150" y="67901"/>
                      </a:lnTo>
                      <a:lnTo>
                        <a:pt x="110150" y="67901"/>
                      </a:lnTo>
                      <a:lnTo>
                        <a:pt x="110150" y="67901"/>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58" name="Freeform 293"/>
                <p:cNvSpPr>
                  <a:spLocks/>
                </p:cNvSpPr>
                <p:nvPr/>
              </p:nvSpPr>
              <p:spPr bwMode="auto">
                <a:xfrm>
                  <a:off x="112822700" y="108746639"/>
                  <a:ext cx="125239" cy="89027"/>
                </a:xfrm>
                <a:custGeom>
                  <a:avLst/>
                  <a:gdLst>
                    <a:gd name="T0" fmla="*/ 40741 w 125240"/>
                    <a:gd name="T1" fmla="*/ 54321 h 89026"/>
                    <a:gd name="T2" fmla="*/ 33196 w 125240"/>
                    <a:gd name="T3" fmla="*/ 24143 h 89026"/>
                    <a:gd name="T4" fmla="*/ 81481 w 125240"/>
                    <a:gd name="T5" fmla="*/ 42250 h 89026"/>
                    <a:gd name="T6" fmla="*/ 123731 w 125240"/>
                    <a:gd name="T7" fmla="*/ 63375 h 89026"/>
                    <a:gd name="T8" fmla="*/ 125240 w 125240"/>
                    <a:gd name="T9" fmla="*/ 58848 h 89026"/>
                    <a:gd name="T10" fmla="*/ 76954 w 125240"/>
                    <a:gd name="T11" fmla="*/ 34705 h 89026"/>
                    <a:gd name="T12" fmla="*/ 37723 w 125240"/>
                    <a:gd name="T13" fmla="*/ 15089 h 89026"/>
                    <a:gd name="T14" fmla="*/ 0 w 125240"/>
                    <a:gd name="T15" fmla="*/ 0 h 89026"/>
                    <a:gd name="T16" fmla="*/ 42249 w 125240"/>
                    <a:gd name="T17" fmla="*/ 63375 h 89026"/>
                    <a:gd name="T18" fmla="*/ 119204 w 125240"/>
                    <a:gd name="T19" fmla="*/ 89026 h 89026"/>
                    <a:gd name="T20" fmla="*/ 120713 w 125240"/>
                    <a:gd name="T21" fmla="*/ 82990 h 89026"/>
                    <a:gd name="T22" fmla="*/ 63374 w 125240"/>
                    <a:gd name="T23" fmla="*/ 61866 h 89026"/>
                    <a:gd name="T24" fmla="*/ 40741 w 125240"/>
                    <a:gd name="T25" fmla="*/ 54321 h 89026"/>
                    <a:gd name="T26" fmla="*/ 40741 w 125240"/>
                    <a:gd name="T27" fmla="*/ 54321 h 89026"/>
                    <a:gd name="T28" fmla="*/ 40741 w 125240"/>
                    <a:gd name="T29" fmla="*/ 54321 h 890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25240" h="89026">
                      <a:moveTo>
                        <a:pt x="40741" y="54321"/>
                      </a:moveTo>
                      <a:lnTo>
                        <a:pt x="33196" y="24143"/>
                      </a:lnTo>
                      <a:lnTo>
                        <a:pt x="81481" y="42250"/>
                      </a:lnTo>
                      <a:lnTo>
                        <a:pt x="123731" y="63375"/>
                      </a:lnTo>
                      <a:lnTo>
                        <a:pt x="125240" y="58848"/>
                      </a:lnTo>
                      <a:lnTo>
                        <a:pt x="76954" y="34705"/>
                      </a:lnTo>
                      <a:lnTo>
                        <a:pt x="37723" y="15089"/>
                      </a:lnTo>
                      <a:lnTo>
                        <a:pt x="0" y="0"/>
                      </a:lnTo>
                      <a:lnTo>
                        <a:pt x="42249" y="63375"/>
                      </a:lnTo>
                      <a:lnTo>
                        <a:pt x="119204" y="89026"/>
                      </a:lnTo>
                      <a:lnTo>
                        <a:pt x="120713" y="82990"/>
                      </a:lnTo>
                      <a:lnTo>
                        <a:pt x="63374" y="61866"/>
                      </a:lnTo>
                      <a:lnTo>
                        <a:pt x="40741" y="54321"/>
                      </a:lnTo>
                      <a:lnTo>
                        <a:pt x="40741" y="54321"/>
                      </a:lnTo>
                      <a:lnTo>
                        <a:pt x="40741" y="54321"/>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59" name="Freeform 294"/>
                <p:cNvSpPr>
                  <a:spLocks/>
                </p:cNvSpPr>
                <p:nvPr/>
              </p:nvSpPr>
              <p:spPr bwMode="auto">
                <a:xfrm>
                  <a:off x="112822700" y="108733060"/>
                  <a:ext cx="235389" cy="140329"/>
                </a:xfrm>
                <a:custGeom>
                  <a:avLst/>
                  <a:gdLst>
                    <a:gd name="T0" fmla="*/ 0 w 235390"/>
                    <a:gd name="T1" fmla="*/ 13580 h 140329"/>
                    <a:gd name="T2" fmla="*/ 31687 w 235390"/>
                    <a:gd name="T3" fmla="*/ 0 h 140329"/>
                    <a:gd name="T4" fmla="*/ 48285 w 235390"/>
                    <a:gd name="T5" fmla="*/ 10563 h 140329"/>
                    <a:gd name="T6" fmla="*/ 95061 w 235390"/>
                    <a:gd name="T7" fmla="*/ 37723 h 140329"/>
                    <a:gd name="T8" fmla="*/ 126748 w 235390"/>
                    <a:gd name="T9" fmla="*/ 57339 h 140329"/>
                    <a:gd name="T10" fmla="*/ 161453 w 235390"/>
                    <a:gd name="T11" fmla="*/ 79972 h 140329"/>
                    <a:gd name="T12" fmla="*/ 197667 w 235390"/>
                    <a:gd name="T13" fmla="*/ 105624 h 140329"/>
                    <a:gd name="T14" fmla="*/ 235390 w 235390"/>
                    <a:gd name="T15" fmla="*/ 132784 h 140329"/>
                    <a:gd name="T16" fmla="*/ 229354 w 235390"/>
                    <a:gd name="T17" fmla="*/ 140329 h 140329"/>
                    <a:gd name="T18" fmla="*/ 220301 w 235390"/>
                    <a:gd name="T19" fmla="*/ 134293 h 140329"/>
                    <a:gd name="T20" fmla="*/ 229354 w 235390"/>
                    <a:gd name="T21" fmla="*/ 131275 h 140329"/>
                    <a:gd name="T22" fmla="*/ 209739 w 235390"/>
                    <a:gd name="T23" fmla="*/ 117695 h 140329"/>
                    <a:gd name="T24" fmla="*/ 190123 w 235390"/>
                    <a:gd name="T25" fmla="*/ 102606 h 140329"/>
                    <a:gd name="T26" fmla="*/ 162962 w 235390"/>
                    <a:gd name="T27" fmla="*/ 84499 h 140329"/>
                    <a:gd name="T28" fmla="*/ 132784 w 235390"/>
                    <a:gd name="T29" fmla="*/ 64883 h 140329"/>
                    <a:gd name="T30" fmla="*/ 99588 w 235390"/>
                    <a:gd name="T31" fmla="*/ 43759 h 140329"/>
                    <a:gd name="T32" fmla="*/ 64883 w 235390"/>
                    <a:gd name="T33" fmla="*/ 24143 h 140329"/>
                    <a:gd name="T34" fmla="*/ 31687 w 235390"/>
                    <a:gd name="T35" fmla="*/ 9054 h 140329"/>
                    <a:gd name="T36" fmla="*/ 18107 w 235390"/>
                    <a:gd name="T37" fmla="*/ 24143 h 140329"/>
                    <a:gd name="T38" fmla="*/ 0 w 235390"/>
                    <a:gd name="T39" fmla="*/ 13580 h 140329"/>
                    <a:gd name="T40" fmla="*/ 0 w 235390"/>
                    <a:gd name="T41" fmla="*/ 13580 h 140329"/>
                    <a:gd name="T42" fmla="*/ 0 w 235390"/>
                    <a:gd name="T43" fmla="*/ 13580 h 1403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235390" h="140329">
                      <a:moveTo>
                        <a:pt x="0" y="13580"/>
                      </a:moveTo>
                      <a:lnTo>
                        <a:pt x="31687" y="0"/>
                      </a:lnTo>
                      <a:lnTo>
                        <a:pt x="48285" y="10563"/>
                      </a:lnTo>
                      <a:lnTo>
                        <a:pt x="95061" y="37723"/>
                      </a:lnTo>
                      <a:lnTo>
                        <a:pt x="126748" y="57339"/>
                      </a:lnTo>
                      <a:lnTo>
                        <a:pt x="161453" y="79972"/>
                      </a:lnTo>
                      <a:lnTo>
                        <a:pt x="197667" y="105624"/>
                      </a:lnTo>
                      <a:lnTo>
                        <a:pt x="235390" y="132784"/>
                      </a:lnTo>
                      <a:lnTo>
                        <a:pt x="229354" y="140329"/>
                      </a:lnTo>
                      <a:lnTo>
                        <a:pt x="220301" y="134293"/>
                      </a:lnTo>
                      <a:lnTo>
                        <a:pt x="229354" y="131275"/>
                      </a:lnTo>
                      <a:lnTo>
                        <a:pt x="209739" y="117695"/>
                      </a:lnTo>
                      <a:lnTo>
                        <a:pt x="190123" y="102606"/>
                      </a:lnTo>
                      <a:lnTo>
                        <a:pt x="162962" y="84499"/>
                      </a:lnTo>
                      <a:lnTo>
                        <a:pt x="132784" y="64883"/>
                      </a:lnTo>
                      <a:lnTo>
                        <a:pt x="99588" y="43759"/>
                      </a:lnTo>
                      <a:lnTo>
                        <a:pt x="64883" y="24143"/>
                      </a:lnTo>
                      <a:lnTo>
                        <a:pt x="31687" y="9054"/>
                      </a:lnTo>
                      <a:lnTo>
                        <a:pt x="18107" y="24143"/>
                      </a:lnTo>
                      <a:lnTo>
                        <a:pt x="0" y="13580"/>
                      </a:lnTo>
                      <a:lnTo>
                        <a:pt x="0" y="13580"/>
                      </a:lnTo>
                      <a:lnTo>
                        <a:pt x="0" y="1358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60" name="Freeform 295"/>
                <p:cNvSpPr>
                  <a:spLocks/>
                </p:cNvSpPr>
                <p:nvPr/>
              </p:nvSpPr>
              <p:spPr bwMode="auto">
                <a:xfrm>
                  <a:off x="112514881" y="108645543"/>
                  <a:ext cx="360630" cy="217283"/>
                </a:xfrm>
                <a:custGeom>
                  <a:avLst/>
                  <a:gdLst>
                    <a:gd name="T0" fmla="*/ 212757 w 360630"/>
                    <a:gd name="T1" fmla="*/ 197668 h 217283"/>
                    <a:gd name="T2" fmla="*/ 194650 w 360630"/>
                    <a:gd name="T3" fmla="*/ 217283 h 217283"/>
                    <a:gd name="T4" fmla="*/ 360630 w 360630"/>
                    <a:gd name="T5" fmla="*/ 194650 h 217283"/>
                    <a:gd name="T6" fmla="*/ 334978 w 360630"/>
                    <a:gd name="T7" fmla="*/ 164472 h 217283"/>
                    <a:gd name="T8" fmla="*/ 307818 w 360630"/>
                    <a:gd name="T9" fmla="*/ 137311 h 217283"/>
                    <a:gd name="T10" fmla="*/ 279149 w 360630"/>
                    <a:gd name="T11" fmla="*/ 114678 h 217283"/>
                    <a:gd name="T12" fmla="*/ 248970 w 360630"/>
                    <a:gd name="T13" fmla="*/ 93553 h 217283"/>
                    <a:gd name="T14" fmla="*/ 220301 w 360630"/>
                    <a:gd name="T15" fmla="*/ 75446 h 217283"/>
                    <a:gd name="T16" fmla="*/ 190123 w 360630"/>
                    <a:gd name="T17" fmla="*/ 58848 h 217283"/>
                    <a:gd name="T18" fmla="*/ 132784 w 360630"/>
                    <a:gd name="T19" fmla="*/ 34705 h 217283"/>
                    <a:gd name="T20" fmla="*/ 79972 w 360630"/>
                    <a:gd name="T21" fmla="*/ 16598 h 217283"/>
                    <a:gd name="T22" fmla="*/ 37723 w 360630"/>
                    <a:gd name="T23" fmla="*/ 7545 h 217283"/>
                    <a:gd name="T24" fmla="*/ 0 w 360630"/>
                    <a:gd name="T25" fmla="*/ 0 h 217283"/>
                    <a:gd name="T26" fmla="*/ 18107 w 360630"/>
                    <a:gd name="T27" fmla="*/ 40741 h 217283"/>
                    <a:gd name="T28" fmla="*/ 39232 w 360630"/>
                    <a:gd name="T29" fmla="*/ 82990 h 217283"/>
                    <a:gd name="T30" fmla="*/ 69410 w 360630"/>
                    <a:gd name="T31" fmla="*/ 132784 h 217283"/>
                    <a:gd name="T32" fmla="*/ 87517 w 360630"/>
                    <a:gd name="T33" fmla="*/ 120713 h 217283"/>
                    <a:gd name="T34" fmla="*/ 58848 w 360630"/>
                    <a:gd name="T35" fmla="*/ 87517 h 217283"/>
                    <a:gd name="T36" fmla="*/ 9054 w 360630"/>
                    <a:gd name="T37" fmla="*/ 6036 h 217283"/>
                    <a:gd name="T38" fmla="*/ 87517 w 360630"/>
                    <a:gd name="T39" fmla="*/ 27161 h 217283"/>
                    <a:gd name="T40" fmla="*/ 155418 w 360630"/>
                    <a:gd name="T41" fmla="*/ 55830 h 217283"/>
                    <a:gd name="T42" fmla="*/ 211248 w 360630"/>
                    <a:gd name="T43" fmla="*/ 86008 h 217283"/>
                    <a:gd name="T44" fmla="*/ 255006 w 360630"/>
                    <a:gd name="T45" fmla="*/ 116186 h 217283"/>
                    <a:gd name="T46" fmla="*/ 313854 w 360630"/>
                    <a:gd name="T47" fmla="*/ 168998 h 217283"/>
                    <a:gd name="T48" fmla="*/ 331961 w 360630"/>
                    <a:gd name="T49" fmla="*/ 191632 h 217283"/>
                    <a:gd name="T50" fmla="*/ 256515 w 360630"/>
                    <a:gd name="T51" fmla="*/ 200685 h 217283"/>
                    <a:gd name="T52" fmla="*/ 212757 w 360630"/>
                    <a:gd name="T53" fmla="*/ 197668 h 217283"/>
                    <a:gd name="T54" fmla="*/ 212757 w 360630"/>
                    <a:gd name="T55" fmla="*/ 197668 h 217283"/>
                    <a:gd name="T56" fmla="*/ 212757 w 360630"/>
                    <a:gd name="T57" fmla="*/ 197668 h 2172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360630" h="217283">
                      <a:moveTo>
                        <a:pt x="212757" y="197668"/>
                      </a:moveTo>
                      <a:lnTo>
                        <a:pt x="194650" y="217283"/>
                      </a:lnTo>
                      <a:lnTo>
                        <a:pt x="360630" y="194650"/>
                      </a:lnTo>
                      <a:lnTo>
                        <a:pt x="334978" y="164472"/>
                      </a:lnTo>
                      <a:lnTo>
                        <a:pt x="307818" y="137311"/>
                      </a:lnTo>
                      <a:lnTo>
                        <a:pt x="279149" y="114678"/>
                      </a:lnTo>
                      <a:lnTo>
                        <a:pt x="248970" y="93553"/>
                      </a:lnTo>
                      <a:lnTo>
                        <a:pt x="220301" y="75446"/>
                      </a:lnTo>
                      <a:lnTo>
                        <a:pt x="190123" y="58848"/>
                      </a:lnTo>
                      <a:lnTo>
                        <a:pt x="132784" y="34705"/>
                      </a:lnTo>
                      <a:lnTo>
                        <a:pt x="79972" y="16598"/>
                      </a:lnTo>
                      <a:lnTo>
                        <a:pt x="37723" y="7545"/>
                      </a:lnTo>
                      <a:lnTo>
                        <a:pt x="0" y="0"/>
                      </a:lnTo>
                      <a:lnTo>
                        <a:pt x="18107" y="40741"/>
                      </a:lnTo>
                      <a:lnTo>
                        <a:pt x="39232" y="82990"/>
                      </a:lnTo>
                      <a:lnTo>
                        <a:pt x="69410" y="132784"/>
                      </a:lnTo>
                      <a:lnTo>
                        <a:pt x="87517" y="120713"/>
                      </a:lnTo>
                      <a:lnTo>
                        <a:pt x="58848" y="87517"/>
                      </a:lnTo>
                      <a:lnTo>
                        <a:pt x="9054" y="6036"/>
                      </a:lnTo>
                      <a:lnTo>
                        <a:pt x="87517" y="27161"/>
                      </a:lnTo>
                      <a:lnTo>
                        <a:pt x="155418" y="55830"/>
                      </a:lnTo>
                      <a:lnTo>
                        <a:pt x="211248" y="86008"/>
                      </a:lnTo>
                      <a:lnTo>
                        <a:pt x="255006" y="116186"/>
                      </a:lnTo>
                      <a:lnTo>
                        <a:pt x="313854" y="168998"/>
                      </a:lnTo>
                      <a:lnTo>
                        <a:pt x="331961" y="191632"/>
                      </a:lnTo>
                      <a:lnTo>
                        <a:pt x="256515" y="200685"/>
                      </a:lnTo>
                      <a:lnTo>
                        <a:pt x="212757" y="197668"/>
                      </a:lnTo>
                      <a:lnTo>
                        <a:pt x="212757" y="197668"/>
                      </a:lnTo>
                      <a:lnTo>
                        <a:pt x="212757" y="197668"/>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61" name="Freeform 296"/>
                <p:cNvSpPr>
                  <a:spLocks/>
                </p:cNvSpPr>
                <p:nvPr/>
              </p:nvSpPr>
              <p:spPr bwMode="auto">
                <a:xfrm>
                  <a:off x="112514881" y="108637999"/>
                  <a:ext cx="89026" cy="15089"/>
                </a:xfrm>
                <a:custGeom>
                  <a:avLst/>
                  <a:gdLst>
                    <a:gd name="T0" fmla="*/ 36214 w 89026"/>
                    <a:gd name="T1" fmla="*/ 0 h 15089"/>
                    <a:gd name="T2" fmla="*/ 0 w 89026"/>
                    <a:gd name="T3" fmla="*/ 7544 h 15089"/>
                    <a:gd name="T4" fmla="*/ 31687 w 89026"/>
                    <a:gd name="T5" fmla="*/ 15089 h 15089"/>
                    <a:gd name="T6" fmla="*/ 39232 w 89026"/>
                    <a:gd name="T7" fmla="*/ 1509 h 15089"/>
                    <a:gd name="T8" fmla="*/ 86008 w 89026"/>
                    <a:gd name="T9" fmla="*/ 9053 h 15089"/>
                    <a:gd name="T10" fmla="*/ 89026 w 89026"/>
                    <a:gd name="T11" fmla="*/ 4527 h 15089"/>
                    <a:gd name="T12" fmla="*/ 36214 w 89026"/>
                    <a:gd name="T13" fmla="*/ 0 h 15089"/>
                    <a:gd name="T14" fmla="*/ 36214 w 89026"/>
                    <a:gd name="T15" fmla="*/ 0 h 15089"/>
                    <a:gd name="T16" fmla="*/ 36214 w 89026"/>
                    <a:gd name="T17" fmla="*/ 0 h 150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89026" h="15089">
                      <a:moveTo>
                        <a:pt x="36214" y="0"/>
                      </a:moveTo>
                      <a:lnTo>
                        <a:pt x="0" y="7544"/>
                      </a:lnTo>
                      <a:lnTo>
                        <a:pt x="31687" y="15089"/>
                      </a:lnTo>
                      <a:lnTo>
                        <a:pt x="39232" y="1509"/>
                      </a:lnTo>
                      <a:lnTo>
                        <a:pt x="86008" y="9053"/>
                      </a:lnTo>
                      <a:lnTo>
                        <a:pt x="89026" y="4527"/>
                      </a:lnTo>
                      <a:lnTo>
                        <a:pt x="36214" y="0"/>
                      </a:lnTo>
                      <a:lnTo>
                        <a:pt x="36214" y="0"/>
                      </a:lnTo>
                      <a:lnTo>
                        <a:pt x="36214"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62" name="Freeform 297"/>
                <p:cNvSpPr>
                  <a:spLocks/>
                </p:cNvSpPr>
                <p:nvPr/>
              </p:nvSpPr>
              <p:spPr bwMode="auto">
                <a:xfrm>
                  <a:off x="112813645" y="108705899"/>
                  <a:ext cx="111659" cy="69411"/>
                </a:xfrm>
                <a:custGeom>
                  <a:avLst/>
                  <a:gdLst>
                    <a:gd name="T0" fmla="*/ 3018 w 111660"/>
                    <a:gd name="T1" fmla="*/ 9053 h 69410"/>
                    <a:gd name="T2" fmla="*/ 0 w 111660"/>
                    <a:gd name="T3" fmla="*/ 10562 h 69410"/>
                    <a:gd name="T4" fmla="*/ 34705 w 111660"/>
                    <a:gd name="T5" fmla="*/ 30178 h 69410"/>
                    <a:gd name="T6" fmla="*/ 40741 w 111660"/>
                    <a:gd name="T7" fmla="*/ 27160 h 69410"/>
                    <a:gd name="T8" fmla="*/ 61866 w 111660"/>
                    <a:gd name="T9" fmla="*/ 40740 h 69410"/>
                    <a:gd name="T10" fmla="*/ 108642 w 111660"/>
                    <a:gd name="T11" fmla="*/ 69410 h 69410"/>
                    <a:gd name="T12" fmla="*/ 111660 w 111660"/>
                    <a:gd name="T13" fmla="*/ 61865 h 69410"/>
                    <a:gd name="T14" fmla="*/ 86008 w 111660"/>
                    <a:gd name="T15" fmla="*/ 45267 h 69410"/>
                    <a:gd name="T16" fmla="*/ 60357 w 111660"/>
                    <a:gd name="T17" fmla="*/ 28669 h 69410"/>
                    <a:gd name="T18" fmla="*/ 33197 w 111660"/>
                    <a:gd name="T19" fmla="*/ 13580 h 69410"/>
                    <a:gd name="T20" fmla="*/ 4527 w 111660"/>
                    <a:gd name="T21" fmla="*/ 0 h 69410"/>
                    <a:gd name="T22" fmla="*/ 3018 w 111660"/>
                    <a:gd name="T23" fmla="*/ 9053 h 69410"/>
                    <a:gd name="T24" fmla="*/ 3018 w 111660"/>
                    <a:gd name="T25" fmla="*/ 9053 h 69410"/>
                    <a:gd name="T26" fmla="*/ 3018 w 111660"/>
                    <a:gd name="T27" fmla="*/ 9053 h 694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11660" h="69410">
                      <a:moveTo>
                        <a:pt x="3018" y="9053"/>
                      </a:moveTo>
                      <a:lnTo>
                        <a:pt x="0" y="10562"/>
                      </a:lnTo>
                      <a:lnTo>
                        <a:pt x="34705" y="30178"/>
                      </a:lnTo>
                      <a:lnTo>
                        <a:pt x="40741" y="27160"/>
                      </a:lnTo>
                      <a:lnTo>
                        <a:pt x="61866" y="40740"/>
                      </a:lnTo>
                      <a:lnTo>
                        <a:pt x="108642" y="69410"/>
                      </a:lnTo>
                      <a:lnTo>
                        <a:pt x="111660" y="61865"/>
                      </a:lnTo>
                      <a:lnTo>
                        <a:pt x="86008" y="45267"/>
                      </a:lnTo>
                      <a:lnTo>
                        <a:pt x="60357" y="28669"/>
                      </a:lnTo>
                      <a:lnTo>
                        <a:pt x="33197" y="13580"/>
                      </a:lnTo>
                      <a:lnTo>
                        <a:pt x="4527" y="0"/>
                      </a:lnTo>
                      <a:lnTo>
                        <a:pt x="3018" y="9053"/>
                      </a:lnTo>
                      <a:lnTo>
                        <a:pt x="3018" y="9053"/>
                      </a:lnTo>
                      <a:lnTo>
                        <a:pt x="3018" y="9053"/>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63" name="Freeform 298"/>
                <p:cNvSpPr>
                  <a:spLocks/>
                </p:cNvSpPr>
                <p:nvPr/>
              </p:nvSpPr>
              <p:spPr bwMode="auto">
                <a:xfrm>
                  <a:off x="112843824" y="108800961"/>
                  <a:ext cx="46776" cy="39232"/>
                </a:xfrm>
                <a:custGeom>
                  <a:avLst/>
                  <a:gdLst>
                    <a:gd name="T0" fmla="*/ 21124 w 46776"/>
                    <a:gd name="T1" fmla="*/ 9054 h 39232"/>
                    <a:gd name="T2" fmla="*/ 15089 w 46776"/>
                    <a:gd name="T3" fmla="*/ 0 h 39232"/>
                    <a:gd name="T4" fmla="*/ 0 w 46776"/>
                    <a:gd name="T5" fmla="*/ 9054 h 39232"/>
                    <a:gd name="T6" fmla="*/ 31687 w 46776"/>
                    <a:gd name="T7" fmla="*/ 39232 h 39232"/>
                    <a:gd name="T8" fmla="*/ 46776 w 46776"/>
                    <a:gd name="T9" fmla="*/ 16598 h 39232"/>
                    <a:gd name="T10" fmla="*/ 21124 w 46776"/>
                    <a:gd name="T11" fmla="*/ 9054 h 39232"/>
                    <a:gd name="T12" fmla="*/ 21124 w 46776"/>
                    <a:gd name="T13" fmla="*/ 9054 h 39232"/>
                    <a:gd name="T14" fmla="*/ 21124 w 46776"/>
                    <a:gd name="T15" fmla="*/ 9054 h 3923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6776" h="39232">
                      <a:moveTo>
                        <a:pt x="21124" y="9054"/>
                      </a:moveTo>
                      <a:lnTo>
                        <a:pt x="15089" y="0"/>
                      </a:lnTo>
                      <a:lnTo>
                        <a:pt x="0" y="9054"/>
                      </a:lnTo>
                      <a:lnTo>
                        <a:pt x="31687" y="39232"/>
                      </a:lnTo>
                      <a:lnTo>
                        <a:pt x="46776" y="16598"/>
                      </a:lnTo>
                      <a:lnTo>
                        <a:pt x="21124" y="9054"/>
                      </a:lnTo>
                      <a:lnTo>
                        <a:pt x="21124" y="9054"/>
                      </a:lnTo>
                      <a:lnTo>
                        <a:pt x="21124" y="9054"/>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64" name="Freeform 299"/>
                <p:cNvSpPr>
                  <a:spLocks/>
                </p:cNvSpPr>
                <p:nvPr/>
              </p:nvSpPr>
              <p:spPr bwMode="auto">
                <a:xfrm>
                  <a:off x="112514881" y="108853773"/>
                  <a:ext cx="123731" cy="620161"/>
                </a:xfrm>
                <a:custGeom>
                  <a:avLst/>
                  <a:gdLst>
                    <a:gd name="T0" fmla="*/ 90535 w 123731"/>
                    <a:gd name="T1" fmla="*/ 0 h 620162"/>
                    <a:gd name="T2" fmla="*/ 79972 w 123731"/>
                    <a:gd name="T3" fmla="*/ 46776 h 620162"/>
                    <a:gd name="T4" fmla="*/ 55830 w 123731"/>
                    <a:gd name="T5" fmla="*/ 175034 h 620162"/>
                    <a:gd name="T6" fmla="*/ 25652 w 123731"/>
                    <a:gd name="T7" fmla="*/ 366665 h 620162"/>
                    <a:gd name="T8" fmla="*/ 0 w 123731"/>
                    <a:gd name="T9" fmla="*/ 605073 h 620162"/>
                    <a:gd name="T10" fmla="*/ 86008 w 123731"/>
                    <a:gd name="T11" fmla="*/ 620162 h 620162"/>
                    <a:gd name="T12" fmla="*/ 90535 w 123731"/>
                    <a:gd name="T13" fmla="*/ 430040 h 620162"/>
                    <a:gd name="T14" fmla="*/ 101097 w 123731"/>
                    <a:gd name="T15" fmla="*/ 236899 h 620162"/>
                    <a:gd name="T16" fmla="*/ 123731 w 123731"/>
                    <a:gd name="T17" fmla="*/ 13580 h 620162"/>
                    <a:gd name="T18" fmla="*/ 116186 w 123731"/>
                    <a:gd name="T19" fmla="*/ 9053 h 620162"/>
                    <a:gd name="T20" fmla="*/ 93553 w 123731"/>
                    <a:gd name="T21" fmla="*/ 214265 h 620162"/>
                    <a:gd name="T22" fmla="*/ 66392 w 123731"/>
                    <a:gd name="T23" fmla="*/ 585457 h 620162"/>
                    <a:gd name="T24" fmla="*/ 19616 w 123731"/>
                    <a:gd name="T25" fmla="*/ 594511 h 620162"/>
                    <a:gd name="T26" fmla="*/ 36214 w 123731"/>
                    <a:gd name="T27" fmla="*/ 407406 h 620162"/>
                    <a:gd name="T28" fmla="*/ 58848 w 123731"/>
                    <a:gd name="T29" fmla="*/ 217283 h 620162"/>
                    <a:gd name="T30" fmla="*/ 75446 w 123731"/>
                    <a:gd name="T31" fmla="*/ 111659 h 620162"/>
                    <a:gd name="T32" fmla="*/ 95061 w 123731"/>
                    <a:gd name="T33" fmla="*/ 3018 h 620162"/>
                    <a:gd name="T34" fmla="*/ 90535 w 123731"/>
                    <a:gd name="T35" fmla="*/ 0 h 620162"/>
                    <a:gd name="T36" fmla="*/ 90535 w 123731"/>
                    <a:gd name="T37" fmla="*/ 0 h 620162"/>
                    <a:gd name="T38" fmla="*/ 90535 w 123731"/>
                    <a:gd name="T39" fmla="*/ 0 h 6201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23731" h="620162">
                      <a:moveTo>
                        <a:pt x="90535" y="0"/>
                      </a:moveTo>
                      <a:lnTo>
                        <a:pt x="79972" y="46776"/>
                      </a:lnTo>
                      <a:lnTo>
                        <a:pt x="55830" y="175034"/>
                      </a:lnTo>
                      <a:lnTo>
                        <a:pt x="25652" y="366665"/>
                      </a:lnTo>
                      <a:lnTo>
                        <a:pt x="0" y="605073"/>
                      </a:lnTo>
                      <a:lnTo>
                        <a:pt x="86008" y="620162"/>
                      </a:lnTo>
                      <a:lnTo>
                        <a:pt x="90535" y="430040"/>
                      </a:lnTo>
                      <a:lnTo>
                        <a:pt x="101097" y="236899"/>
                      </a:lnTo>
                      <a:lnTo>
                        <a:pt x="123731" y="13580"/>
                      </a:lnTo>
                      <a:lnTo>
                        <a:pt x="116186" y="9053"/>
                      </a:lnTo>
                      <a:lnTo>
                        <a:pt x="93553" y="214265"/>
                      </a:lnTo>
                      <a:lnTo>
                        <a:pt x="66392" y="585457"/>
                      </a:lnTo>
                      <a:lnTo>
                        <a:pt x="19616" y="594511"/>
                      </a:lnTo>
                      <a:lnTo>
                        <a:pt x="36214" y="407406"/>
                      </a:lnTo>
                      <a:lnTo>
                        <a:pt x="58848" y="217283"/>
                      </a:lnTo>
                      <a:lnTo>
                        <a:pt x="75446" y="111659"/>
                      </a:lnTo>
                      <a:lnTo>
                        <a:pt x="95061" y="3018"/>
                      </a:lnTo>
                      <a:lnTo>
                        <a:pt x="90535" y="0"/>
                      </a:lnTo>
                      <a:lnTo>
                        <a:pt x="90535" y="0"/>
                      </a:lnTo>
                      <a:lnTo>
                        <a:pt x="90535"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65" name="Freeform 300"/>
                <p:cNvSpPr>
                  <a:spLocks/>
                </p:cNvSpPr>
                <p:nvPr/>
              </p:nvSpPr>
              <p:spPr bwMode="auto">
                <a:xfrm>
                  <a:off x="112597872" y="109612754"/>
                  <a:ext cx="67900" cy="76955"/>
                </a:xfrm>
                <a:custGeom>
                  <a:avLst/>
                  <a:gdLst>
                    <a:gd name="T0" fmla="*/ 60357 w 67901"/>
                    <a:gd name="T1" fmla="*/ 0 h 76954"/>
                    <a:gd name="T2" fmla="*/ 39232 w 67901"/>
                    <a:gd name="T3" fmla="*/ 28669 h 76954"/>
                    <a:gd name="T4" fmla="*/ 19616 w 67901"/>
                    <a:gd name="T5" fmla="*/ 49794 h 76954"/>
                    <a:gd name="T6" fmla="*/ 0 w 67901"/>
                    <a:gd name="T7" fmla="*/ 69410 h 76954"/>
                    <a:gd name="T8" fmla="*/ 0 w 67901"/>
                    <a:gd name="T9" fmla="*/ 76954 h 76954"/>
                    <a:gd name="T10" fmla="*/ 36214 w 67901"/>
                    <a:gd name="T11" fmla="*/ 39232 h 76954"/>
                    <a:gd name="T12" fmla="*/ 67901 w 67901"/>
                    <a:gd name="T13" fmla="*/ 3018 h 76954"/>
                    <a:gd name="T14" fmla="*/ 60357 w 67901"/>
                    <a:gd name="T15" fmla="*/ 0 h 76954"/>
                    <a:gd name="T16" fmla="*/ 60357 w 67901"/>
                    <a:gd name="T17" fmla="*/ 0 h 76954"/>
                    <a:gd name="T18" fmla="*/ 60357 w 67901"/>
                    <a:gd name="T19" fmla="*/ 0 h 769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7901" h="76954">
                      <a:moveTo>
                        <a:pt x="60357" y="0"/>
                      </a:moveTo>
                      <a:lnTo>
                        <a:pt x="39232" y="28669"/>
                      </a:lnTo>
                      <a:lnTo>
                        <a:pt x="19616" y="49794"/>
                      </a:lnTo>
                      <a:lnTo>
                        <a:pt x="0" y="69410"/>
                      </a:lnTo>
                      <a:lnTo>
                        <a:pt x="0" y="76954"/>
                      </a:lnTo>
                      <a:lnTo>
                        <a:pt x="36214" y="39232"/>
                      </a:lnTo>
                      <a:lnTo>
                        <a:pt x="67901" y="3018"/>
                      </a:lnTo>
                      <a:lnTo>
                        <a:pt x="60357" y="0"/>
                      </a:lnTo>
                      <a:lnTo>
                        <a:pt x="60357" y="0"/>
                      </a:lnTo>
                      <a:lnTo>
                        <a:pt x="60357"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66" name="Freeform 301"/>
                <p:cNvSpPr>
                  <a:spLocks/>
                </p:cNvSpPr>
                <p:nvPr/>
              </p:nvSpPr>
              <p:spPr bwMode="auto">
                <a:xfrm>
                  <a:off x="112431891" y="109375856"/>
                  <a:ext cx="101097" cy="129766"/>
                </a:xfrm>
                <a:custGeom>
                  <a:avLst/>
                  <a:gdLst>
                    <a:gd name="T0" fmla="*/ 0 w 101097"/>
                    <a:gd name="T1" fmla="*/ 0 h 129766"/>
                    <a:gd name="T2" fmla="*/ 22634 w 101097"/>
                    <a:gd name="T3" fmla="*/ 51303 h 129766"/>
                    <a:gd name="T4" fmla="*/ 45267 w 101097"/>
                    <a:gd name="T5" fmla="*/ 90535 h 129766"/>
                    <a:gd name="T6" fmla="*/ 70919 w 101097"/>
                    <a:gd name="T7" fmla="*/ 126749 h 129766"/>
                    <a:gd name="T8" fmla="*/ 76954 w 101097"/>
                    <a:gd name="T9" fmla="*/ 129766 h 129766"/>
                    <a:gd name="T10" fmla="*/ 55830 w 101097"/>
                    <a:gd name="T11" fmla="*/ 89026 h 129766"/>
                    <a:gd name="T12" fmla="*/ 39232 w 101097"/>
                    <a:gd name="T13" fmla="*/ 49794 h 129766"/>
                    <a:gd name="T14" fmla="*/ 22634 w 101097"/>
                    <a:gd name="T15" fmla="*/ 9054 h 129766"/>
                    <a:gd name="T16" fmla="*/ 101097 w 101097"/>
                    <a:gd name="T17" fmla="*/ 31687 h 129766"/>
                    <a:gd name="T18" fmla="*/ 95061 w 101097"/>
                    <a:gd name="T19" fmla="*/ 22634 h 129766"/>
                    <a:gd name="T20" fmla="*/ 0 w 101097"/>
                    <a:gd name="T21" fmla="*/ 0 h 129766"/>
                    <a:gd name="T22" fmla="*/ 0 w 101097"/>
                    <a:gd name="T23" fmla="*/ 0 h 129766"/>
                    <a:gd name="T24" fmla="*/ 0 w 101097"/>
                    <a:gd name="T25" fmla="*/ 0 h 129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1097" h="129766">
                      <a:moveTo>
                        <a:pt x="0" y="0"/>
                      </a:moveTo>
                      <a:lnTo>
                        <a:pt x="22634" y="51303"/>
                      </a:lnTo>
                      <a:lnTo>
                        <a:pt x="45267" y="90535"/>
                      </a:lnTo>
                      <a:lnTo>
                        <a:pt x="70919" y="126749"/>
                      </a:lnTo>
                      <a:lnTo>
                        <a:pt x="76954" y="129766"/>
                      </a:lnTo>
                      <a:lnTo>
                        <a:pt x="55830" y="89026"/>
                      </a:lnTo>
                      <a:lnTo>
                        <a:pt x="39232" y="49794"/>
                      </a:lnTo>
                      <a:lnTo>
                        <a:pt x="22634" y="9054"/>
                      </a:lnTo>
                      <a:lnTo>
                        <a:pt x="101097" y="31687"/>
                      </a:lnTo>
                      <a:lnTo>
                        <a:pt x="95061" y="22634"/>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67" name="Freeform 302"/>
                <p:cNvSpPr>
                  <a:spLocks/>
                </p:cNvSpPr>
                <p:nvPr/>
              </p:nvSpPr>
              <p:spPr bwMode="auto">
                <a:xfrm>
                  <a:off x="112502810" y="109425650"/>
                  <a:ext cx="229354" cy="149381"/>
                </a:xfrm>
                <a:custGeom>
                  <a:avLst/>
                  <a:gdLst>
                    <a:gd name="T0" fmla="*/ 99588 w 229354"/>
                    <a:gd name="T1" fmla="*/ 0 h 149382"/>
                    <a:gd name="T2" fmla="*/ 98079 w 229354"/>
                    <a:gd name="T3" fmla="*/ 13580 h 149382"/>
                    <a:gd name="T4" fmla="*/ 153909 w 229354"/>
                    <a:gd name="T5" fmla="*/ 45267 h 149382"/>
                    <a:gd name="T6" fmla="*/ 184087 w 229354"/>
                    <a:gd name="T7" fmla="*/ 64883 h 149382"/>
                    <a:gd name="T8" fmla="*/ 0 w 229354"/>
                    <a:gd name="T9" fmla="*/ 76955 h 149382"/>
                    <a:gd name="T10" fmla="*/ 4527 w 229354"/>
                    <a:gd name="T11" fmla="*/ 79972 h 149382"/>
                    <a:gd name="T12" fmla="*/ 146364 w 229354"/>
                    <a:gd name="T13" fmla="*/ 79972 h 149382"/>
                    <a:gd name="T14" fmla="*/ 200685 w 229354"/>
                    <a:gd name="T15" fmla="*/ 86008 h 149382"/>
                    <a:gd name="T16" fmla="*/ 179560 w 229354"/>
                    <a:gd name="T17" fmla="*/ 146364 h 149382"/>
                    <a:gd name="T18" fmla="*/ 190123 w 229354"/>
                    <a:gd name="T19" fmla="*/ 149382 h 149382"/>
                    <a:gd name="T20" fmla="*/ 229354 w 229354"/>
                    <a:gd name="T21" fmla="*/ 69410 h 149382"/>
                    <a:gd name="T22" fmla="*/ 197667 w 229354"/>
                    <a:gd name="T23" fmla="*/ 48285 h 149382"/>
                    <a:gd name="T24" fmla="*/ 164471 w 229354"/>
                    <a:gd name="T25" fmla="*/ 30178 h 149382"/>
                    <a:gd name="T26" fmla="*/ 131275 w 229354"/>
                    <a:gd name="T27" fmla="*/ 13580 h 149382"/>
                    <a:gd name="T28" fmla="*/ 99588 w 229354"/>
                    <a:gd name="T29" fmla="*/ 0 h 149382"/>
                    <a:gd name="T30" fmla="*/ 99588 w 229354"/>
                    <a:gd name="T31" fmla="*/ 0 h 149382"/>
                    <a:gd name="T32" fmla="*/ 99588 w 229354"/>
                    <a:gd name="T33" fmla="*/ 0 h 1493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29354" h="149382">
                      <a:moveTo>
                        <a:pt x="99588" y="0"/>
                      </a:moveTo>
                      <a:lnTo>
                        <a:pt x="98079" y="13580"/>
                      </a:lnTo>
                      <a:lnTo>
                        <a:pt x="153909" y="45267"/>
                      </a:lnTo>
                      <a:lnTo>
                        <a:pt x="184087" y="64883"/>
                      </a:lnTo>
                      <a:lnTo>
                        <a:pt x="0" y="76955"/>
                      </a:lnTo>
                      <a:lnTo>
                        <a:pt x="4527" y="79972"/>
                      </a:lnTo>
                      <a:lnTo>
                        <a:pt x="146364" y="79972"/>
                      </a:lnTo>
                      <a:lnTo>
                        <a:pt x="200685" y="86008"/>
                      </a:lnTo>
                      <a:lnTo>
                        <a:pt x="179560" y="146364"/>
                      </a:lnTo>
                      <a:lnTo>
                        <a:pt x="190123" y="149382"/>
                      </a:lnTo>
                      <a:lnTo>
                        <a:pt x="229354" y="69410"/>
                      </a:lnTo>
                      <a:lnTo>
                        <a:pt x="197667" y="48285"/>
                      </a:lnTo>
                      <a:lnTo>
                        <a:pt x="164471" y="30178"/>
                      </a:lnTo>
                      <a:lnTo>
                        <a:pt x="131275" y="13580"/>
                      </a:lnTo>
                      <a:lnTo>
                        <a:pt x="99588" y="0"/>
                      </a:lnTo>
                      <a:lnTo>
                        <a:pt x="99588" y="0"/>
                      </a:lnTo>
                      <a:lnTo>
                        <a:pt x="99588"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68" name="Freeform 303"/>
                <p:cNvSpPr>
                  <a:spLocks/>
                </p:cNvSpPr>
                <p:nvPr/>
              </p:nvSpPr>
              <p:spPr bwMode="auto">
                <a:xfrm>
                  <a:off x="112431891" y="109375856"/>
                  <a:ext cx="194651" cy="313853"/>
                </a:xfrm>
                <a:custGeom>
                  <a:avLst/>
                  <a:gdLst>
                    <a:gd name="T0" fmla="*/ 73937 w 194650"/>
                    <a:gd name="T1" fmla="*/ 129766 h 313853"/>
                    <a:gd name="T2" fmla="*/ 75446 w 194650"/>
                    <a:gd name="T3" fmla="*/ 146364 h 313853"/>
                    <a:gd name="T4" fmla="*/ 79972 w 194650"/>
                    <a:gd name="T5" fmla="*/ 161453 h 313853"/>
                    <a:gd name="T6" fmla="*/ 93552 w 194650"/>
                    <a:gd name="T7" fmla="*/ 197667 h 313853"/>
                    <a:gd name="T8" fmla="*/ 113168 w 194650"/>
                    <a:gd name="T9" fmla="*/ 239917 h 313853"/>
                    <a:gd name="T10" fmla="*/ 82990 w 194650"/>
                    <a:gd name="T11" fmla="*/ 202194 h 313853"/>
                    <a:gd name="T12" fmla="*/ 49794 w 194650"/>
                    <a:gd name="T13" fmla="*/ 149382 h 313853"/>
                    <a:gd name="T14" fmla="*/ 3018 w 194650"/>
                    <a:gd name="T15" fmla="*/ 1509 h 313853"/>
                    <a:gd name="T16" fmla="*/ 0 w 194650"/>
                    <a:gd name="T17" fmla="*/ 0 h 313853"/>
                    <a:gd name="T18" fmla="*/ 21125 w 194650"/>
                    <a:gd name="T19" fmla="*/ 111659 h 313853"/>
                    <a:gd name="T20" fmla="*/ 42250 w 194650"/>
                    <a:gd name="T21" fmla="*/ 161453 h 313853"/>
                    <a:gd name="T22" fmla="*/ 70919 w 194650"/>
                    <a:gd name="T23" fmla="*/ 214265 h 313853"/>
                    <a:gd name="T24" fmla="*/ 90535 w 194650"/>
                    <a:gd name="T25" fmla="*/ 239917 h 313853"/>
                    <a:gd name="T26" fmla="*/ 111659 w 194650"/>
                    <a:gd name="T27" fmla="*/ 265568 h 313853"/>
                    <a:gd name="T28" fmla="*/ 137311 w 194650"/>
                    <a:gd name="T29" fmla="*/ 291220 h 313853"/>
                    <a:gd name="T30" fmla="*/ 165980 w 194650"/>
                    <a:gd name="T31" fmla="*/ 313853 h 313853"/>
                    <a:gd name="T32" fmla="*/ 194650 w 194650"/>
                    <a:gd name="T33" fmla="*/ 280657 h 313853"/>
                    <a:gd name="T34" fmla="*/ 149382 w 194650"/>
                    <a:gd name="T35" fmla="*/ 244444 h 313853"/>
                    <a:gd name="T36" fmla="*/ 82990 w 194650"/>
                    <a:gd name="T37" fmla="*/ 131275 h 313853"/>
                    <a:gd name="T38" fmla="*/ 73937 w 194650"/>
                    <a:gd name="T39" fmla="*/ 129766 h 313853"/>
                    <a:gd name="T40" fmla="*/ 73937 w 194650"/>
                    <a:gd name="T41" fmla="*/ 129766 h 3138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94650" h="313853">
                      <a:moveTo>
                        <a:pt x="73937" y="129766"/>
                      </a:moveTo>
                      <a:lnTo>
                        <a:pt x="75446" y="146364"/>
                      </a:lnTo>
                      <a:lnTo>
                        <a:pt x="79972" y="161453"/>
                      </a:lnTo>
                      <a:lnTo>
                        <a:pt x="93552" y="197667"/>
                      </a:lnTo>
                      <a:lnTo>
                        <a:pt x="113168" y="239917"/>
                      </a:lnTo>
                      <a:lnTo>
                        <a:pt x="82990" y="202194"/>
                      </a:lnTo>
                      <a:lnTo>
                        <a:pt x="49794" y="149382"/>
                      </a:lnTo>
                      <a:lnTo>
                        <a:pt x="3018" y="1509"/>
                      </a:lnTo>
                      <a:lnTo>
                        <a:pt x="0" y="0"/>
                      </a:lnTo>
                      <a:lnTo>
                        <a:pt x="21125" y="111659"/>
                      </a:lnTo>
                      <a:lnTo>
                        <a:pt x="42250" y="161453"/>
                      </a:lnTo>
                      <a:lnTo>
                        <a:pt x="70919" y="214265"/>
                      </a:lnTo>
                      <a:lnTo>
                        <a:pt x="90535" y="239917"/>
                      </a:lnTo>
                      <a:lnTo>
                        <a:pt x="111659" y="265568"/>
                      </a:lnTo>
                      <a:lnTo>
                        <a:pt x="137311" y="291220"/>
                      </a:lnTo>
                      <a:lnTo>
                        <a:pt x="165980" y="313853"/>
                      </a:lnTo>
                      <a:lnTo>
                        <a:pt x="194650" y="280657"/>
                      </a:lnTo>
                      <a:lnTo>
                        <a:pt x="149382" y="244444"/>
                      </a:lnTo>
                      <a:lnTo>
                        <a:pt x="82990" y="131275"/>
                      </a:lnTo>
                      <a:lnTo>
                        <a:pt x="73937" y="129766"/>
                      </a:lnTo>
                      <a:lnTo>
                        <a:pt x="73937" y="129766"/>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69" name="Freeform 304"/>
                <p:cNvSpPr>
                  <a:spLocks/>
                </p:cNvSpPr>
                <p:nvPr/>
              </p:nvSpPr>
              <p:spPr bwMode="auto">
                <a:xfrm>
                  <a:off x="113817071" y="107732652"/>
                  <a:ext cx="123730" cy="208230"/>
                </a:xfrm>
                <a:custGeom>
                  <a:avLst/>
                  <a:gdLst>
                    <a:gd name="T0" fmla="*/ 64883 w 123731"/>
                    <a:gd name="T1" fmla="*/ 0 h 208230"/>
                    <a:gd name="T2" fmla="*/ 87517 w 123731"/>
                    <a:gd name="T3" fmla="*/ 36214 h 208230"/>
                    <a:gd name="T4" fmla="*/ 123731 w 123731"/>
                    <a:gd name="T5" fmla="*/ 129767 h 208230"/>
                    <a:gd name="T6" fmla="*/ 95062 w 123731"/>
                    <a:gd name="T7" fmla="*/ 159945 h 208230"/>
                    <a:gd name="T8" fmla="*/ 76955 w 123731"/>
                    <a:gd name="T9" fmla="*/ 172016 h 208230"/>
                    <a:gd name="T10" fmla="*/ 55830 w 123731"/>
                    <a:gd name="T11" fmla="*/ 185596 h 208230"/>
                    <a:gd name="T12" fmla="*/ 31687 w 123731"/>
                    <a:gd name="T13" fmla="*/ 199177 h 208230"/>
                    <a:gd name="T14" fmla="*/ 0 w 123731"/>
                    <a:gd name="T15" fmla="*/ 208230 h 208230"/>
                    <a:gd name="T16" fmla="*/ 49794 w 123731"/>
                    <a:gd name="T17" fmla="*/ 175034 h 208230"/>
                    <a:gd name="T18" fmla="*/ 79973 w 123731"/>
                    <a:gd name="T19" fmla="*/ 149383 h 208230"/>
                    <a:gd name="T20" fmla="*/ 99588 w 123731"/>
                    <a:gd name="T21" fmla="*/ 125240 h 208230"/>
                    <a:gd name="T22" fmla="*/ 95062 w 123731"/>
                    <a:gd name="T23" fmla="*/ 89026 h 208230"/>
                    <a:gd name="T24" fmla="*/ 84499 w 123731"/>
                    <a:gd name="T25" fmla="*/ 52812 h 208230"/>
                    <a:gd name="T26" fmla="*/ 67901 w 123731"/>
                    <a:gd name="T27" fmla="*/ 12072 h 208230"/>
                    <a:gd name="T28" fmla="*/ 64883 w 123731"/>
                    <a:gd name="T29" fmla="*/ 0 h 208230"/>
                    <a:gd name="T30" fmla="*/ 64883 w 123731"/>
                    <a:gd name="T31" fmla="*/ 0 h 208230"/>
                    <a:gd name="T32" fmla="*/ 64883 w 123731"/>
                    <a:gd name="T33" fmla="*/ 0 h 2082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23731" h="208230">
                      <a:moveTo>
                        <a:pt x="64883" y="0"/>
                      </a:moveTo>
                      <a:lnTo>
                        <a:pt x="87517" y="36214"/>
                      </a:lnTo>
                      <a:lnTo>
                        <a:pt x="123731" y="129767"/>
                      </a:lnTo>
                      <a:lnTo>
                        <a:pt x="95062" y="159945"/>
                      </a:lnTo>
                      <a:lnTo>
                        <a:pt x="76955" y="172016"/>
                      </a:lnTo>
                      <a:lnTo>
                        <a:pt x="55830" y="185596"/>
                      </a:lnTo>
                      <a:lnTo>
                        <a:pt x="31687" y="199177"/>
                      </a:lnTo>
                      <a:lnTo>
                        <a:pt x="0" y="208230"/>
                      </a:lnTo>
                      <a:lnTo>
                        <a:pt x="49794" y="175034"/>
                      </a:lnTo>
                      <a:lnTo>
                        <a:pt x="79973" y="149383"/>
                      </a:lnTo>
                      <a:lnTo>
                        <a:pt x="99588" y="125240"/>
                      </a:lnTo>
                      <a:lnTo>
                        <a:pt x="95062" y="89026"/>
                      </a:lnTo>
                      <a:lnTo>
                        <a:pt x="84499" y="52812"/>
                      </a:lnTo>
                      <a:lnTo>
                        <a:pt x="67901" y="12072"/>
                      </a:lnTo>
                      <a:lnTo>
                        <a:pt x="64883" y="0"/>
                      </a:lnTo>
                      <a:lnTo>
                        <a:pt x="64883" y="0"/>
                      </a:lnTo>
                      <a:lnTo>
                        <a:pt x="64883"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70" name="Freeform 305"/>
                <p:cNvSpPr>
                  <a:spLocks/>
                </p:cNvSpPr>
                <p:nvPr/>
              </p:nvSpPr>
              <p:spPr bwMode="auto">
                <a:xfrm>
                  <a:off x="113891008" y="108459947"/>
                  <a:ext cx="33196" cy="43758"/>
                </a:xfrm>
                <a:custGeom>
                  <a:avLst/>
                  <a:gdLst>
                    <a:gd name="T0" fmla="*/ 12071 w 33196"/>
                    <a:gd name="T1" fmla="*/ 0 h 43759"/>
                    <a:gd name="T2" fmla="*/ 33196 w 33196"/>
                    <a:gd name="T3" fmla="*/ 43759 h 43759"/>
                    <a:gd name="T4" fmla="*/ 0 w 33196"/>
                    <a:gd name="T5" fmla="*/ 43759 h 43759"/>
                    <a:gd name="T6" fmla="*/ 3018 w 33196"/>
                    <a:gd name="T7" fmla="*/ 6036 h 43759"/>
                    <a:gd name="T8" fmla="*/ 12071 w 33196"/>
                    <a:gd name="T9" fmla="*/ 0 h 43759"/>
                    <a:gd name="T10" fmla="*/ 12071 w 33196"/>
                    <a:gd name="T11" fmla="*/ 0 h 43759"/>
                    <a:gd name="T12" fmla="*/ 12071 w 33196"/>
                    <a:gd name="T13" fmla="*/ 0 h 43759"/>
                    <a:gd name="T14" fmla="*/ 12071 w 33196"/>
                    <a:gd name="T15" fmla="*/ 0 h 4375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3196" h="43759">
                      <a:moveTo>
                        <a:pt x="12071" y="0"/>
                      </a:moveTo>
                      <a:lnTo>
                        <a:pt x="33196" y="43759"/>
                      </a:lnTo>
                      <a:lnTo>
                        <a:pt x="0" y="43759"/>
                      </a:lnTo>
                      <a:lnTo>
                        <a:pt x="3018" y="6036"/>
                      </a:lnTo>
                      <a:lnTo>
                        <a:pt x="12071" y="0"/>
                      </a:lnTo>
                      <a:lnTo>
                        <a:pt x="12071" y="0"/>
                      </a:lnTo>
                      <a:lnTo>
                        <a:pt x="12071" y="0"/>
                      </a:lnTo>
                      <a:lnTo>
                        <a:pt x="12071"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71" name="Freeform 306"/>
                <p:cNvSpPr>
                  <a:spLocks/>
                </p:cNvSpPr>
                <p:nvPr/>
              </p:nvSpPr>
              <p:spPr bwMode="auto">
                <a:xfrm>
                  <a:off x="113877428" y="107963515"/>
                  <a:ext cx="9053" cy="178051"/>
                </a:xfrm>
                <a:custGeom>
                  <a:avLst/>
                  <a:gdLst>
                    <a:gd name="T0" fmla="*/ 9053 w 9053"/>
                    <a:gd name="T1" fmla="*/ 0 h 178051"/>
                    <a:gd name="T2" fmla="*/ 4526 w 9053"/>
                    <a:gd name="T3" fmla="*/ 178051 h 178051"/>
                    <a:gd name="T4" fmla="*/ 0 w 9053"/>
                    <a:gd name="T5" fmla="*/ 178051 h 178051"/>
                    <a:gd name="T6" fmla="*/ 1509 w 9053"/>
                    <a:gd name="T7" fmla="*/ 4527 h 178051"/>
                    <a:gd name="T8" fmla="*/ 9053 w 9053"/>
                    <a:gd name="T9" fmla="*/ 0 h 178051"/>
                    <a:gd name="T10" fmla="*/ 9053 w 9053"/>
                    <a:gd name="T11" fmla="*/ 0 h 178051"/>
                    <a:gd name="T12" fmla="*/ 9053 w 9053"/>
                    <a:gd name="T13" fmla="*/ 0 h 178051"/>
                    <a:gd name="T14" fmla="*/ 9053 w 9053"/>
                    <a:gd name="T15" fmla="*/ 0 h 17805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053" h="178051">
                      <a:moveTo>
                        <a:pt x="9053" y="0"/>
                      </a:moveTo>
                      <a:lnTo>
                        <a:pt x="4526" y="178051"/>
                      </a:lnTo>
                      <a:lnTo>
                        <a:pt x="0" y="178051"/>
                      </a:lnTo>
                      <a:lnTo>
                        <a:pt x="1509" y="4527"/>
                      </a:lnTo>
                      <a:lnTo>
                        <a:pt x="9053" y="0"/>
                      </a:lnTo>
                      <a:lnTo>
                        <a:pt x="9053" y="0"/>
                      </a:lnTo>
                      <a:lnTo>
                        <a:pt x="9053" y="0"/>
                      </a:lnTo>
                      <a:lnTo>
                        <a:pt x="9053"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72" name="Freeform 307"/>
                <p:cNvSpPr>
                  <a:spLocks/>
                </p:cNvSpPr>
                <p:nvPr/>
              </p:nvSpPr>
              <p:spPr bwMode="auto">
                <a:xfrm>
                  <a:off x="113878937" y="108218522"/>
                  <a:ext cx="3017" cy="43757"/>
                </a:xfrm>
                <a:custGeom>
                  <a:avLst/>
                  <a:gdLst>
                    <a:gd name="T0" fmla="*/ 3017 w 3017"/>
                    <a:gd name="T1" fmla="*/ 0 h 43758"/>
                    <a:gd name="T2" fmla="*/ 1509 w 3017"/>
                    <a:gd name="T3" fmla="*/ 42249 h 43758"/>
                    <a:gd name="T4" fmla="*/ 0 w 3017"/>
                    <a:gd name="T5" fmla="*/ 43758 h 43758"/>
                    <a:gd name="T6" fmla="*/ 0 w 3017"/>
                    <a:gd name="T7" fmla="*/ 1509 h 43758"/>
                    <a:gd name="T8" fmla="*/ 3017 w 3017"/>
                    <a:gd name="T9" fmla="*/ 0 h 43758"/>
                    <a:gd name="T10" fmla="*/ 3017 w 3017"/>
                    <a:gd name="T11" fmla="*/ 0 h 43758"/>
                    <a:gd name="T12" fmla="*/ 3017 w 3017"/>
                    <a:gd name="T13" fmla="*/ 0 h 43758"/>
                    <a:gd name="T14" fmla="*/ 3017 w 3017"/>
                    <a:gd name="T15" fmla="*/ 0 h 4375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017" h="43758">
                      <a:moveTo>
                        <a:pt x="3017" y="0"/>
                      </a:moveTo>
                      <a:lnTo>
                        <a:pt x="1509" y="42249"/>
                      </a:lnTo>
                      <a:lnTo>
                        <a:pt x="0" y="43758"/>
                      </a:lnTo>
                      <a:lnTo>
                        <a:pt x="0" y="1509"/>
                      </a:lnTo>
                      <a:lnTo>
                        <a:pt x="3017" y="0"/>
                      </a:lnTo>
                      <a:lnTo>
                        <a:pt x="3017" y="0"/>
                      </a:lnTo>
                      <a:lnTo>
                        <a:pt x="3017" y="0"/>
                      </a:lnTo>
                      <a:lnTo>
                        <a:pt x="3017"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73" name="Freeform 308"/>
                <p:cNvSpPr>
                  <a:spLocks/>
                </p:cNvSpPr>
                <p:nvPr/>
              </p:nvSpPr>
              <p:spPr bwMode="auto">
                <a:xfrm>
                  <a:off x="113875920" y="108324144"/>
                  <a:ext cx="4525" cy="98080"/>
                </a:xfrm>
                <a:custGeom>
                  <a:avLst/>
                  <a:gdLst>
                    <a:gd name="T0" fmla="*/ 4527 w 4527"/>
                    <a:gd name="T1" fmla="*/ 0 h 98080"/>
                    <a:gd name="T2" fmla="*/ 3018 w 4527"/>
                    <a:gd name="T3" fmla="*/ 96571 h 98080"/>
                    <a:gd name="T4" fmla="*/ 1509 w 4527"/>
                    <a:gd name="T5" fmla="*/ 98080 h 98080"/>
                    <a:gd name="T6" fmla="*/ 0 w 4527"/>
                    <a:gd name="T7" fmla="*/ 0 h 98080"/>
                    <a:gd name="T8" fmla="*/ 4527 w 4527"/>
                    <a:gd name="T9" fmla="*/ 0 h 98080"/>
                    <a:gd name="T10" fmla="*/ 4527 w 4527"/>
                    <a:gd name="T11" fmla="*/ 0 h 98080"/>
                    <a:gd name="T12" fmla="*/ 4527 w 4527"/>
                    <a:gd name="T13" fmla="*/ 0 h 98080"/>
                    <a:gd name="T14" fmla="*/ 4527 w 4527"/>
                    <a:gd name="T15" fmla="*/ 0 h 9808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527" h="98080">
                      <a:moveTo>
                        <a:pt x="4527" y="0"/>
                      </a:moveTo>
                      <a:lnTo>
                        <a:pt x="3018" y="96571"/>
                      </a:lnTo>
                      <a:lnTo>
                        <a:pt x="1509" y="98080"/>
                      </a:lnTo>
                      <a:lnTo>
                        <a:pt x="0" y="0"/>
                      </a:lnTo>
                      <a:lnTo>
                        <a:pt x="4527" y="0"/>
                      </a:lnTo>
                      <a:lnTo>
                        <a:pt x="4527" y="0"/>
                      </a:lnTo>
                      <a:lnTo>
                        <a:pt x="4527" y="0"/>
                      </a:lnTo>
                      <a:lnTo>
                        <a:pt x="4527"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74" name="Freeform 309"/>
                <p:cNvSpPr>
                  <a:spLocks/>
                </p:cNvSpPr>
                <p:nvPr/>
              </p:nvSpPr>
              <p:spPr bwMode="auto">
                <a:xfrm>
                  <a:off x="113844232" y="108286422"/>
                  <a:ext cx="146364" cy="22633"/>
                </a:xfrm>
                <a:custGeom>
                  <a:avLst/>
                  <a:gdLst>
                    <a:gd name="T0" fmla="*/ 138819 w 146364"/>
                    <a:gd name="T1" fmla="*/ 0 h 22633"/>
                    <a:gd name="T2" fmla="*/ 146364 w 146364"/>
                    <a:gd name="T3" fmla="*/ 16598 h 22633"/>
                    <a:gd name="T4" fmla="*/ 131275 w 146364"/>
                    <a:gd name="T5" fmla="*/ 18107 h 22633"/>
                    <a:gd name="T6" fmla="*/ 99588 w 146364"/>
                    <a:gd name="T7" fmla="*/ 22633 h 22633"/>
                    <a:gd name="T8" fmla="*/ 0 w 146364"/>
                    <a:gd name="T9" fmla="*/ 22633 h 22633"/>
                    <a:gd name="T10" fmla="*/ 3017 w 146364"/>
                    <a:gd name="T11" fmla="*/ 21124 h 22633"/>
                    <a:gd name="T12" fmla="*/ 129766 w 146364"/>
                    <a:gd name="T13" fmla="*/ 12071 h 22633"/>
                    <a:gd name="T14" fmla="*/ 138819 w 146364"/>
                    <a:gd name="T15" fmla="*/ 0 h 22633"/>
                    <a:gd name="T16" fmla="*/ 138819 w 146364"/>
                    <a:gd name="T17" fmla="*/ 0 h 226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6364" h="22633">
                      <a:moveTo>
                        <a:pt x="138819" y="0"/>
                      </a:moveTo>
                      <a:lnTo>
                        <a:pt x="146364" y="16598"/>
                      </a:lnTo>
                      <a:lnTo>
                        <a:pt x="131275" y="18107"/>
                      </a:lnTo>
                      <a:lnTo>
                        <a:pt x="99588" y="22633"/>
                      </a:lnTo>
                      <a:lnTo>
                        <a:pt x="0" y="22633"/>
                      </a:lnTo>
                      <a:lnTo>
                        <a:pt x="3017" y="21124"/>
                      </a:lnTo>
                      <a:lnTo>
                        <a:pt x="129766" y="12071"/>
                      </a:lnTo>
                      <a:lnTo>
                        <a:pt x="138819" y="0"/>
                      </a:lnTo>
                      <a:lnTo>
                        <a:pt x="138819"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75" name="Freeform 310"/>
                <p:cNvSpPr>
                  <a:spLocks/>
                </p:cNvSpPr>
                <p:nvPr/>
              </p:nvSpPr>
              <p:spPr bwMode="auto">
                <a:xfrm>
                  <a:off x="113832160" y="108162691"/>
                  <a:ext cx="188615" cy="39232"/>
                </a:xfrm>
                <a:custGeom>
                  <a:avLst/>
                  <a:gdLst>
                    <a:gd name="T0" fmla="*/ 182579 w 188614"/>
                    <a:gd name="T1" fmla="*/ 0 h 39232"/>
                    <a:gd name="T2" fmla="*/ 188614 w 188614"/>
                    <a:gd name="T3" fmla="*/ 18107 h 39232"/>
                    <a:gd name="T4" fmla="*/ 134293 w 188614"/>
                    <a:gd name="T5" fmla="*/ 30178 h 39232"/>
                    <a:gd name="T6" fmla="*/ 0 w 188614"/>
                    <a:gd name="T7" fmla="*/ 39232 h 39232"/>
                    <a:gd name="T8" fmla="*/ 3018 w 188614"/>
                    <a:gd name="T9" fmla="*/ 36214 h 39232"/>
                    <a:gd name="T10" fmla="*/ 173525 w 188614"/>
                    <a:gd name="T11" fmla="*/ 15089 h 39232"/>
                    <a:gd name="T12" fmla="*/ 182579 w 188614"/>
                    <a:gd name="T13" fmla="*/ 0 h 39232"/>
                    <a:gd name="T14" fmla="*/ 182579 w 188614"/>
                    <a:gd name="T15" fmla="*/ 0 h 39232"/>
                    <a:gd name="T16" fmla="*/ 182579 w 188614"/>
                    <a:gd name="T17" fmla="*/ 0 h 39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88614" h="39232">
                      <a:moveTo>
                        <a:pt x="182579" y="0"/>
                      </a:moveTo>
                      <a:lnTo>
                        <a:pt x="188614" y="18107"/>
                      </a:lnTo>
                      <a:lnTo>
                        <a:pt x="134293" y="30178"/>
                      </a:lnTo>
                      <a:lnTo>
                        <a:pt x="0" y="39232"/>
                      </a:lnTo>
                      <a:lnTo>
                        <a:pt x="3018" y="36214"/>
                      </a:lnTo>
                      <a:lnTo>
                        <a:pt x="173525" y="15089"/>
                      </a:lnTo>
                      <a:lnTo>
                        <a:pt x="182579" y="0"/>
                      </a:lnTo>
                      <a:lnTo>
                        <a:pt x="182579" y="0"/>
                      </a:lnTo>
                      <a:lnTo>
                        <a:pt x="182579"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76" name="Freeform 311"/>
                <p:cNvSpPr>
                  <a:spLocks/>
                </p:cNvSpPr>
                <p:nvPr/>
              </p:nvSpPr>
              <p:spPr bwMode="auto">
                <a:xfrm>
                  <a:off x="113930240" y="108580660"/>
                  <a:ext cx="48284" cy="24142"/>
                </a:xfrm>
                <a:custGeom>
                  <a:avLst/>
                  <a:gdLst>
                    <a:gd name="T0" fmla="*/ 0 w 48285"/>
                    <a:gd name="T1" fmla="*/ 6036 h 24143"/>
                    <a:gd name="T2" fmla="*/ 4526 w 48285"/>
                    <a:gd name="T3" fmla="*/ 24143 h 24143"/>
                    <a:gd name="T4" fmla="*/ 48285 w 48285"/>
                    <a:gd name="T5" fmla="*/ 0 h 24143"/>
                    <a:gd name="T6" fmla="*/ 12071 w 48285"/>
                    <a:gd name="T7" fmla="*/ 10563 h 24143"/>
                    <a:gd name="T8" fmla="*/ 0 w 48285"/>
                    <a:gd name="T9" fmla="*/ 6036 h 24143"/>
                    <a:gd name="T10" fmla="*/ 0 w 48285"/>
                    <a:gd name="T11" fmla="*/ 6036 h 24143"/>
                    <a:gd name="T12" fmla="*/ 0 w 48285"/>
                    <a:gd name="T13" fmla="*/ 6036 h 24143"/>
                    <a:gd name="T14" fmla="*/ 0 w 48285"/>
                    <a:gd name="T15" fmla="*/ 6036 h 241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8285" h="24143">
                      <a:moveTo>
                        <a:pt x="0" y="6036"/>
                      </a:moveTo>
                      <a:lnTo>
                        <a:pt x="4526" y="24143"/>
                      </a:lnTo>
                      <a:lnTo>
                        <a:pt x="48285" y="0"/>
                      </a:lnTo>
                      <a:lnTo>
                        <a:pt x="12071" y="10563"/>
                      </a:lnTo>
                      <a:lnTo>
                        <a:pt x="0" y="6036"/>
                      </a:lnTo>
                      <a:lnTo>
                        <a:pt x="0" y="6036"/>
                      </a:lnTo>
                      <a:lnTo>
                        <a:pt x="0" y="6036"/>
                      </a:lnTo>
                      <a:lnTo>
                        <a:pt x="0" y="6036"/>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77" name="Freeform 312"/>
                <p:cNvSpPr>
                  <a:spLocks/>
                </p:cNvSpPr>
                <p:nvPr/>
              </p:nvSpPr>
              <p:spPr bwMode="auto">
                <a:xfrm>
                  <a:off x="114011722" y="108992593"/>
                  <a:ext cx="42248" cy="67901"/>
                </a:xfrm>
                <a:custGeom>
                  <a:avLst/>
                  <a:gdLst>
                    <a:gd name="T0" fmla="*/ 0 w 42249"/>
                    <a:gd name="T1" fmla="*/ 0 h 67901"/>
                    <a:gd name="T2" fmla="*/ 3018 w 42249"/>
                    <a:gd name="T3" fmla="*/ 40740 h 67901"/>
                    <a:gd name="T4" fmla="*/ 42249 w 42249"/>
                    <a:gd name="T5" fmla="*/ 67901 h 67901"/>
                    <a:gd name="T6" fmla="*/ 40740 w 42249"/>
                    <a:gd name="T7" fmla="*/ 6035 h 67901"/>
                    <a:gd name="T8" fmla="*/ 19616 w 42249"/>
                    <a:gd name="T9" fmla="*/ 33196 h 67901"/>
                    <a:gd name="T10" fmla="*/ 0 w 42249"/>
                    <a:gd name="T11" fmla="*/ 0 h 67901"/>
                    <a:gd name="T12" fmla="*/ 0 w 42249"/>
                    <a:gd name="T13" fmla="*/ 0 h 67901"/>
                    <a:gd name="T14" fmla="*/ 0 w 42249"/>
                    <a:gd name="T15" fmla="*/ 0 h 67901"/>
                    <a:gd name="T16" fmla="*/ 0 w 42249"/>
                    <a:gd name="T17" fmla="*/ 0 h 679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2249" h="67901">
                      <a:moveTo>
                        <a:pt x="0" y="0"/>
                      </a:moveTo>
                      <a:lnTo>
                        <a:pt x="3018" y="40740"/>
                      </a:lnTo>
                      <a:lnTo>
                        <a:pt x="42249" y="67901"/>
                      </a:lnTo>
                      <a:lnTo>
                        <a:pt x="40740" y="6035"/>
                      </a:lnTo>
                      <a:lnTo>
                        <a:pt x="19616" y="33196"/>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78" name="Freeform 313"/>
                <p:cNvSpPr>
                  <a:spLocks/>
                </p:cNvSpPr>
                <p:nvPr/>
              </p:nvSpPr>
              <p:spPr bwMode="auto">
                <a:xfrm>
                  <a:off x="114144505" y="108985047"/>
                  <a:ext cx="67902" cy="33197"/>
                </a:xfrm>
                <a:custGeom>
                  <a:avLst/>
                  <a:gdLst>
                    <a:gd name="T0" fmla="*/ 0 w 67901"/>
                    <a:gd name="T1" fmla="*/ 0 h 33196"/>
                    <a:gd name="T2" fmla="*/ 6036 w 67901"/>
                    <a:gd name="T3" fmla="*/ 33196 h 33196"/>
                    <a:gd name="T4" fmla="*/ 67901 w 67901"/>
                    <a:gd name="T5" fmla="*/ 13580 h 33196"/>
                    <a:gd name="T6" fmla="*/ 0 w 67901"/>
                    <a:gd name="T7" fmla="*/ 0 h 33196"/>
                    <a:gd name="T8" fmla="*/ 0 w 67901"/>
                    <a:gd name="T9" fmla="*/ 0 h 33196"/>
                    <a:gd name="T10" fmla="*/ 0 w 67901"/>
                    <a:gd name="T11" fmla="*/ 0 h 33196"/>
                    <a:gd name="T12" fmla="*/ 0 w 67901"/>
                    <a:gd name="T13" fmla="*/ 0 h 33196"/>
                  </a:gdLst>
                  <a:ahLst/>
                  <a:cxnLst>
                    <a:cxn ang="0">
                      <a:pos x="T0" y="T1"/>
                    </a:cxn>
                    <a:cxn ang="0">
                      <a:pos x="T2" y="T3"/>
                    </a:cxn>
                    <a:cxn ang="0">
                      <a:pos x="T4" y="T5"/>
                    </a:cxn>
                    <a:cxn ang="0">
                      <a:pos x="T6" y="T7"/>
                    </a:cxn>
                    <a:cxn ang="0">
                      <a:pos x="T8" y="T9"/>
                    </a:cxn>
                    <a:cxn ang="0">
                      <a:pos x="T10" y="T11"/>
                    </a:cxn>
                    <a:cxn ang="0">
                      <a:pos x="T12" y="T13"/>
                    </a:cxn>
                  </a:cxnLst>
                  <a:rect l="0" t="0" r="r" b="b"/>
                  <a:pathLst>
                    <a:path w="67901" h="33196">
                      <a:moveTo>
                        <a:pt x="0" y="0"/>
                      </a:moveTo>
                      <a:lnTo>
                        <a:pt x="6036" y="33196"/>
                      </a:lnTo>
                      <a:lnTo>
                        <a:pt x="67901" y="13580"/>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79" name="Freeform 314"/>
                <p:cNvSpPr>
                  <a:spLocks/>
                </p:cNvSpPr>
                <p:nvPr/>
              </p:nvSpPr>
              <p:spPr bwMode="auto">
                <a:xfrm>
                  <a:off x="113922696" y="109033333"/>
                  <a:ext cx="87516" cy="264060"/>
                </a:xfrm>
                <a:custGeom>
                  <a:avLst/>
                  <a:gdLst>
                    <a:gd name="T0" fmla="*/ 0 w 87517"/>
                    <a:gd name="T1" fmla="*/ 264060 h 264060"/>
                    <a:gd name="T2" fmla="*/ 7545 w 87517"/>
                    <a:gd name="T3" fmla="*/ 259533 h 264060"/>
                    <a:gd name="T4" fmla="*/ 87517 w 87517"/>
                    <a:gd name="T5" fmla="*/ 24143 h 264060"/>
                    <a:gd name="T6" fmla="*/ 82990 w 87517"/>
                    <a:gd name="T7" fmla="*/ 0 h 264060"/>
                    <a:gd name="T8" fmla="*/ 0 w 87517"/>
                    <a:gd name="T9" fmla="*/ 264060 h 264060"/>
                    <a:gd name="T10" fmla="*/ 0 w 87517"/>
                    <a:gd name="T11" fmla="*/ 264060 h 264060"/>
                    <a:gd name="T12" fmla="*/ 0 w 87517"/>
                    <a:gd name="T13" fmla="*/ 264060 h 264060"/>
                    <a:gd name="T14" fmla="*/ 0 w 87517"/>
                    <a:gd name="T15" fmla="*/ 264060 h 26406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87517" h="264060">
                      <a:moveTo>
                        <a:pt x="0" y="264060"/>
                      </a:moveTo>
                      <a:lnTo>
                        <a:pt x="7545" y="259533"/>
                      </a:lnTo>
                      <a:lnTo>
                        <a:pt x="87517" y="24143"/>
                      </a:lnTo>
                      <a:lnTo>
                        <a:pt x="82990" y="0"/>
                      </a:lnTo>
                      <a:lnTo>
                        <a:pt x="0" y="264060"/>
                      </a:lnTo>
                      <a:lnTo>
                        <a:pt x="0" y="264060"/>
                      </a:lnTo>
                      <a:lnTo>
                        <a:pt x="0" y="264060"/>
                      </a:lnTo>
                      <a:lnTo>
                        <a:pt x="0" y="26406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80" name="Freeform 315"/>
                <p:cNvSpPr>
                  <a:spLocks/>
                </p:cNvSpPr>
                <p:nvPr/>
              </p:nvSpPr>
              <p:spPr bwMode="auto">
                <a:xfrm>
                  <a:off x="114019265" y="108636490"/>
                  <a:ext cx="134293" cy="221810"/>
                </a:xfrm>
                <a:custGeom>
                  <a:avLst/>
                  <a:gdLst>
                    <a:gd name="T0" fmla="*/ 134293 w 134293"/>
                    <a:gd name="T1" fmla="*/ 0 h 221810"/>
                    <a:gd name="T2" fmla="*/ 0 w 134293"/>
                    <a:gd name="T3" fmla="*/ 87517 h 221810"/>
                    <a:gd name="T4" fmla="*/ 86008 w 134293"/>
                    <a:gd name="T5" fmla="*/ 78463 h 221810"/>
                    <a:gd name="T6" fmla="*/ 40741 w 134293"/>
                    <a:gd name="T7" fmla="*/ 221810 h 221810"/>
                    <a:gd name="T8" fmla="*/ 63375 w 134293"/>
                    <a:gd name="T9" fmla="*/ 206721 h 221810"/>
                    <a:gd name="T10" fmla="*/ 134293 w 134293"/>
                    <a:gd name="T11" fmla="*/ 0 h 221810"/>
                    <a:gd name="T12" fmla="*/ 134293 w 134293"/>
                    <a:gd name="T13" fmla="*/ 0 h 221810"/>
                    <a:gd name="T14" fmla="*/ 134293 w 134293"/>
                    <a:gd name="T15" fmla="*/ 0 h 221810"/>
                    <a:gd name="T16" fmla="*/ 134293 w 134293"/>
                    <a:gd name="T17" fmla="*/ 0 h 221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34293" h="221810">
                      <a:moveTo>
                        <a:pt x="134293" y="0"/>
                      </a:moveTo>
                      <a:lnTo>
                        <a:pt x="0" y="87517"/>
                      </a:lnTo>
                      <a:lnTo>
                        <a:pt x="86008" y="78463"/>
                      </a:lnTo>
                      <a:lnTo>
                        <a:pt x="40741" y="221810"/>
                      </a:lnTo>
                      <a:lnTo>
                        <a:pt x="63375" y="206721"/>
                      </a:lnTo>
                      <a:lnTo>
                        <a:pt x="134293" y="0"/>
                      </a:lnTo>
                      <a:lnTo>
                        <a:pt x="134293" y="0"/>
                      </a:lnTo>
                      <a:lnTo>
                        <a:pt x="134293" y="0"/>
                      </a:lnTo>
                      <a:lnTo>
                        <a:pt x="134293"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81" name="Freeform 316"/>
                <p:cNvSpPr>
                  <a:spLocks/>
                </p:cNvSpPr>
                <p:nvPr/>
              </p:nvSpPr>
              <p:spPr bwMode="auto">
                <a:xfrm>
                  <a:off x="113884973" y="109206857"/>
                  <a:ext cx="27160" cy="87518"/>
                </a:xfrm>
                <a:custGeom>
                  <a:avLst/>
                  <a:gdLst>
                    <a:gd name="T0" fmla="*/ 25652 w 27161"/>
                    <a:gd name="T1" fmla="*/ 0 h 87517"/>
                    <a:gd name="T2" fmla="*/ 0 w 27161"/>
                    <a:gd name="T3" fmla="*/ 86008 h 87517"/>
                    <a:gd name="T4" fmla="*/ 27161 w 27161"/>
                    <a:gd name="T5" fmla="*/ 87517 h 87517"/>
                    <a:gd name="T6" fmla="*/ 25652 w 27161"/>
                    <a:gd name="T7" fmla="*/ 0 h 87517"/>
                    <a:gd name="T8" fmla="*/ 25652 w 27161"/>
                    <a:gd name="T9" fmla="*/ 0 h 87517"/>
                    <a:gd name="T10" fmla="*/ 25652 w 27161"/>
                    <a:gd name="T11" fmla="*/ 0 h 87517"/>
                    <a:gd name="T12" fmla="*/ 25652 w 27161"/>
                    <a:gd name="T13" fmla="*/ 0 h 87517"/>
                  </a:gdLst>
                  <a:ahLst/>
                  <a:cxnLst>
                    <a:cxn ang="0">
                      <a:pos x="T0" y="T1"/>
                    </a:cxn>
                    <a:cxn ang="0">
                      <a:pos x="T2" y="T3"/>
                    </a:cxn>
                    <a:cxn ang="0">
                      <a:pos x="T4" y="T5"/>
                    </a:cxn>
                    <a:cxn ang="0">
                      <a:pos x="T6" y="T7"/>
                    </a:cxn>
                    <a:cxn ang="0">
                      <a:pos x="T8" y="T9"/>
                    </a:cxn>
                    <a:cxn ang="0">
                      <a:pos x="T10" y="T11"/>
                    </a:cxn>
                    <a:cxn ang="0">
                      <a:pos x="T12" y="T13"/>
                    </a:cxn>
                  </a:cxnLst>
                  <a:rect l="0" t="0" r="r" b="b"/>
                  <a:pathLst>
                    <a:path w="27161" h="87517">
                      <a:moveTo>
                        <a:pt x="25652" y="0"/>
                      </a:moveTo>
                      <a:lnTo>
                        <a:pt x="0" y="86008"/>
                      </a:lnTo>
                      <a:lnTo>
                        <a:pt x="27161" y="87517"/>
                      </a:lnTo>
                      <a:lnTo>
                        <a:pt x="25652" y="0"/>
                      </a:lnTo>
                      <a:lnTo>
                        <a:pt x="25652" y="0"/>
                      </a:lnTo>
                      <a:lnTo>
                        <a:pt x="25652" y="0"/>
                      </a:lnTo>
                      <a:lnTo>
                        <a:pt x="25652"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82" name="Freeform 317"/>
                <p:cNvSpPr>
                  <a:spLocks/>
                </p:cNvSpPr>
                <p:nvPr/>
              </p:nvSpPr>
              <p:spPr bwMode="auto">
                <a:xfrm>
                  <a:off x="113850267" y="109369819"/>
                  <a:ext cx="40741" cy="37723"/>
                </a:xfrm>
                <a:custGeom>
                  <a:avLst/>
                  <a:gdLst>
                    <a:gd name="T0" fmla="*/ 6036 w 40741"/>
                    <a:gd name="T1" fmla="*/ 4527 h 37723"/>
                    <a:gd name="T2" fmla="*/ 0 w 40741"/>
                    <a:gd name="T3" fmla="*/ 37723 h 37723"/>
                    <a:gd name="T4" fmla="*/ 40741 w 40741"/>
                    <a:gd name="T5" fmla="*/ 0 h 37723"/>
                    <a:gd name="T6" fmla="*/ 13581 w 40741"/>
                    <a:gd name="T7" fmla="*/ 15090 h 37723"/>
                    <a:gd name="T8" fmla="*/ 6036 w 40741"/>
                    <a:gd name="T9" fmla="*/ 4527 h 37723"/>
                    <a:gd name="T10" fmla="*/ 6036 w 40741"/>
                    <a:gd name="T11" fmla="*/ 4527 h 37723"/>
                    <a:gd name="T12" fmla="*/ 6036 w 40741"/>
                    <a:gd name="T13" fmla="*/ 4527 h 37723"/>
                    <a:gd name="T14" fmla="*/ 6036 w 40741"/>
                    <a:gd name="T15" fmla="*/ 4527 h 3772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0741" h="37723">
                      <a:moveTo>
                        <a:pt x="6036" y="4527"/>
                      </a:moveTo>
                      <a:lnTo>
                        <a:pt x="0" y="37723"/>
                      </a:lnTo>
                      <a:lnTo>
                        <a:pt x="40741" y="0"/>
                      </a:lnTo>
                      <a:lnTo>
                        <a:pt x="13581" y="15090"/>
                      </a:lnTo>
                      <a:lnTo>
                        <a:pt x="6036" y="4527"/>
                      </a:lnTo>
                      <a:lnTo>
                        <a:pt x="6036" y="4527"/>
                      </a:lnTo>
                      <a:lnTo>
                        <a:pt x="6036" y="4527"/>
                      </a:lnTo>
                      <a:lnTo>
                        <a:pt x="6036" y="4527"/>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83" name="Freeform 318"/>
                <p:cNvSpPr>
                  <a:spLocks/>
                </p:cNvSpPr>
                <p:nvPr/>
              </p:nvSpPr>
              <p:spPr bwMode="auto">
                <a:xfrm>
                  <a:off x="113838197" y="109436212"/>
                  <a:ext cx="15088" cy="114677"/>
                </a:xfrm>
                <a:custGeom>
                  <a:avLst/>
                  <a:gdLst>
                    <a:gd name="T0" fmla="*/ 12071 w 15089"/>
                    <a:gd name="T1" fmla="*/ 0 h 114678"/>
                    <a:gd name="T2" fmla="*/ 15089 w 15089"/>
                    <a:gd name="T3" fmla="*/ 114678 h 114678"/>
                    <a:gd name="T4" fmla="*/ 0 w 15089"/>
                    <a:gd name="T5" fmla="*/ 113169 h 114678"/>
                    <a:gd name="T6" fmla="*/ 12071 w 15089"/>
                    <a:gd name="T7" fmla="*/ 0 h 114678"/>
                    <a:gd name="T8" fmla="*/ 12071 w 15089"/>
                    <a:gd name="T9" fmla="*/ 0 h 114678"/>
                    <a:gd name="T10" fmla="*/ 12071 w 15089"/>
                    <a:gd name="T11" fmla="*/ 0 h 114678"/>
                    <a:gd name="T12" fmla="*/ 12071 w 15089"/>
                    <a:gd name="T13" fmla="*/ 0 h 114678"/>
                  </a:gdLst>
                  <a:ahLst/>
                  <a:cxnLst>
                    <a:cxn ang="0">
                      <a:pos x="T0" y="T1"/>
                    </a:cxn>
                    <a:cxn ang="0">
                      <a:pos x="T2" y="T3"/>
                    </a:cxn>
                    <a:cxn ang="0">
                      <a:pos x="T4" y="T5"/>
                    </a:cxn>
                    <a:cxn ang="0">
                      <a:pos x="T6" y="T7"/>
                    </a:cxn>
                    <a:cxn ang="0">
                      <a:pos x="T8" y="T9"/>
                    </a:cxn>
                    <a:cxn ang="0">
                      <a:pos x="T10" y="T11"/>
                    </a:cxn>
                    <a:cxn ang="0">
                      <a:pos x="T12" y="T13"/>
                    </a:cxn>
                  </a:cxnLst>
                  <a:rect l="0" t="0" r="r" b="b"/>
                  <a:pathLst>
                    <a:path w="15089" h="114678">
                      <a:moveTo>
                        <a:pt x="12071" y="0"/>
                      </a:moveTo>
                      <a:lnTo>
                        <a:pt x="15089" y="114678"/>
                      </a:lnTo>
                      <a:lnTo>
                        <a:pt x="0" y="113169"/>
                      </a:lnTo>
                      <a:lnTo>
                        <a:pt x="12071" y="0"/>
                      </a:lnTo>
                      <a:lnTo>
                        <a:pt x="12071" y="0"/>
                      </a:lnTo>
                      <a:lnTo>
                        <a:pt x="12071" y="0"/>
                      </a:lnTo>
                      <a:lnTo>
                        <a:pt x="12071"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84" name="Freeform 319"/>
                <p:cNvSpPr>
                  <a:spLocks/>
                </p:cNvSpPr>
                <p:nvPr/>
              </p:nvSpPr>
              <p:spPr bwMode="auto">
                <a:xfrm>
                  <a:off x="113792929" y="109630861"/>
                  <a:ext cx="202194" cy="40741"/>
                </a:xfrm>
                <a:custGeom>
                  <a:avLst/>
                  <a:gdLst>
                    <a:gd name="T0" fmla="*/ 199176 w 202194"/>
                    <a:gd name="T1" fmla="*/ 28669 h 40741"/>
                    <a:gd name="T2" fmla="*/ 202194 w 202194"/>
                    <a:gd name="T3" fmla="*/ 40741 h 40741"/>
                    <a:gd name="T4" fmla="*/ 179560 w 202194"/>
                    <a:gd name="T5" fmla="*/ 36214 h 40741"/>
                    <a:gd name="T6" fmla="*/ 79972 w 202194"/>
                    <a:gd name="T7" fmla="*/ 19616 h 40741"/>
                    <a:gd name="T8" fmla="*/ 40740 w 202194"/>
                    <a:gd name="T9" fmla="*/ 12071 h 40741"/>
                    <a:gd name="T10" fmla="*/ 0 w 202194"/>
                    <a:gd name="T11" fmla="*/ 1509 h 40741"/>
                    <a:gd name="T12" fmla="*/ 6035 w 202194"/>
                    <a:gd name="T13" fmla="*/ 0 h 40741"/>
                    <a:gd name="T14" fmla="*/ 89025 w 202194"/>
                    <a:gd name="T15" fmla="*/ 15089 h 40741"/>
                    <a:gd name="T16" fmla="*/ 138820 w 202194"/>
                    <a:gd name="T17" fmla="*/ 24143 h 40741"/>
                    <a:gd name="T18" fmla="*/ 161453 w 202194"/>
                    <a:gd name="T19" fmla="*/ 28669 h 40741"/>
                    <a:gd name="T20" fmla="*/ 187105 w 202194"/>
                    <a:gd name="T21" fmla="*/ 30178 h 40741"/>
                    <a:gd name="T22" fmla="*/ 199176 w 202194"/>
                    <a:gd name="T23" fmla="*/ 28669 h 40741"/>
                    <a:gd name="T24" fmla="*/ 199176 w 202194"/>
                    <a:gd name="T25" fmla="*/ 28669 h 407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02194" h="40741">
                      <a:moveTo>
                        <a:pt x="199176" y="28669"/>
                      </a:moveTo>
                      <a:lnTo>
                        <a:pt x="202194" y="40741"/>
                      </a:lnTo>
                      <a:lnTo>
                        <a:pt x="179560" y="36214"/>
                      </a:lnTo>
                      <a:lnTo>
                        <a:pt x="79972" y="19616"/>
                      </a:lnTo>
                      <a:lnTo>
                        <a:pt x="40740" y="12071"/>
                      </a:lnTo>
                      <a:lnTo>
                        <a:pt x="0" y="1509"/>
                      </a:lnTo>
                      <a:lnTo>
                        <a:pt x="6035" y="0"/>
                      </a:lnTo>
                      <a:lnTo>
                        <a:pt x="89025" y="15089"/>
                      </a:lnTo>
                      <a:lnTo>
                        <a:pt x="138820" y="24143"/>
                      </a:lnTo>
                      <a:lnTo>
                        <a:pt x="161453" y="28669"/>
                      </a:lnTo>
                      <a:lnTo>
                        <a:pt x="187105" y="30178"/>
                      </a:lnTo>
                      <a:lnTo>
                        <a:pt x="199176" y="28669"/>
                      </a:lnTo>
                      <a:lnTo>
                        <a:pt x="199176" y="28669"/>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85" name="Freeform 320"/>
                <p:cNvSpPr>
                  <a:spLocks/>
                </p:cNvSpPr>
                <p:nvPr/>
              </p:nvSpPr>
              <p:spPr bwMode="auto">
                <a:xfrm>
                  <a:off x="114090183" y="109908501"/>
                  <a:ext cx="67902" cy="188613"/>
                </a:xfrm>
                <a:custGeom>
                  <a:avLst/>
                  <a:gdLst>
                    <a:gd name="T0" fmla="*/ 39232 w 67901"/>
                    <a:gd name="T1" fmla="*/ 0 h 188614"/>
                    <a:gd name="T2" fmla="*/ 0 w 67901"/>
                    <a:gd name="T3" fmla="*/ 188614 h 188614"/>
                    <a:gd name="T4" fmla="*/ 67901 w 67901"/>
                    <a:gd name="T5" fmla="*/ 170507 h 188614"/>
                    <a:gd name="T6" fmla="*/ 34705 w 67901"/>
                    <a:gd name="T7" fmla="*/ 147874 h 188614"/>
                    <a:gd name="T8" fmla="*/ 39232 w 67901"/>
                    <a:gd name="T9" fmla="*/ 0 h 188614"/>
                    <a:gd name="T10" fmla="*/ 39232 w 67901"/>
                    <a:gd name="T11" fmla="*/ 0 h 188614"/>
                    <a:gd name="T12" fmla="*/ 39232 w 67901"/>
                    <a:gd name="T13" fmla="*/ 0 h 188614"/>
                    <a:gd name="T14" fmla="*/ 39232 w 67901"/>
                    <a:gd name="T15" fmla="*/ 0 h 18861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901" h="188614">
                      <a:moveTo>
                        <a:pt x="39232" y="0"/>
                      </a:moveTo>
                      <a:lnTo>
                        <a:pt x="0" y="188614"/>
                      </a:lnTo>
                      <a:lnTo>
                        <a:pt x="67901" y="170507"/>
                      </a:lnTo>
                      <a:lnTo>
                        <a:pt x="34705" y="147874"/>
                      </a:lnTo>
                      <a:lnTo>
                        <a:pt x="39232" y="0"/>
                      </a:lnTo>
                      <a:lnTo>
                        <a:pt x="39232" y="0"/>
                      </a:lnTo>
                      <a:lnTo>
                        <a:pt x="39232" y="0"/>
                      </a:lnTo>
                      <a:lnTo>
                        <a:pt x="39232"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86" name="Freeform 321"/>
                <p:cNvSpPr>
                  <a:spLocks/>
                </p:cNvSpPr>
                <p:nvPr/>
              </p:nvSpPr>
              <p:spPr bwMode="auto">
                <a:xfrm>
                  <a:off x="113993614" y="110204248"/>
                  <a:ext cx="102606" cy="75445"/>
                </a:xfrm>
                <a:custGeom>
                  <a:avLst/>
                  <a:gdLst>
                    <a:gd name="T0" fmla="*/ 19616 w 102606"/>
                    <a:gd name="T1" fmla="*/ 0 h 75445"/>
                    <a:gd name="T2" fmla="*/ 0 w 102606"/>
                    <a:gd name="T3" fmla="*/ 75445 h 75445"/>
                    <a:gd name="T4" fmla="*/ 102606 w 102606"/>
                    <a:gd name="T5" fmla="*/ 9053 h 75445"/>
                    <a:gd name="T6" fmla="*/ 34705 w 102606"/>
                    <a:gd name="T7" fmla="*/ 28669 h 75445"/>
                    <a:gd name="T8" fmla="*/ 19616 w 102606"/>
                    <a:gd name="T9" fmla="*/ 0 h 75445"/>
                    <a:gd name="T10" fmla="*/ 19616 w 102606"/>
                    <a:gd name="T11" fmla="*/ 0 h 75445"/>
                    <a:gd name="T12" fmla="*/ 19616 w 102606"/>
                    <a:gd name="T13" fmla="*/ 0 h 75445"/>
                    <a:gd name="T14" fmla="*/ 19616 w 102606"/>
                    <a:gd name="T15" fmla="*/ 0 h 7544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02606" h="75445">
                      <a:moveTo>
                        <a:pt x="19616" y="0"/>
                      </a:moveTo>
                      <a:lnTo>
                        <a:pt x="0" y="75445"/>
                      </a:lnTo>
                      <a:lnTo>
                        <a:pt x="102606" y="9053"/>
                      </a:lnTo>
                      <a:lnTo>
                        <a:pt x="34705" y="28669"/>
                      </a:lnTo>
                      <a:lnTo>
                        <a:pt x="19616" y="0"/>
                      </a:lnTo>
                      <a:lnTo>
                        <a:pt x="19616" y="0"/>
                      </a:lnTo>
                      <a:lnTo>
                        <a:pt x="19616" y="0"/>
                      </a:lnTo>
                      <a:lnTo>
                        <a:pt x="19616"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87" name="Freeform 322"/>
                <p:cNvSpPr>
                  <a:spLocks/>
                </p:cNvSpPr>
                <p:nvPr/>
              </p:nvSpPr>
              <p:spPr bwMode="auto">
                <a:xfrm>
                  <a:off x="113919677" y="110383808"/>
                  <a:ext cx="52812" cy="66392"/>
                </a:xfrm>
                <a:custGeom>
                  <a:avLst/>
                  <a:gdLst>
                    <a:gd name="T0" fmla="*/ 0 w 52812"/>
                    <a:gd name="T1" fmla="*/ 0 h 66392"/>
                    <a:gd name="T2" fmla="*/ 52812 w 52812"/>
                    <a:gd name="T3" fmla="*/ 13580 h 66392"/>
                    <a:gd name="T4" fmla="*/ 52812 w 52812"/>
                    <a:gd name="T5" fmla="*/ 66392 h 66392"/>
                    <a:gd name="T6" fmla="*/ 25652 w 52812"/>
                    <a:gd name="T7" fmla="*/ 61866 h 66392"/>
                    <a:gd name="T8" fmla="*/ 0 w 52812"/>
                    <a:gd name="T9" fmla="*/ 0 h 66392"/>
                    <a:gd name="T10" fmla="*/ 0 w 52812"/>
                    <a:gd name="T11" fmla="*/ 0 h 66392"/>
                    <a:gd name="T12" fmla="*/ 0 w 52812"/>
                    <a:gd name="T13" fmla="*/ 0 h 66392"/>
                    <a:gd name="T14" fmla="*/ 0 w 52812"/>
                    <a:gd name="T15" fmla="*/ 0 h 6639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2812" h="66392">
                      <a:moveTo>
                        <a:pt x="0" y="0"/>
                      </a:moveTo>
                      <a:lnTo>
                        <a:pt x="52812" y="13580"/>
                      </a:lnTo>
                      <a:lnTo>
                        <a:pt x="52812" y="66392"/>
                      </a:lnTo>
                      <a:lnTo>
                        <a:pt x="25652" y="61866"/>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88" name="Freeform 323"/>
                <p:cNvSpPr>
                  <a:spLocks/>
                </p:cNvSpPr>
                <p:nvPr/>
              </p:nvSpPr>
              <p:spPr bwMode="auto">
                <a:xfrm>
                  <a:off x="114171665" y="109938680"/>
                  <a:ext cx="33196" cy="134292"/>
                </a:xfrm>
                <a:custGeom>
                  <a:avLst/>
                  <a:gdLst>
                    <a:gd name="T0" fmla="*/ 33196 w 33196"/>
                    <a:gd name="T1" fmla="*/ 134293 h 134293"/>
                    <a:gd name="T2" fmla="*/ 6036 w 33196"/>
                    <a:gd name="T3" fmla="*/ 120713 h 134293"/>
                    <a:gd name="T4" fmla="*/ 0 w 33196"/>
                    <a:gd name="T5" fmla="*/ 0 h 134293"/>
                    <a:gd name="T6" fmla="*/ 4527 w 33196"/>
                    <a:gd name="T7" fmla="*/ 6035 h 134293"/>
                    <a:gd name="T8" fmla="*/ 16598 w 33196"/>
                    <a:gd name="T9" fmla="*/ 102606 h 134293"/>
                    <a:gd name="T10" fmla="*/ 27161 w 33196"/>
                    <a:gd name="T11" fmla="*/ 95061 h 134293"/>
                    <a:gd name="T12" fmla="*/ 33196 w 33196"/>
                    <a:gd name="T13" fmla="*/ 134293 h 134293"/>
                    <a:gd name="T14" fmla="*/ 33196 w 33196"/>
                    <a:gd name="T15" fmla="*/ 134293 h 134293"/>
                    <a:gd name="T16" fmla="*/ 33196 w 33196"/>
                    <a:gd name="T17" fmla="*/ 134293 h 134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3196" h="134293">
                      <a:moveTo>
                        <a:pt x="33196" y="134293"/>
                      </a:moveTo>
                      <a:lnTo>
                        <a:pt x="6036" y="120713"/>
                      </a:lnTo>
                      <a:lnTo>
                        <a:pt x="0" y="0"/>
                      </a:lnTo>
                      <a:lnTo>
                        <a:pt x="4527" y="6035"/>
                      </a:lnTo>
                      <a:lnTo>
                        <a:pt x="16598" y="102606"/>
                      </a:lnTo>
                      <a:lnTo>
                        <a:pt x="27161" y="95061"/>
                      </a:lnTo>
                      <a:lnTo>
                        <a:pt x="33196" y="134293"/>
                      </a:lnTo>
                      <a:lnTo>
                        <a:pt x="33196" y="134293"/>
                      </a:lnTo>
                      <a:lnTo>
                        <a:pt x="33196" y="134293"/>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89" name="Freeform 324"/>
                <p:cNvSpPr>
                  <a:spLocks/>
                </p:cNvSpPr>
                <p:nvPr/>
              </p:nvSpPr>
              <p:spPr bwMode="auto">
                <a:xfrm>
                  <a:off x="114265218" y="109962822"/>
                  <a:ext cx="173525" cy="208229"/>
                </a:xfrm>
                <a:custGeom>
                  <a:avLst/>
                  <a:gdLst>
                    <a:gd name="T0" fmla="*/ 1509 w 173525"/>
                    <a:gd name="T1" fmla="*/ 0 h 208230"/>
                    <a:gd name="T2" fmla="*/ 0 w 173525"/>
                    <a:gd name="T3" fmla="*/ 30178 h 208230"/>
                    <a:gd name="T4" fmla="*/ 170507 w 173525"/>
                    <a:gd name="T5" fmla="*/ 208230 h 208230"/>
                    <a:gd name="T6" fmla="*/ 173525 w 173525"/>
                    <a:gd name="T7" fmla="*/ 202194 h 208230"/>
                    <a:gd name="T8" fmla="*/ 1509 w 173525"/>
                    <a:gd name="T9" fmla="*/ 0 h 208230"/>
                    <a:gd name="T10" fmla="*/ 1509 w 173525"/>
                    <a:gd name="T11" fmla="*/ 0 h 208230"/>
                    <a:gd name="T12" fmla="*/ 1509 w 173525"/>
                    <a:gd name="T13" fmla="*/ 0 h 208230"/>
                    <a:gd name="T14" fmla="*/ 1509 w 173525"/>
                    <a:gd name="T15" fmla="*/ 0 h 20823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3525" h="208230">
                      <a:moveTo>
                        <a:pt x="1509" y="0"/>
                      </a:moveTo>
                      <a:lnTo>
                        <a:pt x="0" y="30178"/>
                      </a:lnTo>
                      <a:lnTo>
                        <a:pt x="170507" y="208230"/>
                      </a:lnTo>
                      <a:lnTo>
                        <a:pt x="173525" y="202194"/>
                      </a:lnTo>
                      <a:lnTo>
                        <a:pt x="1509" y="0"/>
                      </a:lnTo>
                      <a:lnTo>
                        <a:pt x="1509" y="0"/>
                      </a:lnTo>
                      <a:lnTo>
                        <a:pt x="1509" y="0"/>
                      </a:lnTo>
                      <a:lnTo>
                        <a:pt x="1509"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90" name="Freeform 325"/>
                <p:cNvSpPr>
                  <a:spLocks/>
                </p:cNvSpPr>
                <p:nvPr/>
              </p:nvSpPr>
              <p:spPr bwMode="auto">
                <a:xfrm>
                  <a:off x="112638612" y="109588611"/>
                  <a:ext cx="663921" cy="158437"/>
                </a:xfrm>
                <a:custGeom>
                  <a:avLst/>
                  <a:gdLst>
                    <a:gd name="T0" fmla="*/ 0 w 663921"/>
                    <a:gd name="T1" fmla="*/ 6036 h 158436"/>
                    <a:gd name="T2" fmla="*/ 54321 w 663921"/>
                    <a:gd name="T3" fmla="*/ 21125 h 158436"/>
                    <a:gd name="T4" fmla="*/ 117695 w 663921"/>
                    <a:gd name="T5" fmla="*/ 37723 h 158436"/>
                    <a:gd name="T6" fmla="*/ 199176 w 663921"/>
                    <a:gd name="T7" fmla="*/ 58848 h 158436"/>
                    <a:gd name="T8" fmla="*/ 298764 w 663921"/>
                    <a:gd name="T9" fmla="*/ 82991 h 158436"/>
                    <a:gd name="T10" fmla="*/ 410424 w 663921"/>
                    <a:gd name="T11" fmla="*/ 108642 h 158436"/>
                    <a:gd name="T12" fmla="*/ 534154 w 663921"/>
                    <a:gd name="T13" fmla="*/ 134293 h 158436"/>
                    <a:gd name="T14" fmla="*/ 663921 w 663921"/>
                    <a:gd name="T15" fmla="*/ 158436 h 158436"/>
                    <a:gd name="T16" fmla="*/ 650340 w 663921"/>
                    <a:gd name="T17" fmla="*/ 141838 h 158436"/>
                    <a:gd name="T18" fmla="*/ 580931 w 663921"/>
                    <a:gd name="T19" fmla="*/ 128258 h 158436"/>
                    <a:gd name="T20" fmla="*/ 503976 w 663921"/>
                    <a:gd name="T21" fmla="*/ 114678 h 158436"/>
                    <a:gd name="T22" fmla="*/ 410424 w 663921"/>
                    <a:gd name="T23" fmla="*/ 95062 h 158436"/>
                    <a:gd name="T24" fmla="*/ 304800 w 663921"/>
                    <a:gd name="T25" fmla="*/ 73937 h 158436"/>
                    <a:gd name="T26" fmla="*/ 197667 w 663921"/>
                    <a:gd name="T27" fmla="*/ 49795 h 158436"/>
                    <a:gd name="T28" fmla="*/ 93552 w 663921"/>
                    <a:gd name="T29" fmla="*/ 25652 h 158436"/>
                    <a:gd name="T30" fmla="*/ 0 w 663921"/>
                    <a:gd name="T31" fmla="*/ 0 h 158436"/>
                    <a:gd name="T32" fmla="*/ 0 w 663921"/>
                    <a:gd name="T33" fmla="*/ 6036 h 158436"/>
                    <a:gd name="T34" fmla="*/ 0 w 663921"/>
                    <a:gd name="T35" fmla="*/ 6036 h 158436"/>
                    <a:gd name="T36" fmla="*/ 0 w 663921"/>
                    <a:gd name="T37" fmla="*/ 6036 h 1584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663921" h="158436">
                      <a:moveTo>
                        <a:pt x="0" y="6036"/>
                      </a:moveTo>
                      <a:lnTo>
                        <a:pt x="54321" y="21125"/>
                      </a:lnTo>
                      <a:lnTo>
                        <a:pt x="117695" y="37723"/>
                      </a:lnTo>
                      <a:lnTo>
                        <a:pt x="199176" y="58848"/>
                      </a:lnTo>
                      <a:lnTo>
                        <a:pt x="298764" y="82991"/>
                      </a:lnTo>
                      <a:lnTo>
                        <a:pt x="410424" y="108642"/>
                      </a:lnTo>
                      <a:lnTo>
                        <a:pt x="534154" y="134293"/>
                      </a:lnTo>
                      <a:lnTo>
                        <a:pt x="663921" y="158436"/>
                      </a:lnTo>
                      <a:lnTo>
                        <a:pt x="650340" y="141838"/>
                      </a:lnTo>
                      <a:lnTo>
                        <a:pt x="580931" y="128258"/>
                      </a:lnTo>
                      <a:lnTo>
                        <a:pt x="503976" y="114678"/>
                      </a:lnTo>
                      <a:lnTo>
                        <a:pt x="410424" y="95062"/>
                      </a:lnTo>
                      <a:lnTo>
                        <a:pt x="304800" y="73937"/>
                      </a:lnTo>
                      <a:lnTo>
                        <a:pt x="197667" y="49795"/>
                      </a:lnTo>
                      <a:lnTo>
                        <a:pt x="93552" y="25652"/>
                      </a:lnTo>
                      <a:lnTo>
                        <a:pt x="0" y="0"/>
                      </a:lnTo>
                      <a:lnTo>
                        <a:pt x="0" y="6036"/>
                      </a:lnTo>
                      <a:lnTo>
                        <a:pt x="0" y="6036"/>
                      </a:lnTo>
                      <a:lnTo>
                        <a:pt x="0" y="6036"/>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91" name="Freeform 326"/>
                <p:cNvSpPr>
                  <a:spLocks/>
                </p:cNvSpPr>
                <p:nvPr/>
              </p:nvSpPr>
              <p:spPr bwMode="auto">
                <a:xfrm>
                  <a:off x="112529970" y="109513166"/>
                  <a:ext cx="79972" cy="69411"/>
                </a:xfrm>
                <a:custGeom>
                  <a:avLst/>
                  <a:gdLst>
                    <a:gd name="T0" fmla="*/ 79972 w 79972"/>
                    <a:gd name="T1" fmla="*/ 0 h 69410"/>
                    <a:gd name="T2" fmla="*/ 0 w 79972"/>
                    <a:gd name="T3" fmla="*/ 0 h 69410"/>
                    <a:gd name="T4" fmla="*/ 37723 w 79972"/>
                    <a:gd name="T5" fmla="*/ 69410 h 69410"/>
                    <a:gd name="T6" fmla="*/ 34705 w 79972"/>
                    <a:gd name="T7" fmla="*/ 19616 h 69410"/>
                    <a:gd name="T8" fmla="*/ 79972 w 79972"/>
                    <a:gd name="T9" fmla="*/ 0 h 69410"/>
                    <a:gd name="T10" fmla="*/ 79972 w 79972"/>
                    <a:gd name="T11" fmla="*/ 0 h 69410"/>
                    <a:gd name="T12" fmla="*/ 79972 w 79972"/>
                    <a:gd name="T13" fmla="*/ 0 h 69410"/>
                    <a:gd name="T14" fmla="*/ 79972 w 79972"/>
                    <a:gd name="T15" fmla="*/ 0 h 6941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9972" h="69410">
                      <a:moveTo>
                        <a:pt x="79972" y="0"/>
                      </a:moveTo>
                      <a:lnTo>
                        <a:pt x="0" y="0"/>
                      </a:lnTo>
                      <a:lnTo>
                        <a:pt x="37723" y="69410"/>
                      </a:lnTo>
                      <a:lnTo>
                        <a:pt x="34705" y="19616"/>
                      </a:lnTo>
                      <a:lnTo>
                        <a:pt x="79972" y="0"/>
                      </a:lnTo>
                      <a:lnTo>
                        <a:pt x="79972" y="0"/>
                      </a:lnTo>
                      <a:lnTo>
                        <a:pt x="79972" y="0"/>
                      </a:lnTo>
                      <a:lnTo>
                        <a:pt x="79972"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92" name="Freeform 327"/>
                <p:cNvSpPr>
                  <a:spLocks/>
                </p:cNvSpPr>
                <p:nvPr/>
              </p:nvSpPr>
              <p:spPr bwMode="auto">
                <a:xfrm>
                  <a:off x="112558640" y="108969958"/>
                  <a:ext cx="54320" cy="466254"/>
                </a:xfrm>
                <a:custGeom>
                  <a:avLst/>
                  <a:gdLst>
                    <a:gd name="T0" fmla="*/ 0 w 54320"/>
                    <a:gd name="T1" fmla="*/ 466253 h 466253"/>
                    <a:gd name="T2" fmla="*/ 13580 w 54320"/>
                    <a:gd name="T3" fmla="*/ 463236 h 466253"/>
                    <a:gd name="T4" fmla="*/ 24142 w 54320"/>
                    <a:gd name="T5" fmla="*/ 298764 h 466253"/>
                    <a:gd name="T6" fmla="*/ 37722 w 54320"/>
                    <a:gd name="T7" fmla="*/ 147873 h 466253"/>
                    <a:gd name="T8" fmla="*/ 54320 w 54320"/>
                    <a:gd name="T9" fmla="*/ 0 h 466253"/>
                    <a:gd name="T10" fmla="*/ 49794 w 54320"/>
                    <a:gd name="T11" fmla="*/ 4527 h 466253"/>
                    <a:gd name="T12" fmla="*/ 31687 w 54320"/>
                    <a:gd name="T13" fmla="*/ 155418 h 466253"/>
                    <a:gd name="T14" fmla="*/ 0 w 54320"/>
                    <a:gd name="T15" fmla="*/ 466253 h 466253"/>
                    <a:gd name="T16" fmla="*/ 0 w 54320"/>
                    <a:gd name="T17" fmla="*/ 466253 h 466253"/>
                    <a:gd name="T18" fmla="*/ 0 w 54320"/>
                    <a:gd name="T19" fmla="*/ 466253 h 4662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4320" h="466253">
                      <a:moveTo>
                        <a:pt x="0" y="466253"/>
                      </a:moveTo>
                      <a:lnTo>
                        <a:pt x="13580" y="463236"/>
                      </a:lnTo>
                      <a:lnTo>
                        <a:pt x="24142" y="298764"/>
                      </a:lnTo>
                      <a:lnTo>
                        <a:pt x="37722" y="147873"/>
                      </a:lnTo>
                      <a:lnTo>
                        <a:pt x="54320" y="0"/>
                      </a:lnTo>
                      <a:lnTo>
                        <a:pt x="49794" y="4527"/>
                      </a:lnTo>
                      <a:lnTo>
                        <a:pt x="31687" y="155418"/>
                      </a:lnTo>
                      <a:lnTo>
                        <a:pt x="0" y="466253"/>
                      </a:lnTo>
                      <a:lnTo>
                        <a:pt x="0" y="466253"/>
                      </a:lnTo>
                      <a:lnTo>
                        <a:pt x="0" y="466253"/>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93" name="Freeform 328"/>
                <p:cNvSpPr>
                  <a:spLocks/>
                </p:cNvSpPr>
                <p:nvPr/>
              </p:nvSpPr>
              <p:spPr bwMode="auto">
                <a:xfrm>
                  <a:off x="112701987" y="108769273"/>
                  <a:ext cx="19615" cy="76954"/>
                </a:xfrm>
                <a:custGeom>
                  <a:avLst/>
                  <a:gdLst>
                    <a:gd name="T0" fmla="*/ 1509 w 19616"/>
                    <a:gd name="T1" fmla="*/ 76954 h 76954"/>
                    <a:gd name="T2" fmla="*/ 19616 w 19616"/>
                    <a:gd name="T3" fmla="*/ 69410 h 76954"/>
                    <a:gd name="T4" fmla="*/ 1509 w 19616"/>
                    <a:gd name="T5" fmla="*/ 0 h 76954"/>
                    <a:gd name="T6" fmla="*/ 1509 w 19616"/>
                    <a:gd name="T7" fmla="*/ 4527 h 76954"/>
                    <a:gd name="T8" fmla="*/ 10562 w 19616"/>
                    <a:gd name="T9" fmla="*/ 63374 h 76954"/>
                    <a:gd name="T10" fmla="*/ 0 w 19616"/>
                    <a:gd name="T11" fmla="*/ 60356 h 76954"/>
                    <a:gd name="T12" fmla="*/ 1509 w 19616"/>
                    <a:gd name="T13" fmla="*/ 76954 h 76954"/>
                    <a:gd name="T14" fmla="*/ 1509 w 19616"/>
                    <a:gd name="T15" fmla="*/ 76954 h 76954"/>
                    <a:gd name="T16" fmla="*/ 1509 w 19616"/>
                    <a:gd name="T17" fmla="*/ 76954 h 769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616" h="76954">
                      <a:moveTo>
                        <a:pt x="1509" y="76954"/>
                      </a:moveTo>
                      <a:lnTo>
                        <a:pt x="19616" y="69410"/>
                      </a:lnTo>
                      <a:lnTo>
                        <a:pt x="1509" y="0"/>
                      </a:lnTo>
                      <a:lnTo>
                        <a:pt x="1509" y="4527"/>
                      </a:lnTo>
                      <a:lnTo>
                        <a:pt x="10562" y="63374"/>
                      </a:lnTo>
                      <a:lnTo>
                        <a:pt x="0" y="60356"/>
                      </a:lnTo>
                      <a:lnTo>
                        <a:pt x="1509" y="76954"/>
                      </a:lnTo>
                      <a:lnTo>
                        <a:pt x="1509" y="76954"/>
                      </a:lnTo>
                      <a:lnTo>
                        <a:pt x="1509" y="76954"/>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94" name="Freeform 329"/>
                <p:cNvSpPr>
                  <a:spLocks/>
                </p:cNvSpPr>
                <p:nvPr/>
              </p:nvSpPr>
              <p:spPr bwMode="auto">
                <a:xfrm>
                  <a:off x="112750271" y="108542937"/>
                  <a:ext cx="92045" cy="128258"/>
                </a:xfrm>
                <a:custGeom>
                  <a:avLst/>
                  <a:gdLst>
                    <a:gd name="T0" fmla="*/ 92044 w 92044"/>
                    <a:gd name="T1" fmla="*/ 0 h 128258"/>
                    <a:gd name="T2" fmla="*/ 18107 w 92044"/>
                    <a:gd name="T3" fmla="*/ 128258 h 128258"/>
                    <a:gd name="T4" fmla="*/ 0 w 92044"/>
                    <a:gd name="T5" fmla="*/ 126749 h 128258"/>
                    <a:gd name="T6" fmla="*/ 92044 w 92044"/>
                    <a:gd name="T7" fmla="*/ 0 h 128258"/>
                    <a:gd name="T8" fmla="*/ 92044 w 92044"/>
                    <a:gd name="T9" fmla="*/ 0 h 128258"/>
                    <a:gd name="T10" fmla="*/ 92044 w 92044"/>
                    <a:gd name="T11" fmla="*/ 0 h 128258"/>
                    <a:gd name="T12" fmla="*/ 92044 w 92044"/>
                    <a:gd name="T13" fmla="*/ 0 h 128258"/>
                  </a:gdLst>
                  <a:ahLst/>
                  <a:cxnLst>
                    <a:cxn ang="0">
                      <a:pos x="T0" y="T1"/>
                    </a:cxn>
                    <a:cxn ang="0">
                      <a:pos x="T2" y="T3"/>
                    </a:cxn>
                    <a:cxn ang="0">
                      <a:pos x="T4" y="T5"/>
                    </a:cxn>
                    <a:cxn ang="0">
                      <a:pos x="T6" y="T7"/>
                    </a:cxn>
                    <a:cxn ang="0">
                      <a:pos x="T8" y="T9"/>
                    </a:cxn>
                    <a:cxn ang="0">
                      <a:pos x="T10" y="T11"/>
                    </a:cxn>
                    <a:cxn ang="0">
                      <a:pos x="T12" y="T13"/>
                    </a:cxn>
                  </a:cxnLst>
                  <a:rect l="0" t="0" r="r" b="b"/>
                  <a:pathLst>
                    <a:path w="92044" h="128258">
                      <a:moveTo>
                        <a:pt x="92044" y="0"/>
                      </a:moveTo>
                      <a:lnTo>
                        <a:pt x="18107" y="128258"/>
                      </a:lnTo>
                      <a:lnTo>
                        <a:pt x="0" y="126749"/>
                      </a:lnTo>
                      <a:lnTo>
                        <a:pt x="92044" y="0"/>
                      </a:lnTo>
                      <a:lnTo>
                        <a:pt x="92044" y="0"/>
                      </a:lnTo>
                      <a:lnTo>
                        <a:pt x="92044" y="0"/>
                      </a:lnTo>
                      <a:lnTo>
                        <a:pt x="92044"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95" name="Freeform 330"/>
                <p:cNvSpPr>
                  <a:spLocks/>
                </p:cNvSpPr>
                <p:nvPr/>
              </p:nvSpPr>
              <p:spPr bwMode="auto">
                <a:xfrm>
                  <a:off x="112748762" y="108803978"/>
                  <a:ext cx="79974" cy="33197"/>
                </a:xfrm>
                <a:custGeom>
                  <a:avLst/>
                  <a:gdLst>
                    <a:gd name="T0" fmla="*/ 0 w 79973"/>
                    <a:gd name="T1" fmla="*/ 33196 h 33196"/>
                    <a:gd name="T2" fmla="*/ 79973 w 79973"/>
                    <a:gd name="T3" fmla="*/ 28669 h 33196"/>
                    <a:gd name="T4" fmla="*/ 46777 w 79973"/>
                    <a:gd name="T5" fmla="*/ 0 h 33196"/>
                    <a:gd name="T6" fmla="*/ 49794 w 79973"/>
                    <a:gd name="T7" fmla="*/ 21125 h 33196"/>
                    <a:gd name="T8" fmla="*/ 0 w 79973"/>
                    <a:gd name="T9" fmla="*/ 33196 h 33196"/>
                    <a:gd name="T10" fmla="*/ 0 w 79973"/>
                    <a:gd name="T11" fmla="*/ 33196 h 33196"/>
                    <a:gd name="T12" fmla="*/ 0 w 79973"/>
                    <a:gd name="T13" fmla="*/ 33196 h 33196"/>
                  </a:gdLst>
                  <a:ahLst/>
                  <a:cxnLst>
                    <a:cxn ang="0">
                      <a:pos x="T0" y="T1"/>
                    </a:cxn>
                    <a:cxn ang="0">
                      <a:pos x="T2" y="T3"/>
                    </a:cxn>
                    <a:cxn ang="0">
                      <a:pos x="T4" y="T5"/>
                    </a:cxn>
                    <a:cxn ang="0">
                      <a:pos x="T6" y="T7"/>
                    </a:cxn>
                    <a:cxn ang="0">
                      <a:pos x="T8" y="T9"/>
                    </a:cxn>
                    <a:cxn ang="0">
                      <a:pos x="T10" y="T11"/>
                    </a:cxn>
                    <a:cxn ang="0">
                      <a:pos x="T12" y="T13"/>
                    </a:cxn>
                  </a:cxnLst>
                  <a:rect l="0" t="0" r="r" b="b"/>
                  <a:pathLst>
                    <a:path w="79973" h="33196">
                      <a:moveTo>
                        <a:pt x="0" y="33196"/>
                      </a:moveTo>
                      <a:lnTo>
                        <a:pt x="79973" y="28669"/>
                      </a:lnTo>
                      <a:lnTo>
                        <a:pt x="46777" y="0"/>
                      </a:lnTo>
                      <a:lnTo>
                        <a:pt x="49794" y="21125"/>
                      </a:lnTo>
                      <a:lnTo>
                        <a:pt x="0" y="33196"/>
                      </a:lnTo>
                      <a:lnTo>
                        <a:pt x="0" y="33196"/>
                      </a:lnTo>
                      <a:lnTo>
                        <a:pt x="0" y="33196"/>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96" name="Freeform 331"/>
                <p:cNvSpPr>
                  <a:spLocks/>
                </p:cNvSpPr>
                <p:nvPr/>
              </p:nvSpPr>
              <p:spPr bwMode="auto">
                <a:xfrm>
                  <a:off x="113792929" y="109976401"/>
                  <a:ext cx="264059" cy="175034"/>
                </a:xfrm>
                <a:custGeom>
                  <a:avLst/>
                  <a:gdLst>
                    <a:gd name="T0" fmla="*/ 264059 w 264059"/>
                    <a:gd name="T1" fmla="*/ 0 h 175034"/>
                    <a:gd name="T2" fmla="*/ 196158 w 264059"/>
                    <a:gd name="T3" fmla="*/ 175034 h 175034"/>
                    <a:gd name="T4" fmla="*/ 0 w 264059"/>
                    <a:gd name="T5" fmla="*/ 131276 h 175034"/>
                    <a:gd name="T6" fmla="*/ 175033 w 264059"/>
                    <a:gd name="T7" fmla="*/ 146365 h 175034"/>
                    <a:gd name="T8" fmla="*/ 264059 w 264059"/>
                    <a:gd name="T9" fmla="*/ 0 h 175034"/>
                    <a:gd name="T10" fmla="*/ 264059 w 264059"/>
                    <a:gd name="T11" fmla="*/ 0 h 175034"/>
                    <a:gd name="T12" fmla="*/ 264059 w 264059"/>
                    <a:gd name="T13" fmla="*/ 0 h 175034"/>
                    <a:gd name="T14" fmla="*/ 264059 w 264059"/>
                    <a:gd name="T15" fmla="*/ 0 h 17503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64059" h="175034">
                      <a:moveTo>
                        <a:pt x="264059" y="0"/>
                      </a:moveTo>
                      <a:lnTo>
                        <a:pt x="196158" y="175034"/>
                      </a:lnTo>
                      <a:lnTo>
                        <a:pt x="0" y="131276"/>
                      </a:lnTo>
                      <a:lnTo>
                        <a:pt x="175033" y="146365"/>
                      </a:lnTo>
                      <a:lnTo>
                        <a:pt x="264059" y="0"/>
                      </a:lnTo>
                      <a:lnTo>
                        <a:pt x="264059" y="0"/>
                      </a:lnTo>
                      <a:lnTo>
                        <a:pt x="264059" y="0"/>
                      </a:lnTo>
                      <a:lnTo>
                        <a:pt x="264059"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97" name="Freeform 332"/>
                <p:cNvSpPr>
                  <a:spLocks/>
                </p:cNvSpPr>
                <p:nvPr/>
              </p:nvSpPr>
              <p:spPr bwMode="auto">
                <a:xfrm>
                  <a:off x="113715974" y="109229491"/>
                  <a:ext cx="155419" cy="92044"/>
                </a:xfrm>
                <a:custGeom>
                  <a:avLst/>
                  <a:gdLst>
                    <a:gd name="T0" fmla="*/ 0 w 155418"/>
                    <a:gd name="T1" fmla="*/ 63374 h 92043"/>
                    <a:gd name="T2" fmla="*/ 131275 w 155418"/>
                    <a:gd name="T3" fmla="*/ 92043 h 92043"/>
                    <a:gd name="T4" fmla="*/ 155418 w 155418"/>
                    <a:gd name="T5" fmla="*/ 0 h 92043"/>
                    <a:gd name="T6" fmla="*/ 117695 w 155418"/>
                    <a:gd name="T7" fmla="*/ 69410 h 92043"/>
                    <a:gd name="T8" fmla="*/ 0 w 155418"/>
                    <a:gd name="T9" fmla="*/ 63374 h 92043"/>
                    <a:gd name="T10" fmla="*/ 0 w 155418"/>
                    <a:gd name="T11" fmla="*/ 63374 h 92043"/>
                    <a:gd name="T12" fmla="*/ 0 w 155418"/>
                    <a:gd name="T13" fmla="*/ 63374 h 92043"/>
                    <a:gd name="T14" fmla="*/ 0 w 155418"/>
                    <a:gd name="T15" fmla="*/ 63374 h 920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55418" h="92043">
                      <a:moveTo>
                        <a:pt x="0" y="63374"/>
                      </a:moveTo>
                      <a:lnTo>
                        <a:pt x="131275" y="92043"/>
                      </a:lnTo>
                      <a:lnTo>
                        <a:pt x="155418" y="0"/>
                      </a:lnTo>
                      <a:lnTo>
                        <a:pt x="117695" y="69410"/>
                      </a:lnTo>
                      <a:lnTo>
                        <a:pt x="0" y="63374"/>
                      </a:lnTo>
                      <a:lnTo>
                        <a:pt x="0" y="63374"/>
                      </a:lnTo>
                      <a:lnTo>
                        <a:pt x="0" y="63374"/>
                      </a:lnTo>
                      <a:lnTo>
                        <a:pt x="0" y="63374"/>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98" name="Freeform 333"/>
                <p:cNvSpPr>
                  <a:spLocks/>
                </p:cNvSpPr>
                <p:nvPr/>
              </p:nvSpPr>
              <p:spPr bwMode="auto">
                <a:xfrm>
                  <a:off x="113607333" y="108828121"/>
                  <a:ext cx="54320" cy="48286"/>
                </a:xfrm>
                <a:custGeom>
                  <a:avLst/>
                  <a:gdLst>
                    <a:gd name="T0" fmla="*/ 25651 w 54320"/>
                    <a:gd name="T1" fmla="*/ 27160 h 48285"/>
                    <a:gd name="T2" fmla="*/ 54320 w 54320"/>
                    <a:gd name="T3" fmla="*/ 19615 h 48285"/>
                    <a:gd name="T4" fmla="*/ 54320 w 54320"/>
                    <a:gd name="T5" fmla="*/ 10562 h 48285"/>
                    <a:gd name="T6" fmla="*/ 0 w 54320"/>
                    <a:gd name="T7" fmla="*/ 0 h 48285"/>
                    <a:gd name="T8" fmla="*/ 3017 w 54320"/>
                    <a:gd name="T9" fmla="*/ 42249 h 48285"/>
                    <a:gd name="T10" fmla="*/ 52812 w 54320"/>
                    <a:gd name="T11" fmla="*/ 48285 h 48285"/>
                    <a:gd name="T12" fmla="*/ 54320 w 54320"/>
                    <a:gd name="T13" fmla="*/ 36213 h 48285"/>
                    <a:gd name="T14" fmla="*/ 25651 w 54320"/>
                    <a:gd name="T15" fmla="*/ 27160 h 48285"/>
                    <a:gd name="T16" fmla="*/ 25651 w 54320"/>
                    <a:gd name="T17" fmla="*/ 27160 h 48285"/>
                    <a:gd name="T18" fmla="*/ 25651 w 54320"/>
                    <a:gd name="T19" fmla="*/ 27160 h 48285"/>
                    <a:gd name="T20" fmla="*/ 25651 w 54320"/>
                    <a:gd name="T21" fmla="*/ 27160 h 482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4320" h="48285">
                      <a:moveTo>
                        <a:pt x="25651" y="27160"/>
                      </a:moveTo>
                      <a:lnTo>
                        <a:pt x="54320" y="19615"/>
                      </a:lnTo>
                      <a:lnTo>
                        <a:pt x="54320" y="10562"/>
                      </a:lnTo>
                      <a:lnTo>
                        <a:pt x="0" y="0"/>
                      </a:lnTo>
                      <a:lnTo>
                        <a:pt x="3017" y="42249"/>
                      </a:lnTo>
                      <a:lnTo>
                        <a:pt x="52812" y="48285"/>
                      </a:lnTo>
                      <a:lnTo>
                        <a:pt x="54320" y="36213"/>
                      </a:lnTo>
                      <a:lnTo>
                        <a:pt x="25651" y="27160"/>
                      </a:lnTo>
                      <a:lnTo>
                        <a:pt x="25651" y="27160"/>
                      </a:lnTo>
                      <a:lnTo>
                        <a:pt x="25651" y="27160"/>
                      </a:lnTo>
                      <a:lnTo>
                        <a:pt x="25651" y="2716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99" name="Freeform 334"/>
                <p:cNvSpPr>
                  <a:spLocks/>
                </p:cNvSpPr>
                <p:nvPr/>
              </p:nvSpPr>
              <p:spPr bwMode="auto">
                <a:xfrm>
                  <a:off x="113782367" y="108859809"/>
                  <a:ext cx="51303" cy="40740"/>
                </a:xfrm>
                <a:custGeom>
                  <a:avLst/>
                  <a:gdLst>
                    <a:gd name="T0" fmla="*/ 24143 w 51303"/>
                    <a:gd name="T1" fmla="*/ 22633 h 40740"/>
                    <a:gd name="T2" fmla="*/ 49794 w 51303"/>
                    <a:gd name="T3" fmla="*/ 19616 h 40740"/>
                    <a:gd name="T4" fmla="*/ 51303 w 51303"/>
                    <a:gd name="T5" fmla="*/ 10562 h 40740"/>
                    <a:gd name="T6" fmla="*/ 0 w 51303"/>
                    <a:gd name="T7" fmla="*/ 0 h 40740"/>
                    <a:gd name="T8" fmla="*/ 4527 w 51303"/>
                    <a:gd name="T9" fmla="*/ 37722 h 40740"/>
                    <a:gd name="T10" fmla="*/ 43759 w 51303"/>
                    <a:gd name="T11" fmla="*/ 40740 h 40740"/>
                    <a:gd name="T12" fmla="*/ 46777 w 51303"/>
                    <a:gd name="T13" fmla="*/ 33196 h 40740"/>
                    <a:gd name="T14" fmla="*/ 24143 w 51303"/>
                    <a:gd name="T15" fmla="*/ 22633 h 40740"/>
                    <a:gd name="T16" fmla="*/ 24143 w 51303"/>
                    <a:gd name="T17" fmla="*/ 22633 h 40740"/>
                    <a:gd name="T18" fmla="*/ 24143 w 51303"/>
                    <a:gd name="T19" fmla="*/ 22633 h 40740"/>
                    <a:gd name="T20" fmla="*/ 24143 w 51303"/>
                    <a:gd name="T21" fmla="*/ 22633 h 407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1303" h="40740">
                      <a:moveTo>
                        <a:pt x="24143" y="22633"/>
                      </a:moveTo>
                      <a:lnTo>
                        <a:pt x="49794" y="19616"/>
                      </a:lnTo>
                      <a:lnTo>
                        <a:pt x="51303" y="10562"/>
                      </a:lnTo>
                      <a:lnTo>
                        <a:pt x="0" y="0"/>
                      </a:lnTo>
                      <a:lnTo>
                        <a:pt x="4527" y="37722"/>
                      </a:lnTo>
                      <a:lnTo>
                        <a:pt x="43759" y="40740"/>
                      </a:lnTo>
                      <a:lnTo>
                        <a:pt x="46777" y="33196"/>
                      </a:lnTo>
                      <a:lnTo>
                        <a:pt x="24143" y="22633"/>
                      </a:lnTo>
                      <a:lnTo>
                        <a:pt x="24143" y="22633"/>
                      </a:lnTo>
                      <a:lnTo>
                        <a:pt x="24143" y="22633"/>
                      </a:lnTo>
                      <a:lnTo>
                        <a:pt x="24143" y="22633"/>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grpSp>
          <p:pic>
            <p:nvPicPr>
              <p:cNvPr id="803" name="Picture 335" descr="MC900431645"/>
              <p:cNvPicPr>
                <a:picLocks noChangeAspect="1" noChangeArrowheads="1"/>
              </p:cNvPicPr>
              <p:nvPr/>
            </p:nvPicPr>
            <p:blipFill>
              <a:blip r:embed="rId23" cstate="print">
                <a:extLst>
                  <a:ext uri="{28A0092B-C50C-407E-A947-70E740481C1C}">
                    <a14:useLocalDpi xmlns:a14="http://schemas.microsoft.com/office/drawing/2010/main" val="0"/>
                  </a:ext>
                </a:extLst>
              </a:blip>
              <a:srcRect/>
              <a:stretch>
                <a:fillRect/>
              </a:stretch>
            </p:blipFill>
            <p:spPr bwMode="auto">
              <a:xfrm>
                <a:off x="108819052" y="109172311"/>
                <a:ext cx="876300" cy="876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spPr>
          </p:pic>
          <p:grpSp>
            <p:nvGrpSpPr>
              <p:cNvPr id="804" name="Group 336"/>
              <p:cNvGrpSpPr>
                <a:grpSpLocks noChangeAspect="1"/>
              </p:cNvGrpSpPr>
              <p:nvPr/>
            </p:nvGrpSpPr>
            <p:grpSpPr bwMode="auto">
              <a:xfrm>
                <a:off x="109627216" y="108858992"/>
                <a:ext cx="1125939" cy="793566"/>
                <a:chOff x="108309664" y="111015822"/>
                <a:chExt cx="3141746" cy="2214311"/>
              </a:xfrm>
            </p:grpSpPr>
            <p:pic>
              <p:nvPicPr>
                <p:cNvPr id="805" name="Picture 337" descr="MC900431624"/>
                <p:cNvPicPr>
                  <a:picLocks noChangeAspect="1" noChangeArrowheads="1"/>
                </p:cNvPicPr>
                <p:nvPr/>
              </p:nvPicPr>
              <p:blipFill>
                <a:blip r:embed="rId24" cstate="print">
                  <a:extLst>
                    <a:ext uri="{28A0092B-C50C-407E-A947-70E740481C1C}">
                      <a14:useLocalDpi xmlns:a14="http://schemas.microsoft.com/office/drawing/2010/main" val="0"/>
                    </a:ext>
                  </a:extLst>
                </a:blip>
                <a:srcRect/>
                <a:stretch>
                  <a:fillRect/>
                </a:stretch>
              </p:blipFill>
              <p:spPr bwMode="auto">
                <a:xfrm>
                  <a:off x="109736909" y="111015822"/>
                  <a:ext cx="1714501" cy="171450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spPr>
            </p:pic>
            <p:pic>
              <p:nvPicPr>
                <p:cNvPr id="806" name="Picture 338" descr="MC900431624"/>
                <p:cNvPicPr>
                  <a:picLocks noChangeAspect="1" noChangeArrowheads="1"/>
                </p:cNvPicPr>
                <p:nvPr/>
              </p:nvPicPr>
              <p:blipFill>
                <a:blip r:embed="rId24" cstate="print">
                  <a:extLst>
                    <a:ext uri="{28A0092B-C50C-407E-A947-70E740481C1C}">
                      <a14:useLocalDpi xmlns:a14="http://schemas.microsoft.com/office/drawing/2010/main" val="0"/>
                    </a:ext>
                  </a:extLst>
                </a:blip>
                <a:srcRect/>
                <a:stretch>
                  <a:fillRect/>
                </a:stretch>
              </p:blipFill>
              <p:spPr bwMode="auto">
                <a:xfrm>
                  <a:off x="109538391" y="111106059"/>
                  <a:ext cx="1714498" cy="171450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spPr>
            </p:pic>
            <p:pic>
              <p:nvPicPr>
                <p:cNvPr id="807" name="Picture 339" descr="MC900431624"/>
                <p:cNvPicPr>
                  <a:picLocks noChangeAspect="1" noChangeArrowheads="1"/>
                </p:cNvPicPr>
                <p:nvPr/>
              </p:nvPicPr>
              <p:blipFill>
                <a:blip r:embed="rId24" cstate="print">
                  <a:extLst>
                    <a:ext uri="{28A0092B-C50C-407E-A947-70E740481C1C}">
                      <a14:useLocalDpi xmlns:a14="http://schemas.microsoft.com/office/drawing/2010/main" val="0"/>
                    </a:ext>
                  </a:extLst>
                </a:blip>
                <a:srcRect/>
                <a:stretch>
                  <a:fillRect/>
                </a:stretch>
              </p:blipFill>
              <p:spPr bwMode="auto">
                <a:xfrm>
                  <a:off x="109319313" y="111163209"/>
                  <a:ext cx="1714501" cy="171450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spPr>
            </p:pic>
            <p:pic>
              <p:nvPicPr>
                <p:cNvPr id="808" name="Picture 340" descr="MC900431624"/>
                <p:cNvPicPr>
                  <a:picLocks noChangeAspect="1" noChangeArrowheads="1"/>
                </p:cNvPicPr>
                <p:nvPr/>
              </p:nvPicPr>
              <p:blipFill>
                <a:blip r:embed="rId24" cstate="print">
                  <a:extLst>
                    <a:ext uri="{28A0092B-C50C-407E-A947-70E740481C1C}">
                      <a14:useLocalDpi xmlns:a14="http://schemas.microsoft.com/office/drawing/2010/main" val="0"/>
                    </a:ext>
                  </a:extLst>
                </a:blip>
                <a:srcRect/>
                <a:stretch>
                  <a:fillRect/>
                </a:stretch>
              </p:blipFill>
              <p:spPr bwMode="auto">
                <a:xfrm>
                  <a:off x="109109765" y="111239409"/>
                  <a:ext cx="1714498" cy="171450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spPr>
            </p:pic>
            <p:pic>
              <p:nvPicPr>
                <p:cNvPr id="809" name="Picture 341" descr="MC900431624"/>
                <p:cNvPicPr>
                  <a:picLocks noChangeAspect="1" noChangeArrowheads="1"/>
                </p:cNvPicPr>
                <p:nvPr/>
              </p:nvPicPr>
              <p:blipFill>
                <a:blip r:embed="rId24" cstate="print">
                  <a:extLst>
                    <a:ext uri="{28A0092B-C50C-407E-A947-70E740481C1C}">
                      <a14:useLocalDpi xmlns:a14="http://schemas.microsoft.com/office/drawing/2010/main" val="0"/>
                    </a:ext>
                  </a:extLst>
                </a:blip>
                <a:srcRect/>
                <a:stretch>
                  <a:fillRect/>
                </a:stretch>
              </p:blipFill>
              <p:spPr bwMode="auto">
                <a:xfrm>
                  <a:off x="108908235" y="111292047"/>
                  <a:ext cx="1714499" cy="17145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spPr>
            </p:pic>
            <p:pic>
              <p:nvPicPr>
                <p:cNvPr id="810" name="Picture 342" descr="MC900431624"/>
                <p:cNvPicPr>
                  <a:picLocks noChangeAspect="1" noChangeArrowheads="1"/>
                </p:cNvPicPr>
                <p:nvPr/>
              </p:nvPicPr>
              <p:blipFill>
                <a:blip r:embed="rId24" cstate="print">
                  <a:extLst>
                    <a:ext uri="{28A0092B-C50C-407E-A947-70E740481C1C}">
                      <a14:useLocalDpi xmlns:a14="http://schemas.microsoft.com/office/drawing/2010/main" val="0"/>
                    </a:ext>
                  </a:extLst>
                </a:blip>
                <a:srcRect/>
                <a:stretch>
                  <a:fillRect/>
                </a:stretch>
              </p:blipFill>
              <p:spPr bwMode="auto">
                <a:xfrm>
                  <a:off x="108738287" y="111382284"/>
                  <a:ext cx="1714502" cy="171449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spPr>
            </p:pic>
            <p:pic>
              <p:nvPicPr>
                <p:cNvPr id="811" name="Picture 343" descr="MC900431624"/>
                <p:cNvPicPr>
                  <a:picLocks noChangeAspect="1" noChangeArrowheads="1"/>
                </p:cNvPicPr>
                <p:nvPr/>
              </p:nvPicPr>
              <p:blipFill>
                <a:blip r:embed="rId24" cstate="print">
                  <a:extLst>
                    <a:ext uri="{28A0092B-C50C-407E-A947-70E740481C1C}">
                      <a14:useLocalDpi xmlns:a14="http://schemas.microsoft.com/office/drawing/2010/main" val="0"/>
                    </a:ext>
                  </a:extLst>
                </a:blip>
                <a:srcRect/>
                <a:stretch>
                  <a:fillRect/>
                </a:stretch>
              </p:blipFill>
              <p:spPr bwMode="auto">
                <a:xfrm>
                  <a:off x="108519215" y="111439433"/>
                  <a:ext cx="1714499" cy="171450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spPr>
            </p:pic>
            <p:pic>
              <p:nvPicPr>
                <p:cNvPr id="812" name="Picture 344" descr="MC900431624"/>
                <p:cNvPicPr>
                  <a:picLocks noChangeAspect="1" noChangeArrowheads="1"/>
                </p:cNvPicPr>
                <p:nvPr/>
              </p:nvPicPr>
              <p:blipFill>
                <a:blip r:embed="rId24" cstate="print">
                  <a:extLst>
                    <a:ext uri="{28A0092B-C50C-407E-A947-70E740481C1C}">
                      <a14:useLocalDpi xmlns:a14="http://schemas.microsoft.com/office/drawing/2010/main" val="0"/>
                    </a:ext>
                  </a:extLst>
                </a:blip>
                <a:srcRect/>
                <a:stretch>
                  <a:fillRect/>
                </a:stretch>
              </p:blipFill>
              <p:spPr bwMode="auto">
                <a:xfrm>
                  <a:off x="108309664" y="111515634"/>
                  <a:ext cx="1714499" cy="171449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spPr>
            </p:pic>
          </p:grpSp>
        </p:grpSp>
      </p:grpSp>
      <p:sp>
        <p:nvSpPr>
          <p:cNvPr id="416" name="Rectangle 415"/>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Tree>
    <p:extLst>
      <p:ext uri="{BB962C8B-B14F-4D97-AF65-F5344CB8AC3E}">
        <p14:creationId xmlns:p14="http://schemas.microsoft.com/office/powerpoint/2010/main" val="296983786"/>
      </p:ext>
    </p:extLst>
  </p:cSld>
  <p:clrMapOvr>
    <a:masterClrMapping/>
  </p:clrMapOvr>
  <mc:AlternateContent xmlns:mc="http://schemas.openxmlformats.org/markup-compatibility/2006" xmlns:p14="http://schemas.microsoft.com/office/powerpoint/2010/main">
    <mc:Choice Requires="p14">
      <p:transition spd="slow" p14:dur="2000"/>
    </mc:Choice>
    <mc:Fallback xmlns="">
      <p:transition spd="slow"/>
    </mc:Fallback>
  </mc:AlternateContent>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nodeType="clickEffect">
                                  <p:stCondLst>
                                    <p:cond delay="0"/>
                                  </p:stCondLst>
                                  <p:childTnLst>
                                    <p:set>
                                      <p:cBhvr>
                                        <p:cTn id="6" dur="1" fill="hold">
                                          <p:stCondLst>
                                            <p:cond delay="0"/>
                                          </p:stCondLst>
                                        </p:cTn>
                                        <p:tgtEl>
                                          <p:spTgt spid="8"/>
                                        </p:tgtEl>
                                        <p:attrNameLst>
                                          <p:attrName>style.visibility</p:attrName>
                                        </p:attrNameLst>
                                      </p:cBhvr>
                                      <p:to>
                                        <p:strVal val="visible"/>
                                      </p:to>
                                    </p:set>
                                  </p:childTnLst>
                                </p:cTn>
                              </p:par>
                            </p:childTnLst>
                          </p:cTn>
                        </p:par>
                      </p:childTnLst>
                    </p:cTn>
                  </p:par>
                  <p:par>
                    <p:cTn id="7" fill="hold">
                      <p:stCondLst>
                        <p:cond delay="indefinite"/>
                      </p:stCondLst>
                      <p:childTnLst>
                        <p:par>
                          <p:cTn id="8" fill="hold">
                            <p:stCondLst>
                              <p:cond delay="0"/>
                            </p:stCondLst>
                            <p:childTnLst>
                              <p:par>
                                <p:cTn id="9" presetID="1" presetClass="entr" presetSubtype="0" fill="hold" nodeType="clickEffect">
                                  <p:stCondLst>
                                    <p:cond delay="0"/>
                                  </p:stCondLst>
                                  <p:childTnLst>
                                    <p:set>
                                      <p:cBhvr>
                                        <p:cTn id="10" dur="1" fill="hold">
                                          <p:stCondLst>
                                            <p:cond delay="0"/>
                                          </p:stCondLst>
                                        </p:cTn>
                                        <p:tgtEl>
                                          <p:spTgt spid="9"/>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3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6" name="ZoneTexte 5"/>
          <p:cNvSpPr txBox="1"/>
          <p:nvPr>
            <p:custDataLst>
              <p:tags r:id="rId1"/>
            </p:custDataLst>
          </p:nvPr>
        </p:nvSpPr>
        <p:spPr>
          <a:xfrm>
            <a:off x="543652" y="2966730"/>
            <a:ext cx="9409045" cy="1384995"/>
          </a:xfrm>
          <a:prstGeom prst="rect">
            <a:avLst/>
          </a:prstGeom>
          <a:noFill/>
        </p:spPr>
        <p:txBody>
          <a:bodyPr wrap="square" rtlCol="0">
            <a:spAutoFit/>
          </a:bodyPr>
          <a:lstStyle/>
          <a:p>
            <a:pPr algn="ctr"/>
            <a:r>
              <a:rPr lang="fr-CA" sz="2800" dirty="0">
                <a:latin typeface="Arial" panose="020B0604020202020204" pitchFamily="34" charset="0"/>
                <a:cs typeface="Arial" panose="020B0604020202020204" pitchFamily="34" charset="0"/>
              </a:rPr>
              <a:t>L’</a:t>
            </a:r>
            <a:r>
              <a:rPr lang="fr-CA" sz="2800" b="1" dirty="0">
                <a:latin typeface="Arial" panose="020B0604020202020204" pitchFamily="34" charset="0"/>
                <a:cs typeface="Arial" panose="020B0604020202020204" pitchFamily="34" charset="0"/>
              </a:rPr>
              <a:t>algorithme de pertinence </a:t>
            </a:r>
            <a:r>
              <a:rPr lang="fr-CA" sz="2800" dirty="0" smtClean="0">
                <a:latin typeface="Arial" panose="020B0604020202020204" pitchFamily="34" charset="0"/>
                <a:cs typeface="Arial" panose="020B0604020202020204" pitchFamily="34" charset="0"/>
              </a:rPr>
              <a:t>est une </a:t>
            </a:r>
            <a:r>
              <a:rPr lang="fr-CA" sz="2800" b="1" dirty="0" smtClean="0">
                <a:solidFill>
                  <a:srgbClr val="00B0F0"/>
                </a:solidFill>
                <a:latin typeface="Arial" panose="020B0604020202020204" pitchFamily="34" charset="0"/>
                <a:cs typeface="Arial" panose="020B0604020202020204" pitchFamily="34" charset="0"/>
              </a:rPr>
              <a:t>méthode de calcul </a:t>
            </a:r>
            <a:r>
              <a:rPr lang="fr-CA" sz="2800" dirty="0" smtClean="0">
                <a:latin typeface="Arial" panose="020B0604020202020204" pitchFamily="34" charset="0"/>
                <a:cs typeface="Arial" panose="020B0604020202020204" pitchFamily="34" charset="0"/>
              </a:rPr>
              <a:t>utilisée par le moteur de recherche pour </a:t>
            </a:r>
            <a:br>
              <a:rPr lang="fr-CA" sz="2800" dirty="0" smtClean="0">
                <a:latin typeface="Arial" panose="020B0604020202020204" pitchFamily="34" charset="0"/>
                <a:cs typeface="Arial" panose="020B0604020202020204" pitchFamily="34" charset="0"/>
              </a:rPr>
            </a:br>
            <a:r>
              <a:rPr lang="fr-CA" sz="2800" b="1" dirty="0">
                <a:solidFill>
                  <a:srgbClr val="00B0F0"/>
                </a:solidFill>
                <a:latin typeface="Arial" panose="020B0604020202020204" pitchFamily="34" charset="0"/>
                <a:cs typeface="Arial" panose="020B0604020202020204" pitchFamily="34" charset="0"/>
              </a:rPr>
              <a:t>classer </a:t>
            </a:r>
            <a:r>
              <a:rPr lang="fr-CA" sz="2800" dirty="0" smtClean="0">
                <a:latin typeface="Arial" panose="020B0604020202020204" pitchFamily="34" charset="0"/>
                <a:cs typeface="Arial" panose="020B0604020202020204" pitchFamily="34" charset="0"/>
              </a:rPr>
              <a:t>les résultats trouvés.</a:t>
            </a:r>
            <a:endParaRPr lang="fr-CA" sz="2800" dirty="0">
              <a:latin typeface="Arial" panose="020B0604020202020204" pitchFamily="34" charset="0"/>
              <a:cs typeface="Arial" panose="020B0604020202020204" pitchFamily="34" charset="0"/>
            </a:endParaRPr>
          </a:p>
        </p:txBody>
      </p:sp>
      <p:sp>
        <p:nvSpPr>
          <p:cNvPr id="10" name="Rectangle à coins arrondis 9"/>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sp>
        <p:nvSpPr>
          <p:cNvPr id="11" name="Rectangle à coins arrondis 10"/>
          <p:cNvSpPr/>
          <p:nvPr/>
        </p:nvSpPr>
        <p:spPr>
          <a:xfrm>
            <a:off x="74677" y="162440"/>
            <a:ext cx="1572677" cy="1397647"/>
          </a:xfrm>
          <a:prstGeom prst="roundRect">
            <a:avLst>
              <a:gd name="adj" fmla="val 10000"/>
            </a:avLst>
          </a:prstGeom>
          <a:blipFill dpi="0" rotWithShape="1">
            <a:blip r:embed="rId5" cstate="print">
              <a:duotone>
                <a:schemeClr val="bg2">
                  <a:shade val="45000"/>
                  <a:satMod val="135000"/>
                </a:schemeClr>
                <a:prstClr val="white"/>
              </a:duotone>
              <a:extLst>
                <a:ext uri="{BEBA8EAE-BF5A-486C-A8C5-ECC9F3942E4B}">
                  <a14:imgProps xmlns:a14="http://schemas.microsoft.com/office/drawing/2010/main">
                    <a14:imgLayer r:embed="rId6">
                      <a14:imgEffect>
                        <a14:backgroundRemoval t="0" b="100000" l="0" r="100000">
                          <a14:foregroundMark x1="65785" y1="89881" x2="91041" y2="93197"/>
                          <a14:foregroundMark x1="61873" y1="93667" x2="62542" y2="99333"/>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5716" r="5716"/>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sp>
        <p:nvSpPr>
          <p:cNvPr id="2" name="Titre 1"/>
          <p:cNvSpPr>
            <a:spLocks noGrp="1"/>
          </p:cNvSpPr>
          <p:nvPr>
            <p:ph type="title"/>
            <p:custDataLst>
              <p:tags r:id="rId2"/>
            </p:custDataLst>
          </p:nvPr>
        </p:nvSpPr>
        <p:spPr>
          <a:xfrm>
            <a:off x="1512585" y="494447"/>
            <a:ext cx="7125312" cy="1320800"/>
          </a:xfrm>
        </p:spPr>
        <p:txBody>
          <a:bodyPr>
            <a:normAutofit/>
          </a:bodyPr>
          <a:lstStyle/>
          <a:p>
            <a:pPr algn="ctr"/>
            <a:r>
              <a:rPr lang="fr-CA" dirty="0" smtClean="0">
                <a:latin typeface="Kristen ITC" panose="03050502040202030202" pitchFamily="66" charset="0"/>
              </a:rPr>
              <a:t>Classement des résultats selon </a:t>
            </a:r>
            <a:r>
              <a:rPr lang="fr-CA" dirty="0">
                <a:latin typeface="Kristen ITC" panose="03050502040202030202" pitchFamily="66" charset="0"/>
              </a:rPr>
              <a:t>leur pertinence</a:t>
            </a:r>
          </a:p>
        </p:txBody>
      </p:sp>
      <p:sp>
        <p:nvSpPr>
          <p:cNvPr id="15" name="Rectangle 14"/>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grpSp>
        <p:nvGrpSpPr>
          <p:cNvPr id="7" name="Groupe 6"/>
          <p:cNvGrpSpPr/>
          <p:nvPr/>
        </p:nvGrpSpPr>
        <p:grpSpPr>
          <a:xfrm>
            <a:off x="543652" y="1676154"/>
            <a:ext cx="9746760" cy="4975535"/>
            <a:chOff x="543652" y="1676154"/>
            <a:chExt cx="9746760" cy="4975535"/>
          </a:xfrm>
        </p:grpSpPr>
        <p:pic>
          <p:nvPicPr>
            <p:cNvPr id="1026" name="Picture 2"/>
            <p:cNvPicPr>
              <a:picLocks noChangeAspect="1" noChangeArrowheads="1"/>
            </p:cNvPicPr>
            <p:nvPr/>
          </p:nvPicPr>
          <p:blipFill rotWithShape="1">
            <a:blip r:embed="rId7">
              <a:extLst>
                <a:ext uri="{28A0092B-C50C-407E-A947-70E740481C1C}">
                  <a14:useLocalDpi xmlns:a14="http://schemas.microsoft.com/office/drawing/2010/main" val="0"/>
                </a:ext>
              </a:extLst>
            </a:blip>
            <a:srcRect l="5559" t="11037" r="981" b="4104"/>
            <a:stretch/>
          </p:blipFill>
          <p:spPr bwMode="auto">
            <a:xfrm>
              <a:off x="543652" y="1676154"/>
              <a:ext cx="9746760" cy="497553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grpSp>
          <p:nvGrpSpPr>
            <p:cNvPr id="4" name="Groupe 3"/>
            <p:cNvGrpSpPr/>
            <p:nvPr/>
          </p:nvGrpSpPr>
          <p:grpSpPr>
            <a:xfrm>
              <a:off x="861015" y="2776265"/>
              <a:ext cx="590226" cy="3631765"/>
              <a:chOff x="861015" y="2776265"/>
              <a:chExt cx="590226" cy="3631765"/>
            </a:xfrm>
          </p:grpSpPr>
          <p:sp>
            <p:nvSpPr>
              <p:cNvPr id="3" name="Rectangle 2"/>
              <p:cNvSpPr/>
              <p:nvPr/>
            </p:nvSpPr>
            <p:spPr>
              <a:xfrm>
                <a:off x="861015" y="2776265"/>
                <a:ext cx="590226" cy="923330"/>
              </a:xfrm>
              <a:prstGeom prst="rect">
                <a:avLst/>
              </a:prstGeom>
              <a:noFill/>
            </p:spPr>
            <p:txBody>
              <a:bodyPr wrap="none" lIns="91440" tIns="45720" rIns="91440" bIns="45720">
                <a:spAutoFit/>
                <a:scene3d>
                  <a:camera prst="orthographicFront"/>
                  <a:lightRig rig="flat" dir="tl">
                    <a:rot lat="0" lon="0" rev="6600000"/>
                  </a:lightRig>
                </a:scene3d>
                <a:sp3d extrusionH="25400" contourW="8890">
                  <a:bevelT w="38100" h="31750"/>
                  <a:contourClr>
                    <a:schemeClr val="accent2">
                      <a:shade val="75000"/>
                    </a:schemeClr>
                  </a:contourClr>
                </a:sp3d>
              </a:bodyPr>
              <a:lstStyle/>
              <a:p>
                <a:pPr algn="ctr"/>
                <a:r>
                  <a:rPr lang="fr-FR" sz="5400" b="1" cap="none" spc="0" dirty="0" smtClean="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rPr>
                  <a:t>1</a:t>
                </a:r>
                <a:endParaRPr lang="fr-FR" sz="5400" b="1" cap="none" spc="0" dirty="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endParaRPr>
              </a:p>
            </p:txBody>
          </p:sp>
          <p:sp>
            <p:nvSpPr>
              <p:cNvPr id="13" name="Rectangle 12"/>
              <p:cNvSpPr/>
              <p:nvPr/>
            </p:nvSpPr>
            <p:spPr>
              <a:xfrm>
                <a:off x="861015" y="3653623"/>
                <a:ext cx="590226" cy="923330"/>
              </a:xfrm>
              <a:prstGeom prst="rect">
                <a:avLst/>
              </a:prstGeom>
              <a:noFill/>
            </p:spPr>
            <p:txBody>
              <a:bodyPr wrap="none" lIns="91440" tIns="45720" rIns="91440" bIns="45720">
                <a:spAutoFit/>
                <a:scene3d>
                  <a:camera prst="orthographicFront"/>
                  <a:lightRig rig="flat" dir="tl">
                    <a:rot lat="0" lon="0" rev="6600000"/>
                  </a:lightRig>
                </a:scene3d>
                <a:sp3d extrusionH="25400" contourW="8890">
                  <a:bevelT w="38100" h="31750"/>
                  <a:contourClr>
                    <a:schemeClr val="accent2">
                      <a:shade val="75000"/>
                    </a:schemeClr>
                  </a:contourClr>
                </a:sp3d>
              </a:bodyPr>
              <a:lstStyle/>
              <a:p>
                <a:pPr algn="ctr"/>
                <a:r>
                  <a:rPr lang="fr-FR" sz="5400" b="1" dirty="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rPr>
                  <a:t>2</a:t>
                </a:r>
                <a:endParaRPr lang="fr-FR" sz="5400" b="1" cap="none" spc="0" dirty="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endParaRPr>
              </a:p>
            </p:txBody>
          </p:sp>
          <p:sp>
            <p:nvSpPr>
              <p:cNvPr id="14" name="Rectangle 13"/>
              <p:cNvSpPr/>
              <p:nvPr/>
            </p:nvSpPr>
            <p:spPr>
              <a:xfrm>
                <a:off x="861015" y="5484700"/>
                <a:ext cx="590226" cy="923330"/>
              </a:xfrm>
              <a:prstGeom prst="rect">
                <a:avLst/>
              </a:prstGeom>
              <a:noFill/>
            </p:spPr>
            <p:txBody>
              <a:bodyPr wrap="none" lIns="91440" tIns="45720" rIns="91440" bIns="45720">
                <a:spAutoFit/>
                <a:scene3d>
                  <a:camera prst="orthographicFront"/>
                  <a:lightRig rig="flat" dir="tl">
                    <a:rot lat="0" lon="0" rev="6600000"/>
                  </a:lightRig>
                </a:scene3d>
                <a:sp3d extrusionH="25400" contourW="8890">
                  <a:bevelT w="38100" h="31750"/>
                  <a:contourClr>
                    <a:schemeClr val="accent2">
                      <a:shade val="75000"/>
                    </a:schemeClr>
                  </a:contourClr>
                </a:sp3d>
              </a:bodyPr>
              <a:lstStyle/>
              <a:p>
                <a:pPr algn="ctr"/>
                <a:r>
                  <a:rPr lang="fr-FR" sz="5400" b="1" dirty="0" smtClean="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rPr>
                  <a:t>3</a:t>
                </a:r>
                <a:endParaRPr lang="fr-FR" sz="5400" b="1" cap="none" spc="0" dirty="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endParaRPr>
              </a:p>
            </p:txBody>
          </p:sp>
        </p:grpSp>
      </p:grpSp>
      <p:grpSp>
        <p:nvGrpSpPr>
          <p:cNvPr id="16" name="Groupe 15"/>
          <p:cNvGrpSpPr/>
          <p:nvPr/>
        </p:nvGrpSpPr>
        <p:grpSpPr>
          <a:xfrm>
            <a:off x="543652" y="1684384"/>
            <a:ext cx="9746760" cy="4975535"/>
            <a:chOff x="543652" y="1676154"/>
            <a:chExt cx="9746760" cy="4975535"/>
          </a:xfrm>
        </p:grpSpPr>
        <p:pic>
          <p:nvPicPr>
            <p:cNvPr id="17" name="Picture 2"/>
            <p:cNvPicPr>
              <a:picLocks noChangeAspect="1" noChangeArrowheads="1"/>
            </p:cNvPicPr>
            <p:nvPr/>
          </p:nvPicPr>
          <p:blipFill rotWithShape="1">
            <a:blip r:embed="rId7">
              <a:extLst>
                <a:ext uri="{28A0092B-C50C-407E-A947-70E740481C1C}">
                  <a14:useLocalDpi xmlns:a14="http://schemas.microsoft.com/office/drawing/2010/main" val="0"/>
                </a:ext>
              </a:extLst>
            </a:blip>
            <a:srcRect l="5559" t="11037" r="981" b="4104"/>
            <a:stretch/>
          </p:blipFill>
          <p:spPr bwMode="auto">
            <a:xfrm>
              <a:off x="543652" y="1676154"/>
              <a:ext cx="9746760" cy="497553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grpSp>
          <p:nvGrpSpPr>
            <p:cNvPr id="18" name="Groupe 17"/>
            <p:cNvGrpSpPr/>
            <p:nvPr/>
          </p:nvGrpSpPr>
          <p:grpSpPr>
            <a:xfrm>
              <a:off x="861015" y="2776265"/>
              <a:ext cx="590226" cy="3631765"/>
              <a:chOff x="861015" y="2776265"/>
              <a:chExt cx="590226" cy="3631765"/>
            </a:xfrm>
          </p:grpSpPr>
          <p:sp>
            <p:nvSpPr>
              <p:cNvPr id="19" name="Rectangle 18"/>
              <p:cNvSpPr/>
              <p:nvPr/>
            </p:nvSpPr>
            <p:spPr>
              <a:xfrm>
                <a:off x="861015" y="2776265"/>
                <a:ext cx="590226" cy="923330"/>
              </a:xfrm>
              <a:prstGeom prst="rect">
                <a:avLst/>
              </a:prstGeom>
              <a:noFill/>
            </p:spPr>
            <p:txBody>
              <a:bodyPr wrap="none" lIns="91440" tIns="45720" rIns="91440" bIns="45720">
                <a:spAutoFit/>
                <a:scene3d>
                  <a:camera prst="orthographicFront"/>
                  <a:lightRig rig="flat" dir="tl">
                    <a:rot lat="0" lon="0" rev="6600000"/>
                  </a:lightRig>
                </a:scene3d>
                <a:sp3d extrusionH="25400" contourW="8890">
                  <a:bevelT w="38100" h="31750"/>
                  <a:contourClr>
                    <a:schemeClr val="accent2">
                      <a:shade val="75000"/>
                    </a:schemeClr>
                  </a:contourClr>
                </a:sp3d>
              </a:bodyPr>
              <a:lstStyle/>
              <a:p>
                <a:pPr algn="ctr"/>
                <a:r>
                  <a:rPr lang="fr-FR" sz="5400" b="1" cap="none" spc="0" dirty="0" smtClean="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rPr>
                  <a:t>1</a:t>
                </a:r>
                <a:endParaRPr lang="fr-FR" sz="5400" b="1" cap="none" spc="0" dirty="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endParaRPr>
              </a:p>
            </p:txBody>
          </p:sp>
          <p:sp>
            <p:nvSpPr>
              <p:cNvPr id="20" name="Rectangle 19"/>
              <p:cNvSpPr/>
              <p:nvPr/>
            </p:nvSpPr>
            <p:spPr>
              <a:xfrm>
                <a:off x="861015" y="3653623"/>
                <a:ext cx="590226" cy="923330"/>
              </a:xfrm>
              <a:prstGeom prst="rect">
                <a:avLst/>
              </a:prstGeom>
              <a:noFill/>
            </p:spPr>
            <p:txBody>
              <a:bodyPr wrap="none" lIns="91440" tIns="45720" rIns="91440" bIns="45720">
                <a:spAutoFit/>
                <a:scene3d>
                  <a:camera prst="orthographicFront"/>
                  <a:lightRig rig="flat" dir="tl">
                    <a:rot lat="0" lon="0" rev="6600000"/>
                  </a:lightRig>
                </a:scene3d>
                <a:sp3d extrusionH="25400" contourW="8890">
                  <a:bevelT w="38100" h="31750"/>
                  <a:contourClr>
                    <a:schemeClr val="accent2">
                      <a:shade val="75000"/>
                    </a:schemeClr>
                  </a:contourClr>
                </a:sp3d>
              </a:bodyPr>
              <a:lstStyle/>
              <a:p>
                <a:pPr algn="ctr"/>
                <a:r>
                  <a:rPr lang="fr-FR" sz="5400" b="1" dirty="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rPr>
                  <a:t>2</a:t>
                </a:r>
                <a:endParaRPr lang="fr-FR" sz="5400" b="1" cap="none" spc="0" dirty="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endParaRPr>
              </a:p>
            </p:txBody>
          </p:sp>
          <p:sp>
            <p:nvSpPr>
              <p:cNvPr id="21" name="Rectangle 20"/>
              <p:cNvSpPr/>
              <p:nvPr/>
            </p:nvSpPr>
            <p:spPr>
              <a:xfrm>
                <a:off x="861015" y="5484700"/>
                <a:ext cx="590226" cy="923330"/>
              </a:xfrm>
              <a:prstGeom prst="rect">
                <a:avLst/>
              </a:prstGeom>
              <a:noFill/>
            </p:spPr>
            <p:txBody>
              <a:bodyPr wrap="none" lIns="91440" tIns="45720" rIns="91440" bIns="45720">
                <a:spAutoFit/>
                <a:scene3d>
                  <a:camera prst="orthographicFront"/>
                  <a:lightRig rig="flat" dir="tl">
                    <a:rot lat="0" lon="0" rev="6600000"/>
                  </a:lightRig>
                </a:scene3d>
                <a:sp3d extrusionH="25400" contourW="8890">
                  <a:bevelT w="38100" h="31750"/>
                  <a:contourClr>
                    <a:schemeClr val="accent2">
                      <a:shade val="75000"/>
                    </a:schemeClr>
                  </a:contourClr>
                </a:sp3d>
              </a:bodyPr>
              <a:lstStyle/>
              <a:p>
                <a:pPr algn="ctr"/>
                <a:r>
                  <a:rPr lang="fr-FR" sz="5400" b="1" dirty="0" smtClean="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rPr>
                  <a:t>3</a:t>
                </a:r>
                <a:endParaRPr lang="fr-FR" sz="5400" b="1" cap="none" spc="0" dirty="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endParaRPr>
              </a:p>
            </p:txBody>
          </p:sp>
        </p:grpSp>
      </p:grpSp>
    </p:spTree>
    <p:extLst>
      <p:ext uri="{BB962C8B-B14F-4D97-AF65-F5344CB8AC3E}">
        <p14:creationId xmlns:p14="http://schemas.microsoft.com/office/powerpoint/2010/main" val="1931680576"/>
      </p:ext>
    </p:extLst>
  </p:cSld>
  <p:clrMapOvr>
    <a:masterClrMapping/>
  </p:clrMapOvr>
  <mc:AlternateContent xmlns:mc="http://schemas.openxmlformats.org/markup-compatibility/2006" xmlns:p14="http://schemas.microsoft.com/office/powerpoint/2010/main">
    <mc:Choice Requires="p14">
      <p:transition spd="slow" p14:dur="2000"/>
    </mc:Choice>
    <mc:Fallback xmlns="">
      <p:transition spd="slow"/>
    </mc:Fallback>
  </mc:AlternateContent>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xit" presetSubtype="0" fill="hold" nodeType="clickEffect">
                                  <p:stCondLst>
                                    <p:cond delay="0"/>
                                  </p:stCondLst>
                                  <p:childTnLst>
                                    <p:set>
                                      <p:cBhvr>
                                        <p:cTn id="6" dur="1" fill="hold">
                                          <p:stCondLst>
                                            <p:cond delay="0"/>
                                          </p:stCondLst>
                                        </p:cTn>
                                        <p:tgtEl>
                                          <p:spTgt spid="7"/>
                                        </p:tgtEl>
                                        <p:attrNameLst>
                                          <p:attrName>style.visibility</p:attrName>
                                        </p:attrNameLst>
                                      </p:cBhvr>
                                      <p:to>
                                        <p:strVal val="hidden"/>
                                      </p:to>
                                    </p:set>
                                  </p:childTnLst>
                                </p:cTn>
                              </p:par>
                            </p:childTnLst>
                          </p:cTn>
                        </p:par>
                      </p:childTnLst>
                    </p:cTn>
                  </p:par>
                  <p:par>
                    <p:cTn id="7" fill="hold">
                      <p:stCondLst>
                        <p:cond delay="indefinite"/>
                      </p:stCondLst>
                      <p:childTnLst>
                        <p:par>
                          <p:cTn id="8" fill="hold">
                            <p:stCondLst>
                              <p:cond delay="0"/>
                            </p:stCondLst>
                            <p:childTnLst>
                              <p:par>
                                <p:cTn id="9" presetID="1" presetClass="entr" presetSubtype="0" fill="hold" nodeType="clickEffect">
                                  <p:stCondLst>
                                    <p:cond delay="0"/>
                                  </p:stCondLst>
                                  <p:childTnLst>
                                    <p:set>
                                      <p:cBhvr>
                                        <p:cTn id="10" dur="1" fill="hold">
                                          <p:stCondLst>
                                            <p:cond delay="0"/>
                                          </p:stCondLst>
                                        </p:cTn>
                                        <p:tgtEl>
                                          <p:spTgt spid="16"/>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10" name="Rectangle à coins arrondis 9"/>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sp>
      <p:sp>
        <p:nvSpPr>
          <p:cNvPr id="11" name="Rectangle à coins arrondis 10"/>
          <p:cNvSpPr/>
          <p:nvPr/>
        </p:nvSpPr>
        <p:spPr>
          <a:xfrm>
            <a:off x="154042" y="376591"/>
            <a:ext cx="1354277" cy="1217932"/>
          </a:xfrm>
          <a:prstGeom prst="roundRect">
            <a:avLst>
              <a:gd name="adj" fmla="val 10000"/>
            </a:avLst>
          </a:prstGeom>
          <a:blipFill dpi="0" rotWithShape="1">
            <a:blip r:embed="rId3" cstate="print">
              <a:alphaModFix amt="92000"/>
              <a:duotone>
                <a:schemeClr val="bg2">
                  <a:shade val="45000"/>
                  <a:satMod val="135000"/>
                </a:schemeClr>
                <a:prstClr val="white"/>
              </a:duotone>
              <a:extLst>
                <a:ext uri="{BEBA8EAE-BF5A-486C-A8C5-ECC9F3942E4B}">
                  <a14:imgProps xmlns:a14="http://schemas.microsoft.com/office/drawing/2010/main">
                    <a14:imgLayer r:embed="rId4">
                      <a14:imgEffect>
                        <a14:backgroundRemoval t="0" b="100000" l="0" r="100000">
                          <a14:foregroundMark x1="59861" y1="85227" x2="81574" y2="90246"/>
                          <a14:foregroundMark x1="82171" y1="91951" x2="82171" y2="99242"/>
                          <a14:foregroundMark x1="58068" y1="91951" x2="58068" y2="99811"/>
                          <a14:foregroundMark x1="59263" y1="90246" x2="76295" y2="96970"/>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7248" r="7248"/>
            </a:stretch>
          </a:blipFill>
          <a:ln>
            <a:noFill/>
          </a:ln>
          <a:effectLst/>
        </p:spPr>
        <p:style>
          <a:lnRef idx="0">
            <a:scrgbClr r="0" g="0" b="0"/>
          </a:lnRef>
          <a:fillRef idx="1">
            <a:scrgbClr r="0" g="0" b="0"/>
          </a:fillRef>
          <a:effectRef idx="2">
            <a:scrgbClr r="0" g="0" b="0"/>
          </a:effectRef>
          <a:fontRef idx="minor">
            <a:schemeClr val="lt1">
              <a:hueOff val="0"/>
              <a:satOff val="0"/>
              <a:lumOff val="0"/>
              <a:alphaOff val="0"/>
            </a:schemeClr>
          </a:fontRef>
        </p:style>
      </p:sp>
      <p:sp>
        <p:nvSpPr>
          <p:cNvPr id="2" name="Titre 1"/>
          <p:cNvSpPr>
            <a:spLocks noGrp="1"/>
          </p:cNvSpPr>
          <p:nvPr>
            <p:ph type="title"/>
          </p:nvPr>
        </p:nvSpPr>
        <p:spPr>
          <a:xfrm>
            <a:off x="1528787" y="495300"/>
            <a:ext cx="8598907" cy="1320800"/>
          </a:xfrm>
        </p:spPr>
        <p:txBody>
          <a:bodyPr/>
          <a:lstStyle/>
          <a:p>
            <a:r>
              <a:rPr lang="fr-CA" dirty="0">
                <a:latin typeface="Kristen ITC" panose="03050502040202030202" pitchFamily="66" charset="0"/>
              </a:rPr>
              <a:t>Se poser les bonnes questions</a:t>
            </a:r>
          </a:p>
        </p:txBody>
      </p:sp>
      <p:sp>
        <p:nvSpPr>
          <p:cNvPr id="15" name="Rectangle 14"/>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14" name="ZoneTexte 13"/>
          <p:cNvSpPr txBox="1"/>
          <p:nvPr/>
        </p:nvSpPr>
        <p:spPr>
          <a:xfrm>
            <a:off x="1310185" y="1430747"/>
            <a:ext cx="2797200" cy="2584800"/>
          </a:xfrm>
          <a:prstGeom prst="ellipse">
            <a:avLst/>
          </a:prstGeom>
          <a:solidFill>
            <a:schemeClr val="accent6"/>
          </a:solidFill>
          <a:ln>
            <a:solidFill>
              <a:schemeClr val="bg2"/>
            </a:solidFill>
          </a:ln>
        </p:spPr>
        <p:txBody>
          <a:bodyPr wrap="square" rtlCol="0" anchor="ctr">
            <a:noAutofit/>
          </a:bodyPr>
          <a:lstStyle/>
          <a:p>
            <a:pPr algn="ctr"/>
            <a:r>
              <a:rPr lang="fr-CA" sz="3600" b="1" dirty="0" smtClean="0">
                <a:latin typeface="Arial" panose="020B0604020202020204" pitchFamily="34" charset="0"/>
                <a:cs typeface="Arial" panose="020B0604020202020204" pitchFamily="34" charset="0"/>
              </a:rPr>
              <a:t>Qui</a:t>
            </a:r>
            <a:r>
              <a:rPr lang="fr-CA" sz="3600" b="1" dirty="0">
                <a:latin typeface="Arial" panose="020B0604020202020204" pitchFamily="34" charset="0"/>
                <a:cs typeface="Arial" panose="020B0604020202020204" pitchFamily="34" charset="0"/>
              </a:rPr>
              <a:t>?</a:t>
            </a:r>
          </a:p>
        </p:txBody>
      </p:sp>
      <p:sp>
        <p:nvSpPr>
          <p:cNvPr id="17" name="ZoneTexte 16"/>
          <p:cNvSpPr txBox="1"/>
          <p:nvPr/>
        </p:nvSpPr>
        <p:spPr>
          <a:xfrm>
            <a:off x="4626076" y="1430747"/>
            <a:ext cx="2797200" cy="2584800"/>
          </a:xfrm>
          <a:prstGeom prst="ellipse">
            <a:avLst/>
          </a:prstGeom>
          <a:solidFill>
            <a:schemeClr val="accent1"/>
          </a:solidFill>
          <a:ln>
            <a:solidFill>
              <a:schemeClr val="bg2"/>
            </a:solidFill>
          </a:ln>
        </p:spPr>
        <p:txBody>
          <a:bodyPr wrap="square" rtlCol="0" anchor="ctr">
            <a:noAutofit/>
          </a:bodyPr>
          <a:lstStyle/>
          <a:p>
            <a:pPr algn="ctr"/>
            <a:r>
              <a:rPr lang="fr-CA" sz="3600" b="1" dirty="0" smtClean="0">
                <a:solidFill>
                  <a:schemeClr val="bg1"/>
                </a:solidFill>
                <a:latin typeface="Arial" panose="020B0604020202020204" pitchFamily="34" charset="0"/>
                <a:cs typeface="Arial" panose="020B0604020202020204" pitchFamily="34" charset="0"/>
              </a:rPr>
              <a:t>Quoi</a:t>
            </a:r>
            <a:r>
              <a:rPr lang="fr-CA" sz="3600" b="1" dirty="0">
                <a:solidFill>
                  <a:schemeClr val="bg1"/>
                </a:solidFill>
                <a:latin typeface="Arial" panose="020B0604020202020204" pitchFamily="34" charset="0"/>
                <a:cs typeface="Arial" panose="020B0604020202020204" pitchFamily="34" charset="0"/>
              </a:rPr>
              <a:t>?</a:t>
            </a:r>
          </a:p>
        </p:txBody>
      </p:sp>
      <p:sp>
        <p:nvSpPr>
          <p:cNvPr id="18" name="ZoneTexte 17"/>
          <p:cNvSpPr txBox="1"/>
          <p:nvPr/>
        </p:nvSpPr>
        <p:spPr>
          <a:xfrm>
            <a:off x="2708785" y="4015547"/>
            <a:ext cx="2795517" cy="2584656"/>
          </a:xfrm>
          <a:prstGeom prst="ellipse">
            <a:avLst/>
          </a:prstGeom>
          <a:solidFill>
            <a:schemeClr val="bg2">
              <a:lumMod val="90000"/>
            </a:schemeClr>
          </a:solidFill>
          <a:ln>
            <a:solidFill>
              <a:schemeClr val="bg2"/>
            </a:solidFill>
          </a:ln>
        </p:spPr>
        <p:txBody>
          <a:bodyPr wrap="square" rtlCol="0" anchor="ctr">
            <a:noAutofit/>
          </a:bodyPr>
          <a:lstStyle/>
          <a:p>
            <a:pPr algn="ctr"/>
            <a:r>
              <a:rPr lang="fr-CA" sz="3600" b="1" dirty="0" smtClean="0">
                <a:latin typeface="Arial" panose="020B0604020202020204" pitchFamily="34" charset="0"/>
                <a:cs typeface="Arial" panose="020B0604020202020204" pitchFamily="34" charset="0"/>
              </a:rPr>
              <a:t>Quand?</a:t>
            </a:r>
            <a:endParaRPr lang="fr-CA" sz="3600" b="1" dirty="0">
              <a:latin typeface="Arial" panose="020B0604020202020204" pitchFamily="34" charset="0"/>
              <a:cs typeface="Arial" panose="020B0604020202020204" pitchFamily="34" charset="0"/>
            </a:endParaRPr>
          </a:p>
        </p:txBody>
      </p:sp>
      <p:sp>
        <p:nvSpPr>
          <p:cNvPr id="19" name="ZoneTexte 18"/>
          <p:cNvSpPr txBox="1"/>
          <p:nvPr/>
        </p:nvSpPr>
        <p:spPr>
          <a:xfrm>
            <a:off x="6243217" y="4015547"/>
            <a:ext cx="2795517" cy="2584656"/>
          </a:xfrm>
          <a:prstGeom prst="ellipse">
            <a:avLst/>
          </a:prstGeom>
          <a:solidFill>
            <a:schemeClr val="accent4"/>
          </a:solidFill>
          <a:ln>
            <a:solidFill>
              <a:schemeClr val="bg2"/>
            </a:solidFill>
          </a:ln>
        </p:spPr>
        <p:txBody>
          <a:bodyPr wrap="square" rtlCol="0" anchor="ctr">
            <a:noAutofit/>
          </a:bodyPr>
          <a:lstStyle/>
          <a:p>
            <a:pPr algn="ctr"/>
            <a:r>
              <a:rPr lang="fr-CA" sz="3600" b="1" dirty="0" smtClean="0">
                <a:latin typeface="Arial" panose="020B0604020202020204" pitchFamily="34" charset="0"/>
                <a:cs typeface="Arial" panose="020B0604020202020204" pitchFamily="34" charset="0"/>
              </a:rPr>
              <a:t>Où?</a:t>
            </a:r>
            <a:endParaRPr lang="fr-CA" sz="3600" b="1" dirty="0">
              <a:latin typeface="Arial" panose="020B0604020202020204" pitchFamily="34" charset="0"/>
              <a:cs typeface="Arial" panose="020B0604020202020204" pitchFamily="34" charset="0"/>
            </a:endParaRPr>
          </a:p>
        </p:txBody>
      </p:sp>
    </p:spTree>
    <p:extLst>
      <p:ext uri="{BB962C8B-B14F-4D97-AF65-F5344CB8AC3E}">
        <p14:creationId xmlns:p14="http://schemas.microsoft.com/office/powerpoint/2010/main" val="5120158"/>
      </p:ext>
    </p:extLst>
  </p:cSld>
  <p:clrMapOvr>
    <a:masterClrMapping/>
  </p:clrMapOvr>
  <mc:AlternateContent xmlns:mc="http://schemas.openxmlformats.org/markup-compatibility/2006" xmlns:p14="http://schemas.microsoft.com/office/powerpoint/2010/main">
    <mc:Choice Requires="p14">
      <p:transition p14:dur="0"/>
    </mc:Choice>
    <mc:Fallback xmlns="">
      <p:transition/>
    </mc:Fallback>
  </mc:AlternateContent>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grpId="0" nodeType="clickEffect">
                                  <p:stCondLst>
                                    <p:cond delay="0"/>
                                  </p:stCondLst>
                                  <p:childTnLst>
                                    <p:set>
                                      <p:cBhvr>
                                        <p:cTn id="6" dur="1" fill="hold">
                                          <p:stCondLst>
                                            <p:cond delay="0"/>
                                          </p:stCondLst>
                                        </p:cTn>
                                        <p:tgtEl>
                                          <p:spTgt spid="14"/>
                                        </p:tgtEl>
                                        <p:attrNameLst>
                                          <p:attrName>style.visibility</p:attrName>
                                        </p:attrNameLst>
                                      </p:cBhvr>
                                      <p:to>
                                        <p:strVal val="visible"/>
                                      </p:to>
                                    </p:set>
                                  </p:childTnLst>
                                </p:cTn>
                              </p:par>
                            </p:childTnLst>
                          </p:cTn>
                        </p:par>
                        <p:par>
                          <p:cTn id="7" fill="hold">
                            <p:stCondLst>
                              <p:cond delay="0"/>
                            </p:stCondLst>
                            <p:childTnLst>
                              <p:par>
                                <p:cTn id="8" presetID="1" presetClass="entr" presetSubtype="0" fill="hold" grpId="0" nodeType="afterEffect">
                                  <p:stCondLst>
                                    <p:cond delay="500"/>
                                  </p:stCondLst>
                                  <p:childTnLst>
                                    <p:set>
                                      <p:cBhvr>
                                        <p:cTn id="9" dur="1" fill="hold">
                                          <p:stCondLst>
                                            <p:cond delay="0"/>
                                          </p:stCondLst>
                                        </p:cTn>
                                        <p:tgtEl>
                                          <p:spTgt spid="17"/>
                                        </p:tgtEl>
                                        <p:attrNameLst>
                                          <p:attrName>style.visibility</p:attrName>
                                        </p:attrNameLst>
                                      </p:cBhvr>
                                      <p:to>
                                        <p:strVal val="visible"/>
                                      </p:to>
                                    </p:set>
                                  </p:childTnLst>
                                </p:cTn>
                              </p:par>
                            </p:childTnLst>
                          </p:cTn>
                        </p:par>
                        <p:par>
                          <p:cTn id="10" fill="hold">
                            <p:stCondLst>
                              <p:cond delay="500"/>
                            </p:stCondLst>
                            <p:childTnLst>
                              <p:par>
                                <p:cTn id="11" presetID="1" presetClass="entr" presetSubtype="0" fill="hold" grpId="0" nodeType="afterEffect">
                                  <p:stCondLst>
                                    <p:cond delay="500"/>
                                  </p:stCondLst>
                                  <p:childTnLst>
                                    <p:set>
                                      <p:cBhvr>
                                        <p:cTn id="12" dur="1" fill="hold">
                                          <p:stCondLst>
                                            <p:cond delay="0"/>
                                          </p:stCondLst>
                                        </p:cTn>
                                        <p:tgtEl>
                                          <p:spTgt spid="18"/>
                                        </p:tgtEl>
                                        <p:attrNameLst>
                                          <p:attrName>style.visibility</p:attrName>
                                        </p:attrNameLst>
                                      </p:cBhvr>
                                      <p:to>
                                        <p:strVal val="visible"/>
                                      </p:to>
                                    </p:set>
                                  </p:childTnLst>
                                </p:cTn>
                              </p:par>
                            </p:childTnLst>
                          </p:cTn>
                        </p:par>
                        <p:par>
                          <p:cTn id="13" fill="hold">
                            <p:stCondLst>
                              <p:cond delay="1000"/>
                            </p:stCondLst>
                            <p:childTnLst>
                              <p:par>
                                <p:cTn id="14" presetID="1" presetClass="entr" presetSubtype="0" fill="hold" grpId="0" nodeType="afterEffect">
                                  <p:stCondLst>
                                    <p:cond delay="500"/>
                                  </p:stCondLst>
                                  <p:childTnLst>
                                    <p:set>
                                      <p:cBhvr>
                                        <p:cTn id="15" dur="1" fill="hold">
                                          <p:stCondLst>
                                            <p:cond delay="0"/>
                                          </p:stCondLst>
                                        </p:cTn>
                                        <p:tgtEl>
                                          <p:spTgt spid="19"/>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14" grpId="0" animBg="1"/>
      <p:bldP spid="17" grpId="0" animBg="1"/>
      <p:bldP spid="18" grpId="0" animBg="1"/>
      <p:bldP spid="19" grpId="0" animBg="1"/>
    </p:bldLst>
  </p:timing>
</p:sld>
</file>

<file path=ppt/slides/slide4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7" name="Rectangle à coins arrondis 6"/>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sp>
        <p:nvSpPr>
          <p:cNvPr id="9" name="Rectangle à coins arrondis 8"/>
          <p:cNvSpPr/>
          <p:nvPr/>
        </p:nvSpPr>
        <p:spPr>
          <a:xfrm>
            <a:off x="74677" y="162440"/>
            <a:ext cx="1572677" cy="1397647"/>
          </a:xfrm>
          <a:prstGeom prst="roundRect">
            <a:avLst>
              <a:gd name="adj" fmla="val 10000"/>
            </a:avLst>
          </a:prstGeom>
          <a:blipFill dpi="0" rotWithShape="1">
            <a:blip r:embed="rId5" cstate="print">
              <a:duotone>
                <a:schemeClr val="bg2">
                  <a:shade val="45000"/>
                  <a:satMod val="135000"/>
                </a:schemeClr>
                <a:prstClr val="white"/>
              </a:duotone>
              <a:extLst>
                <a:ext uri="{BEBA8EAE-BF5A-486C-A8C5-ECC9F3942E4B}">
                  <a14:imgProps xmlns:a14="http://schemas.microsoft.com/office/drawing/2010/main">
                    <a14:imgLayer r:embed="rId6">
                      <a14:imgEffect>
                        <a14:backgroundRemoval t="0" b="100000" l="0" r="100000">
                          <a14:foregroundMark x1="65785" y1="89881" x2="91041" y2="93197"/>
                          <a14:foregroundMark x1="61873" y1="93667" x2="62542" y2="99333"/>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5716" r="5716"/>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sp>
        <p:nvSpPr>
          <p:cNvPr id="3" name="Espace réservé du contenu 2"/>
          <p:cNvSpPr>
            <a:spLocks noGrp="1"/>
          </p:cNvSpPr>
          <p:nvPr>
            <p:ph idx="1"/>
            <p:custDataLst>
              <p:tags r:id="rId1"/>
            </p:custDataLst>
          </p:nvPr>
        </p:nvSpPr>
        <p:spPr>
          <a:xfrm>
            <a:off x="609600" y="1842542"/>
            <a:ext cx="10972800" cy="4389120"/>
          </a:xfrm>
        </p:spPr>
        <p:txBody>
          <a:bodyPr>
            <a:noAutofit/>
          </a:bodyPr>
          <a:lstStyle/>
          <a:p>
            <a:pPr marL="0" indent="0">
              <a:buNone/>
            </a:pPr>
            <a:r>
              <a:rPr lang="fr-CA" sz="2000" dirty="0">
                <a:solidFill>
                  <a:schemeClr val="tx1"/>
                </a:solidFill>
                <a:latin typeface="Arial" panose="020B0604020202020204" pitchFamily="34" charset="0"/>
                <a:cs typeface="Arial" panose="020B0604020202020204" pitchFamily="34" charset="0"/>
              </a:rPr>
              <a:t>Les résultats de recherche peuvent changer </a:t>
            </a:r>
            <a:r>
              <a:rPr lang="fr-CA" sz="2000" dirty="0" smtClean="0">
                <a:solidFill>
                  <a:schemeClr val="tx1"/>
                </a:solidFill>
                <a:latin typeface="Arial" panose="020B0604020202020204" pitchFamily="34" charset="0"/>
                <a:cs typeface="Arial" panose="020B0604020202020204" pitchFamily="34" charset="0"/>
              </a:rPr>
              <a:t>selon: </a:t>
            </a:r>
            <a:endParaRPr lang="fr-CA" sz="2000" dirty="0">
              <a:solidFill>
                <a:schemeClr val="tx1"/>
              </a:solidFill>
              <a:latin typeface="Arial" panose="020B0604020202020204" pitchFamily="34" charset="0"/>
              <a:cs typeface="Arial" panose="020B0604020202020204" pitchFamily="34" charset="0"/>
            </a:endParaRPr>
          </a:p>
          <a:p>
            <a:pPr marL="0" indent="0">
              <a:spcBef>
                <a:spcPts val="0"/>
              </a:spcBef>
              <a:buNone/>
            </a:pPr>
            <a:r>
              <a:rPr lang="fr-CA" u="sng" dirty="0" smtClean="0">
                <a:solidFill>
                  <a:schemeClr val="tx1"/>
                </a:solidFill>
                <a:latin typeface="Arial" panose="020B0604020202020204" pitchFamily="34" charset="0"/>
                <a:cs typeface="Arial" panose="020B0604020202020204" pitchFamily="34" charset="0"/>
              </a:rPr>
              <a:t/>
            </a:r>
            <a:br>
              <a:rPr lang="fr-CA" u="sng" dirty="0" smtClean="0">
                <a:solidFill>
                  <a:schemeClr val="tx1"/>
                </a:solidFill>
                <a:latin typeface="Arial" panose="020B0604020202020204" pitchFamily="34" charset="0"/>
                <a:cs typeface="Arial" panose="020B0604020202020204" pitchFamily="34" charset="0"/>
              </a:rPr>
            </a:br>
            <a:r>
              <a:rPr lang="fr-CA" sz="2400" dirty="0" smtClean="0">
                <a:solidFill>
                  <a:schemeClr val="tx1"/>
                </a:solidFill>
                <a:latin typeface="Arial" panose="020B0604020202020204" pitchFamily="34" charset="0"/>
                <a:cs typeface="Arial" panose="020B0604020202020204" pitchFamily="34" charset="0"/>
              </a:rPr>
              <a:t>1</a:t>
            </a:r>
            <a:r>
              <a:rPr lang="fr-CA" sz="2400" dirty="0">
                <a:solidFill>
                  <a:schemeClr val="tx1"/>
                </a:solidFill>
                <a:latin typeface="Arial" panose="020B0604020202020204" pitchFamily="34" charset="0"/>
                <a:cs typeface="Arial" panose="020B0604020202020204" pitchFamily="34" charset="0"/>
              </a:rPr>
              <a:t>. </a:t>
            </a:r>
            <a:r>
              <a:rPr lang="fr-CA" sz="2400" u="sng" dirty="0">
                <a:solidFill>
                  <a:schemeClr val="tx1"/>
                </a:solidFill>
                <a:latin typeface="Arial" panose="020B0604020202020204" pitchFamily="34" charset="0"/>
                <a:cs typeface="Arial" panose="020B0604020202020204" pitchFamily="34" charset="0"/>
              </a:rPr>
              <a:t>les termes de recherche </a:t>
            </a:r>
            <a:r>
              <a:rPr lang="fr-CA" sz="2400" dirty="0">
                <a:solidFill>
                  <a:schemeClr val="tx1"/>
                </a:solidFill>
                <a:latin typeface="Arial" panose="020B0604020202020204" pitchFamily="34" charset="0"/>
                <a:cs typeface="Arial" panose="020B0604020202020204" pitchFamily="34" charset="0"/>
              </a:rPr>
              <a:t>:</a:t>
            </a:r>
          </a:p>
          <a:p>
            <a:pPr lvl="1">
              <a:buFont typeface="Wingdings" panose="05000000000000000000" pitchFamily="2" charset="2"/>
              <a:buChar char="§"/>
            </a:pPr>
            <a:r>
              <a:rPr lang="fr-CA" sz="2200" b="1" dirty="0">
                <a:solidFill>
                  <a:schemeClr val="tx1"/>
                </a:solidFill>
                <a:latin typeface="Arial" panose="020B0604020202020204" pitchFamily="34" charset="0"/>
                <a:cs typeface="Arial" panose="020B0604020202020204" pitchFamily="34" charset="0"/>
              </a:rPr>
              <a:t>nombre de fois </a:t>
            </a:r>
            <a:r>
              <a:rPr lang="fr-CA" sz="2200" dirty="0">
                <a:solidFill>
                  <a:schemeClr val="tx1"/>
                </a:solidFill>
                <a:latin typeface="Arial" panose="020B0604020202020204" pitchFamily="34" charset="0"/>
                <a:cs typeface="Arial" panose="020B0604020202020204" pitchFamily="34" charset="0"/>
              </a:rPr>
              <a:t>que le mot apparait dans la </a:t>
            </a:r>
            <a:r>
              <a:rPr lang="fr-CA" sz="2200" dirty="0" smtClean="0">
                <a:solidFill>
                  <a:schemeClr val="tx1"/>
                </a:solidFill>
                <a:latin typeface="Arial" panose="020B0604020202020204" pitchFamily="34" charset="0"/>
                <a:cs typeface="Arial" panose="020B0604020202020204" pitchFamily="34" charset="0"/>
              </a:rPr>
              <a:t>page</a:t>
            </a:r>
            <a:endParaRPr lang="fr-CA" sz="2200" dirty="0">
              <a:solidFill>
                <a:schemeClr val="tx1"/>
              </a:solidFill>
              <a:latin typeface="Arial" panose="020B0604020202020204" pitchFamily="34" charset="0"/>
              <a:cs typeface="Arial" panose="020B0604020202020204" pitchFamily="34" charset="0"/>
            </a:endParaRPr>
          </a:p>
          <a:p>
            <a:pPr lvl="1">
              <a:buFont typeface="Wingdings" panose="05000000000000000000" pitchFamily="2" charset="2"/>
              <a:buChar char="§"/>
            </a:pPr>
            <a:r>
              <a:rPr lang="fr-CA" sz="2200" dirty="0">
                <a:solidFill>
                  <a:schemeClr val="tx1"/>
                </a:solidFill>
                <a:latin typeface="Arial" panose="020B0604020202020204" pitchFamily="34" charset="0"/>
                <a:cs typeface="Arial" panose="020B0604020202020204" pitchFamily="34" charset="0"/>
              </a:rPr>
              <a:t>si les mots sont </a:t>
            </a:r>
            <a:r>
              <a:rPr lang="fr-CA" sz="2200" b="1" dirty="0">
                <a:solidFill>
                  <a:schemeClr val="tx1"/>
                </a:solidFill>
                <a:latin typeface="Arial" panose="020B0604020202020204" pitchFamily="34" charset="0"/>
                <a:cs typeface="Arial" panose="020B0604020202020204" pitchFamily="34" charset="0"/>
              </a:rPr>
              <a:t>proches ou loin </a:t>
            </a:r>
            <a:r>
              <a:rPr lang="fr-CA" sz="2200" dirty="0">
                <a:solidFill>
                  <a:schemeClr val="tx1"/>
                </a:solidFill>
                <a:latin typeface="Arial" panose="020B0604020202020204" pitchFamily="34" charset="0"/>
                <a:cs typeface="Arial" panose="020B0604020202020204" pitchFamily="34" charset="0"/>
              </a:rPr>
              <a:t>les uns des autres</a:t>
            </a:r>
          </a:p>
          <a:p>
            <a:pPr marL="0" lvl="0" indent="0">
              <a:buNone/>
            </a:pPr>
            <a:r>
              <a:rPr lang="fr-CA" sz="2400" dirty="0" smtClean="0">
                <a:solidFill>
                  <a:schemeClr val="tx1"/>
                </a:solidFill>
                <a:latin typeface="Arial" panose="020B0604020202020204" pitchFamily="34" charset="0"/>
                <a:cs typeface="Arial" panose="020B0604020202020204" pitchFamily="34" charset="0"/>
              </a:rPr>
              <a:t/>
            </a:r>
            <a:br>
              <a:rPr lang="fr-CA" sz="2400" dirty="0" smtClean="0">
                <a:solidFill>
                  <a:schemeClr val="tx1"/>
                </a:solidFill>
                <a:latin typeface="Arial" panose="020B0604020202020204" pitchFamily="34" charset="0"/>
                <a:cs typeface="Arial" panose="020B0604020202020204" pitchFamily="34" charset="0"/>
              </a:rPr>
            </a:br>
            <a:r>
              <a:rPr lang="fr-CA" sz="2400" dirty="0" smtClean="0">
                <a:solidFill>
                  <a:schemeClr val="tx1"/>
                </a:solidFill>
                <a:latin typeface="Arial" panose="020B0604020202020204" pitchFamily="34" charset="0"/>
                <a:cs typeface="Arial" panose="020B0604020202020204" pitchFamily="34" charset="0"/>
              </a:rPr>
              <a:t>2. </a:t>
            </a:r>
            <a:r>
              <a:rPr lang="fr-CA" sz="2400" u="sng" dirty="0" smtClean="0">
                <a:solidFill>
                  <a:schemeClr val="tx1"/>
                </a:solidFill>
                <a:latin typeface="Arial" panose="020B0604020202020204" pitchFamily="34" charset="0"/>
                <a:cs typeface="Arial" panose="020B0604020202020204" pitchFamily="34" charset="0"/>
              </a:rPr>
              <a:t>la page elle-même </a:t>
            </a:r>
            <a:r>
              <a:rPr lang="fr-CA" sz="2400" dirty="0" smtClean="0">
                <a:solidFill>
                  <a:schemeClr val="tx1"/>
                </a:solidFill>
                <a:latin typeface="Arial" panose="020B0604020202020204" pitchFamily="34" charset="0"/>
                <a:cs typeface="Arial" panose="020B0604020202020204" pitchFamily="34" charset="0"/>
              </a:rPr>
              <a:t>: </a:t>
            </a:r>
          </a:p>
          <a:p>
            <a:pPr lvl="1">
              <a:buFont typeface="Wingdings" panose="05000000000000000000" pitchFamily="2" charset="2"/>
              <a:buChar char="§"/>
            </a:pPr>
            <a:r>
              <a:rPr lang="fr-CA" sz="2200" dirty="0" smtClean="0">
                <a:solidFill>
                  <a:schemeClr val="tx1"/>
                </a:solidFill>
                <a:latin typeface="Arial" panose="020B0604020202020204" pitchFamily="34" charset="0"/>
                <a:cs typeface="Arial" panose="020B0604020202020204" pitchFamily="34" charset="0"/>
              </a:rPr>
              <a:t>principe de </a:t>
            </a:r>
            <a:r>
              <a:rPr lang="fr-CA" sz="2200" b="1" dirty="0" smtClean="0">
                <a:solidFill>
                  <a:schemeClr val="tx1"/>
                </a:solidFill>
                <a:latin typeface="Arial" panose="020B0604020202020204" pitchFamily="34" charset="0"/>
                <a:cs typeface="Arial" panose="020B0604020202020204" pitchFamily="34" charset="0"/>
              </a:rPr>
              <a:t>citation</a:t>
            </a:r>
            <a:r>
              <a:rPr lang="fr-CA" sz="2200" dirty="0" smtClean="0">
                <a:solidFill>
                  <a:schemeClr val="tx1"/>
                </a:solidFill>
                <a:latin typeface="Arial" panose="020B0604020202020204" pitchFamily="34" charset="0"/>
                <a:cs typeface="Arial" panose="020B0604020202020204" pitchFamily="34" charset="0"/>
              </a:rPr>
              <a:t> (nombre de fois où elle est citée dans d’autres pages) </a:t>
            </a:r>
          </a:p>
          <a:p>
            <a:pPr lvl="1">
              <a:buFont typeface="Wingdings" panose="05000000000000000000" pitchFamily="2" charset="2"/>
              <a:buChar char="§"/>
            </a:pPr>
            <a:r>
              <a:rPr lang="fr-CA" sz="2200" b="1" dirty="0">
                <a:solidFill>
                  <a:schemeClr val="tx1"/>
                </a:solidFill>
                <a:latin typeface="Arial" panose="020B0604020202020204" pitchFamily="34" charset="0"/>
                <a:cs typeface="Arial" panose="020B0604020202020204" pitchFamily="34" charset="0"/>
              </a:rPr>
              <a:t>p</a:t>
            </a:r>
            <a:r>
              <a:rPr lang="fr-CA" sz="2200" b="1" dirty="0" smtClean="0">
                <a:solidFill>
                  <a:schemeClr val="tx1"/>
                </a:solidFill>
                <a:latin typeface="Arial" panose="020B0604020202020204" pitchFamily="34" charset="0"/>
                <a:cs typeface="Arial" panose="020B0604020202020204" pitchFamily="34" charset="0"/>
              </a:rPr>
              <a:t>opularité</a:t>
            </a:r>
            <a:r>
              <a:rPr lang="fr-CA" sz="2200" dirty="0" smtClean="0">
                <a:solidFill>
                  <a:schemeClr val="tx1"/>
                </a:solidFill>
                <a:latin typeface="Arial" panose="020B0604020202020204" pitchFamily="34" charset="0"/>
                <a:cs typeface="Arial" panose="020B0604020202020204" pitchFamily="34" charset="0"/>
              </a:rPr>
              <a:t> (nombre de visites, durée des visites) </a:t>
            </a:r>
          </a:p>
          <a:p>
            <a:pPr lvl="1">
              <a:buFont typeface="Wingdings" panose="05000000000000000000" pitchFamily="2" charset="2"/>
              <a:buChar char="§"/>
            </a:pPr>
            <a:r>
              <a:rPr lang="fr-CA" sz="2200" b="1" dirty="0">
                <a:solidFill>
                  <a:schemeClr val="tx1"/>
                </a:solidFill>
                <a:latin typeface="Arial" panose="020B0604020202020204" pitchFamily="34" charset="0"/>
                <a:cs typeface="Arial" panose="020B0604020202020204" pitchFamily="34" charset="0"/>
              </a:rPr>
              <a:t>d</a:t>
            </a:r>
            <a:r>
              <a:rPr lang="fr-CA" sz="2200" b="1" dirty="0" smtClean="0">
                <a:solidFill>
                  <a:schemeClr val="tx1"/>
                </a:solidFill>
                <a:latin typeface="Arial" panose="020B0604020202020204" pitchFamily="34" charset="0"/>
                <a:cs typeface="Arial" panose="020B0604020202020204" pitchFamily="34" charset="0"/>
              </a:rPr>
              <a:t>ate</a:t>
            </a:r>
            <a:r>
              <a:rPr lang="fr-CA" sz="2200" dirty="0" smtClean="0">
                <a:solidFill>
                  <a:schemeClr val="tx1"/>
                </a:solidFill>
                <a:latin typeface="Arial" panose="020B0604020202020204" pitchFamily="34" charset="0"/>
                <a:cs typeface="Arial" panose="020B0604020202020204" pitchFamily="34" charset="0"/>
              </a:rPr>
              <a:t> </a:t>
            </a:r>
            <a:r>
              <a:rPr lang="fr-CA" sz="2200" dirty="0">
                <a:solidFill>
                  <a:schemeClr val="tx1"/>
                </a:solidFill>
                <a:latin typeface="Arial" panose="020B0604020202020204" pitchFamily="34" charset="0"/>
                <a:cs typeface="Arial" panose="020B0604020202020204" pitchFamily="34" charset="0"/>
              </a:rPr>
              <a:t>de </a:t>
            </a:r>
            <a:r>
              <a:rPr lang="fr-CA" sz="2200" dirty="0" smtClean="0">
                <a:solidFill>
                  <a:schemeClr val="tx1"/>
                </a:solidFill>
                <a:latin typeface="Arial" panose="020B0604020202020204" pitchFamily="34" charset="0"/>
                <a:cs typeface="Arial" panose="020B0604020202020204" pitchFamily="34" charset="0"/>
              </a:rPr>
              <a:t>publication et mises </a:t>
            </a:r>
            <a:r>
              <a:rPr lang="fr-CA" sz="2200" dirty="0">
                <a:solidFill>
                  <a:schemeClr val="tx1"/>
                </a:solidFill>
                <a:latin typeface="Arial" panose="020B0604020202020204" pitchFamily="34" charset="0"/>
                <a:cs typeface="Arial" panose="020B0604020202020204" pitchFamily="34" charset="0"/>
              </a:rPr>
              <a:t>à </a:t>
            </a:r>
            <a:r>
              <a:rPr lang="fr-CA" sz="2200" dirty="0" smtClean="0">
                <a:solidFill>
                  <a:schemeClr val="tx1"/>
                </a:solidFill>
                <a:latin typeface="Arial" panose="020B0604020202020204" pitchFamily="34" charset="0"/>
                <a:cs typeface="Arial" panose="020B0604020202020204" pitchFamily="34" charset="0"/>
              </a:rPr>
              <a:t>jour</a:t>
            </a:r>
            <a:endParaRPr lang="fr-CA" sz="2200" dirty="0">
              <a:solidFill>
                <a:schemeClr val="tx1"/>
              </a:solidFill>
              <a:latin typeface="Arial" panose="020B0604020202020204" pitchFamily="34" charset="0"/>
              <a:cs typeface="Arial" panose="020B0604020202020204" pitchFamily="34" charset="0"/>
            </a:endParaRPr>
          </a:p>
          <a:p>
            <a:pPr lvl="1">
              <a:buFont typeface="Wingdings" panose="05000000000000000000" pitchFamily="2" charset="2"/>
              <a:buChar char="§"/>
            </a:pPr>
            <a:r>
              <a:rPr lang="fr-CA" sz="2200" b="1" dirty="0">
                <a:solidFill>
                  <a:schemeClr val="tx1"/>
                </a:solidFill>
                <a:latin typeface="Arial" panose="020B0604020202020204" pitchFamily="34" charset="0"/>
                <a:cs typeface="Arial" panose="020B0604020202020204" pitchFamily="34" charset="0"/>
              </a:rPr>
              <a:t>t</a:t>
            </a:r>
            <a:r>
              <a:rPr lang="fr-CA" sz="2200" b="1" dirty="0" smtClean="0">
                <a:solidFill>
                  <a:schemeClr val="tx1"/>
                </a:solidFill>
                <a:latin typeface="Arial" panose="020B0604020202020204" pitchFamily="34" charset="0"/>
                <a:cs typeface="Arial" panose="020B0604020202020204" pitchFamily="34" charset="0"/>
              </a:rPr>
              <a:t>aille</a:t>
            </a:r>
            <a:r>
              <a:rPr lang="fr-CA" sz="2200" dirty="0" smtClean="0">
                <a:solidFill>
                  <a:schemeClr val="tx1"/>
                </a:solidFill>
                <a:latin typeface="Arial" panose="020B0604020202020204" pitchFamily="34" charset="0"/>
                <a:cs typeface="Arial" panose="020B0604020202020204" pitchFamily="34" charset="0"/>
              </a:rPr>
              <a:t> </a:t>
            </a:r>
            <a:r>
              <a:rPr lang="fr-CA" sz="2200" dirty="0">
                <a:solidFill>
                  <a:schemeClr val="tx1"/>
                </a:solidFill>
                <a:latin typeface="Arial" panose="020B0604020202020204" pitchFamily="34" charset="0"/>
                <a:cs typeface="Arial" panose="020B0604020202020204" pitchFamily="34" charset="0"/>
              </a:rPr>
              <a:t>du </a:t>
            </a:r>
            <a:r>
              <a:rPr lang="fr-CA" sz="2200" dirty="0" smtClean="0">
                <a:solidFill>
                  <a:schemeClr val="tx1"/>
                </a:solidFill>
                <a:latin typeface="Arial" panose="020B0604020202020204" pitchFamily="34" charset="0"/>
                <a:cs typeface="Arial" panose="020B0604020202020204" pitchFamily="34" charset="0"/>
              </a:rPr>
              <a:t>document</a:t>
            </a:r>
          </a:p>
        </p:txBody>
      </p:sp>
      <p:pic>
        <p:nvPicPr>
          <p:cNvPr id="1026" name="Picture 2" descr="V:\Administration\408\Bibliothécaires\Bibliothécaire Commun\Formation_Écoles-Enseignants-Étudiants\Stratégies recherche Internet\saco.png"/>
          <p:cNvPicPr>
            <a:picLocks noChangeAspect="1" noChangeArrowheads="1"/>
          </p:cNvPicPr>
          <p:nvPr/>
        </p:nvPicPr>
        <p:blipFill>
          <a:blip r:embed="rId7">
            <a:extLst>
              <a:ext uri="{28A0092B-C50C-407E-A947-70E740481C1C}">
                <a14:useLocalDpi xmlns:a14="http://schemas.microsoft.com/office/drawing/2010/main" val="0"/>
              </a:ext>
            </a:extLst>
          </a:blip>
          <a:srcRect/>
          <a:stretch>
            <a:fillRect/>
          </a:stretch>
        </p:blipFill>
        <p:spPr bwMode="auto">
          <a:xfrm>
            <a:off x="10455252" y="4190175"/>
            <a:ext cx="1545998" cy="2098640"/>
          </a:xfrm>
          <a:prstGeom prst="rect">
            <a:avLst/>
          </a:prstGeom>
          <a:noFill/>
          <a:extLst>
            <a:ext uri="{909E8E84-426E-40DD-AFC4-6F175D3DCCD1}">
              <a14:hiddenFill xmlns:a14="http://schemas.microsoft.com/office/drawing/2010/main">
                <a:solidFill>
                  <a:srgbClr val="FFFFFF"/>
                </a:solidFill>
              </a14:hiddenFill>
            </a:ext>
          </a:extLst>
        </p:spPr>
      </p:pic>
      <p:sp>
        <p:nvSpPr>
          <p:cNvPr id="13" name="Rectangle 12"/>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11" name="Titre 1"/>
          <p:cNvSpPr>
            <a:spLocks noGrp="1"/>
          </p:cNvSpPr>
          <p:nvPr>
            <p:ph type="title"/>
            <p:custDataLst>
              <p:tags r:id="rId2"/>
            </p:custDataLst>
          </p:nvPr>
        </p:nvSpPr>
        <p:spPr>
          <a:xfrm>
            <a:off x="1512585" y="494447"/>
            <a:ext cx="7125312" cy="1320800"/>
          </a:xfrm>
        </p:spPr>
        <p:txBody>
          <a:bodyPr>
            <a:normAutofit/>
          </a:bodyPr>
          <a:lstStyle/>
          <a:p>
            <a:pPr algn="ctr"/>
            <a:r>
              <a:rPr lang="fr-CA" dirty="0" smtClean="0">
                <a:latin typeface="Kristen ITC" panose="03050502040202030202" pitchFamily="66" charset="0"/>
              </a:rPr>
              <a:t>Classement des résultats selon </a:t>
            </a:r>
            <a:r>
              <a:rPr lang="fr-CA" dirty="0">
                <a:latin typeface="Kristen ITC" panose="03050502040202030202" pitchFamily="66" charset="0"/>
              </a:rPr>
              <a:t>leur pertinence</a:t>
            </a:r>
          </a:p>
        </p:txBody>
      </p:sp>
      <p:pic>
        <p:nvPicPr>
          <p:cNvPr id="16" name="Image 15"/>
          <p:cNvPicPr/>
          <p:nvPr/>
        </p:nvPicPr>
        <p:blipFill rotWithShape="1">
          <a:blip r:embed="rId8"/>
          <a:srcRect t="11131" r="2405" b="5869"/>
          <a:stretch/>
        </p:blipFill>
        <p:spPr>
          <a:xfrm>
            <a:off x="1487607" y="1560087"/>
            <a:ext cx="9148868" cy="4374776"/>
          </a:xfrm>
          <a:prstGeom prst="rect">
            <a:avLst/>
          </a:prstGeom>
        </p:spPr>
      </p:pic>
      <p:grpSp>
        <p:nvGrpSpPr>
          <p:cNvPr id="8" name="Groupe 7"/>
          <p:cNvGrpSpPr/>
          <p:nvPr/>
        </p:nvGrpSpPr>
        <p:grpSpPr>
          <a:xfrm>
            <a:off x="2210936" y="2527111"/>
            <a:ext cx="7451679" cy="3054823"/>
            <a:chOff x="2210936" y="2527111"/>
            <a:chExt cx="7451679" cy="3054823"/>
          </a:xfrm>
        </p:grpSpPr>
        <p:sp>
          <p:nvSpPr>
            <p:cNvPr id="2" name="Rectangle 1"/>
            <p:cNvSpPr/>
            <p:nvPr/>
          </p:nvSpPr>
          <p:spPr>
            <a:xfrm>
              <a:off x="2210936" y="2538484"/>
              <a:ext cx="4034131" cy="1208992"/>
            </a:xfrm>
            <a:prstGeom prst="rect">
              <a:avLst/>
            </a:prstGeom>
            <a:noFill/>
            <a:ln>
              <a:solidFill>
                <a:srgbClr val="FF0000"/>
              </a:solidFill>
              <a:prstDash val="sysDash"/>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sp>
          <p:nvSpPr>
            <p:cNvPr id="14" name="Rectangle 13"/>
            <p:cNvSpPr/>
            <p:nvPr/>
          </p:nvSpPr>
          <p:spPr>
            <a:xfrm>
              <a:off x="6245067" y="2527111"/>
              <a:ext cx="3417548" cy="3054823"/>
            </a:xfrm>
            <a:prstGeom prst="rect">
              <a:avLst/>
            </a:prstGeom>
            <a:noFill/>
            <a:ln>
              <a:solidFill>
                <a:srgbClr val="FF0000"/>
              </a:solidFill>
              <a:prstDash val="sysDash"/>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grpSp>
      <p:grpSp>
        <p:nvGrpSpPr>
          <p:cNvPr id="6" name="Groupe 5"/>
          <p:cNvGrpSpPr/>
          <p:nvPr/>
        </p:nvGrpSpPr>
        <p:grpSpPr>
          <a:xfrm>
            <a:off x="5799562" y="2565780"/>
            <a:ext cx="3683432" cy="450376"/>
            <a:chOff x="5799562" y="2565780"/>
            <a:chExt cx="3683432" cy="450376"/>
          </a:xfrm>
        </p:grpSpPr>
        <p:sp>
          <p:nvSpPr>
            <p:cNvPr id="4" name="Ellipse 3"/>
            <p:cNvSpPr/>
            <p:nvPr/>
          </p:nvSpPr>
          <p:spPr>
            <a:xfrm>
              <a:off x="5799562" y="2565780"/>
              <a:ext cx="447940" cy="450376"/>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sp>
          <p:nvSpPr>
            <p:cNvPr id="12" name="Ellipse 11"/>
            <p:cNvSpPr/>
            <p:nvPr/>
          </p:nvSpPr>
          <p:spPr>
            <a:xfrm>
              <a:off x="8393373" y="2693160"/>
              <a:ext cx="1089621" cy="297976"/>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grpSp>
      <p:sp>
        <p:nvSpPr>
          <p:cNvPr id="17" name="ZoneTexte 7"/>
          <p:cNvSpPr txBox="1"/>
          <p:nvPr/>
        </p:nvSpPr>
        <p:spPr>
          <a:xfrm>
            <a:off x="1487607" y="6631791"/>
            <a:ext cx="6792847" cy="219954"/>
          </a:xfrm>
          <a:prstGeom prst="rect">
            <a:avLst/>
          </a:prstGeom>
          <a:noFill/>
        </p:spPr>
        <p: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CA" sz="900" dirty="0">
                <a:solidFill>
                  <a:schemeClr val="bg1">
                    <a:lumMod val="50000"/>
                  </a:schemeClr>
                </a:solidFill>
                <a:latin typeface="+mn-lt"/>
              </a:rPr>
              <a:t>Google et le logo Google sont des marques déposées de Google Inc., utilisées avec l'autorisation de leur propriétaire.</a:t>
            </a:r>
          </a:p>
        </p:txBody>
      </p:sp>
    </p:spTree>
    <p:extLst>
      <p:ext uri="{BB962C8B-B14F-4D97-AF65-F5344CB8AC3E}">
        <p14:creationId xmlns:p14="http://schemas.microsoft.com/office/powerpoint/2010/main" val="4256415499"/>
      </p:ext>
    </p:extLst>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nodeType="clickEffect">
                                  <p:stCondLst>
                                    <p:cond delay="0"/>
                                  </p:stCondLst>
                                  <p:childTnLst>
                                    <p:set>
                                      <p:cBhvr>
                                        <p:cTn id="6" dur="1" fill="hold">
                                          <p:stCondLst>
                                            <p:cond delay="0"/>
                                          </p:stCondLst>
                                        </p:cTn>
                                        <p:tgtEl>
                                          <p:spTgt spid="1026"/>
                                        </p:tgtEl>
                                        <p:attrNameLst>
                                          <p:attrName>style.visibility</p:attrName>
                                        </p:attrNameLst>
                                      </p:cBhvr>
                                      <p:to>
                                        <p:strVal val="visible"/>
                                      </p:to>
                                    </p:set>
                                  </p:childTnLst>
                                </p:cTn>
                              </p:par>
                              <p:par>
                                <p:cTn id="7" presetID="1" presetClass="entr" presetSubtype="0" fill="hold" grpId="0" nodeType="withEffect">
                                  <p:stCondLst>
                                    <p:cond delay="0"/>
                                  </p:stCondLst>
                                  <p:childTnLst>
                                    <p:set>
                                      <p:cBhvr>
                                        <p:cTn id="8" dur="1" fill="hold">
                                          <p:stCondLst>
                                            <p:cond delay="0"/>
                                          </p:stCondLst>
                                        </p:cTn>
                                        <p:tgtEl>
                                          <p:spTgt spid="17"/>
                                        </p:tgtEl>
                                        <p:attrNameLst>
                                          <p:attrName>style.visibility</p:attrName>
                                        </p:attrNameLst>
                                      </p:cBhvr>
                                      <p:to>
                                        <p:strVal val="visible"/>
                                      </p:to>
                                    </p:set>
                                  </p:childTnLst>
                                </p:cTn>
                              </p:par>
                            </p:childTnLst>
                          </p:cTn>
                        </p:par>
                      </p:childTnLst>
                    </p:cTn>
                  </p:par>
                  <p:par>
                    <p:cTn id="9" fill="hold">
                      <p:stCondLst>
                        <p:cond delay="indefinite"/>
                      </p:stCondLst>
                      <p:childTnLst>
                        <p:par>
                          <p:cTn id="10" fill="hold">
                            <p:stCondLst>
                              <p:cond delay="0"/>
                            </p:stCondLst>
                            <p:childTnLst>
                              <p:par>
                                <p:cTn id="11" presetID="1" presetClass="entr" presetSubtype="0" fill="hold" nodeType="clickEffect">
                                  <p:stCondLst>
                                    <p:cond delay="0"/>
                                  </p:stCondLst>
                                  <p:childTnLst>
                                    <p:set>
                                      <p:cBhvr>
                                        <p:cTn id="12" dur="1" fill="hold">
                                          <p:stCondLst>
                                            <p:cond delay="0"/>
                                          </p:stCondLst>
                                        </p:cTn>
                                        <p:tgtEl>
                                          <p:spTgt spid="16"/>
                                        </p:tgtEl>
                                        <p:attrNameLst>
                                          <p:attrName>style.visibility</p:attrName>
                                        </p:attrNameLst>
                                      </p:cBhvr>
                                      <p:to>
                                        <p:strVal val="visible"/>
                                      </p:to>
                                    </p:set>
                                  </p:childTnLst>
                                </p:cTn>
                              </p:par>
                            </p:childTnLst>
                          </p:cTn>
                        </p:par>
                      </p:childTnLst>
                    </p:cTn>
                  </p:par>
                  <p:par>
                    <p:cTn id="13" fill="hold">
                      <p:stCondLst>
                        <p:cond delay="indefinite"/>
                      </p:stCondLst>
                      <p:childTnLst>
                        <p:par>
                          <p:cTn id="14" fill="hold">
                            <p:stCondLst>
                              <p:cond delay="0"/>
                            </p:stCondLst>
                            <p:childTnLst>
                              <p:par>
                                <p:cTn id="15" presetID="1" presetClass="entr" presetSubtype="0" fill="hold" nodeType="clickEffect">
                                  <p:stCondLst>
                                    <p:cond delay="0"/>
                                  </p:stCondLst>
                                  <p:childTnLst>
                                    <p:set>
                                      <p:cBhvr>
                                        <p:cTn id="16" dur="1" fill="hold">
                                          <p:stCondLst>
                                            <p:cond delay="0"/>
                                          </p:stCondLst>
                                        </p:cTn>
                                        <p:tgtEl>
                                          <p:spTgt spid="8"/>
                                        </p:tgtEl>
                                        <p:attrNameLst>
                                          <p:attrName>style.visibility</p:attrName>
                                        </p:attrNameLst>
                                      </p:cBhvr>
                                      <p:to>
                                        <p:strVal val="visible"/>
                                      </p:to>
                                    </p:set>
                                  </p:childTnLst>
                                </p:cTn>
                              </p:par>
                            </p:childTnLst>
                          </p:cTn>
                        </p:par>
                      </p:childTnLst>
                    </p:cTn>
                  </p:par>
                  <p:par>
                    <p:cTn id="17" fill="hold">
                      <p:stCondLst>
                        <p:cond delay="indefinite"/>
                      </p:stCondLst>
                      <p:childTnLst>
                        <p:par>
                          <p:cTn id="18" fill="hold">
                            <p:stCondLst>
                              <p:cond delay="0"/>
                            </p:stCondLst>
                            <p:childTnLst>
                              <p:par>
                                <p:cTn id="19" presetID="1" presetClass="entr" presetSubtype="0" fill="hold" nodeType="clickEffect">
                                  <p:stCondLst>
                                    <p:cond delay="0"/>
                                  </p:stCondLst>
                                  <p:childTnLst>
                                    <p:set>
                                      <p:cBhvr>
                                        <p:cTn id="20" dur="1" fill="hold">
                                          <p:stCondLst>
                                            <p:cond delay="0"/>
                                          </p:stCondLst>
                                        </p:cTn>
                                        <p:tgtEl>
                                          <p:spTgt spid="6"/>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17" grpId="0"/>
    </p:bldLst>
  </p:timing>
</p:sld>
</file>

<file path=ppt/slides/slide4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Espace réservé du contenu 2"/>
          <p:cNvSpPr>
            <a:spLocks noGrp="1"/>
          </p:cNvSpPr>
          <p:nvPr>
            <p:ph idx="1"/>
            <p:custDataLst>
              <p:tags r:id="rId1"/>
            </p:custDataLst>
          </p:nvPr>
        </p:nvSpPr>
        <p:spPr>
          <a:xfrm>
            <a:off x="719403" y="1628800"/>
            <a:ext cx="10964597" cy="5229200"/>
          </a:xfrm>
        </p:spPr>
        <p:txBody>
          <a:bodyPr>
            <a:noAutofit/>
          </a:bodyPr>
          <a:lstStyle/>
          <a:p>
            <a:pPr>
              <a:buFont typeface="Wingdings" panose="05000000000000000000" pitchFamily="2" charset="2"/>
              <a:buChar char="§"/>
            </a:pPr>
            <a:r>
              <a:rPr lang="fr-CA" sz="2800" dirty="0">
                <a:solidFill>
                  <a:schemeClr val="tx1"/>
                </a:solidFill>
                <a:latin typeface="Arial" panose="020B0604020202020204" pitchFamily="34" charset="0"/>
                <a:cs typeface="Arial" panose="020B0604020202020204" pitchFamily="34" charset="0"/>
              </a:rPr>
              <a:t>Aucun index ne couvre la totalité du </a:t>
            </a:r>
            <a:r>
              <a:rPr lang="fr-CA" sz="2800" dirty="0" smtClean="0">
                <a:solidFill>
                  <a:schemeClr val="tx1"/>
                </a:solidFill>
                <a:latin typeface="Arial" panose="020B0604020202020204" pitchFamily="34" charset="0"/>
                <a:cs typeface="Arial" panose="020B0604020202020204" pitchFamily="34" charset="0"/>
              </a:rPr>
              <a:t>Web.</a:t>
            </a:r>
          </a:p>
          <a:p>
            <a:pPr marL="354330" indent="-285750">
              <a:buFont typeface="Wingdings" panose="05000000000000000000" pitchFamily="2" charset="2"/>
              <a:buChar char="§"/>
            </a:pPr>
            <a:endParaRPr lang="fr-CA" sz="2800" dirty="0">
              <a:solidFill>
                <a:schemeClr val="tx1"/>
              </a:solidFill>
              <a:latin typeface="Arial" panose="020B0604020202020204" pitchFamily="34" charset="0"/>
              <a:cs typeface="Arial" panose="020B0604020202020204" pitchFamily="34" charset="0"/>
            </a:endParaRPr>
          </a:p>
          <a:p>
            <a:pPr>
              <a:buFont typeface="Wingdings" panose="05000000000000000000" pitchFamily="2" charset="2"/>
              <a:buChar char="§"/>
            </a:pPr>
            <a:r>
              <a:rPr lang="fr-CA" sz="2800" dirty="0">
                <a:solidFill>
                  <a:schemeClr val="tx1"/>
                </a:solidFill>
                <a:latin typeface="Arial" panose="020B0604020202020204" pitchFamily="34" charset="0"/>
                <a:cs typeface="Arial" panose="020B0604020202020204" pitchFamily="34" charset="0"/>
              </a:rPr>
              <a:t>Les </a:t>
            </a:r>
            <a:r>
              <a:rPr lang="fr-CA" sz="2800" dirty="0" smtClean="0">
                <a:solidFill>
                  <a:schemeClr val="tx1"/>
                </a:solidFill>
                <a:latin typeface="Arial" panose="020B0604020202020204" pitchFamily="34" charset="0"/>
                <a:cs typeface="Arial" panose="020B0604020202020204" pitchFamily="34" charset="0"/>
              </a:rPr>
              <a:t>documents sont </a:t>
            </a:r>
            <a:r>
              <a:rPr lang="fr-CA" sz="2800" dirty="0">
                <a:solidFill>
                  <a:schemeClr val="tx1"/>
                </a:solidFill>
                <a:latin typeface="Arial" panose="020B0604020202020204" pitchFamily="34" charset="0"/>
                <a:cs typeface="Arial" panose="020B0604020202020204" pitchFamily="34" charset="0"/>
              </a:rPr>
              <a:t>indexés en partie </a:t>
            </a:r>
            <a:r>
              <a:rPr lang="fr-CA" sz="2800" dirty="0" smtClean="0">
                <a:solidFill>
                  <a:schemeClr val="tx1"/>
                </a:solidFill>
                <a:latin typeface="Arial" panose="020B0604020202020204" pitchFamily="34" charset="0"/>
                <a:cs typeface="Arial" panose="020B0604020202020204" pitchFamily="34" charset="0"/>
              </a:rPr>
              <a:t>seulement </a:t>
            </a:r>
            <a:r>
              <a:rPr lang="fr-CA" sz="2800" dirty="0">
                <a:solidFill>
                  <a:schemeClr val="tx1"/>
                </a:solidFill>
                <a:latin typeface="Arial" panose="020B0604020202020204" pitchFamily="34" charset="0"/>
                <a:cs typeface="Arial" panose="020B0604020202020204" pitchFamily="34" charset="0"/>
              </a:rPr>
              <a:t/>
            </a:r>
            <a:br>
              <a:rPr lang="fr-CA" sz="2800" dirty="0">
                <a:solidFill>
                  <a:schemeClr val="tx1"/>
                </a:solidFill>
                <a:latin typeface="Arial" panose="020B0604020202020204" pitchFamily="34" charset="0"/>
                <a:cs typeface="Arial" panose="020B0604020202020204" pitchFamily="34" charset="0"/>
              </a:rPr>
            </a:br>
            <a:r>
              <a:rPr lang="fr-CA" sz="2800" dirty="0" smtClean="0">
                <a:solidFill>
                  <a:schemeClr val="tx1"/>
                </a:solidFill>
                <a:latin typeface="Arial" panose="020B0604020202020204" pitchFamily="34" charset="0"/>
                <a:cs typeface="Arial" panose="020B0604020202020204" pitchFamily="34" charset="0"/>
              </a:rPr>
              <a:t>(ex. :</a:t>
            </a:r>
            <a:r>
              <a:rPr lang="fr-CA" sz="2800" dirty="0">
                <a:solidFill>
                  <a:schemeClr val="tx1"/>
                </a:solidFill>
                <a:latin typeface="Arial" panose="020B0604020202020204" pitchFamily="34" charset="0"/>
                <a:cs typeface="Arial" panose="020B0604020202020204" pitchFamily="34" charset="0"/>
              </a:rPr>
              <a:t> les </a:t>
            </a:r>
            <a:r>
              <a:rPr lang="fr-CA" sz="2800" dirty="0" smtClean="0">
                <a:solidFill>
                  <a:schemeClr val="tx1"/>
                </a:solidFill>
                <a:latin typeface="Arial" panose="020B0604020202020204" pitchFamily="34" charset="0"/>
                <a:cs typeface="Arial" panose="020B0604020202020204" pitchFamily="34" charset="0"/>
              </a:rPr>
              <a:t>1 000 </a:t>
            </a:r>
            <a:r>
              <a:rPr lang="fr-CA" sz="2800" dirty="0">
                <a:solidFill>
                  <a:schemeClr val="tx1"/>
                </a:solidFill>
                <a:latin typeface="Arial" panose="020B0604020202020204" pitchFamily="34" charset="0"/>
                <a:cs typeface="Arial" panose="020B0604020202020204" pitchFamily="34" charset="0"/>
              </a:rPr>
              <a:t>premiers mots</a:t>
            </a:r>
            <a:r>
              <a:rPr lang="fr-CA" sz="2800" dirty="0" smtClean="0">
                <a:solidFill>
                  <a:schemeClr val="tx1"/>
                </a:solidFill>
                <a:latin typeface="Arial" panose="020B0604020202020204" pitchFamily="34" charset="0"/>
                <a:cs typeface="Arial" panose="020B0604020202020204" pitchFamily="34" charset="0"/>
              </a:rPr>
              <a:t>).</a:t>
            </a:r>
          </a:p>
          <a:p>
            <a:pPr marL="354330" indent="-285750">
              <a:buFont typeface="Wingdings" panose="05000000000000000000" pitchFamily="2" charset="2"/>
              <a:buChar char="§"/>
            </a:pPr>
            <a:endParaRPr lang="fr-CA" sz="2800" dirty="0">
              <a:solidFill>
                <a:schemeClr val="tx1"/>
              </a:solidFill>
              <a:latin typeface="Arial" panose="020B0604020202020204" pitchFamily="34" charset="0"/>
              <a:cs typeface="Arial" panose="020B0604020202020204" pitchFamily="34" charset="0"/>
            </a:endParaRPr>
          </a:p>
          <a:p>
            <a:pPr>
              <a:buFont typeface="Wingdings" panose="05000000000000000000" pitchFamily="2" charset="2"/>
              <a:buChar char="§"/>
            </a:pPr>
            <a:r>
              <a:rPr lang="fr-CA" sz="2800" dirty="0">
                <a:solidFill>
                  <a:schemeClr val="tx1"/>
                </a:solidFill>
                <a:latin typeface="Arial" panose="020B0604020202020204" pitchFamily="34" charset="0"/>
                <a:cs typeface="Arial" panose="020B0604020202020204" pitchFamily="34" charset="0"/>
              </a:rPr>
              <a:t>Le choix des </a:t>
            </a:r>
            <a:r>
              <a:rPr lang="fr-CA" sz="2800" dirty="0" smtClean="0">
                <a:solidFill>
                  <a:schemeClr val="tx1"/>
                </a:solidFill>
                <a:latin typeface="Arial" panose="020B0604020202020204" pitchFamily="34" charset="0"/>
                <a:cs typeface="Arial" panose="020B0604020202020204" pitchFamily="34" charset="0"/>
              </a:rPr>
              <a:t>mots-clés utilisés influence les résultats obtenus</a:t>
            </a:r>
          </a:p>
          <a:p>
            <a:pPr marL="354330" indent="-285750">
              <a:buFont typeface="Wingdings" panose="05000000000000000000" pitchFamily="2" charset="2"/>
              <a:buChar char="§"/>
            </a:pPr>
            <a:endParaRPr lang="fr-CA" sz="2800" dirty="0" smtClean="0">
              <a:solidFill>
                <a:schemeClr val="tx1"/>
              </a:solidFill>
              <a:latin typeface="Arial" panose="020B0604020202020204" pitchFamily="34" charset="0"/>
              <a:cs typeface="Arial" panose="020B0604020202020204" pitchFamily="34" charset="0"/>
            </a:endParaRPr>
          </a:p>
          <a:p>
            <a:pPr>
              <a:buFont typeface="Wingdings" panose="05000000000000000000" pitchFamily="2" charset="2"/>
              <a:buChar char="§"/>
            </a:pPr>
            <a:r>
              <a:rPr lang="fr-CA" sz="2800" dirty="0" smtClean="0">
                <a:solidFill>
                  <a:schemeClr val="tx1"/>
                </a:solidFill>
                <a:latin typeface="Arial" panose="020B0604020202020204" pitchFamily="34" charset="0"/>
                <a:cs typeface="Arial" panose="020B0604020202020204" pitchFamily="34" charset="0"/>
              </a:rPr>
              <a:t>Il </a:t>
            </a:r>
            <a:r>
              <a:rPr lang="fr-CA" sz="2800" dirty="0">
                <a:solidFill>
                  <a:schemeClr val="tx1"/>
                </a:solidFill>
                <a:latin typeface="Arial" panose="020B0604020202020204" pitchFamily="34" charset="0"/>
                <a:cs typeface="Arial" panose="020B0604020202020204" pitchFamily="34" charset="0"/>
              </a:rPr>
              <a:t>n’est pas possible d’accéder à toutes les </a:t>
            </a:r>
            <a:r>
              <a:rPr lang="fr-CA" sz="2800" dirty="0" smtClean="0">
                <a:solidFill>
                  <a:schemeClr val="tx1"/>
                </a:solidFill>
                <a:latin typeface="Arial" panose="020B0604020202020204" pitchFamily="34" charset="0"/>
                <a:cs typeface="Arial" panose="020B0604020202020204" pitchFamily="34" charset="0"/>
              </a:rPr>
              <a:t>informations</a:t>
            </a:r>
            <a:br>
              <a:rPr lang="fr-CA" sz="2800" dirty="0" smtClean="0">
                <a:solidFill>
                  <a:schemeClr val="tx1"/>
                </a:solidFill>
                <a:latin typeface="Arial" panose="020B0604020202020204" pitchFamily="34" charset="0"/>
                <a:cs typeface="Arial" panose="020B0604020202020204" pitchFamily="34" charset="0"/>
              </a:rPr>
            </a:br>
            <a:r>
              <a:rPr lang="fr-CA" sz="2800" dirty="0" smtClean="0">
                <a:solidFill>
                  <a:schemeClr val="tx1"/>
                </a:solidFill>
                <a:latin typeface="Arial" panose="020B0604020202020204" pitchFamily="34" charset="0"/>
                <a:cs typeface="Arial" panose="020B0604020202020204" pitchFamily="34" charset="0"/>
              </a:rPr>
              <a:t>disponibles </a:t>
            </a:r>
            <a:r>
              <a:rPr lang="fr-CA" sz="2800" dirty="0">
                <a:solidFill>
                  <a:schemeClr val="tx1"/>
                </a:solidFill>
                <a:latin typeface="Arial" panose="020B0604020202020204" pitchFamily="34" charset="0"/>
                <a:cs typeface="Arial" panose="020B0604020202020204" pitchFamily="34" charset="0"/>
              </a:rPr>
              <a:t>sur le </a:t>
            </a:r>
            <a:r>
              <a:rPr lang="fr-CA" sz="2800" dirty="0" smtClean="0">
                <a:solidFill>
                  <a:schemeClr val="tx1"/>
                </a:solidFill>
                <a:latin typeface="Arial" panose="020B0604020202020204" pitchFamily="34" charset="0"/>
                <a:cs typeface="Arial" panose="020B0604020202020204" pitchFamily="34" charset="0"/>
              </a:rPr>
              <a:t>web</a:t>
            </a:r>
            <a:endParaRPr lang="fr-CA" sz="2800" dirty="0">
              <a:solidFill>
                <a:schemeClr val="tx1"/>
              </a:solidFill>
              <a:latin typeface="Arial" panose="020B0604020202020204" pitchFamily="34" charset="0"/>
              <a:cs typeface="Arial" panose="020B0604020202020204" pitchFamily="34" charset="0"/>
            </a:endParaRPr>
          </a:p>
          <a:p>
            <a:endParaRPr lang="fr-CA" sz="2400" dirty="0">
              <a:latin typeface="Eras Medium ITC" pitchFamily="34" charset="0"/>
            </a:endParaRPr>
          </a:p>
          <a:p>
            <a:pPr marL="457200" lvl="1" indent="0">
              <a:buNone/>
            </a:pPr>
            <a:endParaRPr lang="fr-CA" sz="2400" b="1" dirty="0" smtClean="0">
              <a:latin typeface="Eras Medium ITC" pitchFamily="34" charset="0"/>
            </a:endParaRPr>
          </a:p>
        </p:txBody>
      </p:sp>
      <p:grpSp>
        <p:nvGrpSpPr>
          <p:cNvPr id="6" name="Group 2"/>
          <p:cNvGrpSpPr>
            <a:grpSpLocks noChangeAspect="1"/>
          </p:cNvGrpSpPr>
          <p:nvPr>
            <p:custDataLst>
              <p:tags r:id="rId2"/>
            </p:custDataLst>
          </p:nvPr>
        </p:nvGrpSpPr>
        <p:grpSpPr bwMode="auto">
          <a:xfrm>
            <a:off x="8572436" y="736072"/>
            <a:ext cx="3588621" cy="2539070"/>
            <a:chOff x="108309005" y="106445327"/>
            <a:chExt cx="3728429" cy="3603284"/>
          </a:xfrm>
        </p:grpSpPr>
        <p:grpSp>
          <p:nvGrpSpPr>
            <p:cNvPr id="7" name="Group 3"/>
            <p:cNvGrpSpPr>
              <a:grpSpLocks/>
            </p:cNvGrpSpPr>
            <p:nvPr/>
          </p:nvGrpSpPr>
          <p:grpSpPr bwMode="auto">
            <a:xfrm>
              <a:off x="109624926" y="106445327"/>
              <a:ext cx="2412508" cy="2331242"/>
              <a:chOff x="111090778" y="110344448"/>
              <a:chExt cx="2412508" cy="2331242"/>
            </a:xfrm>
          </p:grpSpPr>
          <p:sp>
            <p:nvSpPr>
              <p:cNvPr id="306" name="AutoShape 4"/>
              <p:cNvSpPr>
                <a:spLocks noChangeAspect="1" noChangeArrowheads="1"/>
              </p:cNvSpPr>
              <p:nvPr/>
            </p:nvSpPr>
            <p:spPr bwMode="auto">
              <a:xfrm>
                <a:off x="111090778" y="110344448"/>
                <a:ext cx="2412508" cy="2331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07" name="Freeform 5"/>
              <p:cNvSpPr>
                <a:spLocks/>
              </p:cNvSpPr>
              <p:nvPr/>
            </p:nvSpPr>
            <p:spPr bwMode="auto">
              <a:xfrm>
                <a:off x="111931339" y="110838108"/>
                <a:ext cx="1102549" cy="1837581"/>
              </a:xfrm>
              <a:custGeom>
                <a:avLst/>
                <a:gdLst>
                  <a:gd name="T0" fmla="*/ 0 w 1102549"/>
                  <a:gd name="T1" fmla="*/ 134634 h 1837581"/>
                  <a:gd name="T2" fmla="*/ 705922 w 1102549"/>
                  <a:gd name="T3" fmla="*/ 0 h 1837581"/>
                  <a:gd name="T4" fmla="*/ 1102549 w 1102549"/>
                  <a:gd name="T5" fmla="*/ 181938 h 1837581"/>
                  <a:gd name="T6" fmla="*/ 1051606 w 1102549"/>
                  <a:gd name="T7" fmla="*/ 1707798 h 1837581"/>
                  <a:gd name="T8" fmla="*/ 753227 w 1102549"/>
                  <a:gd name="T9" fmla="*/ 1837581 h 1837581"/>
                  <a:gd name="T10" fmla="*/ 162532 w 1102549"/>
                  <a:gd name="T11" fmla="*/ 1804832 h 1837581"/>
                  <a:gd name="T12" fmla="*/ 0 w 1102549"/>
                  <a:gd name="T13" fmla="*/ 134634 h 1837581"/>
                </a:gdLst>
                <a:ahLst/>
                <a:cxnLst>
                  <a:cxn ang="0">
                    <a:pos x="T0" y="T1"/>
                  </a:cxn>
                  <a:cxn ang="0">
                    <a:pos x="T2" y="T3"/>
                  </a:cxn>
                  <a:cxn ang="0">
                    <a:pos x="T4" y="T5"/>
                  </a:cxn>
                  <a:cxn ang="0">
                    <a:pos x="T6" y="T7"/>
                  </a:cxn>
                  <a:cxn ang="0">
                    <a:pos x="T8" y="T9"/>
                  </a:cxn>
                  <a:cxn ang="0">
                    <a:pos x="T10" y="T11"/>
                  </a:cxn>
                  <a:cxn ang="0">
                    <a:pos x="T12" y="T13"/>
                  </a:cxn>
                </a:cxnLst>
                <a:rect l="0" t="0" r="r" b="b"/>
                <a:pathLst>
                  <a:path w="1102549" h="1837581">
                    <a:moveTo>
                      <a:pt x="0" y="134634"/>
                    </a:moveTo>
                    <a:lnTo>
                      <a:pt x="705922" y="0"/>
                    </a:lnTo>
                    <a:lnTo>
                      <a:pt x="1102549" y="181938"/>
                    </a:lnTo>
                    <a:lnTo>
                      <a:pt x="1051606" y="1707798"/>
                    </a:lnTo>
                    <a:lnTo>
                      <a:pt x="753227" y="1837581"/>
                    </a:lnTo>
                    <a:lnTo>
                      <a:pt x="162532" y="1804832"/>
                    </a:lnTo>
                    <a:lnTo>
                      <a:pt x="0" y="134634"/>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08" name="Freeform 6"/>
              <p:cNvSpPr>
                <a:spLocks/>
              </p:cNvSpPr>
              <p:nvPr/>
            </p:nvSpPr>
            <p:spPr bwMode="auto">
              <a:xfrm>
                <a:off x="112001689" y="110926651"/>
                <a:ext cx="635572" cy="1655643"/>
              </a:xfrm>
              <a:custGeom>
                <a:avLst/>
                <a:gdLst>
                  <a:gd name="T0" fmla="*/ 0 w 635572"/>
                  <a:gd name="T1" fmla="*/ 106737 h 1655643"/>
                  <a:gd name="T2" fmla="*/ 604036 w 635572"/>
                  <a:gd name="T3" fmla="*/ 0 h 1655643"/>
                  <a:gd name="T4" fmla="*/ 635572 w 635572"/>
                  <a:gd name="T5" fmla="*/ 1655643 h 1655643"/>
                  <a:gd name="T6" fmla="*/ 162532 w 635572"/>
                  <a:gd name="T7" fmla="*/ 1627745 h 1655643"/>
                  <a:gd name="T8" fmla="*/ 0 w 635572"/>
                  <a:gd name="T9" fmla="*/ 106737 h 1655643"/>
                </a:gdLst>
                <a:ahLst/>
                <a:cxnLst>
                  <a:cxn ang="0">
                    <a:pos x="T0" y="T1"/>
                  </a:cxn>
                  <a:cxn ang="0">
                    <a:pos x="T2" y="T3"/>
                  </a:cxn>
                  <a:cxn ang="0">
                    <a:pos x="T4" y="T5"/>
                  </a:cxn>
                  <a:cxn ang="0">
                    <a:pos x="T6" y="T7"/>
                  </a:cxn>
                  <a:cxn ang="0">
                    <a:pos x="T8" y="T9"/>
                  </a:cxn>
                </a:cxnLst>
                <a:rect l="0" t="0" r="r" b="b"/>
                <a:pathLst>
                  <a:path w="635572" h="1655643">
                    <a:moveTo>
                      <a:pt x="0" y="106737"/>
                    </a:moveTo>
                    <a:lnTo>
                      <a:pt x="604036" y="0"/>
                    </a:lnTo>
                    <a:lnTo>
                      <a:pt x="635572" y="1655643"/>
                    </a:lnTo>
                    <a:lnTo>
                      <a:pt x="162532" y="1627745"/>
                    </a:lnTo>
                    <a:lnTo>
                      <a:pt x="0" y="106737"/>
                    </a:lnTo>
                    <a:close/>
                  </a:path>
                </a:pathLst>
              </a:custGeom>
              <a:solidFill>
                <a:srgbClr val="CED8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09" name="Freeform 7"/>
              <p:cNvSpPr>
                <a:spLocks/>
              </p:cNvSpPr>
              <p:nvPr/>
            </p:nvSpPr>
            <p:spPr bwMode="auto">
              <a:xfrm>
                <a:off x="111968940" y="111428802"/>
                <a:ext cx="561584" cy="112802"/>
              </a:xfrm>
              <a:custGeom>
                <a:avLst/>
                <a:gdLst>
                  <a:gd name="T0" fmla="*/ 0 w 561584"/>
                  <a:gd name="T1" fmla="*/ 69137 h 112802"/>
                  <a:gd name="T2" fmla="*/ 202558 w 561584"/>
                  <a:gd name="T3" fmla="*/ 112802 h 112802"/>
                  <a:gd name="T4" fmla="*/ 561584 w 561584"/>
                  <a:gd name="T5" fmla="*/ 49730 h 112802"/>
                  <a:gd name="T6" fmla="*/ 394200 w 561584"/>
                  <a:gd name="T7" fmla="*/ 0 h 112802"/>
                  <a:gd name="T8" fmla="*/ 0 w 561584"/>
                  <a:gd name="T9" fmla="*/ 69137 h 112802"/>
                </a:gdLst>
                <a:ahLst/>
                <a:cxnLst>
                  <a:cxn ang="0">
                    <a:pos x="T0" y="T1"/>
                  </a:cxn>
                  <a:cxn ang="0">
                    <a:pos x="T2" y="T3"/>
                  </a:cxn>
                  <a:cxn ang="0">
                    <a:pos x="T4" y="T5"/>
                  </a:cxn>
                  <a:cxn ang="0">
                    <a:pos x="T6" y="T7"/>
                  </a:cxn>
                  <a:cxn ang="0">
                    <a:pos x="T8" y="T9"/>
                  </a:cxn>
                </a:cxnLst>
                <a:rect l="0" t="0" r="r" b="b"/>
                <a:pathLst>
                  <a:path w="561584" h="112802">
                    <a:moveTo>
                      <a:pt x="0" y="69137"/>
                    </a:moveTo>
                    <a:lnTo>
                      <a:pt x="202558" y="112802"/>
                    </a:lnTo>
                    <a:lnTo>
                      <a:pt x="561584" y="49730"/>
                    </a:lnTo>
                    <a:lnTo>
                      <a:pt x="394200" y="0"/>
                    </a:lnTo>
                    <a:lnTo>
                      <a:pt x="0" y="69137"/>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10" name="Freeform 8"/>
              <p:cNvSpPr>
                <a:spLocks/>
              </p:cNvSpPr>
              <p:nvPr/>
            </p:nvSpPr>
            <p:spPr bwMode="auto">
              <a:xfrm>
                <a:off x="112349798" y="111052795"/>
                <a:ext cx="180726" cy="420885"/>
              </a:xfrm>
              <a:custGeom>
                <a:avLst/>
                <a:gdLst>
                  <a:gd name="T0" fmla="*/ 0 w 180726"/>
                  <a:gd name="T1" fmla="*/ 0 h 420885"/>
                  <a:gd name="T2" fmla="*/ 12129 w 180726"/>
                  <a:gd name="T3" fmla="*/ 389349 h 420885"/>
                  <a:gd name="T4" fmla="*/ 180726 w 180726"/>
                  <a:gd name="T5" fmla="*/ 420885 h 420885"/>
                  <a:gd name="T6" fmla="*/ 152829 w 180726"/>
                  <a:gd name="T7" fmla="*/ 4852 h 420885"/>
                  <a:gd name="T8" fmla="*/ 0 w 180726"/>
                  <a:gd name="T9" fmla="*/ 0 h 420885"/>
                </a:gdLst>
                <a:ahLst/>
                <a:cxnLst>
                  <a:cxn ang="0">
                    <a:pos x="T0" y="T1"/>
                  </a:cxn>
                  <a:cxn ang="0">
                    <a:pos x="T2" y="T3"/>
                  </a:cxn>
                  <a:cxn ang="0">
                    <a:pos x="T4" y="T5"/>
                  </a:cxn>
                  <a:cxn ang="0">
                    <a:pos x="T6" y="T7"/>
                  </a:cxn>
                  <a:cxn ang="0">
                    <a:pos x="T8" y="T9"/>
                  </a:cxn>
                </a:cxnLst>
                <a:rect l="0" t="0" r="r" b="b"/>
                <a:pathLst>
                  <a:path w="180726" h="420885">
                    <a:moveTo>
                      <a:pt x="0" y="0"/>
                    </a:moveTo>
                    <a:lnTo>
                      <a:pt x="12129" y="389349"/>
                    </a:lnTo>
                    <a:lnTo>
                      <a:pt x="180726" y="420885"/>
                    </a:lnTo>
                    <a:lnTo>
                      <a:pt x="152829" y="4852"/>
                    </a:lnTo>
                    <a:lnTo>
                      <a:pt x="0" y="0"/>
                    </a:lnTo>
                    <a:close/>
                  </a:path>
                </a:pathLst>
              </a:custGeom>
              <a:solidFill>
                <a:srgbClr val="5E7FD8"/>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11" name="Freeform 9"/>
              <p:cNvSpPr>
                <a:spLocks/>
              </p:cNvSpPr>
              <p:nvPr/>
            </p:nvSpPr>
            <p:spPr bwMode="auto">
              <a:xfrm>
                <a:off x="112104787" y="111548882"/>
                <a:ext cx="463338" cy="508215"/>
              </a:xfrm>
              <a:custGeom>
                <a:avLst/>
                <a:gdLst>
                  <a:gd name="T0" fmla="*/ 0 w 463338"/>
                  <a:gd name="T1" fmla="*/ 72775 h 508215"/>
                  <a:gd name="T2" fmla="*/ 457273 w 463338"/>
                  <a:gd name="T3" fmla="*/ 0 h 508215"/>
                  <a:gd name="T4" fmla="*/ 463338 w 463338"/>
                  <a:gd name="T5" fmla="*/ 494873 h 508215"/>
                  <a:gd name="T6" fmla="*/ 66711 w 463338"/>
                  <a:gd name="T7" fmla="*/ 508215 h 508215"/>
                  <a:gd name="T8" fmla="*/ 0 w 463338"/>
                  <a:gd name="T9" fmla="*/ 72775 h 508215"/>
                </a:gdLst>
                <a:ahLst/>
                <a:cxnLst>
                  <a:cxn ang="0">
                    <a:pos x="T0" y="T1"/>
                  </a:cxn>
                  <a:cxn ang="0">
                    <a:pos x="T2" y="T3"/>
                  </a:cxn>
                  <a:cxn ang="0">
                    <a:pos x="T4" y="T5"/>
                  </a:cxn>
                  <a:cxn ang="0">
                    <a:pos x="T6" y="T7"/>
                  </a:cxn>
                  <a:cxn ang="0">
                    <a:pos x="T8" y="T9"/>
                  </a:cxn>
                </a:cxnLst>
                <a:rect l="0" t="0" r="r" b="b"/>
                <a:pathLst>
                  <a:path w="463338" h="508215">
                    <a:moveTo>
                      <a:pt x="0" y="72775"/>
                    </a:moveTo>
                    <a:lnTo>
                      <a:pt x="457273" y="0"/>
                    </a:lnTo>
                    <a:lnTo>
                      <a:pt x="463338" y="494873"/>
                    </a:lnTo>
                    <a:lnTo>
                      <a:pt x="66711" y="508215"/>
                    </a:lnTo>
                    <a:lnTo>
                      <a:pt x="0" y="72775"/>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12" name="Freeform 10"/>
              <p:cNvSpPr>
                <a:spLocks/>
              </p:cNvSpPr>
              <p:nvPr/>
            </p:nvSpPr>
            <p:spPr bwMode="auto">
              <a:xfrm>
                <a:off x="112141175" y="111603463"/>
                <a:ext cx="385710" cy="426950"/>
              </a:xfrm>
              <a:custGeom>
                <a:avLst/>
                <a:gdLst>
                  <a:gd name="T0" fmla="*/ 0 w 385710"/>
                  <a:gd name="T1" fmla="*/ 53369 h 426950"/>
                  <a:gd name="T2" fmla="*/ 376007 w 385710"/>
                  <a:gd name="T3" fmla="*/ 0 h 426950"/>
                  <a:gd name="T4" fmla="*/ 385710 w 385710"/>
                  <a:gd name="T5" fmla="*/ 403904 h 426950"/>
                  <a:gd name="T6" fmla="*/ 55795 w 385710"/>
                  <a:gd name="T7" fmla="*/ 426950 h 426950"/>
                  <a:gd name="T8" fmla="*/ 0 w 385710"/>
                  <a:gd name="T9" fmla="*/ 53369 h 426950"/>
                </a:gdLst>
                <a:ahLst/>
                <a:cxnLst>
                  <a:cxn ang="0">
                    <a:pos x="T0" y="T1"/>
                  </a:cxn>
                  <a:cxn ang="0">
                    <a:pos x="T2" y="T3"/>
                  </a:cxn>
                  <a:cxn ang="0">
                    <a:pos x="T4" y="T5"/>
                  </a:cxn>
                  <a:cxn ang="0">
                    <a:pos x="T6" y="T7"/>
                  </a:cxn>
                  <a:cxn ang="0">
                    <a:pos x="T8" y="T9"/>
                  </a:cxn>
                </a:cxnLst>
                <a:rect l="0" t="0" r="r" b="b"/>
                <a:pathLst>
                  <a:path w="385710" h="426950">
                    <a:moveTo>
                      <a:pt x="0" y="53369"/>
                    </a:moveTo>
                    <a:lnTo>
                      <a:pt x="376007" y="0"/>
                    </a:lnTo>
                    <a:lnTo>
                      <a:pt x="385710" y="403904"/>
                    </a:lnTo>
                    <a:lnTo>
                      <a:pt x="55795" y="426950"/>
                    </a:lnTo>
                    <a:lnTo>
                      <a:pt x="0" y="53369"/>
                    </a:lnTo>
                    <a:close/>
                  </a:path>
                </a:pathLst>
              </a:custGeom>
              <a:solidFill>
                <a:srgbClr val="5E7FD8"/>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13" name="Freeform 11"/>
              <p:cNvSpPr>
                <a:spLocks/>
              </p:cNvSpPr>
              <p:nvPr/>
            </p:nvSpPr>
            <p:spPr bwMode="auto">
              <a:xfrm>
                <a:off x="112163008" y="112103188"/>
                <a:ext cx="418459" cy="433015"/>
              </a:xfrm>
              <a:custGeom>
                <a:avLst/>
                <a:gdLst>
                  <a:gd name="T0" fmla="*/ 0 w 418459"/>
                  <a:gd name="T1" fmla="*/ 6065 h 433015"/>
                  <a:gd name="T2" fmla="*/ 407543 w 418459"/>
                  <a:gd name="T3" fmla="*/ 0 h 433015"/>
                  <a:gd name="T4" fmla="*/ 418459 w 418459"/>
                  <a:gd name="T5" fmla="*/ 433015 h 433015"/>
                  <a:gd name="T6" fmla="*/ 52156 w 418459"/>
                  <a:gd name="T7" fmla="*/ 406330 h 433015"/>
                  <a:gd name="T8" fmla="*/ 10916 w 418459"/>
                  <a:gd name="T9" fmla="*/ 32749 h 433015"/>
                  <a:gd name="T10" fmla="*/ 0 w 418459"/>
                  <a:gd name="T11" fmla="*/ 6065 h 433015"/>
                </a:gdLst>
                <a:ahLst/>
                <a:cxnLst>
                  <a:cxn ang="0">
                    <a:pos x="T0" y="T1"/>
                  </a:cxn>
                  <a:cxn ang="0">
                    <a:pos x="T2" y="T3"/>
                  </a:cxn>
                  <a:cxn ang="0">
                    <a:pos x="T4" y="T5"/>
                  </a:cxn>
                  <a:cxn ang="0">
                    <a:pos x="T6" y="T7"/>
                  </a:cxn>
                  <a:cxn ang="0">
                    <a:pos x="T8" y="T9"/>
                  </a:cxn>
                  <a:cxn ang="0">
                    <a:pos x="T10" y="T11"/>
                  </a:cxn>
                </a:cxnLst>
                <a:rect l="0" t="0" r="r" b="b"/>
                <a:pathLst>
                  <a:path w="418459" h="433015">
                    <a:moveTo>
                      <a:pt x="0" y="6065"/>
                    </a:moveTo>
                    <a:lnTo>
                      <a:pt x="407543" y="0"/>
                    </a:lnTo>
                    <a:lnTo>
                      <a:pt x="418459" y="433015"/>
                    </a:lnTo>
                    <a:lnTo>
                      <a:pt x="52156" y="406330"/>
                    </a:lnTo>
                    <a:lnTo>
                      <a:pt x="10916" y="32749"/>
                    </a:lnTo>
                    <a:lnTo>
                      <a:pt x="0" y="6065"/>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14" name="Freeform 12"/>
              <p:cNvSpPr>
                <a:spLocks/>
              </p:cNvSpPr>
              <p:nvPr/>
            </p:nvSpPr>
            <p:spPr bwMode="auto">
              <a:xfrm>
                <a:off x="111860989" y="110982446"/>
                <a:ext cx="534900" cy="561584"/>
              </a:xfrm>
              <a:custGeom>
                <a:avLst/>
                <a:gdLst>
                  <a:gd name="T0" fmla="*/ 0 w 534900"/>
                  <a:gd name="T1" fmla="*/ 78840 h 561584"/>
                  <a:gd name="T2" fmla="*/ 57008 w 534900"/>
                  <a:gd name="T3" fmla="*/ 561584 h 561584"/>
                  <a:gd name="T4" fmla="*/ 534900 w 534900"/>
                  <a:gd name="T5" fmla="*/ 487595 h 561584"/>
                  <a:gd name="T6" fmla="*/ 504577 w 534900"/>
                  <a:gd name="T7" fmla="*/ 63072 h 561584"/>
                  <a:gd name="T8" fmla="*/ 486383 w 534900"/>
                  <a:gd name="T9" fmla="*/ 0 h 561584"/>
                  <a:gd name="T10" fmla="*/ 0 w 534900"/>
                  <a:gd name="T11" fmla="*/ 78840 h 561584"/>
                </a:gdLst>
                <a:ahLst/>
                <a:cxnLst>
                  <a:cxn ang="0">
                    <a:pos x="T0" y="T1"/>
                  </a:cxn>
                  <a:cxn ang="0">
                    <a:pos x="T2" y="T3"/>
                  </a:cxn>
                  <a:cxn ang="0">
                    <a:pos x="T4" y="T5"/>
                  </a:cxn>
                  <a:cxn ang="0">
                    <a:pos x="T6" y="T7"/>
                  </a:cxn>
                  <a:cxn ang="0">
                    <a:pos x="T8" y="T9"/>
                  </a:cxn>
                  <a:cxn ang="0">
                    <a:pos x="T10" y="T11"/>
                  </a:cxn>
                </a:cxnLst>
                <a:rect l="0" t="0" r="r" b="b"/>
                <a:pathLst>
                  <a:path w="534900" h="561584">
                    <a:moveTo>
                      <a:pt x="0" y="78840"/>
                    </a:moveTo>
                    <a:lnTo>
                      <a:pt x="57008" y="561584"/>
                    </a:lnTo>
                    <a:lnTo>
                      <a:pt x="534900" y="487595"/>
                    </a:lnTo>
                    <a:lnTo>
                      <a:pt x="504577" y="63072"/>
                    </a:lnTo>
                    <a:lnTo>
                      <a:pt x="486383" y="0"/>
                    </a:lnTo>
                    <a:lnTo>
                      <a:pt x="0" y="7884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15" name="Freeform 13"/>
              <p:cNvSpPr>
                <a:spLocks/>
              </p:cNvSpPr>
              <p:nvPr/>
            </p:nvSpPr>
            <p:spPr bwMode="auto">
              <a:xfrm>
                <a:off x="111903442" y="111033388"/>
                <a:ext cx="441505" cy="454847"/>
              </a:xfrm>
              <a:custGeom>
                <a:avLst/>
                <a:gdLst>
                  <a:gd name="T0" fmla="*/ 0 w 441505"/>
                  <a:gd name="T1" fmla="*/ 80053 h 454847"/>
                  <a:gd name="T2" fmla="*/ 37600 w 441505"/>
                  <a:gd name="T3" fmla="*/ 454847 h 454847"/>
                  <a:gd name="T4" fmla="*/ 441505 w 441505"/>
                  <a:gd name="T5" fmla="*/ 386924 h 454847"/>
                  <a:gd name="T6" fmla="*/ 422098 w 441505"/>
                  <a:gd name="T7" fmla="*/ 0 h 454847"/>
                  <a:gd name="T8" fmla="*/ 0 w 441505"/>
                  <a:gd name="T9" fmla="*/ 80053 h 454847"/>
                </a:gdLst>
                <a:ahLst/>
                <a:cxnLst>
                  <a:cxn ang="0">
                    <a:pos x="T0" y="T1"/>
                  </a:cxn>
                  <a:cxn ang="0">
                    <a:pos x="T2" y="T3"/>
                  </a:cxn>
                  <a:cxn ang="0">
                    <a:pos x="T4" y="T5"/>
                  </a:cxn>
                  <a:cxn ang="0">
                    <a:pos x="T6" y="T7"/>
                  </a:cxn>
                  <a:cxn ang="0">
                    <a:pos x="T8" y="T9"/>
                  </a:cxn>
                </a:cxnLst>
                <a:rect l="0" t="0" r="r" b="b"/>
                <a:pathLst>
                  <a:path w="441505" h="454847">
                    <a:moveTo>
                      <a:pt x="0" y="80053"/>
                    </a:moveTo>
                    <a:lnTo>
                      <a:pt x="37600" y="454847"/>
                    </a:lnTo>
                    <a:lnTo>
                      <a:pt x="441505" y="386924"/>
                    </a:lnTo>
                    <a:lnTo>
                      <a:pt x="422098" y="0"/>
                    </a:lnTo>
                    <a:lnTo>
                      <a:pt x="0" y="80053"/>
                    </a:lnTo>
                    <a:close/>
                  </a:path>
                </a:pathLst>
              </a:custGeom>
              <a:solidFill>
                <a:srgbClr val="5E7FD8"/>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16" name="Freeform 14"/>
              <p:cNvSpPr>
                <a:spLocks/>
              </p:cNvSpPr>
              <p:nvPr/>
            </p:nvSpPr>
            <p:spPr bwMode="auto">
              <a:xfrm>
                <a:off x="112204247" y="112143215"/>
                <a:ext cx="345684" cy="373581"/>
              </a:xfrm>
              <a:custGeom>
                <a:avLst/>
                <a:gdLst>
                  <a:gd name="T0" fmla="*/ 0 w 345684"/>
                  <a:gd name="T1" fmla="*/ 4852 h 373581"/>
                  <a:gd name="T2" fmla="*/ 332342 w 345684"/>
                  <a:gd name="T3" fmla="*/ 0 h 373581"/>
                  <a:gd name="T4" fmla="*/ 345684 w 345684"/>
                  <a:gd name="T5" fmla="*/ 373581 h 373581"/>
                  <a:gd name="T6" fmla="*/ 38814 w 345684"/>
                  <a:gd name="T7" fmla="*/ 346896 h 373581"/>
                  <a:gd name="T8" fmla="*/ 0 w 345684"/>
                  <a:gd name="T9" fmla="*/ 4852 h 373581"/>
                </a:gdLst>
                <a:ahLst/>
                <a:cxnLst>
                  <a:cxn ang="0">
                    <a:pos x="T0" y="T1"/>
                  </a:cxn>
                  <a:cxn ang="0">
                    <a:pos x="T2" y="T3"/>
                  </a:cxn>
                  <a:cxn ang="0">
                    <a:pos x="T4" y="T5"/>
                  </a:cxn>
                  <a:cxn ang="0">
                    <a:pos x="T6" y="T7"/>
                  </a:cxn>
                  <a:cxn ang="0">
                    <a:pos x="T8" y="T9"/>
                  </a:cxn>
                </a:cxnLst>
                <a:rect l="0" t="0" r="r" b="b"/>
                <a:pathLst>
                  <a:path w="345684" h="373581">
                    <a:moveTo>
                      <a:pt x="0" y="4852"/>
                    </a:moveTo>
                    <a:lnTo>
                      <a:pt x="332342" y="0"/>
                    </a:lnTo>
                    <a:lnTo>
                      <a:pt x="345684" y="373581"/>
                    </a:lnTo>
                    <a:lnTo>
                      <a:pt x="38814" y="346896"/>
                    </a:lnTo>
                    <a:lnTo>
                      <a:pt x="0" y="4852"/>
                    </a:lnTo>
                    <a:close/>
                  </a:path>
                </a:pathLst>
              </a:custGeom>
              <a:solidFill>
                <a:srgbClr val="5E7FD8"/>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17" name="Freeform 15"/>
              <p:cNvSpPr>
                <a:spLocks/>
              </p:cNvSpPr>
              <p:nvPr/>
            </p:nvSpPr>
            <p:spPr bwMode="auto">
              <a:xfrm>
                <a:off x="111150215" y="111221392"/>
                <a:ext cx="585843" cy="520345"/>
              </a:xfrm>
              <a:custGeom>
                <a:avLst/>
                <a:gdLst>
                  <a:gd name="T0" fmla="*/ 0 w 585843"/>
                  <a:gd name="T1" fmla="*/ 100673 h 520345"/>
                  <a:gd name="T2" fmla="*/ 143125 w 585843"/>
                  <a:gd name="T3" fmla="*/ 435440 h 520345"/>
                  <a:gd name="T4" fmla="*/ 547030 w 585843"/>
                  <a:gd name="T5" fmla="*/ 520345 h 520345"/>
                  <a:gd name="T6" fmla="*/ 585843 w 585843"/>
                  <a:gd name="T7" fmla="*/ 117654 h 520345"/>
                  <a:gd name="T8" fmla="*/ 319000 w 585843"/>
                  <a:gd name="T9" fmla="*/ 71562 h 520345"/>
                  <a:gd name="T10" fmla="*/ 289889 w 585843"/>
                  <a:gd name="T11" fmla="*/ 23045 h 520345"/>
                  <a:gd name="T12" fmla="*/ 116441 w 585843"/>
                  <a:gd name="T13" fmla="*/ 0 h 520345"/>
                  <a:gd name="T14" fmla="*/ 123719 w 585843"/>
                  <a:gd name="T15" fmla="*/ 55794 h 520345"/>
                  <a:gd name="T16" fmla="*/ 0 w 585843"/>
                  <a:gd name="T17" fmla="*/ 100673 h 5203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85843" h="520345">
                    <a:moveTo>
                      <a:pt x="0" y="100673"/>
                    </a:moveTo>
                    <a:lnTo>
                      <a:pt x="143125" y="435440"/>
                    </a:lnTo>
                    <a:lnTo>
                      <a:pt x="547030" y="520345"/>
                    </a:lnTo>
                    <a:lnTo>
                      <a:pt x="585843" y="117654"/>
                    </a:lnTo>
                    <a:lnTo>
                      <a:pt x="319000" y="71562"/>
                    </a:lnTo>
                    <a:lnTo>
                      <a:pt x="289889" y="23045"/>
                    </a:lnTo>
                    <a:lnTo>
                      <a:pt x="116441" y="0"/>
                    </a:lnTo>
                    <a:lnTo>
                      <a:pt x="123719" y="55794"/>
                    </a:lnTo>
                    <a:lnTo>
                      <a:pt x="0" y="100673"/>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18" name="Freeform 16"/>
              <p:cNvSpPr>
                <a:spLocks/>
              </p:cNvSpPr>
              <p:nvPr/>
            </p:nvSpPr>
            <p:spPr bwMode="auto">
              <a:xfrm>
                <a:off x="111202371" y="111371795"/>
                <a:ext cx="465763" cy="340831"/>
              </a:xfrm>
              <a:custGeom>
                <a:avLst/>
                <a:gdLst>
                  <a:gd name="T0" fmla="*/ 0 w 465763"/>
                  <a:gd name="T1" fmla="*/ 0 h 340831"/>
                  <a:gd name="T2" fmla="*/ 439079 w 465763"/>
                  <a:gd name="T3" fmla="*/ 72775 h 340831"/>
                  <a:gd name="T4" fmla="*/ 465763 w 465763"/>
                  <a:gd name="T5" fmla="*/ 340831 h 340831"/>
                  <a:gd name="T6" fmla="*/ 110376 w 465763"/>
                  <a:gd name="T7" fmla="*/ 255927 h 340831"/>
                  <a:gd name="T8" fmla="*/ 0 w 465763"/>
                  <a:gd name="T9" fmla="*/ 0 h 340831"/>
                </a:gdLst>
                <a:ahLst/>
                <a:cxnLst>
                  <a:cxn ang="0">
                    <a:pos x="T0" y="T1"/>
                  </a:cxn>
                  <a:cxn ang="0">
                    <a:pos x="T2" y="T3"/>
                  </a:cxn>
                  <a:cxn ang="0">
                    <a:pos x="T4" y="T5"/>
                  </a:cxn>
                  <a:cxn ang="0">
                    <a:pos x="T6" y="T7"/>
                  </a:cxn>
                  <a:cxn ang="0">
                    <a:pos x="T8" y="T9"/>
                  </a:cxn>
                </a:cxnLst>
                <a:rect l="0" t="0" r="r" b="b"/>
                <a:pathLst>
                  <a:path w="465763" h="340831">
                    <a:moveTo>
                      <a:pt x="0" y="0"/>
                    </a:moveTo>
                    <a:lnTo>
                      <a:pt x="439079" y="72775"/>
                    </a:lnTo>
                    <a:lnTo>
                      <a:pt x="465763" y="340831"/>
                    </a:lnTo>
                    <a:lnTo>
                      <a:pt x="110376" y="255927"/>
                    </a:lnTo>
                    <a:lnTo>
                      <a:pt x="0" y="0"/>
                    </a:lnTo>
                    <a:close/>
                  </a:path>
                </a:pathLst>
              </a:custGeom>
              <a:solidFill>
                <a:srgbClr val="9BA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19" name="Freeform 17"/>
              <p:cNvSpPr>
                <a:spLocks/>
              </p:cNvSpPr>
              <p:nvPr/>
            </p:nvSpPr>
            <p:spPr bwMode="auto">
              <a:xfrm>
                <a:off x="111192668" y="111331768"/>
                <a:ext cx="488809" cy="315361"/>
              </a:xfrm>
              <a:custGeom>
                <a:avLst/>
                <a:gdLst>
                  <a:gd name="T0" fmla="*/ 286250 w 488809"/>
                  <a:gd name="T1" fmla="*/ 61859 h 315361"/>
                  <a:gd name="T2" fmla="*/ 0 w 488809"/>
                  <a:gd name="T3" fmla="*/ 0 h 315361"/>
                  <a:gd name="T4" fmla="*/ 471828 w 488809"/>
                  <a:gd name="T5" fmla="*/ 78840 h 315361"/>
                  <a:gd name="T6" fmla="*/ 488809 w 488809"/>
                  <a:gd name="T7" fmla="*/ 315361 h 315361"/>
                  <a:gd name="T8" fmla="*/ 459698 w 488809"/>
                  <a:gd name="T9" fmla="*/ 90969 h 315361"/>
                  <a:gd name="T10" fmla="*/ 286250 w 488809"/>
                  <a:gd name="T11" fmla="*/ 61859 h 315361"/>
                </a:gdLst>
                <a:ahLst/>
                <a:cxnLst>
                  <a:cxn ang="0">
                    <a:pos x="T0" y="T1"/>
                  </a:cxn>
                  <a:cxn ang="0">
                    <a:pos x="T2" y="T3"/>
                  </a:cxn>
                  <a:cxn ang="0">
                    <a:pos x="T4" y="T5"/>
                  </a:cxn>
                  <a:cxn ang="0">
                    <a:pos x="T6" y="T7"/>
                  </a:cxn>
                  <a:cxn ang="0">
                    <a:pos x="T8" y="T9"/>
                  </a:cxn>
                  <a:cxn ang="0">
                    <a:pos x="T10" y="T11"/>
                  </a:cxn>
                </a:cxnLst>
                <a:rect l="0" t="0" r="r" b="b"/>
                <a:pathLst>
                  <a:path w="488809" h="315361">
                    <a:moveTo>
                      <a:pt x="286250" y="61859"/>
                    </a:moveTo>
                    <a:lnTo>
                      <a:pt x="0" y="0"/>
                    </a:lnTo>
                    <a:lnTo>
                      <a:pt x="471828" y="78840"/>
                    </a:lnTo>
                    <a:lnTo>
                      <a:pt x="488809" y="315361"/>
                    </a:lnTo>
                    <a:lnTo>
                      <a:pt x="459698" y="90969"/>
                    </a:lnTo>
                    <a:lnTo>
                      <a:pt x="286250" y="61859"/>
                    </a:lnTo>
                    <a:close/>
                  </a:path>
                </a:pathLst>
              </a:cu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20" name="Freeform 18"/>
              <p:cNvSpPr>
                <a:spLocks/>
              </p:cNvSpPr>
              <p:nvPr/>
            </p:nvSpPr>
            <p:spPr bwMode="auto">
              <a:xfrm>
                <a:off x="111244823" y="111302658"/>
                <a:ext cx="459699" cy="295954"/>
              </a:xfrm>
              <a:custGeom>
                <a:avLst/>
                <a:gdLst>
                  <a:gd name="T0" fmla="*/ 413608 w 459699"/>
                  <a:gd name="T1" fmla="*/ 90969 h 295954"/>
                  <a:gd name="T2" fmla="*/ 0 w 459699"/>
                  <a:gd name="T3" fmla="*/ 0 h 295954"/>
                  <a:gd name="T4" fmla="*/ 459699 w 459699"/>
                  <a:gd name="T5" fmla="*/ 84905 h 295954"/>
                  <a:gd name="T6" fmla="*/ 446357 w 459699"/>
                  <a:gd name="T7" fmla="*/ 295954 h 295954"/>
                  <a:gd name="T8" fmla="*/ 442718 w 459699"/>
                  <a:gd name="T9" fmla="*/ 100673 h 295954"/>
                  <a:gd name="T10" fmla="*/ 413608 w 459699"/>
                  <a:gd name="T11" fmla="*/ 90969 h 295954"/>
                </a:gdLst>
                <a:ahLst/>
                <a:cxnLst>
                  <a:cxn ang="0">
                    <a:pos x="T0" y="T1"/>
                  </a:cxn>
                  <a:cxn ang="0">
                    <a:pos x="T2" y="T3"/>
                  </a:cxn>
                  <a:cxn ang="0">
                    <a:pos x="T4" y="T5"/>
                  </a:cxn>
                  <a:cxn ang="0">
                    <a:pos x="T6" y="T7"/>
                  </a:cxn>
                  <a:cxn ang="0">
                    <a:pos x="T8" y="T9"/>
                  </a:cxn>
                  <a:cxn ang="0">
                    <a:pos x="T10" y="T11"/>
                  </a:cxn>
                </a:cxnLst>
                <a:rect l="0" t="0" r="r" b="b"/>
                <a:pathLst>
                  <a:path w="459699" h="295954">
                    <a:moveTo>
                      <a:pt x="413608" y="90969"/>
                    </a:moveTo>
                    <a:lnTo>
                      <a:pt x="0" y="0"/>
                    </a:lnTo>
                    <a:lnTo>
                      <a:pt x="459699" y="84905"/>
                    </a:lnTo>
                    <a:lnTo>
                      <a:pt x="446357" y="295954"/>
                    </a:lnTo>
                    <a:lnTo>
                      <a:pt x="442718" y="100673"/>
                    </a:lnTo>
                    <a:lnTo>
                      <a:pt x="413608" y="90969"/>
                    </a:lnTo>
                    <a:close/>
                  </a:path>
                </a:pathLst>
              </a:cu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21" name="Freeform 19"/>
              <p:cNvSpPr>
                <a:spLocks/>
              </p:cNvSpPr>
              <p:nvPr/>
            </p:nvSpPr>
            <p:spPr bwMode="auto">
              <a:xfrm>
                <a:off x="111293340" y="111256567"/>
                <a:ext cx="400266" cy="104311"/>
              </a:xfrm>
              <a:custGeom>
                <a:avLst/>
                <a:gdLst>
                  <a:gd name="T0" fmla="*/ 6065 w 400266"/>
                  <a:gd name="T1" fmla="*/ 30323 h 104311"/>
                  <a:gd name="T2" fmla="*/ 0 w 400266"/>
                  <a:gd name="T3" fmla="*/ 0 h 104311"/>
                  <a:gd name="T4" fmla="*/ 129783 w 400266"/>
                  <a:gd name="T5" fmla="*/ 13342 h 104311"/>
                  <a:gd name="T6" fmla="*/ 137061 w 400266"/>
                  <a:gd name="T7" fmla="*/ 46091 h 104311"/>
                  <a:gd name="T8" fmla="*/ 400266 w 400266"/>
                  <a:gd name="T9" fmla="*/ 104311 h 104311"/>
                  <a:gd name="T10" fmla="*/ 6065 w 400266"/>
                  <a:gd name="T11" fmla="*/ 36387 h 104311"/>
                  <a:gd name="T12" fmla="*/ 6065 w 400266"/>
                  <a:gd name="T13" fmla="*/ 30323 h 104311"/>
                </a:gdLst>
                <a:ahLst/>
                <a:cxnLst>
                  <a:cxn ang="0">
                    <a:pos x="T0" y="T1"/>
                  </a:cxn>
                  <a:cxn ang="0">
                    <a:pos x="T2" y="T3"/>
                  </a:cxn>
                  <a:cxn ang="0">
                    <a:pos x="T4" y="T5"/>
                  </a:cxn>
                  <a:cxn ang="0">
                    <a:pos x="T6" y="T7"/>
                  </a:cxn>
                  <a:cxn ang="0">
                    <a:pos x="T8" y="T9"/>
                  </a:cxn>
                  <a:cxn ang="0">
                    <a:pos x="T10" y="T11"/>
                  </a:cxn>
                  <a:cxn ang="0">
                    <a:pos x="T12" y="T13"/>
                  </a:cxn>
                </a:cxnLst>
                <a:rect l="0" t="0" r="r" b="b"/>
                <a:pathLst>
                  <a:path w="400266" h="104311">
                    <a:moveTo>
                      <a:pt x="6065" y="30323"/>
                    </a:moveTo>
                    <a:lnTo>
                      <a:pt x="0" y="0"/>
                    </a:lnTo>
                    <a:lnTo>
                      <a:pt x="129783" y="13342"/>
                    </a:lnTo>
                    <a:lnTo>
                      <a:pt x="137061" y="46091"/>
                    </a:lnTo>
                    <a:lnTo>
                      <a:pt x="400266" y="104311"/>
                    </a:lnTo>
                    <a:lnTo>
                      <a:pt x="6065" y="36387"/>
                    </a:lnTo>
                    <a:lnTo>
                      <a:pt x="6065" y="30323"/>
                    </a:lnTo>
                    <a:close/>
                  </a:path>
                </a:pathLst>
              </a:custGeom>
              <a:solidFill>
                <a:srgbClr val="5E7FD8"/>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22" name="Freeform 20"/>
              <p:cNvSpPr>
                <a:spLocks/>
              </p:cNvSpPr>
              <p:nvPr/>
            </p:nvSpPr>
            <p:spPr bwMode="auto">
              <a:xfrm>
                <a:off x="112684566" y="111864242"/>
                <a:ext cx="258353" cy="629508"/>
              </a:xfrm>
              <a:custGeom>
                <a:avLst/>
                <a:gdLst>
                  <a:gd name="T0" fmla="*/ 144338 w 258353"/>
                  <a:gd name="T1" fmla="*/ 132209 h 629508"/>
                  <a:gd name="T2" fmla="*/ 124931 w 258353"/>
                  <a:gd name="T3" fmla="*/ 166171 h 629508"/>
                  <a:gd name="T4" fmla="*/ 105524 w 258353"/>
                  <a:gd name="T5" fmla="*/ 179513 h 629508"/>
                  <a:gd name="T6" fmla="*/ 86117 w 258353"/>
                  <a:gd name="T7" fmla="*/ 177087 h 629508"/>
                  <a:gd name="T8" fmla="*/ 66710 w 258353"/>
                  <a:gd name="T9" fmla="*/ 158893 h 629508"/>
                  <a:gd name="T10" fmla="*/ 48517 w 258353"/>
                  <a:gd name="T11" fmla="*/ 129783 h 629508"/>
                  <a:gd name="T12" fmla="*/ 31536 w 258353"/>
                  <a:gd name="T13" fmla="*/ 90970 h 629508"/>
                  <a:gd name="T14" fmla="*/ 14555 w 258353"/>
                  <a:gd name="T15" fmla="*/ 47304 h 629508"/>
                  <a:gd name="T16" fmla="*/ 0 w 258353"/>
                  <a:gd name="T17" fmla="*/ 0 h 629508"/>
                  <a:gd name="T18" fmla="*/ 9703 w 258353"/>
                  <a:gd name="T19" fmla="*/ 527623 h 629508"/>
                  <a:gd name="T20" fmla="*/ 18193 w 258353"/>
                  <a:gd name="T21" fmla="*/ 536113 h 629508"/>
                  <a:gd name="T22" fmla="*/ 26684 w 258353"/>
                  <a:gd name="T23" fmla="*/ 544603 h 629508"/>
                  <a:gd name="T24" fmla="*/ 36387 w 258353"/>
                  <a:gd name="T25" fmla="*/ 553094 h 629508"/>
                  <a:gd name="T26" fmla="*/ 46091 w 258353"/>
                  <a:gd name="T27" fmla="*/ 561584 h 629508"/>
                  <a:gd name="T28" fmla="*/ 57007 w 258353"/>
                  <a:gd name="T29" fmla="*/ 570075 h 629508"/>
                  <a:gd name="T30" fmla="*/ 69136 w 258353"/>
                  <a:gd name="T31" fmla="*/ 577352 h 629508"/>
                  <a:gd name="T32" fmla="*/ 81266 w 258353"/>
                  <a:gd name="T33" fmla="*/ 585843 h 629508"/>
                  <a:gd name="T34" fmla="*/ 94608 w 258353"/>
                  <a:gd name="T35" fmla="*/ 593120 h 629508"/>
                  <a:gd name="T36" fmla="*/ 109163 w 258353"/>
                  <a:gd name="T37" fmla="*/ 599185 h 629508"/>
                  <a:gd name="T38" fmla="*/ 124931 w 258353"/>
                  <a:gd name="T39" fmla="*/ 605250 h 629508"/>
                  <a:gd name="T40" fmla="*/ 140699 w 258353"/>
                  <a:gd name="T41" fmla="*/ 611314 h 629508"/>
                  <a:gd name="T42" fmla="*/ 157680 w 258353"/>
                  <a:gd name="T43" fmla="*/ 616166 h 629508"/>
                  <a:gd name="T44" fmla="*/ 177087 w 258353"/>
                  <a:gd name="T45" fmla="*/ 621018 h 629508"/>
                  <a:gd name="T46" fmla="*/ 195281 w 258353"/>
                  <a:gd name="T47" fmla="*/ 624657 h 629508"/>
                  <a:gd name="T48" fmla="*/ 215900 w 258353"/>
                  <a:gd name="T49" fmla="*/ 627082 h 629508"/>
                  <a:gd name="T50" fmla="*/ 237733 w 258353"/>
                  <a:gd name="T51" fmla="*/ 629508 h 629508"/>
                  <a:gd name="T52" fmla="*/ 258353 w 258353"/>
                  <a:gd name="T53" fmla="*/ 61859 h 629508"/>
                  <a:gd name="T54" fmla="*/ 235307 w 258353"/>
                  <a:gd name="T55" fmla="*/ 53369 h 629508"/>
                  <a:gd name="T56" fmla="*/ 214687 w 258353"/>
                  <a:gd name="T57" fmla="*/ 57008 h 629508"/>
                  <a:gd name="T58" fmla="*/ 195281 w 258353"/>
                  <a:gd name="T59" fmla="*/ 66711 h 629508"/>
                  <a:gd name="T60" fmla="*/ 178300 w 258353"/>
                  <a:gd name="T61" fmla="*/ 82479 h 629508"/>
                  <a:gd name="T62" fmla="*/ 163744 w 258353"/>
                  <a:gd name="T63" fmla="*/ 99460 h 629508"/>
                  <a:gd name="T64" fmla="*/ 154041 w 258353"/>
                  <a:gd name="T65" fmla="*/ 115228 h 629508"/>
                  <a:gd name="T66" fmla="*/ 146764 w 258353"/>
                  <a:gd name="T67" fmla="*/ 127357 h 629508"/>
                  <a:gd name="T68" fmla="*/ 144338 w 258353"/>
                  <a:gd name="T69" fmla="*/ 132209 h 6295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58353" h="629508">
                    <a:moveTo>
                      <a:pt x="144338" y="132209"/>
                    </a:moveTo>
                    <a:lnTo>
                      <a:pt x="124931" y="166171"/>
                    </a:lnTo>
                    <a:lnTo>
                      <a:pt x="105524" y="179513"/>
                    </a:lnTo>
                    <a:lnTo>
                      <a:pt x="86117" y="177087"/>
                    </a:lnTo>
                    <a:lnTo>
                      <a:pt x="66710" y="158893"/>
                    </a:lnTo>
                    <a:lnTo>
                      <a:pt x="48517" y="129783"/>
                    </a:lnTo>
                    <a:lnTo>
                      <a:pt x="31536" y="90970"/>
                    </a:lnTo>
                    <a:lnTo>
                      <a:pt x="14555" y="47304"/>
                    </a:lnTo>
                    <a:lnTo>
                      <a:pt x="0" y="0"/>
                    </a:lnTo>
                    <a:lnTo>
                      <a:pt x="9703" y="527623"/>
                    </a:lnTo>
                    <a:lnTo>
                      <a:pt x="18193" y="536113"/>
                    </a:lnTo>
                    <a:lnTo>
                      <a:pt x="26684" y="544603"/>
                    </a:lnTo>
                    <a:lnTo>
                      <a:pt x="36387" y="553094"/>
                    </a:lnTo>
                    <a:lnTo>
                      <a:pt x="46091" y="561584"/>
                    </a:lnTo>
                    <a:lnTo>
                      <a:pt x="57007" y="570075"/>
                    </a:lnTo>
                    <a:lnTo>
                      <a:pt x="69136" y="577352"/>
                    </a:lnTo>
                    <a:lnTo>
                      <a:pt x="81266" y="585843"/>
                    </a:lnTo>
                    <a:lnTo>
                      <a:pt x="94608" y="593120"/>
                    </a:lnTo>
                    <a:lnTo>
                      <a:pt x="109163" y="599185"/>
                    </a:lnTo>
                    <a:lnTo>
                      <a:pt x="124931" y="605250"/>
                    </a:lnTo>
                    <a:lnTo>
                      <a:pt x="140699" y="611314"/>
                    </a:lnTo>
                    <a:lnTo>
                      <a:pt x="157680" y="616166"/>
                    </a:lnTo>
                    <a:lnTo>
                      <a:pt x="177087" y="621018"/>
                    </a:lnTo>
                    <a:lnTo>
                      <a:pt x="195281" y="624657"/>
                    </a:lnTo>
                    <a:lnTo>
                      <a:pt x="215900" y="627082"/>
                    </a:lnTo>
                    <a:lnTo>
                      <a:pt x="237733" y="629508"/>
                    </a:lnTo>
                    <a:lnTo>
                      <a:pt x="258353" y="61859"/>
                    </a:lnTo>
                    <a:lnTo>
                      <a:pt x="235307" y="53369"/>
                    </a:lnTo>
                    <a:lnTo>
                      <a:pt x="214687" y="57008"/>
                    </a:lnTo>
                    <a:lnTo>
                      <a:pt x="195281" y="66711"/>
                    </a:lnTo>
                    <a:lnTo>
                      <a:pt x="178300" y="82479"/>
                    </a:lnTo>
                    <a:lnTo>
                      <a:pt x="163744" y="99460"/>
                    </a:lnTo>
                    <a:lnTo>
                      <a:pt x="154041" y="115228"/>
                    </a:lnTo>
                    <a:lnTo>
                      <a:pt x="146764" y="127357"/>
                    </a:lnTo>
                    <a:lnTo>
                      <a:pt x="144338" y="132209"/>
                    </a:lnTo>
                    <a:close/>
                  </a:path>
                </a:pathLst>
              </a:custGeom>
              <a:solidFill>
                <a:srgbClr val="9BA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23" name="Freeform 21"/>
              <p:cNvSpPr>
                <a:spLocks/>
              </p:cNvSpPr>
              <p:nvPr/>
            </p:nvSpPr>
            <p:spPr bwMode="auto">
              <a:xfrm>
                <a:off x="112666372" y="110936354"/>
                <a:ext cx="306870" cy="650128"/>
              </a:xfrm>
              <a:custGeom>
                <a:avLst/>
                <a:gdLst>
                  <a:gd name="T0" fmla="*/ 147977 w 306870"/>
                  <a:gd name="T1" fmla="*/ 372368 h 650128"/>
                  <a:gd name="T2" fmla="*/ 150402 w 306870"/>
                  <a:gd name="T3" fmla="*/ 380859 h 650128"/>
                  <a:gd name="T4" fmla="*/ 158893 w 306870"/>
                  <a:gd name="T5" fmla="*/ 402692 h 650128"/>
                  <a:gd name="T6" fmla="*/ 171022 w 306870"/>
                  <a:gd name="T7" fmla="*/ 436653 h 650128"/>
                  <a:gd name="T8" fmla="*/ 188003 w 306870"/>
                  <a:gd name="T9" fmla="*/ 477893 h 650128"/>
                  <a:gd name="T10" fmla="*/ 208623 w 306870"/>
                  <a:gd name="T11" fmla="*/ 522771 h 650128"/>
                  <a:gd name="T12" fmla="*/ 232881 w 306870"/>
                  <a:gd name="T13" fmla="*/ 568862 h 650128"/>
                  <a:gd name="T14" fmla="*/ 259566 w 306870"/>
                  <a:gd name="T15" fmla="*/ 612528 h 650128"/>
                  <a:gd name="T16" fmla="*/ 288676 w 306870"/>
                  <a:gd name="T17" fmla="*/ 650128 h 650128"/>
                  <a:gd name="T18" fmla="*/ 306870 w 306870"/>
                  <a:gd name="T19" fmla="*/ 139487 h 650128"/>
                  <a:gd name="T20" fmla="*/ 0 w 306870"/>
                  <a:gd name="T21" fmla="*/ 0 h 650128"/>
                  <a:gd name="T22" fmla="*/ 2426 w 306870"/>
                  <a:gd name="T23" fmla="*/ 144339 h 650128"/>
                  <a:gd name="T24" fmla="*/ 21832 w 306870"/>
                  <a:gd name="T25" fmla="*/ 150403 h 650128"/>
                  <a:gd name="T26" fmla="*/ 41239 w 306870"/>
                  <a:gd name="T27" fmla="*/ 161319 h 650128"/>
                  <a:gd name="T28" fmla="*/ 63072 w 306870"/>
                  <a:gd name="T29" fmla="*/ 177087 h 650128"/>
                  <a:gd name="T30" fmla="*/ 83692 w 306870"/>
                  <a:gd name="T31" fmla="*/ 200133 h 650128"/>
                  <a:gd name="T32" fmla="*/ 104311 w 306870"/>
                  <a:gd name="T33" fmla="*/ 230456 h 650128"/>
                  <a:gd name="T34" fmla="*/ 121292 w 306870"/>
                  <a:gd name="T35" fmla="*/ 268057 h 650128"/>
                  <a:gd name="T36" fmla="*/ 137060 w 306870"/>
                  <a:gd name="T37" fmla="*/ 315361 h 650128"/>
                  <a:gd name="T38" fmla="*/ 147977 w 306870"/>
                  <a:gd name="T39" fmla="*/ 372368 h 650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306870" h="650128">
                    <a:moveTo>
                      <a:pt x="147977" y="372368"/>
                    </a:moveTo>
                    <a:lnTo>
                      <a:pt x="150402" y="380859"/>
                    </a:lnTo>
                    <a:lnTo>
                      <a:pt x="158893" y="402692"/>
                    </a:lnTo>
                    <a:lnTo>
                      <a:pt x="171022" y="436653"/>
                    </a:lnTo>
                    <a:lnTo>
                      <a:pt x="188003" y="477893"/>
                    </a:lnTo>
                    <a:lnTo>
                      <a:pt x="208623" y="522771"/>
                    </a:lnTo>
                    <a:lnTo>
                      <a:pt x="232881" y="568862"/>
                    </a:lnTo>
                    <a:lnTo>
                      <a:pt x="259566" y="612528"/>
                    </a:lnTo>
                    <a:lnTo>
                      <a:pt x="288676" y="650128"/>
                    </a:lnTo>
                    <a:lnTo>
                      <a:pt x="306870" y="139487"/>
                    </a:lnTo>
                    <a:lnTo>
                      <a:pt x="0" y="0"/>
                    </a:lnTo>
                    <a:lnTo>
                      <a:pt x="2426" y="144339"/>
                    </a:lnTo>
                    <a:lnTo>
                      <a:pt x="21832" y="150403"/>
                    </a:lnTo>
                    <a:lnTo>
                      <a:pt x="41239" y="161319"/>
                    </a:lnTo>
                    <a:lnTo>
                      <a:pt x="63072" y="177087"/>
                    </a:lnTo>
                    <a:lnTo>
                      <a:pt x="83692" y="200133"/>
                    </a:lnTo>
                    <a:lnTo>
                      <a:pt x="104311" y="230456"/>
                    </a:lnTo>
                    <a:lnTo>
                      <a:pt x="121292" y="268057"/>
                    </a:lnTo>
                    <a:lnTo>
                      <a:pt x="137060" y="315361"/>
                    </a:lnTo>
                    <a:lnTo>
                      <a:pt x="147977" y="372368"/>
                    </a:lnTo>
                    <a:close/>
                  </a:path>
                </a:pathLst>
              </a:custGeom>
              <a:solidFill>
                <a:srgbClr val="9BA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24" name="Freeform 22"/>
              <p:cNvSpPr>
                <a:spLocks/>
              </p:cNvSpPr>
              <p:nvPr/>
            </p:nvSpPr>
            <p:spPr bwMode="auto">
              <a:xfrm>
                <a:off x="112668798" y="111080693"/>
                <a:ext cx="286250" cy="963062"/>
              </a:xfrm>
              <a:custGeom>
                <a:avLst/>
                <a:gdLst>
                  <a:gd name="T0" fmla="*/ 160106 w 286250"/>
                  <a:gd name="T1" fmla="*/ 915758 h 963062"/>
                  <a:gd name="T2" fmla="*/ 162532 w 286250"/>
                  <a:gd name="T3" fmla="*/ 910906 h 963062"/>
                  <a:gd name="T4" fmla="*/ 169809 w 286250"/>
                  <a:gd name="T5" fmla="*/ 898777 h 963062"/>
                  <a:gd name="T6" fmla="*/ 179512 w 286250"/>
                  <a:gd name="T7" fmla="*/ 883009 h 963062"/>
                  <a:gd name="T8" fmla="*/ 194068 w 286250"/>
                  <a:gd name="T9" fmla="*/ 866028 h 963062"/>
                  <a:gd name="T10" fmla="*/ 211049 w 286250"/>
                  <a:gd name="T11" fmla="*/ 850260 h 963062"/>
                  <a:gd name="T12" fmla="*/ 230455 w 286250"/>
                  <a:gd name="T13" fmla="*/ 840557 h 963062"/>
                  <a:gd name="T14" fmla="*/ 251075 w 286250"/>
                  <a:gd name="T15" fmla="*/ 836918 h 963062"/>
                  <a:gd name="T16" fmla="*/ 274121 w 286250"/>
                  <a:gd name="T17" fmla="*/ 845408 h 963062"/>
                  <a:gd name="T18" fmla="*/ 286250 w 286250"/>
                  <a:gd name="T19" fmla="*/ 505789 h 963062"/>
                  <a:gd name="T20" fmla="*/ 257140 w 286250"/>
                  <a:gd name="T21" fmla="*/ 468189 h 963062"/>
                  <a:gd name="T22" fmla="*/ 230455 w 286250"/>
                  <a:gd name="T23" fmla="*/ 424523 h 963062"/>
                  <a:gd name="T24" fmla="*/ 206197 w 286250"/>
                  <a:gd name="T25" fmla="*/ 378432 h 963062"/>
                  <a:gd name="T26" fmla="*/ 185577 w 286250"/>
                  <a:gd name="T27" fmla="*/ 333554 h 963062"/>
                  <a:gd name="T28" fmla="*/ 168596 w 286250"/>
                  <a:gd name="T29" fmla="*/ 292314 h 963062"/>
                  <a:gd name="T30" fmla="*/ 156467 w 286250"/>
                  <a:gd name="T31" fmla="*/ 258353 h 963062"/>
                  <a:gd name="T32" fmla="*/ 147976 w 286250"/>
                  <a:gd name="T33" fmla="*/ 236520 h 963062"/>
                  <a:gd name="T34" fmla="*/ 145551 w 286250"/>
                  <a:gd name="T35" fmla="*/ 228029 h 963062"/>
                  <a:gd name="T36" fmla="*/ 134634 w 286250"/>
                  <a:gd name="T37" fmla="*/ 171022 h 963062"/>
                  <a:gd name="T38" fmla="*/ 118866 w 286250"/>
                  <a:gd name="T39" fmla="*/ 123718 h 963062"/>
                  <a:gd name="T40" fmla="*/ 101885 w 286250"/>
                  <a:gd name="T41" fmla="*/ 86117 h 963062"/>
                  <a:gd name="T42" fmla="*/ 81266 w 286250"/>
                  <a:gd name="T43" fmla="*/ 55794 h 963062"/>
                  <a:gd name="T44" fmla="*/ 60646 w 286250"/>
                  <a:gd name="T45" fmla="*/ 32748 h 963062"/>
                  <a:gd name="T46" fmla="*/ 38813 w 286250"/>
                  <a:gd name="T47" fmla="*/ 16980 h 963062"/>
                  <a:gd name="T48" fmla="*/ 19406 w 286250"/>
                  <a:gd name="T49" fmla="*/ 6064 h 963062"/>
                  <a:gd name="T50" fmla="*/ 0 w 286250"/>
                  <a:gd name="T51" fmla="*/ 0 h 963062"/>
                  <a:gd name="T52" fmla="*/ 15768 w 286250"/>
                  <a:gd name="T53" fmla="*/ 783549 h 963062"/>
                  <a:gd name="T54" fmla="*/ 30323 w 286250"/>
                  <a:gd name="T55" fmla="*/ 830853 h 963062"/>
                  <a:gd name="T56" fmla="*/ 47304 w 286250"/>
                  <a:gd name="T57" fmla="*/ 874519 h 963062"/>
                  <a:gd name="T58" fmla="*/ 64285 w 286250"/>
                  <a:gd name="T59" fmla="*/ 913332 h 963062"/>
                  <a:gd name="T60" fmla="*/ 82478 w 286250"/>
                  <a:gd name="T61" fmla="*/ 942442 h 963062"/>
                  <a:gd name="T62" fmla="*/ 101885 w 286250"/>
                  <a:gd name="T63" fmla="*/ 960636 h 963062"/>
                  <a:gd name="T64" fmla="*/ 121292 w 286250"/>
                  <a:gd name="T65" fmla="*/ 963062 h 963062"/>
                  <a:gd name="T66" fmla="*/ 140699 w 286250"/>
                  <a:gd name="T67" fmla="*/ 949720 h 963062"/>
                  <a:gd name="T68" fmla="*/ 160106 w 286250"/>
                  <a:gd name="T69" fmla="*/ 915758 h 9630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86250" h="963062">
                    <a:moveTo>
                      <a:pt x="160106" y="915758"/>
                    </a:moveTo>
                    <a:lnTo>
                      <a:pt x="162532" y="910906"/>
                    </a:lnTo>
                    <a:lnTo>
                      <a:pt x="169809" y="898777"/>
                    </a:lnTo>
                    <a:lnTo>
                      <a:pt x="179512" y="883009"/>
                    </a:lnTo>
                    <a:lnTo>
                      <a:pt x="194068" y="866028"/>
                    </a:lnTo>
                    <a:lnTo>
                      <a:pt x="211049" y="850260"/>
                    </a:lnTo>
                    <a:lnTo>
                      <a:pt x="230455" y="840557"/>
                    </a:lnTo>
                    <a:lnTo>
                      <a:pt x="251075" y="836918"/>
                    </a:lnTo>
                    <a:lnTo>
                      <a:pt x="274121" y="845408"/>
                    </a:lnTo>
                    <a:lnTo>
                      <a:pt x="286250" y="505789"/>
                    </a:lnTo>
                    <a:lnTo>
                      <a:pt x="257140" y="468189"/>
                    </a:lnTo>
                    <a:lnTo>
                      <a:pt x="230455" y="424523"/>
                    </a:lnTo>
                    <a:lnTo>
                      <a:pt x="206197" y="378432"/>
                    </a:lnTo>
                    <a:lnTo>
                      <a:pt x="185577" y="333554"/>
                    </a:lnTo>
                    <a:lnTo>
                      <a:pt x="168596" y="292314"/>
                    </a:lnTo>
                    <a:lnTo>
                      <a:pt x="156467" y="258353"/>
                    </a:lnTo>
                    <a:lnTo>
                      <a:pt x="147976" y="236520"/>
                    </a:lnTo>
                    <a:lnTo>
                      <a:pt x="145551" y="228029"/>
                    </a:lnTo>
                    <a:lnTo>
                      <a:pt x="134634" y="171022"/>
                    </a:lnTo>
                    <a:lnTo>
                      <a:pt x="118866" y="123718"/>
                    </a:lnTo>
                    <a:lnTo>
                      <a:pt x="101885" y="86117"/>
                    </a:lnTo>
                    <a:lnTo>
                      <a:pt x="81266" y="55794"/>
                    </a:lnTo>
                    <a:lnTo>
                      <a:pt x="60646" y="32748"/>
                    </a:lnTo>
                    <a:lnTo>
                      <a:pt x="38813" y="16980"/>
                    </a:lnTo>
                    <a:lnTo>
                      <a:pt x="19406" y="6064"/>
                    </a:lnTo>
                    <a:lnTo>
                      <a:pt x="0" y="0"/>
                    </a:lnTo>
                    <a:lnTo>
                      <a:pt x="15768" y="783549"/>
                    </a:lnTo>
                    <a:lnTo>
                      <a:pt x="30323" y="830853"/>
                    </a:lnTo>
                    <a:lnTo>
                      <a:pt x="47304" y="874519"/>
                    </a:lnTo>
                    <a:lnTo>
                      <a:pt x="64285" y="913332"/>
                    </a:lnTo>
                    <a:lnTo>
                      <a:pt x="82478" y="942442"/>
                    </a:lnTo>
                    <a:lnTo>
                      <a:pt x="101885" y="960636"/>
                    </a:lnTo>
                    <a:lnTo>
                      <a:pt x="121292" y="963062"/>
                    </a:lnTo>
                    <a:lnTo>
                      <a:pt x="140699" y="949720"/>
                    </a:lnTo>
                    <a:lnTo>
                      <a:pt x="160106" y="915758"/>
                    </a:lnTo>
                    <a:close/>
                  </a:path>
                </a:pathLst>
              </a:custGeom>
              <a:solidFill>
                <a:srgbClr val="5E7FD8"/>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25" name="Freeform 23"/>
              <p:cNvSpPr>
                <a:spLocks/>
              </p:cNvSpPr>
              <p:nvPr/>
            </p:nvSpPr>
            <p:spPr bwMode="auto">
              <a:xfrm>
                <a:off x="112694269" y="112391865"/>
                <a:ext cx="228030" cy="186790"/>
              </a:xfrm>
              <a:custGeom>
                <a:avLst/>
                <a:gdLst>
                  <a:gd name="T0" fmla="*/ 0 w 228030"/>
                  <a:gd name="T1" fmla="*/ 0 h 186790"/>
                  <a:gd name="T2" fmla="*/ 3639 w 228030"/>
                  <a:gd name="T3" fmla="*/ 186790 h 186790"/>
                  <a:gd name="T4" fmla="*/ 228030 w 228030"/>
                  <a:gd name="T5" fmla="*/ 106737 h 186790"/>
                  <a:gd name="T6" fmla="*/ 228030 w 228030"/>
                  <a:gd name="T7" fmla="*/ 101885 h 186790"/>
                  <a:gd name="T8" fmla="*/ 206197 w 228030"/>
                  <a:gd name="T9" fmla="*/ 99459 h 186790"/>
                  <a:gd name="T10" fmla="*/ 185578 w 228030"/>
                  <a:gd name="T11" fmla="*/ 97034 h 186790"/>
                  <a:gd name="T12" fmla="*/ 167384 w 228030"/>
                  <a:gd name="T13" fmla="*/ 93395 h 186790"/>
                  <a:gd name="T14" fmla="*/ 147977 w 228030"/>
                  <a:gd name="T15" fmla="*/ 88543 h 186790"/>
                  <a:gd name="T16" fmla="*/ 130996 w 228030"/>
                  <a:gd name="T17" fmla="*/ 83691 h 186790"/>
                  <a:gd name="T18" fmla="*/ 115228 w 228030"/>
                  <a:gd name="T19" fmla="*/ 77627 h 186790"/>
                  <a:gd name="T20" fmla="*/ 99460 w 228030"/>
                  <a:gd name="T21" fmla="*/ 71562 h 186790"/>
                  <a:gd name="T22" fmla="*/ 84905 w 228030"/>
                  <a:gd name="T23" fmla="*/ 65497 h 186790"/>
                  <a:gd name="T24" fmla="*/ 71563 w 228030"/>
                  <a:gd name="T25" fmla="*/ 58220 h 186790"/>
                  <a:gd name="T26" fmla="*/ 59433 w 228030"/>
                  <a:gd name="T27" fmla="*/ 49729 h 186790"/>
                  <a:gd name="T28" fmla="*/ 47304 w 228030"/>
                  <a:gd name="T29" fmla="*/ 42452 h 186790"/>
                  <a:gd name="T30" fmla="*/ 36388 w 228030"/>
                  <a:gd name="T31" fmla="*/ 33961 h 186790"/>
                  <a:gd name="T32" fmla="*/ 26684 w 228030"/>
                  <a:gd name="T33" fmla="*/ 25471 h 186790"/>
                  <a:gd name="T34" fmla="*/ 16981 w 228030"/>
                  <a:gd name="T35" fmla="*/ 16980 h 186790"/>
                  <a:gd name="T36" fmla="*/ 8490 w 228030"/>
                  <a:gd name="T37" fmla="*/ 8490 h 186790"/>
                  <a:gd name="T38" fmla="*/ 0 w 228030"/>
                  <a:gd name="T39" fmla="*/ 0 h 1867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28030" h="186790">
                    <a:moveTo>
                      <a:pt x="0" y="0"/>
                    </a:moveTo>
                    <a:lnTo>
                      <a:pt x="3639" y="186790"/>
                    </a:lnTo>
                    <a:lnTo>
                      <a:pt x="228030" y="106737"/>
                    </a:lnTo>
                    <a:lnTo>
                      <a:pt x="228030" y="101885"/>
                    </a:lnTo>
                    <a:lnTo>
                      <a:pt x="206197" y="99459"/>
                    </a:lnTo>
                    <a:lnTo>
                      <a:pt x="185578" y="97034"/>
                    </a:lnTo>
                    <a:lnTo>
                      <a:pt x="167384" y="93395"/>
                    </a:lnTo>
                    <a:lnTo>
                      <a:pt x="147977" y="88543"/>
                    </a:lnTo>
                    <a:lnTo>
                      <a:pt x="130996" y="83691"/>
                    </a:lnTo>
                    <a:lnTo>
                      <a:pt x="115228" y="77627"/>
                    </a:lnTo>
                    <a:lnTo>
                      <a:pt x="99460" y="71562"/>
                    </a:lnTo>
                    <a:lnTo>
                      <a:pt x="84905" y="65497"/>
                    </a:lnTo>
                    <a:lnTo>
                      <a:pt x="71563" y="58220"/>
                    </a:lnTo>
                    <a:lnTo>
                      <a:pt x="59433" y="49729"/>
                    </a:lnTo>
                    <a:lnTo>
                      <a:pt x="47304" y="42452"/>
                    </a:lnTo>
                    <a:lnTo>
                      <a:pt x="36388" y="33961"/>
                    </a:lnTo>
                    <a:lnTo>
                      <a:pt x="26684" y="25471"/>
                    </a:lnTo>
                    <a:lnTo>
                      <a:pt x="16981" y="16980"/>
                    </a:lnTo>
                    <a:lnTo>
                      <a:pt x="8490" y="8490"/>
                    </a:lnTo>
                    <a:lnTo>
                      <a:pt x="0" y="0"/>
                    </a:lnTo>
                    <a:close/>
                  </a:path>
                </a:pathLst>
              </a:custGeom>
              <a:solidFill>
                <a:srgbClr val="5E7FD8"/>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26" name="Freeform 24"/>
              <p:cNvSpPr>
                <a:spLocks/>
              </p:cNvSpPr>
              <p:nvPr/>
            </p:nvSpPr>
            <p:spPr bwMode="auto">
              <a:xfrm>
                <a:off x="112045354" y="110505766"/>
                <a:ext cx="32749" cy="93395"/>
              </a:xfrm>
              <a:custGeom>
                <a:avLst/>
                <a:gdLst>
                  <a:gd name="T0" fmla="*/ 30323 w 32749"/>
                  <a:gd name="T1" fmla="*/ 0 h 93395"/>
                  <a:gd name="T2" fmla="*/ 32749 w 32749"/>
                  <a:gd name="T3" fmla="*/ 93395 h 93395"/>
                  <a:gd name="T4" fmla="*/ 3639 w 32749"/>
                  <a:gd name="T5" fmla="*/ 93395 h 93395"/>
                  <a:gd name="T6" fmla="*/ 0 w 32749"/>
                  <a:gd name="T7" fmla="*/ 1213 h 93395"/>
                  <a:gd name="T8" fmla="*/ 30323 w 32749"/>
                  <a:gd name="T9" fmla="*/ 0 h 93395"/>
                </a:gdLst>
                <a:ahLst/>
                <a:cxnLst>
                  <a:cxn ang="0">
                    <a:pos x="T0" y="T1"/>
                  </a:cxn>
                  <a:cxn ang="0">
                    <a:pos x="T2" y="T3"/>
                  </a:cxn>
                  <a:cxn ang="0">
                    <a:pos x="T4" y="T5"/>
                  </a:cxn>
                  <a:cxn ang="0">
                    <a:pos x="T6" y="T7"/>
                  </a:cxn>
                  <a:cxn ang="0">
                    <a:pos x="T8" y="T9"/>
                  </a:cxn>
                </a:cxnLst>
                <a:rect l="0" t="0" r="r" b="b"/>
                <a:pathLst>
                  <a:path w="32749" h="93395">
                    <a:moveTo>
                      <a:pt x="30323" y="0"/>
                    </a:moveTo>
                    <a:lnTo>
                      <a:pt x="32749" y="93395"/>
                    </a:lnTo>
                    <a:lnTo>
                      <a:pt x="3639" y="93395"/>
                    </a:lnTo>
                    <a:lnTo>
                      <a:pt x="0" y="1213"/>
                    </a:lnTo>
                    <a:lnTo>
                      <a:pt x="30323"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27" name="Freeform 25"/>
              <p:cNvSpPr>
                <a:spLocks/>
              </p:cNvSpPr>
              <p:nvPr/>
            </p:nvSpPr>
            <p:spPr bwMode="auto">
              <a:xfrm>
                <a:off x="112055057" y="110625846"/>
                <a:ext cx="32749" cy="93395"/>
              </a:xfrm>
              <a:custGeom>
                <a:avLst/>
                <a:gdLst>
                  <a:gd name="T0" fmla="*/ 29111 w 32749"/>
                  <a:gd name="T1" fmla="*/ 0 h 93395"/>
                  <a:gd name="T2" fmla="*/ 32749 w 32749"/>
                  <a:gd name="T3" fmla="*/ 92182 h 93395"/>
                  <a:gd name="T4" fmla="*/ 2426 w 32749"/>
                  <a:gd name="T5" fmla="*/ 93395 h 93395"/>
                  <a:gd name="T6" fmla="*/ 0 w 32749"/>
                  <a:gd name="T7" fmla="*/ 0 h 93395"/>
                  <a:gd name="T8" fmla="*/ 29111 w 32749"/>
                  <a:gd name="T9" fmla="*/ 0 h 93395"/>
                </a:gdLst>
                <a:ahLst/>
                <a:cxnLst>
                  <a:cxn ang="0">
                    <a:pos x="T0" y="T1"/>
                  </a:cxn>
                  <a:cxn ang="0">
                    <a:pos x="T2" y="T3"/>
                  </a:cxn>
                  <a:cxn ang="0">
                    <a:pos x="T4" y="T5"/>
                  </a:cxn>
                  <a:cxn ang="0">
                    <a:pos x="T6" y="T7"/>
                  </a:cxn>
                  <a:cxn ang="0">
                    <a:pos x="T8" y="T9"/>
                  </a:cxn>
                </a:cxnLst>
                <a:rect l="0" t="0" r="r" b="b"/>
                <a:pathLst>
                  <a:path w="32749" h="93395">
                    <a:moveTo>
                      <a:pt x="29111" y="0"/>
                    </a:moveTo>
                    <a:lnTo>
                      <a:pt x="32749" y="92182"/>
                    </a:lnTo>
                    <a:lnTo>
                      <a:pt x="2426" y="93395"/>
                    </a:lnTo>
                    <a:lnTo>
                      <a:pt x="0" y="0"/>
                    </a:lnTo>
                    <a:lnTo>
                      <a:pt x="29111"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28" name="Freeform 26"/>
              <p:cNvSpPr>
                <a:spLocks/>
              </p:cNvSpPr>
              <p:nvPr/>
            </p:nvSpPr>
            <p:spPr bwMode="auto">
              <a:xfrm>
                <a:off x="112013818" y="110744712"/>
                <a:ext cx="126144" cy="89757"/>
              </a:xfrm>
              <a:custGeom>
                <a:avLst/>
                <a:gdLst>
                  <a:gd name="T0" fmla="*/ 0 w 126144"/>
                  <a:gd name="T1" fmla="*/ 8491 h 89757"/>
                  <a:gd name="T2" fmla="*/ 126144 w 126144"/>
                  <a:gd name="T3" fmla="*/ 0 h 89757"/>
                  <a:gd name="T4" fmla="*/ 60646 w 126144"/>
                  <a:gd name="T5" fmla="*/ 89757 h 89757"/>
                  <a:gd name="T6" fmla="*/ 0 w 126144"/>
                  <a:gd name="T7" fmla="*/ 8491 h 89757"/>
                </a:gdLst>
                <a:ahLst/>
                <a:cxnLst>
                  <a:cxn ang="0">
                    <a:pos x="T0" y="T1"/>
                  </a:cxn>
                  <a:cxn ang="0">
                    <a:pos x="T2" y="T3"/>
                  </a:cxn>
                  <a:cxn ang="0">
                    <a:pos x="T4" y="T5"/>
                  </a:cxn>
                  <a:cxn ang="0">
                    <a:pos x="T6" y="T7"/>
                  </a:cxn>
                </a:cxnLst>
                <a:rect l="0" t="0" r="r" b="b"/>
                <a:pathLst>
                  <a:path w="126144" h="89757">
                    <a:moveTo>
                      <a:pt x="0" y="8491"/>
                    </a:moveTo>
                    <a:lnTo>
                      <a:pt x="126144" y="0"/>
                    </a:lnTo>
                    <a:lnTo>
                      <a:pt x="60646" y="89757"/>
                    </a:lnTo>
                    <a:lnTo>
                      <a:pt x="0" y="8491"/>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29" name="Freeform 27"/>
              <p:cNvSpPr>
                <a:spLocks/>
              </p:cNvSpPr>
              <p:nvPr/>
            </p:nvSpPr>
            <p:spPr bwMode="auto">
              <a:xfrm>
                <a:off x="111503177" y="111064924"/>
                <a:ext cx="32749" cy="93396"/>
              </a:xfrm>
              <a:custGeom>
                <a:avLst/>
                <a:gdLst>
                  <a:gd name="T0" fmla="*/ 3638 w 32749"/>
                  <a:gd name="T1" fmla="*/ 93396 h 93396"/>
                  <a:gd name="T2" fmla="*/ 0 w 32749"/>
                  <a:gd name="T3" fmla="*/ 1213 h 93396"/>
                  <a:gd name="T4" fmla="*/ 30323 w 32749"/>
                  <a:gd name="T5" fmla="*/ 0 h 93396"/>
                  <a:gd name="T6" fmla="*/ 32749 w 32749"/>
                  <a:gd name="T7" fmla="*/ 93396 h 93396"/>
                  <a:gd name="T8" fmla="*/ 3638 w 32749"/>
                  <a:gd name="T9" fmla="*/ 93396 h 93396"/>
                </a:gdLst>
                <a:ahLst/>
                <a:cxnLst>
                  <a:cxn ang="0">
                    <a:pos x="T0" y="T1"/>
                  </a:cxn>
                  <a:cxn ang="0">
                    <a:pos x="T2" y="T3"/>
                  </a:cxn>
                  <a:cxn ang="0">
                    <a:pos x="T4" y="T5"/>
                  </a:cxn>
                  <a:cxn ang="0">
                    <a:pos x="T6" y="T7"/>
                  </a:cxn>
                  <a:cxn ang="0">
                    <a:pos x="T8" y="T9"/>
                  </a:cxn>
                </a:cxnLst>
                <a:rect l="0" t="0" r="r" b="b"/>
                <a:pathLst>
                  <a:path w="32749" h="93396">
                    <a:moveTo>
                      <a:pt x="3638" y="93396"/>
                    </a:moveTo>
                    <a:lnTo>
                      <a:pt x="0" y="1213"/>
                    </a:lnTo>
                    <a:lnTo>
                      <a:pt x="30323" y="0"/>
                    </a:lnTo>
                    <a:lnTo>
                      <a:pt x="32749" y="93396"/>
                    </a:lnTo>
                    <a:lnTo>
                      <a:pt x="3638" y="93396"/>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30" name="Freeform 28"/>
              <p:cNvSpPr>
                <a:spLocks/>
              </p:cNvSpPr>
              <p:nvPr/>
            </p:nvSpPr>
            <p:spPr bwMode="auto">
              <a:xfrm>
                <a:off x="111495899" y="110933929"/>
                <a:ext cx="32749" cy="94608"/>
              </a:xfrm>
              <a:custGeom>
                <a:avLst/>
                <a:gdLst>
                  <a:gd name="T0" fmla="*/ 3639 w 32749"/>
                  <a:gd name="T1" fmla="*/ 94608 h 94608"/>
                  <a:gd name="T2" fmla="*/ 0 w 32749"/>
                  <a:gd name="T3" fmla="*/ 1213 h 94608"/>
                  <a:gd name="T4" fmla="*/ 30323 w 32749"/>
                  <a:gd name="T5" fmla="*/ 0 h 94608"/>
                  <a:gd name="T6" fmla="*/ 32749 w 32749"/>
                  <a:gd name="T7" fmla="*/ 93395 h 94608"/>
                  <a:gd name="T8" fmla="*/ 3639 w 32749"/>
                  <a:gd name="T9" fmla="*/ 94608 h 94608"/>
                </a:gdLst>
                <a:ahLst/>
                <a:cxnLst>
                  <a:cxn ang="0">
                    <a:pos x="T0" y="T1"/>
                  </a:cxn>
                  <a:cxn ang="0">
                    <a:pos x="T2" y="T3"/>
                  </a:cxn>
                  <a:cxn ang="0">
                    <a:pos x="T4" y="T5"/>
                  </a:cxn>
                  <a:cxn ang="0">
                    <a:pos x="T6" y="T7"/>
                  </a:cxn>
                  <a:cxn ang="0">
                    <a:pos x="T8" y="T9"/>
                  </a:cxn>
                </a:cxnLst>
                <a:rect l="0" t="0" r="r" b="b"/>
                <a:pathLst>
                  <a:path w="32749" h="94608">
                    <a:moveTo>
                      <a:pt x="3639" y="94608"/>
                    </a:moveTo>
                    <a:lnTo>
                      <a:pt x="0" y="1213"/>
                    </a:lnTo>
                    <a:lnTo>
                      <a:pt x="30323" y="0"/>
                    </a:lnTo>
                    <a:lnTo>
                      <a:pt x="32749" y="93395"/>
                    </a:lnTo>
                    <a:lnTo>
                      <a:pt x="3639" y="94608"/>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31" name="Freeform 29"/>
              <p:cNvSpPr>
                <a:spLocks/>
              </p:cNvSpPr>
              <p:nvPr/>
            </p:nvSpPr>
            <p:spPr bwMode="auto">
              <a:xfrm>
                <a:off x="111491047" y="110808997"/>
                <a:ext cx="32749" cy="93396"/>
              </a:xfrm>
              <a:custGeom>
                <a:avLst/>
                <a:gdLst>
                  <a:gd name="T0" fmla="*/ 3639 w 32749"/>
                  <a:gd name="T1" fmla="*/ 93396 h 93396"/>
                  <a:gd name="T2" fmla="*/ 0 w 32749"/>
                  <a:gd name="T3" fmla="*/ 0 h 93396"/>
                  <a:gd name="T4" fmla="*/ 30323 w 32749"/>
                  <a:gd name="T5" fmla="*/ 0 h 93396"/>
                  <a:gd name="T6" fmla="*/ 32749 w 32749"/>
                  <a:gd name="T7" fmla="*/ 92183 h 93396"/>
                  <a:gd name="T8" fmla="*/ 3639 w 32749"/>
                  <a:gd name="T9" fmla="*/ 93396 h 93396"/>
                </a:gdLst>
                <a:ahLst/>
                <a:cxnLst>
                  <a:cxn ang="0">
                    <a:pos x="T0" y="T1"/>
                  </a:cxn>
                  <a:cxn ang="0">
                    <a:pos x="T2" y="T3"/>
                  </a:cxn>
                  <a:cxn ang="0">
                    <a:pos x="T4" y="T5"/>
                  </a:cxn>
                  <a:cxn ang="0">
                    <a:pos x="T6" y="T7"/>
                  </a:cxn>
                  <a:cxn ang="0">
                    <a:pos x="T8" y="T9"/>
                  </a:cxn>
                </a:cxnLst>
                <a:rect l="0" t="0" r="r" b="b"/>
                <a:pathLst>
                  <a:path w="32749" h="93396">
                    <a:moveTo>
                      <a:pt x="3639" y="93396"/>
                    </a:moveTo>
                    <a:lnTo>
                      <a:pt x="0" y="0"/>
                    </a:lnTo>
                    <a:lnTo>
                      <a:pt x="30323" y="0"/>
                    </a:lnTo>
                    <a:lnTo>
                      <a:pt x="32749" y="92183"/>
                    </a:lnTo>
                    <a:lnTo>
                      <a:pt x="3639" y="93396"/>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32" name="Freeform 30"/>
              <p:cNvSpPr>
                <a:spLocks/>
              </p:cNvSpPr>
              <p:nvPr/>
            </p:nvSpPr>
            <p:spPr bwMode="auto">
              <a:xfrm>
                <a:off x="111483770" y="110684066"/>
                <a:ext cx="32749" cy="93395"/>
              </a:xfrm>
              <a:custGeom>
                <a:avLst/>
                <a:gdLst>
                  <a:gd name="T0" fmla="*/ 2426 w 32749"/>
                  <a:gd name="T1" fmla="*/ 93395 h 93395"/>
                  <a:gd name="T2" fmla="*/ 0 w 32749"/>
                  <a:gd name="T3" fmla="*/ 1213 h 93395"/>
                  <a:gd name="T4" fmla="*/ 29110 w 32749"/>
                  <a:gd name="T5" fmla="*/ 0 h 93395"/>
                  <a:gd name="T6" fmla="*/ 32749 w 32749"/>
                  <a:gd name="T7" fmla="*/ 93395 h 93395"/>
                  <a:gd name="T8" fmla="*/ 2426 w 32749"/>
                  <a:gd name="T9" fmla="*/ 93395 h 93395"/>
                </a:gdLst>
                <a:ahLst/>
                <a:cxnLst>
                  <a:cxn ang="0">
                    <a:pos x="T0" y="T1"/>
                  </a:cxn>
                  <a:cxn ang="0">
                    <a:pos x="T2" y="T3"/>
                  </a:cxn>
                  <a:cxn ang="0">
                    <a:pos x="T4" y="T5"/>
                  </a:cxn>
                  <a:cxn ang="0">
                    <a:pos x="T6" y="T7"/>
                  </a:cxn>
                  <a:cxn ang="0">
                    <a:pos x="T8" y="T9"/>
                  </a:cxn>
                </a:cxnLst>
                <a:rect l="0" t="0" r="r" b="b"/>
                <a:pathLst>
                  <a:path w="32749" h="93395">
                    <a:moveTo>
                      <a:pt x="2426" y="93395"/>
                    </a:moveTo>
                    <a:lnTo>
                      <a:pt x="0" y="1213"/>
                    </a:lnTo>
                    <a:lnTo>
                      <a:pt x="29110" y="0"/>
                    </a:lnTo>
                    <a:lnTo>
                      <a:pt x="32749" y="93395"/>
                    </a:lnTo>
                    <a:lnTo>
                      <a:pt x="2426" y="93395"/>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33" name="Freeform 31"/>
              <p:cNvSpPr>
                <a:spLocks/>
              </p:cNvSpPr>
              <p:nvPr/>
            </p:nvSpPr>
            <p:spPr bwMode="auto">
              <a:xfrm>
                <a:off x="111474066" y="110565199"/>
                <a:ext cx="32749" cy="93396"/>
              </a:xfrm>
              <a:custGeom>
                <a:avLst/>
                <a:gdLst>
                  <a:gd name="T0" fmla="*/ 3639 w 32749"/>
                  <a:gd name="T1" fmla="*/ 93396 h 93396"/>
                  <a:gd name="T2" fmla="*/ 0 w 32749"/>
                  <a:gd name="T3" fmla="*/ 1213 h 93396"/>
                  <a:gd name="T4" fmla="*/ 30323 w 32749"/>
                  <a:gd name="T5" fmla="*/ 0 h 93396"/>
                  <a:gd name="T6" fmla="*/ 32749 w 32749"/>
                  <a:gd name="T7" fmla="*/ 92183 h 93396"/>
                  <a:gd name="T8" fmla="*/ 3639 w 32749"/>
                  <a:gd name="T9" fmla="*/ 93396 h 93396"/>
                </a:gdLst>
                <a:ahLst/>
                <a:cxnLst>
                  <a:cxn ang="0">
                    <a:pos x="T0" y="T1"/>
                  </a:cxn>
                  <a:cxn ang="0">
                    <a:pos x="T2" y="T3"/>
                  </a:cxn>
                  <a:cxn ang="0">
                    <a:pos x="T4" y="T5"/>
                  </a:cxn>
                  <a:cxn ang="0">
                    <a:pos x="T6" y="T7"/>
                  </a:cxn>
                  <a:cxn ang="0">
                    <a:pos x="T8" y="T9"/>
                  </a:cxn>
                </a:cxnLst>
                <a:rect l="0" t="0" r="r" b="b"/>
                <a:pathLst>
                  <a:path w="32749" h="93396">
                    <a:moveTo>
                      <a:pt x="3639" y="93396"/>
                    </a:moveTo>
                    <a:lnTo>
                      <a:pt x="0" y="1213"/>
                    </a:lnTo>
                    <a:lnTo>
                      <a:pt x="30323" y="0"/>
                    </a:lnTo>
                    <a:lnTo>
                      <a:pt x="32749" y="92183"/>
                    </a:lnTo>
                    <a:lnTo>
                      <a:pt x="3639" y="93396"/>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34" name="Freeform 32"/>
              <p:cNvSpPr>
                <a:spLocks/>
              </p:cNvSpPr>
              <p:nvPr/>
            </p:nvSpPr>
            <p:spPr bwMode="auto">
              <a:xfrm>
                <a:off x="111465576" y="110489998"/>
                <a:ext cx="94608" cy="33962"/>
              </a:xfrm>
              <a:custGeom>
                <a:avLst/>
                <a:gdLst>
                  <a:gd name="T0" fmla="*/ 0 w 94608"/>
                  <a:gd name="T1" fmla="*/ 4852 h 33962"/>
                  <a:gd name="T2" fmla="*/ 93395 w 94608"/>
                  <a:gd name="T3" fmla="*/ 0 h 33962"/>
                  <a:gd name="T4" fmla="*/ 94608 w 94608"/>
                  <a:gd name="T5" fmla="*/ 29110 h 33962"/>
                  <a:gd name="T6" fmla="*/ 2426 w 94608"/>
                  <a:gd name="T7" fmla="*/ 33962 h 33962"/>
                  <a:gd name="T8" fmla="*/ 0 w 94608"/>
                  <a:gd name="T9" fmla="*/ 4852 h 33962"/>
                </a:gdLst>
                <a:ahLst/>
                <a:cxnLst>
                  <a:cxn ang="0">
                    <a:pos x="T0" y="T1"/>
                  </a:cxn>
                  <a:cxn ang="0">
                    <a:pos x="T2" y="T3"/>
                  </a:cxn>
                  <a:cxn ang="0">
                    <a:pos x="T4" y="T5"/>
                  </a:cxn>
                  <a:cxn ang="0">
                    <a:pos x="T6" y="T7"/>
                  </a:cxn>
                  <a:cxn ang="0">
                    <a:pos x="T8" y="T9"/>
                  </a:cxn>
                </a:cxnLst>
                <a:rect l="0" t="0" r="r" b="b"/>
                <a:pathLst>
                  <a:path w="94608" h="33962">
                    <a:moveTo>
                      <a:pt x="0" y="4852"/>
                    </a:moveTo>
                    <a:lnTo>
                      <a:pt x="93395" y="0"/>
                    </a:lnTo>
                    <a:lnTo>
                      <a:pt x="94608" y="29110"/>
                    </a:lnTo>
                    <a:lnTo>
                      <a:pt x="2426" y="33962"/>
                    </a:lnTo>
                    <a:lnTo>
                      <a:pt x="0" y="4852"/>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35" name="Freeform 33"/>
              <p:cNvSpPr>
                <a:spLocks/>
              </p:cNvSpPr>
              <p:nvPr/>
            </p:nvSpPr>
            <p:spPr bwMode="auto">
              <a:xfrm>
                <a:off x="111596572" y="110479082"/>
                <a:ext cx="94608" cy="35175"/>
              </a:xfrm>
              <a:custGeom>
                <a:avLst/>
                <a:gdLst>
                  <a:gd name="T0" fmla="*/ 0 w 94608"/>
                  <a:gd name="T1" fmla="*/ 4851 h 35175"/>
                  <a:gd name="T2" fmla="*/ 92182 w 94608"/>
                  <a:gd name="T3" fmla="*/ 0 h 35175"/>
                  <a:gd name="T4" fmla="*/ 94608 w 94608"/>
                  <a:gd name="T5" fmla="*/ 30323 h 35175"/>
                  <a:gd name="T6" fmla="*/ 1213 w 94608"/>
                  <a:gd name="T7" fmla="*/ 35175 h 35175"/>
                  <a:gd name="T8" fmla="*/ 0 w 94608"/>
                  <a:gd name="T9" fmla="*/ 4851 h 35175"/>
                </a:gdLst>
                <a:ahLst/>
                <a:cxnLst>
                  <a:cxn ang="0">
                    <a:pos x="T0" y="T1"/>
                  </a:cxn>
                  <a:cxn ang="0">
                    <a:pos x="T2" y="T3"/>
                  </a:cxn>
                  <a:cxn ang="0">
                    <a:pos x="T4" y="T5"/>
                  </a:cxn>
                  <a:cxn ang="0">
                    <a:pos x="T6" y="T7"/>
                  </a:cxn>
                  <a:cxn ang="0">
                    <a:pos x="T8" y="T9"/>
                  </a:cxn>
                </a:cxnLst>
                <a:rect l="0" t="0" r="r" b="b"/>
                <a:pathLst>
                  <a:path w="94608" h="35175">
                    <a:moveTo>
                      <a:pt x="0" y="4851"/>
                    </a:moveTo>
                    <a:lnTo>
                      <a:pt x="92182" y="0"/>
                    </a:lnTo>
                    <a:lnTo>
                      <a:pt x="94608" y="30323"/>
                    </a:lnTo>
                    <a:lnTo>
                      <a:pt x="1213" y="35175"/>
                    </a:lnTo>
                    <a:lnTo>
                      <a:pt x="0" y="4851"/>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36" name="Freeform 34"/>
              <p:cNvSpPr>
                <a:spLocks/>
              </p:cNvSpPr>
              <p:nvPr/>
            </p:nvSpPr>
            <p:spPr bwMode="auto">
              <a:xfrm>
                <a:off x="111722716" y="110471804"/>
                <a:ext cx="93395" cy="35175"/>
              </a:xfrm>
              <a:custGeom>
                <a:avLst/>
                <a:gdLst>
                  <a:gd name="T0" fmla="*/ 0 w 93395"/>
                  <a:gd name="T1" fmla="*/ 4852 h 35175"/>
                  <a:gd name="T2" fmla="*/ 92182 w 93395"/>
                  <a:gd name="T3" fmla="*/ 0 h 35175"/>
                  <a:gd name="T4" fmla="*/ 93395 w 93395"/>
                  <a:gd name="T5" fmla="*/ 30323 h 35175"/>
                  <a:gd name="T6" fmla="*/ 1213 w 93395"/>
                  <a:gd name="T7" fmla="*/ 35175 h 35175"/>
                  <a:gd name="T8" fmla="*/ 0 w 93395"/>
                  <a:gd name="T9" fmla="*/ 4852 h 35175"/>
                </a:gdLst>
                <a:ahLst/>
                <a:cxnLst>
                  <a:cxn ang="0">
                    <a:pos x="T0" y="T1"/>
                  </a:cxn>
                  <a:cxn ang="0">
                    <a:pos x="T2" y="T3"/>
                  </a:cxn>
                  <a:cxn ang="0">
                    <a:pos x="T4" y="T5"/>
                  </a:cxn>
                  <a:cxn ang="0">
                    <a:pos x="T6" y="T7"/>
                  </a:cxn>
                  <a:cxn ang="0">
                    <a:pos x="T8" y="T9"/>
                  </a:cxn>
                </a:cxnLst>
                <a:rect l="0" t="0" r="r" b="b"/>
                <a:pathLst>
                  <a:path w="93395" h="35175">
                    <a:moveTo>
                      <a:pt x="0" y="4852"/>
                    </a:moveTo>
                    <a:lnTo>
                      <a:pt x="92182" y="0"/>
                    </a:lnTo>
                    <a:lnTo>
                      <a:pt x="93395" y="30323"/>
                    </a:lnTo>
                    <a:lnTo>
                      <a:pt x="1213" y="35175"/>
                    </a:lnTo>
                    <a:lnTo>
                      <a:pt x="0" y="4852"/>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37" name="Freeform 35"/>
              <p:cNvSpPr>
                <a:spLocks/>
              </p:cNvSpPr>
              <p:nvPr/>
            </p:nvSpPr>
            <p:spPr bwMode="auto">
              <a:xfrm>
                <a:off x="111846434" y="110460888"/>
                <a:ext cx="94608" cy="35175"/>
              </a:xfrm>
              <a:custGeom>
                <a:avLst/>
                <a:gdLst>
                  <a:gd name="T0" fmla="*/ 0 w 94608"/>
                  <a:gd name="T1" fmla="*/ 6064 h 35175"/>
                  <a:gd name="T2" fmla="*/ 92183 w 94608"/>
                  <a:gd name="T3" fmla="*/ 0 h 35175"/>
                  <a:gd name="T4" fmla="*/ 94608 w 94608"/>
                  <a:gd name="T5" fmla="*/ 30323 h 35175"/>
                  <a:gd name="T6" fmla="*/ 1213 w 94608"/>
                  <a:gd name="T7" fmla="*/ 35175 h 35175"/>
                  <a:gd name="T8" fmla="*/ 0 w 94608"/>
                  <a:gd name="T9" fmla="*/ 6064 h 35175"/>
                </a:gdLst>
                <a:ahLst/>
                <a:cxnLst>
                  <a:cxn ang="0">
                    <a:pos x="T0" y="T1"/>
                  </a:cxn>
                  <a:cxn ang="0">
                    <a:pos x="T2" y="T3"/>
                  </a:cxn>
                  <a:cxn ang="0">
                    <a:pos x="T4" y="T5"/>
                  </a:cxn>
                  <a:cxn ang="0">
                    <a:pos x="T6" y="T7"/>
                  </a:cxn>
                  <a:cxn ang="0">
                    <a:pos x="T8" y="T9"/>
                  </a:cxn>
                </a:cxnLst>
                <a:rect l="0" t="0" r="r" b="b"/>
                <a:pathLst>
                  <a:path w="94608" h="35175">
                    <a:moveTo>
                      <a:pt x="0" y="6064"/>
                    </a:moveTo>
                    <a:lnTo>
                      <a:pt x="92183" y="0"/>
                    </a:lnTo>
                    <a:lnTo>
                      <a:pt x="94608" y="30323"/>
                    </a:lnTo>
                    <a:lnTo>
                      <a:pt x="1213" y="35175"/>
                    </a:lnTo>
                    <a:lnTo>
                      <a:pt x="0" y="6064"/>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38" name="Freeform 36"/>
              <p:cNvSpPr>
                <a:spLocks/>
              </p:cNvSpPr>
              <p:nvPr/>
            </p:nvSpPr>
            <p:spPr bwMode="auto">
              <a:xfrm>
                <a:off x="111965301" y="110449971"/>
                <a:ext cx="94608" cy="33962"/>
              </a:xfrm>
              <a:custGeom>
                <a:avLst/>
                <a:gdLst>
                  <a:gd name="T0" fmla="*/ 0 w 94608"/>
                  <a:gd name="T1" fmla="*/ 4852 h 33962"/>
                  <a:gd name="T2" fmla="*/ 92182 w 94608"/>
                  <a:gd name="T3" fmla="*/ 0 h 33962"/>
                  <a:gd name="T4" fmla="*/ 94608 w 94608"/>
                  <a:gd name="T5" fmla="*/ 29111 h 33962"/>
                  <a:gd name="T6" fmla="*/ 1213 w 94608"/>
                  <a:gd name="T7" fmla="*/ 33962 h 33962"/>
                  <a:gd name="T8" fmla="*/ 0 w 94608"/>
                  <a:gd name="T9" fmla="*/ 4852 h 33962"/>
                </a:gdLst>
                <a:ahLst/>
                <a:cxnLst>
                  <a:cxn ang="0">
                    <a:pos x="T0" y="T1"/>
                  </a:cxn>
                  <a:cxn ang="0">
                    <a:pos x="T2" y="T3"/>
                  </a:cxn>
                  <a:cxn ang="0">
                    <a:pos x="T4" y="T5"/>
                  </a:cxn>
                  <a:cxn ang="0">
                    <a:pos x="T6" y="T7"/>
                  </a:cxn>
                  <a:cxn ang="0">
                    <a:pos x="T8" y="T9"/>
                  </a:cxn>
                </a:cxnLst>
                <a:rect l="0" t="0" r="r" b="b"/>
                <a:pathLst>
                  <a:path w="94608" h="33962">
                    <a:moveTo>
                      <a:pt x="0" y="4852"/>
                    </a:moveTo>
                    <a:lnTo>
                      <a:pt x="92182" y="0"/>
                    </a:lnTo>
                    <a:lnTo>
                      <a:pt x="94608" y="29111"/>
                    </a:lnTo>
                    <a:lnTo>
                      <a:pt x="1213" y="33962"/>
                    </a:lnTo>
                    <a:lnTo>
                      <a:pt x="0" y="4852"/>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39" name="Freeform 37"/>
              <p:cNvSpPr>
                <a:spLocks/>
              </p:cNvSpPr>
              <p:nvPr/>
            </p:nvSpPr>
            <p:spPr bwMode="auto">
              <a:xfrm>
                <a:off x="111954385" y="111194707"/>
                <a:ext cx="302018" cy="261992"/>
              </a:xfrm>
              <a:custGeom>
                <a:avLst/>
                <a:gdLst>
                  <a:gd name="T0" fmla="*/ 0 w 302018"/>
                  <a:gd name="T1" fmla="*/ 0 h 261992"/>
                  <a:gd name="T2" fmla="*/ 16981 w 302018"/>
                  <a:gd name="T3" fmla="*/ 261992 h 261992"/>
                  <a:gd name="T4" fmla="*/ 302018 w 302018"/>
                  <a:gd name="T5" fmla="*/ 223179 h 261992"/>
                  <a:gd name="T6" fmla="*/ 0 w 302018"/>
                  <a:gd name="T7" fmla="*/ 0 h 261992"/>
                </a:gdLst>
                <a:ahLst/>
                <a:cxnLst>
                  <a:cxn ang="0">
                    <a:pos x="T0" y="T1"/>
                  </a:cxn>
                  <a:cxn ang="0">
                    <a:pos x="T2" y="T3"/>
                  </a:cxn>
                  <a:cxn ang="0">
                    <a:pos x="T4" y="T5"/>
                  </a:cxn>
                  <a:cxn ang="0">
                    <a:pos x="T6" y="T7"/>
                  </a:cxn>
                </a:cxnLst>
                <a:rect l="0" t="0" r="r" b="b"/>
                <a:pathLst>
                  <a:path w="302018" h="261992">
                    <a:moveTo>
                      <a:pt x="0" y="0"/>
                    </a:moveTo>
                    <a:lnTo>
                      <a:pt x="16981" y="261992"/>
                    </a:lnTo>
                    <a:lnTo>
                      <a:pt x="302018" y="223179"/>
                    </a:lnTo>
                    <a:lnTo>
                      <a:pt x="0" y="0"/>
                    </a:lnTo>
                    <a:close/>
                  </a:path>
                </a:pathLst>
              </a:custGeom>
              <a:solidFill>
                <a:srgbClr val="9BA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40" name="Freeform 38"/>
              <p:cNvSpPr>
                <a:spLocks/>
              </p:cNvSpPr>
              <p:nvPr/>
            </p:nvSpPr>
            <p:spPr bwMode="auto">
              <a:xfrm>
                <a:off x="112019883" y="111131635"/>
                <a:ext cx="189216" cy="106738"/>
              </a:xfrm>
              <a:custGeom>
                <a:avLst/>
                <a:gdLst>
                  <a:gd name="T0" fmla="*/ 0 w 189216"/>
                  <a:gd name="T1" fmla="*/ 23046 h 106738"/>
                  <a:gd name="T2" fmla="*/ 13342 w 189216"/>
                  <a:gd name="T3" fmla="*/ 106738 h 106738"/>
                  <a:gd name="T4" fmla="*/ 20619 w 189216"/>
                  <a:gd name="T5" fmla="*/ 106738 h 106738"/>
                  <a:gd name="T6" fmla="*/ 41239 w 189216"/>
                  <a:gd name="T7" fmla="*/ 105525 h 106738"/>
                  <a:gd name="T8" fmla="*/ 69136 w 189216"/>
                  <a:gd name="T9" fmla="*/ 103099 h 106738"/>
                  <a:gd name="T10" fmla="*/ 101885 w 189216"/>
                  <a:gd name="T11" fmla="*/ 99460 h 106738"/>
                  <a:gd name="T12" fmla="*/ 133421 w 189216"/>
                  <a:gd name="T13" fmla="*/ 95821 h 106738"/>
                  <a:gd name="T14" fmla="*/ 161319 w 189216"/>
                  <a:gd name="T15" fmla="*/ 90970 h 106738"/>
                  <a:gd name="T16" fmla="*/ 181938 w 189216"/>
                  <a:gd name="T17" fmla="*/ 84905 h 106738"/>
                  <a:gd name="T18" fmla="*/ 189216 w 189216"/>
                  <a:gd name="T19" fmla="*/ 78841 h 106738"/>
                  <a:gd name="T20" fmla="*/ 189216 w 189216"/>
                  <a:gd name="T21" fmla="*/ 59434 h 106738"/>
                  <a:gd name="T22" fmla="*/ 189216 w 189216"/>
                  <a:gd name="T23" fmla="*/ 32749 h 106738"/>
                  <a:gd name="T24" fmla="*/ 189216 w 189216"/>
                  <a:gd name="T25" fmla="*/ 9704 h 106738"/>
                  <a:gd name="T26" fmla="*/ 189216 w 189216"/>
                  <a:gd name="T27" fmla="*/ 0 h 106738"/>
                  <a:gd name="T28" fmla="*/ 0 w 189216"/>
                  <a:gd name="T29" fmla="*/ 23046 h 1067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89216" h="106738">
                    <a:moveTo>
                      <a:pt x="0" y="23046"/>
                    </a:moveTo>
                    <a:lnTo>
                      <a:pt x="13342" y="106738"/>
                    </a:lnTo>
                    <a:lnTo>
                      <a:pt x="20619" y="106738"/>
                    </a:lnTo>
                    <a:lnTo>
                      <a:pt x="41239" y="105525"/>
                    </a:lnTo>
                    <a:lnTo>
                      <a:pt x="69136" y="103099"/>
                    </a:lnTo>
                    <a:lnTo>
                      <a:pt x="101885" y="99460"/>
                    </a:lnTo>
                    <a:lnTo>
                      <a:pt x="133421" y="95821"/>
                    </a:lnTo>
                    <a:lnTo>
                      <a:pt x="161319" y="90970"/>
                    </a:lnTo>
                    <a:lnTo>
                      <a:pt x="181938" y="84905"/>
                    </a:lnTo>
                    <a:lnTo>
                      <a:pt x="189216" y="78841"/>
                    </a:lnTo>
                    <a:lnTo>
                      <a:pt x="189216" y="59434"/>
                    </a:lnTo>
                    <a:lnTo>
                      <a:pt x="189216" y="32749"/>
                    </a:lnTo>
                    <a:lnTo>
                      <a:pt x="189216" y="9704"/>
                    </a:lnTo>
                    <a:lnTo>
                      <a:pt x="189216" y="0"/>
                    </a:lnTo>
                    <a:lnTo>
                      <a:pt x="0" y="23046"/>
                    </a:lnTo>
                    <a:close/>
                  </a:path>
                </a:pathLst>
              </a:custGeom>
              <a:solidFill>
                <a:srgbClr val="CED8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41" name="Freeform 39"/>
              <p:cNvSpPr>
                <a:spLocks/>
              </p:cNvSpPr>
              <p:nvPr/>
            </p:nvSpPr>
            <p:spPr bwMode="auto">
              <a:xfrm>
                <a:off x="112047780" y="111303871"/>
                <a:ext cx="161319" cy="69136"/>
              </a:xfrm>
              <a:custGeom>
                <a:avLst/>
                <a:gdLst>
                  <a:gd name="T0" fmla="*/ 0 w 161319"/>
                  <a:gd name="T1" fmla="*/ 13342 h 69136"/>
                  <a:gd name="T2" fmla="*/ 4852 w 161319"/>
                  <a:gd name="T3" fmla="*/ 69136 h 69136"/>
                  <a:gd name="T4" fmla="*/ 161319 w 161319"/>
                  <a:gd name="T5" fmla="*/ 55794 h 69136"/>
                  <a:gd name="T6" fmla="*/ 161319 w 161319"/>
                  <a:gd name="T7" fmla="*/ 0 h 69136"/>
                  <a:gd name="T8" fmla="*/ 0 w 161319"/>
                  <a:gd name="T9" fmla="*/ 13342 h 69136"/>
                </a:gdLst>
                <a:ahLst/>
                <a:cxnLst>
                  <a:cxn ang="0">
                    <a:pos x="T0" y="T1"/>
                  </a:cxn>
                  <a:cxn ang="0">
                    <a:pos x="T2" y="T3"/>
                  </a:cxn>
                  <a:cxn ang="0">
                    <a:pos x="T4" y="T5"/>
                  </a:cxn>
                  <a:cxn ang="0">
                    <a:pos x="T6" y="T7"/>
                  </a:cxn>
                  <a:cxn ang="0">
                    <a:pos x="T8" y="T9"/>
                  </a:cxn>
                </a:cxnLst>
                <a:rect l="0" t="0" r="r" b="b"/>
                <a:pathLst>
                  <a:path w="161319" h="69136">
                    <a:moveTo>
                      <a:pt x="0" y="13342"/>
                    </a:moveTo>
                    <a:lnTo>
                      <a:pt x="4852" y="69136"/>
                    </a:lnTo>
                    <a:lnTo>
                      <a:pt x="161319" y="55794"/>
                    </a:lnTo>
                    <a:lnTo>
                      <a:pt x="161319" y="0"/>
                    </a:lnTo>
                    <a:lnTo>
                      <a:pt x="0" y="13342"/>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42" name="Freeform 40"/>
              <p:cNvSpPr>
                <a:spLocks/>
              </p:cNvSpPr>
              <p:nvPr/>
            </p:nvSpPr>
            <p:spPr bwMode="auto">
              <a:xfrm>
                <a:off x="112177563" y="111718691"/>
                <a:ext cx="289889" cy="275334"/>
              </a:xfrm>
              <a:custGeom>
                <a:avLst/>
                <a:gdLst>
                  <a:gd name="T0" fmla="*/ 0 w 289889"/>
                  <a:gd name="T1" fmla="*/ 0 h 275334"/>
                  <a:gd name="T2" fmla="*/ 32749 w 289889"/>
                  <a:gd name="T3" fmla="*/ 275334 h 275334"/>
                  <a:gd name="T4" fmla="*/ 289889 w 289889"/>
                  <a:gd name="T5" fmla="*/ 258353 h 275334"/>
                  <a:gd name="T6" fmla="*/ 0 w 289889"/>
                  <a:gd name="T7" fmla="*/ 0 h 275334"/>
                </a:gdLst>
                <a:ahLst/>
                <a:cxnLst>
                  <a:cxn ang="0">
                    <a:pos x="T0" y="T1"/>
                  </a:cxn>
                  <a:cxn ang="0">
                    <a:pos x="T2" y="T3"/>
                  </a:cxn>
                  <a:cxn ang="0">
                    <a:pos x="T4" y="T5"/>
                  </a:cxn>
                  <a:cxn ang="0">
                    <a:pos x="T6" y="T7"/>
                  </a:cxn>
                </a:cxnLst>
                <a:rect l="0" t="0" r="r" b="b"/>
                <a:pathLst>
                  <a:path w="289889" h="275334">
                    <a:moveTo>
                      <a:pt x="0" y="0"/>
                    </a:moveTo>
                    <a:lnTo>
                      <a:pt x="32749" y="275334"/>
                    </a:lnTo>
                    <a:lnTo>
                      <a:pt x="289889" y="258353"/>
                    </a:lnTo>
                    <a:lnTo>
                      <a:pt x="0" y="0"/>
                    </a:lnTo>
                    <a:close/>
                  </a:path>
                </a:pathLst>
              </a:custGeom>
              <a:solidFill>
                <a:srgbClr val="9BA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43" name="Freeform 41"/>
              <p:cNvSpPr>
                <a:spLocks/>
              </p:cNvSpPr>
              <p:nvPr/>
            </p:nvSpPr>
            <p:spPr bwMode="auto">
              <a:xfrm>
                <a:off x="112261255" y="111740524"/>
                <a:ext cx="157680" cy="106737"/>
              </a:xfrm>
              <a:custGeom>
                <a:avLst/>
                <a:gdLst>
                  <a:gd name="T0" fmla="*/ 0 w 157680"/>
                  <a:gd name="T1" fmla="*/ 18194 h 106737"/>
                  <a:gd name="T2" fmla="*/ 157680 w 157680"/>
                  <a:gd name="T3" fmla="*/ 0 h 106737"/>
                  <a:gd name="T4" fmla="*/ 144338 w 157680"/>
                  <a:gd name="T5" fmla="*/ 78840 h 106737"/>
                  <a:gd name="T6" fmla="*/ 3638 w 157680"/>
                  <a:gd name="T7" fmla="*/ 106737 h 106737"/>
                  <a:gd name="T8" fmla="*/ 0 w 157680"/>
                  <a:gd name="T9" fmla="*/ 18194 h 106737"/>
                </a:gdLst>
                <a:ahLst/>
                <a:cxnLst>
                  <a:cxn ang="0">
                    <a:pos x="T0" y="T1"/>
                  </a:cxn>
                  <a:cxn ang="0">
                    <a:pos x="T2" y="T3"/>
                  </a:cxn>
                  <a:cxn ang="0">
                    <a:pos x="T4" y="T5"/>
                  </a:cxn>
                  <a:cxn ang="0">
                    <a:pos x="T6" y="T7"/>
                  </a:cxn>
                  <a:cxn ang="0">
                    <a:pos x="T8" y="T9"/>
                  </a:cxn>
                </a:cxnLst>
                <a:rect l="0" t="0" r="r" b="b"/>
                <a:pathLst>
                  <a:path w="157680" h="106737">
                    <a:moveTo>
                      <a:pt x="0" y="18194"/>
                    </a:moveTo>
                    <a:lnTo>
                      <a:pt x="157680" y="0"/>
                    </a:lnTo>
                    <a:lnTo>
                      <a:pt x="144338" y="78840"/>
                    </a:lnTo>
                    <a:lnTo>
                      <a:pt x="3638" y="106737"/>
                    </a:lnTo>
                    <a:lnTo>
                      <a:pt x="0" y="18194"/>
                    </a:lnTo>
                    <a:close/>
                  </a:path>
                </a:pathLst>
              </a:custGeom>
              <a:solidFill>
                <a:srgbClr val="CED8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44" name="Freeform 42"/>
              <p:cNvSpPr>
                <a:spLocks/>
              </p:cNvSpPr>
              <p:nvPr/>
            </p:nvSpPr>
            <p:spPr bwMode="auto">
              <a:xfrm>
                <a:off x="112274597" y="111875158"/>
                <a:ext cx="130996" cy="60647"/>
              </a:xfrm>
              <a:custGeom>
                <a:avLst/>
                <a:gdLst>
                  <a:gd name="T0" fmla="*/ 0 w 130996"/>
                  <a:gd name="T1" fmla="*/ 14556 h 60647"/>
                  <a:gd name="T2" fmla="*/ 4852 w 130996"/>
                  <a:gd name="T3" fmla="*/ 60647 h 60647"/>
                  <a:gd name="T4" fmla="*/ 130996 w 130996"/>
                  <a:gd name="T5" fmla="*/ 42453 h 60647"/>
                  <a:gd name="T6" fmla="*/ 126144 w 130996"/>
                  <a:gd name="T7" fmla="*/ 0 h 60647"/>
                  <a:gd name="T8" fmla="*/ 0 w 130996"/>
                  <a:gd name="T9" fmla="*/ 14556 h 60647"/>
                </a:gdLst>
                <a:ahLst/>
                <a:cxnLst>
                  <a:cxn ang="0">
                    <a:pos x="T0" y="T1"/>
                  </a:cxn>
                  <a:cxn ang="0">
                    <a:pos x="T2" y="T3"/>
                  </a:cxn>
                  <a:cxn ang="0">
                    <a:pos x="T4" y="T5"/>
                  </a:cxn>
                  <a:cxn ang="0">
                    <a:pos x="T6" y="T7"/>
                  </a:cxn>
                  <a:cxn ang="0">
                    <a:pos x="T8" y="T9"/>
                  </a:cxn>
                </a:cxnLst>
                <a:rect l="0" t="0" r="r" b="b"/>
                <a:pathLst>
                  <a:path w="130996" h="60647">
                    <a:moveTo>
                      <a:pt x="0" y="14556"/>
                    </a:moveTo>
                    <a:lnTo>
                      <a:pt x="4852" y="60647"/>
                    </a:lnTo>
                    <a:lnTo>
                      <a:pt x="130996" y="42453"/>
                    </a:lnTo>
                    <a:lnTo>
                      <a:pt x="126144" y="0"/>
                    </a:lnTo>
                    <a:lnTo>
                      <a:pt x="0" y="14556"/>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45" name="Freeform 43"/>
              <p:cNvSpPr>
                <a:spLocks/>
              </p:cNvSpPr>
              <p:nvPr/>
            </p:nvSpPr>
            <p:spPr bwMode="auto">
              <a:xfrm>
                <a:off x="112233357" y="112205074"/>
                <a:ext cx="240160" cy="280186"/>
              </a:xfrm>
              <a:custGeom>
                <a:avLst/>
                <a:gdLst>
                  <a:gd name="T0" fmla="*/ 0 w 240160"/>
                  <a:gd name="T1" fmla="*/ 0 h 280186"/>
                  <a:gd name="T2" fmla="*/ 29111 w 240160"/>
                  <a:gd name="T3" fmla="*/ 257140 h 280186"/>
                  <a:gd name="T4" fmla="*/ 240160 w 240160"/>
                  <a:gd name="T5" fmla="*/ 280186 h 280186"/>
                  <a:gd name="T6" fmla="*/ 0 w 240160"/>
                  <a:gd name="T7" fmla="*/ 0 h 280186"/>
                </a:gdLst>
                <a:ahLst/>
                <a:cxnLst>
                  <a:cxn ang="0">
                    <a:pos x="T0" y="T1"/>
                  </a:cxn>
                  <a:cxn ang="0">
                    <a:pos x="T2" y="T3"/>
                  </a:cxn>
                  <a:cxn ang="0">
                    <a:pos x="T4" y="T5"/>
                  </a:cxn>
                  <a:cxn ang="0">
                    <a:pos x="T6" y="T7"/>
                  </a:cxn>
                </a:cxnLst>
                <a:rect l="0" t="0" r="r" b="b"/>
                <a:pathLst>
                  <a:path w="240160" h="280186">
                    <a:moveTo>
                      <a:pt x="0" y="0"/>
                    </a:moveTo>
                    <a:lnTo>
                      <a:pt x="29111" y="257140"/>
                    </a:lnTo>
                    <a:lnTo>
                      <a:pt x="240160" y="280186"/>
                    </a:lnTo>
                    <a:lnTo>
                      <a:pt x="0" y="0"/>
                    </a:lnTo>
                    <a:close/>
                  </a:path>
                </a:pathLst>
              </a:custGeom>
              <a:solidFill>
                <a:srgbClr val="9BA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46" name="Freeform 44"/>
              <p:cNvSpPr>
                <a:spLocks/>
              </p:cNvSpPr>
              <p:nvPr/>
            </p:nvSpPr>
            <p:spPr bwMode="auto">
              <a:xfrm>
                <a:off x="112320688" y="112265720"/>
                <a:ext cx="107950" cy="52156"/>
              </a:xfrm>
              <a:custGeom>
                <a:avLst/>
                <a:gdLst>
                  <a:gd name="T0" fmla="*/ 0 w 107950"/>
                  <a:gd name="T1" fmla="*/ 4852 h 52156"/>
                  <a:gd name="T2" fmla="*/ 0 w 107950"/>
                  <a:gd name="T3" fmla="*/ 52156 h 52156"/>
                  <a:gd name="T4" fmla="*/ 93395 w 107950"/>
                  <a:gd name="T5" fmla="*/ 52156 h 52156"/>
                  <a:gd name="T6" fmla="*/ 107950 w 107950"/>
                  <a:gd name="T7" fmla="*/ 0 h 52156"/>
                  <a:gd name="T8" fmla="*/ 0 w 107950"/>
                  <a:gd name="T9" fmla="*/ 4852 h 52156"/>
                </a:gdLst>
                <a:ahLst/>
                <a:cxnLst>
                  <a:cxn ang="0">
                    <a:pos x="T0" y="T1"/>
                  </a:cxn>
                  <a:cxn ang="0">
                    <a:pos x="T2" y="T3"/>
                  </a:cxn>
                  <a:cxn ang="0">
                    <a:pos x="T4" y="T5"/>
                  </a:cxn>
                  <a:cxn ang="0">
                    <a:pos x="T6" y="T7"/>
                  </a:cxn>
                  <a:cxn ang="0">
                    <a:pos x="T8" y="T9"/>
                  </a:cxn>
                </a:cxnLst>
                <a:rect l="0" t="0" r="r" b="b"/>
                <a:pathLst>
                  <a:path w="107950" h="52156">
                    <a:moveTo>
                      <a:pt x="0" y="4852"/>
                    </a:moveTo>
                    <a:lnTo>
                      <a:pt x="0" y="52156"/>
                    </a:lnTo>
                    <a:lnTo>
                      <a:pt x="93395" y="52156"/>
                    </a:lnTo>
                    <a:lnTo>
                      <a:pt x="107950" y="0"/>
                    </a:lnTo>
                    <a:lnTo>
                      <a:pt x="0" y="4852"/>
                    </a:lnTo>
                    <a:close/>
                  </a:path>
                </a:pathLst>
              </a:custGeom>
              <a:solidFill>
                <a:srgbClr val="CED8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47" name="Freeform 45"/>
              <p:cNvSpPr>
                <a:spLocks/>
              </p:cNvSpPr>
              <p:nvPr/>
            </p:nvSpPr>
            <p:spPr bwMode="auto">
              <a:xfrm>
                <a:off x="112330391" y="112354264"/>
                <a:ext cx="103099" cy="37601"/>
              </a:xfrm>
              <a:custGeom>
                <a:avLst/>
                <a:gdLst>
                  <a:gd name="T0" fmla="*/ 0 w 103099"/>
                  <a:gd name="T1" fmla="*/ 4852 h 37601"/>
                  <a:gd name="T2" fmla="*/ 98247 w 103099"/>
                  <a:gd name="T3" fmla="*/ 0 h 37601"/>
                  <a:gd name="T4" fmla="*/ 103099 w 103099"/>
                  <a:gd name="T5" fmla="*/ 32749 h 37601"/>
                  <a:gd name="T6" fmla="*/ 0 w 103099"/>
                  <a:gd name="T7" fmla="*/ 37601 h 37601"/>
                  <a:gd name="T8" fmla="*/ 0 w 103099"/>
                  <a:gd name="T9" fmla="*/ 4852 h 37601"/>
                </a:gdLst>
                <a:ahLst/>
                <a:cxnLst>
                  <a:cxn ang="0">
                    <a:pos x="T0" y="T1"/>
                  </a:cxn>
                  <a:cxn ang="0">
                    <a:pos x="T2" y="T3"/>
                  </a:cxn>
                  <a:cxn ang="0">
                    <a:pos x="T4" y="T5"/>
                  </a:cxn>
                  <a:cxn ang="0">
                    <a:pos x="T6" y="T7"/>
                  </a:cxn>
                  <a:cxn ang="0">
                    <a:pos x="T8" y="T9"/>
                  </a:cxn>
                </a:cxnLst>
                <a:rect l="0" t="0" r="r" b="b"/>
                <a:pathLst>
                  <a:path w="103099" h="37601">
                    <a:moveTo>
                      <a:pt x="0" y="4852"/>
                    </a:moveTo>
                    <a:lnTo>
                      <a:pt x="98247" y="0"/>
                    </a:lnTo>
                    <a:lnTo>
                      <a:pt x="103099" y="32749"/>
                    </a:lnTo>
                    <a:lnTo>
                      <a:pt x="0" y="37601"/>
                    </a:lnTo>
                    <a:lnTo>
                      <a:pt x="0" y="4852"/>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48" name="Freeform 46"/>
              <p:cNvSpPr>
                <a:spLocks/>
              </p:cNvSpPr>
              <p:nvPr/>
            </p:nvSpPr>
            <p:spPr bwMode="auto">
              <a:xfrm>
                <a:off x="112511117" y="110959400"/>
                <a:ext cx="63072" cy="69137"/>
              </a:xfrm>
              <a:custGeom>
                <a:avLst/>
                <a:gdLst>
                  <a:gd name="T0" fmla="*/ 63072 w 63072"/>
                  <a:gd name="T1" fmla="*/ 35175 h 69137"/>
                  <a:gd name="T2" fmla="*/ 60647 w 63072"/>
                  <a:gd name="T3" fmla="*/ 48517 h 69137"/>
                  <a:gd name="T4" fmla="*/ 53369 w 63072"/>
                  <a:gd name="T5" fmla="*/ 59433 h 69137"/>
                  <a:gd name="T6" fmla="*/ 43666 w 63072"/>
                  <a:gd name="T7" fmla="*/ 66711 h 69137"/>
                  <a:gd name="T8" fmla="*/ 31536 w 63072"/>
                  <a:gd name="T9" fmla="*/ 69137 h 69137"/>
                  <a:gd name="T10" fmla="*/ 19407 w 63072"/>
                  <a:gd name="T11" fmla="*/ 66711 h 69137"/>
                  <a:gd name="T12" fmla="*/ 8491 w 63072"/>
                  <a:gd name="T13" fmla="*/ 59433 h 69137"/>
                  <a:gd name="T14" fmla="*/ 2426 w 63072"/>
                  <a:gd name="T15" fmla="*/ 48517 h 69137"/>
                  <a:gd name="T16" fmla="*/ 0 w 63072"/>
                  <a:gd name="T17" fmla="*/ 35175 h 69137"/>
                  <a:gd name="T18" fmla="*/ 2426 w 63072"/>
                  <a:gd name="T19" fmla="*/ 21833 h 69137"/>
                  <a:gd name="T20" fmla="*/ 8491 w 63072"/>
                  <a:gd name="T21" fmla="*/ 9703 h 69137"/>
                  <a:gd name="T22" fmla="*/ 19407 w 63072"/>
                  <a:gd name="T23" fmla="*/ 2426 h 69137"/>
                  <a:gd name="T24" fmla="*/ 31536 w 63072"/>
                  <a:gd name="T25" fmla="*/ 0 h 69137"/>
                  <a:gd name="T26" fmla="*/ 43666 w 63072"/>
                  <a:gd name="T27" fmla="*/ 2426 h 69137"/>
                  <a:gd name="T28" fmla="*/ 53369 w 63072"/>
                  <a:gd name="T29" fmla="*/ 9703 h 69137"/>
                  <a:gd name="T30" fmla="*/ 60647 w 63072"/>
                  <a:gd name="T31" fmla="*/ 21833 h 69137"/>
                  <a:gd name="T32" fmla="*/ 63072 w 63072"/>
                  <a:gd name="T33" fmla="*/ 35175 h 691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3072" h="69137">
                    <a:moveTo>
                      <a:pt x="63072" y="35175"/>
                    </a:moveTo>
                    <a:lnTo>
                      <a:pt x="60647" y="48517"/>
                    </a:lnTo>
                    <a:lnTo>
                      <a:pt x="53369" y="59433"/>
                    </a:lnTo>
                    <a:lnTo>
                      <a:pt x="43666" y="66711"/>
                    </a:lnTo>
                    <a:lnTo>
                      <a:pt x="31536" y="69137"/>
                    </a:lnTo>
                    <a:lnTo>
                      <a:pt x="19407" y="66711"/>
                    </a:lnTo>
                    <a:lnTo>
                      <a:pt x="8491" y="59433"/>
                    </a:lnTo>
                    <a:lnTo>
                      <a:pt x="2426" y="48517"/>
                    </a:lnTo>
                    <a:lnTo>
                      <a:pt x="0" y="35175"/>
                    </a:lnTo>
                    <a:lnTo>
                      <a:pt x="2426" y="21833"/>
                    </a:lnTo>
                    <a:lnTo>
                      <a:pt x="8491" y="9703"/>
                    </a:lnTo>
                    <a:lnTo>
                      <a:pt x="19407" y="2426"/>
                    </a:lnTo>
                    <a:lnTo>
                      <a:pt x="31536" y="0"/>
                    </a:lnTo>
                    <a:lnTo>
                      <a:pt x="43666" y="2426"/>
                    </a:lnTo>
                    <a:lnTo>
                      <a:pt x="53369" y="9703"/>
                    </a:lnTo>
                    <a:lnTo>
                      <a:pt x="60647" y="21833"/>
                    </a:lnTo>
                    <a:lnTo>
                      <a:pt x="63072" y="35175"/>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grpSp>
        <p:grpSp>
          <p:nvGrpSpPr>
            <p:cNvPr id="8" name="Group 47"/>
            <p:cNvGrpSpPr>
              <a:grpSpLocks/>
            </p:cNvGrpSpPr>
            <p:nvPr/>
          </p:nvGrpSpPr>
          <p:grpSpPr bwMode="auto">
            <a:xfrm flipH="1">
              <a:off x="108309005" y="106946636"/>
              <a:ext cx="1900662" cy="2383608"/>
              <a:chOff x="112431890" y="107690404"/>
              <a:chExt cx="2338812" cy="2850333"/>
            </a:xfrm>
          </p:grpSpPr>
          <p:sp>
            <p:nvSpPr>
              <p:cNvPr id="19" name="AutoShape 48"/>
              <p:cNvSpPr>
                <a:spLocks noChangeAspect="1" noChangeArrowheads="1"/>
              </p:cNvSpPr>
              <p:nvPr/>
            </p:nvSpPr>
            <p:spPr bwMode="auto">
              <a:xfrm>
                <a:off x="112431890" y="107690404"/>
                <a:ext cx="2338812" cy="2850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0" name="Freeform 49"/>
              <p:cNvSpPr>
                <a:spLocks/>
              </p:cNvSpPr>
              <p:nvPr/>
            </p:nvSpPr>
            <p:spPr bwMode="auto">
              <a:xfrm>
                <a:off x="113821598" y="108417698"/>
                <a:ext cx="99588" cy="31687"/>
              </a:xfrm>
              <a:custGeom>
                <a:avLst/>
                <a:gdLst>
                  <a:gd name="T0" fmla="*/ 0 w 99588"/>
                  <a:gd name="T1" fmla="*/ 12071 h 31687"/>
                  <a:gd name="T2" fmla="*/ 54321 w 99588"/>
                  <a:gd name="T3" fmla="*/ 0 h 31687"/>
                  <a:gd name="T4" fmla="*/ 99588 w 99588"/>
                  <a:gd name="T5" fmla="*/ 15089 h 31687"/>
                  <a:gd name="T6" fmla="*/ 60356 w 99588"/>
                  <a:gd name="T7" fmla="*/ 31687 h 31687"/>
                  <a:gd name="T8" fmla="*/ 0 w 99588"/>
                  <a:gd name="T9" fmla="*/ 12071 h 31687"/>
                  <a:gd name="T10" fmla="*/ 0 w 99588"/>
                  <a:gd name="T11" fmla="*/ 12071 h 31687"/>
                  <a:gd name="T12" fmla="*/ 0 w 99588"/>
                  <a:gd name="T13" fmla="*/ 12071 h 31687"/>
                </a:gdLst>
                <a:ahLst/>
                <a:cxnLst>
                  <a:cxn ang="0">
                    <a:pos x="T0" y="T1"/>
                  </a:cxn>
                  <a:cxn ang="0">
                    <a:pos x="T2" y="T3"/>
                  </a:cxn>
                  <a:cxn ang="0">
                    <a:pos x="T4" y="T5"/>
                  </a:cxn>
                  <a:cxn ang="0">
                    <a:pos x="T6" y="T7"/>
                  </a:cxn>
                  <a:cxn ang="0">
                    <a:pos x="T8" y="T9"/>
                  </a:cxn>
                  <a:cxn ang="0">
                    <a:pos x="T10" y="T11"/>
                  </a:cxn>
                  <a:cxn ang="0">
                    <a:pos x="T12" y="T13"/>
                  </a:cxn>
                </a:cxnLst>
                <a:rect l="0" t="0" r="r" b="b"/>
                <a:pathLst>
                  <a:path w="99588" h="31687">
                    <a:moveTo>
                      <a:pt x="0" y="12071"/>
                    </a:moveTo>
                    <a:lnTo>
                      <a:pt x="54321" y="0"/>
                    </a:lnTo>
                    <a:lnTo>
                      <a:pt x="99588" y="15089"/>
                    </a:lnTo>
                    <a:lnTo>
                      <a:pt x="60356" y="31687"/>
                    </a:lnTo>
                    <a:lnTo>
                      <a:pt x="0" y="12071"/>
                    </a:lnTo>
                    <a:lnTo>
                      <a:pt x="0" y="12071"/>
                    </a:lnTo>
                    <a:lnTo>
                      <a:pt x="0" y="12071"/>
                    </a:lnTo>
                    <a:close/>
                  </a:path>
                </a:pathLst>
              </a:custGeom>
              <a:solidFill>
                <a:srgbClr val="D1B2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1" name="Freeform 50"/>
              <p:cNvSpPr>
                <a:spLocks/>
              </p:cNvSpPr>
              <p:nvPr/>
            </p:nvSpPr>
            <p:spPr bwMode="auto">
              <a:xfrm>
                <a:off x="113491145" y="108627436"/>
                <a:ext cx="494924" cy="713715"/>
              </a:xfrm>
              <a:custGeom>
                <a:avLst/>
                <a:gdLst>
                  <a:gd name="T0" fmla="*/ 0 w 494923"/>
                  <a:gd name="T1" fmla="*/ 0 h 713715"/>
                  <a:gd name="T2" fmla="*/ 167490 w 494923"/>
                  <a:gd name="T3" fmla="*/ 24143 h 713715"/>
                  <a:gd name="T4" fmla="*/ 327434 w 494923"/>
                  <a:gd name="T5" fmla="*/ 51303 h 713715"/>
                  <a:gd name="T6" fmla="*/ 494923 w 494923"/>
                  <a:gd name="T7" fmla="*/ 84499 h 713715"/>
                  <a:gd name="T8" fmla="*/ 487379 w 494923"/>
                  <a:gd name="T9" fmla="*/ 150891 h 713715"/>
                  <a:gd name="T10" fmla="*/ 461727 w 494923"/>
                  <a:gd name="T11" fmla="*/ 312345 h 713715"/>
                  <a:gd name="T12" fmla="*/ 443620 w 494923"/>
                  <a:gd name="T13" fmla="*/ 411933 h 713715"/>
                  <a:gd name="T14" fmla="*/ 420987 w 494923"/>
                  <a:gd name="T15" fmla="*/ 517557 h 713715"/>
                  <a:gd name="T16" fmla="*/ 395335 w 494923"/>
                  <a:gd name="T17" fmla="*/ 620163 h 713715"/>
                  <a:gd name="T18" fmla="*/ 365157 w 494923"/>
                  <a:gd name="T19" fmla="*/ 713715 h 713715"/>
                  <a:gd name="T20" fmla="*/ 205212 w 494923"/>
                  <a:gd name="T21" fmla="*/ 674483 h 713715"/>
                  <a:gd name="T22" fmla="*/ 175034 w 494923"/>
                  <a:gd name="T23" fmla="*/ 594511 h 713715"/>
                  <a:gd name="T24" fmla="*/ 146365 w 494923"/>
                  <a:gd name="T25" fmla="*/ 508503 h 713715"/>
                  <a:gd name="T26" fmla="*/ 128258 w 494923"/>
                  <a:gd name="T27" fmla="*/ 458709 h 713715"/>
                  <a:gd name="T28" fmla="*/ 110151 w 494923"/>
                  <a:gd name="T29" fmla="*/ 405897 h 713715"/>
                  <a:gd name="T30" fmla="*/ 73937 w 494923"/>
                  <a:gd name="T31" fmla="*/ 294238 h 713715"/>
                  <a:gd name="T32" fmla="*/ 40741 w 494923"/>
                  <a:gd name="T33" fmla="*/ 182579 h 713715"/>
                  <a:gd name="T34" fmla="*/ 0 w 494923"/>
                  <a:gd name="T35" fmla="*/ 0 h 713715"/>
                  <a:gd name="T36" fmla="*/ 0 w 494923"/>
                  <a:gd name="T37" fmla="*/ 0 h 713715"/>
                  <a:gd name="T38" fmla="*/ 0 w 494923"/>
                  <a:gd name="T39" fmla="*/ 0 h 7137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94923" h="713715">
                    <a:moveTo>
                      <a:pt x="0" y="0"/>
                    </a:moveTo>
                    <a:lnTo>
                      <a:pt x="167490" y="24143"/>
                    </a:lnTo>
                    <a:lnTo>
                      <a:pt x="327434" y="51303"/>
                    </a:lnTo>
                    <a:lnTo>
                      <a:pt x="494923" y="84499"/>
                    </a:lnTo>
                    <a:lnTo>
                      <a:pt x="487379" y="150891"/>
                    </a:lnTo>
                    <a:lnTo>
                      <a:pt x="461727" y="312345"/>
                    </a:lnTo>
                    <a:lnTo>
                      <a:pt x="443620" y="411933"/>
                    </a:lnTo>
                    <a:lnTo>
                      <a:pt x="420987" y="517557"/>
                    </a:lnTo>
                    <a:lnTo>
                      <a:pt x="395335" y="620163"/>
                    </a:lnTo>
                    <a:lnTo>
                      <a:pt x="365157" y="713715"/>
                    </a:lnTo>
                    <a:lnTo>
                      <a:pt x="205212" y="674483"/>
                    </a:lnTo>
                    <a:lnTo>
                      <a:pt x="175034" y="594511"/>
                    </a:lnTo>
                    <a:lnTo>
                      <a:pt x="146365" y="508503"/>
                    </a:lnTo>
                    <a:lnTo>
                      <a:pt x="128258" y="458709"/>
                    </a:lnTo>
                    <a:lnTo>
                      <a:pt x="110151" y="405897"/>
                    </a:lnTo>
                    <a:lnTo>
                      <a:pt x="73937" y="294238"/>
                    </a:lnTo>
                    <a:lnTo>
                      <a:pt x="40741" y="182579"/>
                    </a:lnTo>
                    <a:lnTo>
                      <a:pt x="0" y="0"/>
                    </a:lnTo>
                    <a:lnTo>
                      <a:pt x="0" y="0"/>
                    </a:lnTo>
                    <a:lnTo>
                      <a:pt x="0" y="0"/>
                    </a:lnTo>
                    <a:close/>
                  </a:path>
                </a:pathLst>
              </a:custGeom>
              <a:solidFill>
                <a:srgbClr val="B2F3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2" name="Freeform 51"/>
              <p:cNvSpPr>
                <a:spLocks/>
              </p:cNvSpPr>
              <p:nvPr/>
            </p:nvSpPr>
            <p:spPr bwMode="auto">
              <a:xfrm>
                <a:off x="113715973" y="108242664"/>
                <a:ext cx="315364" cy="42250"/>
              </a:xfrm>
              <a:custGeom>
                <a:avLst/>
                <a:gdLst>
                  <a:gd name="T0" fmla="*/ 0 w 315363"/>
                  <a:gd name="T1" fmla="*/ 27161 h 42250"/>
                  <a:gd name="T2" fmla="*/ 30178 w 315363"/>
                  <a:gd name="T3" fmla="*/ 19616 h 42250"/>
                  <a:gd name="T4" fmla="*/ 105624 w 315363"/>
                  <a:gd name="T5" fmla="*/ 6036 h 42250"/>
                  <a:gd name="T6" fmla="*/ 203703 w 315363"/>
                  <a:gd name="T7" fmla="*/ 0 h 42250"/>
                  <a:gd name="T8" fmla="*/ 315363 w 315363"/>
                  <a:gd name="T9" fmla="*/ 15089 h 42250"/>
                  <a:gd name="T10" fmla="*/ 238408 w 315363"/>
                  <a:gd name="T11" fmla="*/ 37723 h 42250"/>
                  <a:gd name="T12" fmla="*/ 126749 w 315363"/>
                  <a:gd name="T13" fmla="*/ 42250 h 42250"/>
                  <a:gd name="T14" fmla="*/ 0 w 315363"/>
                  <a:gd name="T15" fmla="*/ 27161 h 42250"/>
                  <a:gd name="T16" fmla="*/ 0 w 315363"/>
                  <a:gd name="T17" fmla="*/ 27161 h 422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15363" h="42250">
                    <a:moveTo>
                      <a:pt x="0" y="27161"/>
                    </a:moveTo>
                    <a:lnTo>
                      <a:pt x="30178" y="19616"/>
                    </a:lnTo>
                    <a:lnTo>
                      <a:pt x="105624" y="6036"/>
                    </a:lnTo>
                    <a:lnTo>
                      <a:pt x="203703" y="0"/>
                    </a:lnTo>
                    <a:lnTo>
                      <a:pt x="315363" y="15089"/>
                    </a:lnTo>
                    <a:lnTo>
                      <a:pt x="238408" y="37723"/>
                    </a:lnTo>
                    <a:lnTo>
                      <a:pt x="126749" y="42250"/>
                    </a:lnTo>
                    <a:lnTo>
                      <a:pt x="0" y="27161"/>
                    </a:lnTo>
                    <a:lnTo>
                      <a:pt x="0" y="27161"/>
                    </a:lnTo>
                    <a:close/>
                  </a:path>
                </a:pathLst>
              </a:custGeom>
              <a:solidFill>
                <a:srgbClr val="A6B2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3" name="Freeform 52"/>
              <p:cNvSpPr>
                <a:spLocks/>
              </p:cNvSpPr>
              <p:nvPr/>
            </p:nvSpPr>
            <p:spPr bwMode="auto">
              <a:xfrm>
                <a:off x="113648073" y="108109880"/>
                <a:ext cx="424005" cy="76955"/>
              </a:xfrm>
              <a:custGeom>
                <a:avLst/>
                <a:gdLst>
                  <a:gd name="T0" fmla="*/ 0 w 424004"/>
                  <a:gd name="T1" fmla="*/ 67901 h 76955"/>
                  <a:gd name="T2" fmla="*/ 34705 w 424004"/>
                  <a:gd name="T3" fmla="*/ 52812 h 76955"/>
                  <a:gd name="T4" fmla="*/ 73937 w 424004"/>
                  <a:gd name="T5" fmla="*/ 37723 h 76955"/>
                  <a:gd name="T6" fmla="*/ 125240 w 424004"/>
                  <a:gd name="T7" fmla="*/ 21125 h 76955"/>
                  <a:gd name="T8" fmla="*/ 188614 w 424004"/>
                  <a:gd name="T9" fmla="*/ 7545 h 76955"/>
                  <a:gd name="T10" fmla="*/ 259533 w 424004"/>
                  <a:gd name="T11" fmla="*/ 0 h 76955"/>
                  <a:gd name="T12" fmla="*/ 424004 w 424004"/>
                  <a:gd name="T13" fmla="*/ 15089 h 76955"/>
                  <a:gd name="T14" fmla="*/ 390808 w 424004"/>
                  <a:gd name="T15" fmla="*/ 28669 h 76955"/>
                  <a:gd name="T16" fmla="*/ 351576 w 424004"/>
                  <a:gd name="T17" fmla="*/ 42250 h 76955"/>
                  <a:gd name="T18" fmla="*/ 300274 w 424004"/>
                  <a:gd name="T19" fmla="*/ 55830 h 76955"/>
                  <a:gd name="T20" fmla="*/ 238408 w 424004"/>
                  <a:gd name="T21" fmla="*/ 69410 h 76955"/>
                  <a:gd name="T22" fmla="*/ 165980 w 424004"/>
                  <a:gd name="T23" fmla="*/ 76955 h 76955"/>
                  <a:gd name="T24" fmla="*/ 0 w 424004"/>
                  <a:gd name="T25" fmla="*/ 67901 h 76955"/>
                  <a:gd name="T26" fmla="*/ 0 w 424004"/>
                  <a:gd name="T27" fmla="*/ 67901 h 76955"/>
                  <a:gd name="T28" fmla="*/ 0 w 424004"/>
                  <a:gd name="T29" fmla="*/ 67901 h 769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24004" h="76955">
                    <a:moveTo>
                      <a:pt x="0" y="67901"/>
                    </a:moveTo>
                    <a:lnTo>
                      <a:pt x="34705" y="52812"/>
                    </a:lnTo>
                    <a:lnTo>
                      <a:pt x="73937" y="37723"/>
                    </a:lnTo>
                    <a:lnTo>
                      <a:pt x="125240" y="21125"/>
                    </a:lnTo>
                    <a:lnTo>
                      <a:pt x="188614" y="7545"/>
                    </a:lnTo>
                    <a:lnTo>
                      <a:pt x="259533" y="0"/>
                    </a:lnTo>
                    <a:lnTo>
                      <a:pt x="424004" y="15089"/>
                    </a:lnTo>
                    <a:lnTo>
                      <a:pt x="390808" y="28669"/>
                    </a:lnTo>
                    <a:lnTo>
                      <a:pt x="351576" y="42250"/>
                    </a:lnTo>
                    <a:lnTo>
                      <a:pt x="300274" y="55830"/>
                    </a:lnTo>
                    <a:lnTo>
                      <a:pt x="238408" y="69410"/>
                    </a:lnTo>
                    <a:lnTo>
                      <a:pt x="165980" y="76955"/>
                    </a:lnTo>
                    <a:lnTo>
                      <a:pt x="0" y="67901"/>
                    </a:lnTo>
                    <a:lnTo>
                      <a:pt x="0" y="67901"/>
                    </a:lnTo>
                    <a:lnTo>
                      <a:pt x="0" y="67901"/>
                    </a:lnTo>
                    <a:close/>
                  </a:path>
                </a:pathLst>
              </a:custGeom>
              <a:solidFill>
                <a:srgbClr val="A6B2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4" name="Freeform 53"/>
              <p:cNvSpPr>
                <a:spLocks/>
              </p:cNvSpPr>
              <p:nvPr/>
            </p:nvSpPr>
            <p:spPr bwMode="auto">
              <a:xfrm>
                <a:off x="112507337" y="109499587"/>
                <a:ext cx="205211" cy="164471"/>
              </a:xfrm>
              <a:custGeom>
                <a:avLst/>
                <a:gdLst>
                  <a:gd name="T0" fmla="*/ 0 w 205211"/>
                  <a:gd name="T1" fmla="*/ 3018 h 164471"/>
                  <a:gd name="T2" fmla="*/ 72427 w 205211"/>
                  <a:gd name="T3" fmla="*/ 0 h 164471"/>
                  <a:gd name="T4" fmla="*/ 205211 w 205211"/>
                  <a:gd name="T5" fmla="*/ 7544 h 164471"/>
                  <a:gd name="T6" fmla="*/ 184087 w 205211"/>
                  <a:gd name="T7" fmla="*/ 67901 h 164471"/>
                  <a:gd name="T8" fmla="*/ 155417 w 205211"/>
                  <a:gd name="T9" fmla="*/ 119204 h 164471"/>
                  <a:gd name="T10" fmla="*/ 135802 w 205211"/>
                  <a:gd name="T11" fmla="*/ 143346 h 164471"/>
                  <a:gd name="T12" fmla="*/ 111659 w 205211"/>
                  <a:gd name="T13" fmla="*/ 164471 h 164471"/>
                  <a:gd name="T14" fmla="*/ 96570 w 205211"/>
                  <a:gd name="T15" fmla="*/ 150891 h 164471"/>
                  <a:gd name="T16" fmla="*/ 60356 w 205211"/>
                  <a:gd name="T17" fmla="*/ 114677 h 164471"/>
                  <a:gd name="T18" fmla="*/ 0 w 205211"/>
                  <a:gd name="T19" fmla="*/ 3018 h 164471"/>
                  <a:gd name="T20" fmla="*/ 0 w 205211"/>
                  <a:gd name="T21" fmla="*/ 3018 h 164471"/>
                  <a:gd name="T22" fmla="*/ 0 w 205211"/>
                  <a:gd name="T23" fmla="*/ 3018 h 1644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05211" h="164471">
                    <a:moveTo>
                      <a:pt x="0" y="3018"/>
                    </a:moveTo>
                    <a:lnTo>
                      <a:pt x="72427" y="0"/>
                    </a:lnTo>
                    <a:lnTo>
                      <a:pt x="205211" y="7544"/>
                    </a:lnTo>
                    <a:lnTo>
                      <a:pt x="184087" y="67901"/>
                    </a:lnTo>
                    <a:lnTo>
                      <a:pt x="155417" y="119204"/>
                    </a:lnTo>
                    <a:lnTo>
                      <a:pt x="135802" y="143346"/>
                    </a:lnTo>
                    <a:lnTo>
                      <a:pt x="111659" y="164471"/>
                    </a:lnTo>
                    <a:lnTo>
                      <a:pt x="96570" y="150891"/>
                    </a:lnTo>
                    <a:lnTo>
                      <a:pt x="60356" y="114677"/>
                    </a:lnTo>
                    <a:lnTo>
                      <a:pt x="0" y="3018"/>
                    </a:lnTo>
                    <a:lnTo>
                      <a:pt x="0" y="3018"/>
                    </a:lnTo>
                    <a:lnTo>
                      <a:pt x="0" y="3018"/>
                    </a:lnTo>
                    <a:close/>
                  </a:path>
                </a:pathLst>
              </a:custGeom>
              <a:solidFill>
                <a:srgbClr val="283DF1"/>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5" name="Freeform 54"/>
              <p:cNvSpPr>
                <a:spLocks/>
              </p:cNvSpPr>
              <p:nvPr/>
            </p:nvSpPr>
            <p:spPr bwMode="auto">
              <a:xfrm>
                <a:off x="112453015" y="109380383"/>
                <a:ext cx="247461" cy="122222"/>
              </a:xfrm>
              <a:custGeom>
                <a:avLst/>
                <a:gdLst>
                  <a:gd name="T0" fmla="*/ 0 w 247461"/>
                  <a:gd name="T1" fmla="*/ 0 h 122222"/>
                  <a:gd name="T2" fmla="*/ 28669 w 247461"/>
                  <a:gd name="T3" fmla="*/ 9053 h 122222"/>
                  <a:gd name="T4" fmla="*/ 98079 w 247461"/>
                  <a:gd name="T5" fmla="*/ 33196 h 122222"/>
                  <a:gd name="T6" fmla="*/ 138820 w 247461"/>
                  <a:gd name="T7" fmla="*/ 49794 h 122222"/>
                  <a:gd name="T8" fmla="*/ 179560 w 247461"/>
                  <a:gd name="T9" fmla="*/ 69410 h 122222"/>
                  <a:gd name="T10" fmla="*/ 217283 w 247461"/>
                  <a:gd name="T11" fmla="*/ 90534 h 122222"/>
                  <a:gd name="T12" fmla="*/ 247461 w 247461"/>
                  <a:gd name="T13" fmla="*/ 114677 h 122222"/>
                  <a:gd name="T14" fmla="*/ 54321 w 247461"/>
                  <a:gd name="T15" fmla="*/ 122222 h 122222"/>
                  <a:gd name="T16" fmla="*/ 31687 w 247461"/>
                  <a:gd name="T17" fmla="*/ 82990 h 122222"/>
                  <a:gd name="T18" fmla="*/ 0 w 247461"/>
                  <a:gd name="T19" fmla="*/ 0 h 122222"/>
                  <a:gd name="T20" fmla="*/ 0 w 247461"/>
                  <a:gd name="T21" fmla="*/ 0 h 122222"/>
                  <a:gd name="T22" fmla="*/ 0 w 247461"/>
                  <a:gd name="T23" fmla="*/ 0 h 1222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47461" h="122222">
                    <a:moveTo>
                      <a:pt x="0" y="0"/>
                    </a:moveTo>
                    <a:lnTo>
                      <a:pt x="28669" y="9053"/>
                    </a:lnTo>
                    <a:lnTo>
                      <a:pt x="98079" y="33196"/>
                    </a:lnTo>
                    <a:lnTo>
                      <a:pt x="138820" y="49794"/>
                    </a:lnTo>
                    <a:lnTo>
                      <a:pt x="179560" y="69410"/>
                    </a:lnTo>
                    <a:lnTo>
                      <a:pt x="217283" y="90534"/>
                    </a:lnTo>
                    <a:lnTo>
                      <a:pt x="247461" y="114677"/>
                    </a:lnTo>
                    <a:lnTo>
                      <a:pt x="54321" y="122222"/>
                    </a:lnTo>
                    <a:lnTo>
                      <a:pt x="31687" y="82990"/>
                    </a:lnTo>
                    <a:lnTo>
                      <a:pt x="0" y="0"/>
                    </a:lnTo>
                    <a:lnTo>
                      <a:pt x="0" y="0"/>
                    </a:lnTo>
                    <a:lnTo>
                      <a:pt x="0" y="0"/>
                    </a:lnTo>
                    <a:close/>
                  </a:path>
                </a:pathLst>
              </a:custGeom>
              <a:solidFill>
                <a:srgbClr val="A6B2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6" name="Freeform 55"/>
              <p:cNvSpPr>
                <a:spLocks/>
              </p:cNvSpPr>
              <p:nvPr/>
            </p:nvSpPr>
            <p:spPr bwMode="auto">
              <a:xfrm>
                <a:off x="114218442" y="109787789"/>
                <a:ext cx="79972" cy="344031"/>
              </a:xfrm>
              <a:custGeom>
                <a:avLst/>
                <a:gdLst>
                  <a:gd name="T0" fmla="*/ 37722 w 79972"/>
                  <a:gd name="T1" fmla="*/ 0 h 344031"/>
                  <a:gd name="T2" fmla="*/ 25651 w 79972"/>
                  <a:gd name="T3" fmla="*/ 30178 h 344031"/>
                  <a:gd name="T4" fmla="*/ 6035 w 79972"/>
                  <a:gd name="T5" fmla="*/ 110150 h 344031"/>
                  <a:gd name="T6" fmla="*/ 0 w 79972"/>
                  <a:gd name="T7" fmla="*/ 221809 h 344031"/>
                  <a:gd name="T8" fmla="*/ 12071 w 79972"/>
                  <a:gd name="T9" fmla="*/ 282166 h 344031"/>
                  <a:gd name="T10" fmla="*/ 36213 w 79972"/>
                  <a:gd name="T11" fmla="*/ 344031 h 344031"/>
                  <a:gd name="T12" fmla="*/ 49794 w 79972"/>
                  <a:gd name="T13" fmla="*/ 306308 h 344031"/>
                  <a:gd name="T14" fmla="*/ 75445 w 79972"/>
                  <a:gd name="T15" fmla="*/ 215774 h 344031"/>
                  <a:gd name="T16" fmla="*/ 79972 w 79972"/>
                  <a:gd name="T17" fmla="*/ 102606 h 344031"/>
                  <a:gd name="T18" fmla="*/ 67901 w 79972"/>
                  <a:gd name="T19" fmla="*/ 48285 h 344031"/>
                  <a:gd name="T20" fmla="*/ 37722 w 79972"/>
                  <a:gd name="T21" fmla="*/ 0 h 344031"/>
                  <a:gd name="T22" fmla="*/ 37722 w 79972"/>
                  <a:gd name="T23" fmla="*/ 0 h 344031"/>
                  <a:gd name="T24" fmla="*/ 37722 w 79972"/>
                  <a:gd name="T25" fmla="*/ 0 h 3440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79972" h="344031">
                    <a:moveTo>
                      <a:pt x="37722" y="0"/>
                    </a:moveTo>
                    <a:lnTo>
                      <a:pt x="25651" y="30178"/>
                    </a:lnTo>
                    <a:lnTo>
                      <a:pt x="6035" y="110150"/>
                    </a:lnTo>
                    <a:lnTo>
                      <a:pt x="0" y="221809"/>
                    </a:lnTo>
                    <a:lnTo>
                      <a:pt x="12071" y="282166"/>
                    </a:lnTo>
                    <a:lnTo>
                      <a:pt x="36213" y="344031"/>
                    </a:lnTo>
                    <a:lnTo>
                      <a:pt x="49794" y="306308"/>
                    </a:lnTo>
                    <a:lnTo>
                      <a:pt x="75445" y="215774"/>
                    </a:lnTo>
                    <a:lnTo>
                      <a:pt x="79972" y="102606"/>
                    </a:lnTo>
                    <a:lnTo>
                      <a:pt x="67901" y="48285"/>
                    </a:lnTo>
                    <a:lnTo>
                      <a:pt x="37722" y="0"/>
                    </a:lnTo>
                    <a:lnTo>
                      <a:pt x="37722" y="0"/>
                    </a:lnTo>
                    <a:lnTo>
                      <a:pt x="37722" y="0"/>
                    </a:lnTo>
                    <a:close/>
                  </a:path>
                </a:pathLst>
              </a:custGeom>
              <a:solidFill>
                <a:srgbClr val="283DF1"/>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7" name="Freeform 56"/>
              <p:cNvSpPr>
                <a:spLocks/>
              </p:cNvSpPr>
              <p:nvPr/>
            </p:nvSpPr>
            <p:spPr bwMode="auto">
              <a:xfrm>
                <a:off x="112543550" y="108639508"/>
                <a:ext cx="322907" cy="178050"/>
              </a:xfrm>
              <a:custGeom>
                <a:avLst/>
                <a:gdLst>
                  <a:gd name="T0" fmla="*/ 10563 w 322907"/>
                  <a:gd name="T1" fmla="*/ 0 h 178051"/>
                  <a:gd name="T2" fmla="*/ 126749 w 322907"/>
                  <a:gd name="T3" fmla="*/ 22633 h 178051"/>
                  <a:gd name="T4" fmla="*/ 229355 w 322907"/>
                  <a:gd name="T5" fmla="*/ 54321 h 178051"/>
                  <a:gd name="T6" fmla="*/ 277640 w 322907"/>
                  <a:gd name="T7" fmla="*/ 73936 h 178051"/>
                  <a:gd name="T8" fmla="*/ 319890 w 322907"/>
                  <a:gd name="T9" fmla="*/ 98079 h 178051"/>
                  <a:gd name="T10" fmla="*/ 322907 w 322907"/>
                  <a:gd name="T11" fmla="*/ 175033 h 178051"/>
                  <a:gd name="T12" fmla="*/ 297256 w 322907"/>
                  <a:gd name="T13" fmla="*/ 178051 h 178051"/>
                  <a:gd name="T14" fmla="*/ 274622 w 322907"/>
                  <a:gd name="T15" fmla="*/ 156926 h 178051"/>
                  <a:gd name="T16" fmla="*/ 245953 w 322907"/>
                  <a:gd name="T17" fmla="*/ 132784 h 178051"/>
                  <a:gd name="T18" fmla="*/ 209739 w 322907"/>
                  <a:gd name="T19" fmla="*/ 105623 h 178051"/>
                  <a:gd name="T20" fmla="*/ 188614 w 322907"/>
                  <a:gd name="T21" fmla="*/ 92043 h 178051"/>
                  <a:gd name="T22" fmla="*/ 164472 w 322907"/>
                  <a:gd name="T23" fmla="*/ 76954 h 178051"/>
                  <a:gd name="T24" fmla="*/ 114678 w 322907"/>
                  <a:gd name="T25" fmla="*/ 49794 h 178051"/>
                  <a:gd name="T26" fmla="*/ 58848 w 322907"/>
                  <a:gd name="T27" fmla="*/ 27160 h 178051"/>
                  <a:gd name="T28" fmla="*/ 0 w 322907"/>
                  <a:gd name="T29" fmla="*/ 12071 h 178051"/>
                  <a:gd name="T30" fmla="*/ 10563 w 322907"/>
                  <a:gd name="T31" fmla="*/ 0 h 178051"/>
                  <a:gd name="T32" fmla="*/ 10563 w 322907"/>
                  <a:gd name="T33" fmla="*/ 0 h 178051"/>
                  <a:gd name="T34" fmla="*/ 10563 w 322907"/>
                  <a:gd name="T35" fmla="*/ 0 h 1780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322907" h="178051">
                    <a:moveTo>
                      <a:pt x="10563" y="0"/>
                    </a:moveTo>
                    <a:lnTo>
                      <a:pt x="126749" y="22633"/>
                    </a:lnTo>
                    <a:lnTo>
                      <a:pt x="229355" y="54321"/>
                    </a:lnTo>
                    <a:lnTo>
                      <a:pt x="277640" y="73936"/>
                    </a:lnTo>
                    <a:lnTo>
                      <a:pt x="319890" y="98079"/>
                    </a:lnTo>
                    <a:lnTo>
                      <a:pt x="322907" y="175033"/>
                    </a:lnTo>
                    <a:lnTo>
                      <a:pt x="297256" y="178051"/>
                    </a:lnTo>
                    <a:lnTo>
                      <a:pt x="274622" y="156926"/>
                    </a:lnTo>
                    <a:lnTo>
                      <a:pt x="245953" y="132784"/>
                    </a:lnTo>
                    <a:lnTo>
                      <a:pt x="209739" y="105623"/>
                    </a:lnTo>
                    <a:lnTo>
                      <a:pt x="188614" y="92043"/>
                    </a:lnTo>
                    <a:lnTo>
                      <a:pt x="164472" y="76954"/>
                    </a:lnTo>
                    <a:lnTo>
                      <a:pt x="114678" y="49794"/>
                    </a:lnTo>
                    <a:lnTo>
                      <a:pt x="58848" y="27160"/>
                    </a:lnTo>
                    <a:lnTo>
                      <a:pt x="0" y="12071"/>
                    </a:lnTo>
                    <a:lnTo>
                      <a:pt x="10563" y="0"/>
                    </a:lnTo>
                    <a:lnTo>
                      <a:pt x="10563" y="0"/>
                    </a:lnTo>
                    <a:lnTo>
                      <a:pt x="10563" y="0"/>
                    </a:lnTo>
                    <a:close/>
                  </a:path>
                </a:pathLst>
              </a:custGeom>
              <a:solidFill>
                <a:srgbClr val="D4F8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8" name="Freeform 57"/>
              <p:cNvSpPr>
                <a:spLocks/>
              </p:cNvSpPr>
              <p:nvPr/>
            </p:nvSpPr>
            <p:spPr bwMode="auto">
              <a:xfrm>
                <a:off x="113261792" y="109407543"/>
                <a:ext cx="968721" cy="410424"/>
              </a:xfrm>
              <a:custGeom>
                <a:avLst/>
                <a:gdLst>
                  <a:gd name="T0" fmla="*/ 0 w 968721"/>
                  <a:gd name="T1" fmla="*/ 149382 h 410424"/>
                  <a:gd name="T2" fmla="*/ 273113 w 968721"/>
                  <a:gd name="T3" fmla="*/ 0 h 410424"/>
                  <a:gd name="T4" fmla="*/ 968721 w 968721"/>
                  <a:gd name="T5" fmla="*/ 319889 h 410424"/>
                  <a:gd name="T6" fmla="*/ 875168 w 968721"/>
                  <a:gd name="T7" fmla="*/ 410424 h 410424"/>
                  <a:gd name="T8" fmla="*/ 0 w 968721"/>
                  <a:gd name="T9" fmla="*/ 149382 h 410424"/>
                  <a:gd name="T10" fmla="*/ 0 w 968721"/>
                  <a:gd name="T11" fmla="*/ 149382 h 410424"/>
                  <a:gd name="T12" fmla="*/ 0 w 968721"/>
                  <a:gd name="T13" fmla="*/ 149382 h 410424"/>
                  <a:gd name="T14" fmla="*/ 0 w 968721"/>
                  <a:gd name="T15" fmla="*/ 149382 h 41042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68721" h="410424">
                    <a:moveTo>
                      <a:pt x="0" y="149382"/>
                    </a:moveTo>
                    <a:lnTo>
                      <a:pt x="273113" y="0"/>
                    </a:lnTo>
                    <a:lnTo>
                      <a:pt x="968721" y="319889"/>
                    </a:lnTo>
                    <a:lnTo>
                      <a:pt x="875168" y="410424"/>
                    </a:lnTo>
                    <a:lnTo>
                      <a:pt x="0" y="149382"/>
                    </a:lnTo>
                    <a:lnTo>
                      <a:pt x="0" y="149382"/>
                    </a:lnTo>
                    <a:lnTo>
                      <a:pt x="0" y="149382"/>
                    </a:lnTo>
                    <a:lnTo>
                      <a:pt x="0" y="149382"/>
                    </a:lnTo>
                    <a:close/>
                  </a:path>
                </a:pathLst>
              </a:custGeom>
              <a:solidFill>
                <a:srgbClr val="D4F8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9" name="Freeform 58"/>
              <p:cNvSpPr>
                <a:spLocks/>
              </p:cNvSpPr>
              <p:nvPr/>
            </p:nvSpPr>
            <p:spPr bwMode="auto">
              <a:xfrm>
                <a:off x="113465495" y="108481072"/>
                <a:ext cx="778598" cy="230863"/>
              </a:xfrm>
              <a:custGeom>
                <a:avLst/>
                <a:gdLst>
                  <a:gd name="T0" fmla="*/ 0 w 778598"/>
                  <a:gd name="T1" fmla="*/ 138820 h 230863"/>
                  <a:gd name="T2" fmla="*/ 236899 w 778598"/>
                  <a:gd name="T3" fmla="*/ 39232 h 230863"/>
                  <a:gd name="T4" fmla="*/ 574895 w 778598"/>
                  <a:gd name="T5" fmla="*/ 0 h 230863"/>
                  <a:gd name="T6" fmla="*/ 778598 w 778598"/>
                  <a:gd name="T7" fmla="*/ 18107 h 230863"/>
                  <a:gd name="T8" fmla="*/ 529628 w 778598"/>
                  <a:gd name="T9" fmla="*/ 230863 h 230863"/>
                  <a:gd name="T10" fmla="*/ 0 w 778598"/>
                  <a:gd name="T11" fmla="*/ 138820 h 230863"/>
                  <a:gd name="T12" fmla="*/ 0 w 778598"/>
                  <a:gd name="T13" fmla="*/ 138820 h 230863"/>
                  <a:gd name="T14" fmla="*/ 0 w 778598"/>
                  <a:gd name="T15" fmla="*/ 138820 h 230863"/>
                  <a:gd name="T16" fmla="*/ 0 w 778598"/>
                  <a:gd name="T17" fmla="*/ 138820 h 2308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78598" h="230863">
                    <a:moveTo>
                      <a:pt x="0" y="138820"/>
                    </a:moveTo>
                    <a:lnTo>
                      <a:pt x="236899" y="39232"/>
                    </a:lnTo>
                    <a:lnTo>
                      <a:pt x="574895" y="0"/>
                    </a:lnTo>
                    <a:lnTo>
                      <a:pt x="778598" y="18107"/>
                    </a:lnTo>
                    <a:lnTo>
                      <a:pt x="529628" y="230863"/>
                    </a:lnTo>
                    <a:lnTo>
                      <a:pt x="0" y="138820"/>
                    </a:lnTo>
                    <a:lnTo>
                      <a:pt x="0" y="138820"/>
                    </a:lnTo>
                    <a:lnTo>
                      <a:pt x="0" y="138820"/>
                    </a:lnTo>
                    <a:lnTo>
                      <a:pt x="0" y="138820"/>
                    </a:lnTo>
                    <a:close/>
                  </a:path>
                </a:pathLst>
              </a:custGeom>
              <a:solidFill>
                <a:srgbClr val="D4F8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0" name="Freeform 59"/>
              <p:cNvSpPr>
                <a:spLocks/>
              </p:cNvSpPr>
              <p:nvPr/>
            </p:nvSpPr>
            <p:spPr bwMode="auto">
              <a:xfrm>
                <a:off x="113868374" y="108556518"/>
                <a:ext cx="339506" cy="752946"/>
              </a:xfrm>
              <a:custGeom>
                <a:avLst/>
                <a:gdLst>
                  <a:gd name="T0" fmla="*/ 0 w 339505"/>
                  <a:gd name="T1" fmla="*/ 752946 h 752946"/>
                  <a:gd name="T2" fmla="*/ 18107 w 339505"/>
                  <a:gd name="T3" fmla="*/ 686554 h 752946"/>
                  <a:gd name="T4" fmla="*/ 36214 w 339505"/>
                  <a:gd name="T5" fmla="*/ 614126 h 752946"/>
                  <a:gd name="T6" fmla="*/ 57339 w 339505"/>
                  <a:gd name="T7" fmla="*/ 526609 h 752946"/>
                  <a:gd name="T8" fmla="*/ 79973 w 339505"/>
                  <a:gd name="T9" fmla="*/ 430039 h 752946"/>
                  <a:gd name="T10" fmla="*/ 102606 w 339505"/>
                  <a:gd name="T11" fmla="*/ 328942 h 752946"/>
                  <a:gd name="T12" fmla="*/ 134293 w 339505"/>
                  <a:gd name="T13" fmla="*/ 152400 h 752946"/>
                  <a:gd name="T14" fmla="*/ 339505 w 339505"/>
                  <a:gd name="T15" fmla="*/ 0 h 752946"/>
                  <a:gd name="T16" fmla="*/ 61866 w 339505"/>
                  <a:gd name="T17" fmla="*/ 752946 h 752946"/>
                  <a:gd name="T18" fmla="*/ 0 w 339505"/>
                  <a:gd name="T19" fmla="*/ 752946 h 752946"/>
                  <a:gd name="T20" fmla="*/ 0 w 339505"/>
                  <a:gd name="T21" fmla="*/ 752946 h 752946"/>
                  <a:gd name="T22" fmla="*/ 0 w 339505"/>
                  <a:gd name="T23" fmla="*/ 752946 h 7529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39505" h="752946">
                    <a:moveTo>
                      <a:pt x="0" y="752946"/>
                    </a:moveTo>
                    <a:lnTo>
                      <a:pt x="18107" y="686554"/>
                    </a:lnTo>
                    <a:lnTo>
                      <a:pt x="36214" y="614126"/>
                    </a:lnTo>
                    <a:lnTo>
                      <a:pt x="57339" y="526609"/>
                    </a:lnTo>
                    <a:lnTo>
                      <a:pt x="79973" y="430039"/>
                    </a:lnTo>
                    <a:lnTo>
                      <a:pt x="102606" y="328942"/>
                    </a:lnTo>
                    <a:lnTo>
                      <a:pt x="134293" y="152400"/>
                    </a:lnTo>
                    <a:lnTo>
                      <a:pt x="339505" y="0"/>
                    </a:lnTo>
                    <a:lnTo>
                      <a:pt x="61866" y="752946"/>
                    </a:lnTo>
                    <a:lnTo>
                      <a:pt x="0" y="752946"/>
                    </a:lnTo>
                    <a:lnTo>
                      <a:pt x="0" y="752946"/>
                    </a:lnTo>
                    <a:lnTo>
                      <a:pt x="0" y="752946"/>
                    </a:lnTo>
                    <a:close/>
                  </a:path>
                </a:pathLst>
              </a:custGeom>
              <a:solidFill>
                <a:srgbClr val="46C6EC"/>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1" name="Freeform 60"/>
              <p:cNvSpPr>
                <a:spLocks/>
              </p:cNvSpPr>
              <p:nvPr/>
            </p:nvSpPr>
            <p:spPr bwMode="auto">
              <a:xfrm>
                <a:off x="113542448" y="108653087"/>
                <a:ext cx="404390" cy="144855"/>
              </a:xfrm>
              <a:custGeom>
                <a:avLst/>
                <a:gdLst>
                  <a:gd name="T0" fmla="*/ 0 w 404389"/>
                  <a:gd name="T1" fmla="*/ 0 h 144855"/>
                  <a:gd name="T2" fmla="*/ 138820 w 404389"/>
                  <a:gd name="T3" fmla="*/ 24142 h 144855"/>
                  <a:gd name="T4" fmla="*/ 270096 w 404389"/>
                  <a:gd name="T5" fmla="*/ 51303 h 144855"/>
                  <a:gd name="T6" fmla="*/ 404389 w 404389"/>
                  <a:gd name="T7" fmla="*/ 81481 h 144855"/>
                  <a:gd name="T8" fmla="*/ 389300 w 404389"/>
                  <a:gd name="T9" fmla="*/ 144855 h 144855"/>
                  <a:gd name="T10" fmla="*/ 365157 w 404389"/>
                  <a:gd name="T11" fmla="*/ 93552 h 144855"/>
                  <a:gd name="T12" fmla="*/ 331961 w 404389"/>
                  <a:gd name="T13" fmla="*/ 125239 h 144855"/>
                  <a:gd name="T14" fmla="*/ 313854 w 404389"/>
                  <a:gd name="T15" fmla="*/ 79972 h 144855"/>
                  <a:gd name="T16" fmla="*/ 285185 w 404389"/>
                  <a:gd name="T17" fmla="*/ 72428 h 144855"/>
                  <a:gd name="T18" fmla="*/ 215775 w 404389"/>
                  <a:gd name="T19" fmla="*/ 52812 h 144855"/>
                  <a:gd name="T20" fmla="*/ 125240 w 404389"/>
                  <a:gd name="T21" fmla="*/ 31687 h 144855"/>
                  <a:gd name="T22" fmla="*/ 36214 w 404389"/>
                  <a:gd name="T23" fmla="*/ 12071 h 144855"/>
                  <a:gd name="T24" fmla="*/ 0 w 404389"/>
                  <a:gd name="T25" fmla="*/ 0 h 144855"/>
                  <a:gd name="T26" fmla="*/ 0 w 404389"/>
                  <a:gd name="T27" fmla="*/ 0 h 144855"/>
                  <a:gd name="T28" fmla="*/ 0 w 404389"/>
                  <a:gd name="T29" fmla="*/ 0 h 1448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04389" h="144855">
                    <a:moveTo>
                      <a:pt x="0" y="0"/>
                    </a:moveTo>
                    <a:lnTo>
                      <a:pt x="138820" y="24142"/>
                    </a:lnTo>
                    <a:lnTo>
                      <a:pt x="270096" y="51303"/>
                    </a:lnTo>
                    <a:lnTo>
                      <a:pt x="404389" y="81481"/>
                    </a:lnTo>
                    <a:lnTo>
                      <a:pt x="389300" y="144855"/>
                    </a:lnTo>
                    <a:lnTo>
                      <a:pt x="365157" y="93552"/>
                    </a:lnTo>
                    <a:lnTo>
                      <a:pt x="331961" y="125239"/>
                    </a:lnTo>
                    <a:lnTo>
                      <a:pt x="313854" y="79972"/>
                    </a:lnTo>
                    <a:lnTo>
                      <a:pt x="285185" y="72428"/>
                    </a:lnTo>
                    <a:lnTo>
                      <a:pt x="215775" y="52812"/>
                    </a:lnTo>
                    <a:lnTo>
                      <a:pt x="125240" y="31687"/>
                    </a:lnTo>
                    <a:lnTo>
                      <a:pt x="36214" y="12071"/>
                    </a:lnTo>
                    <a:lnTo>
                      <a:pt x="0" y="0"/>
                    </a:lnTo>
                    <a:lnTo>
                      <a:pt x="0" y="0"/>
                    </a:lnTo>
                    <a:lnTo>
                      <a:pt x="0" y="0"/>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2" name="Freeform 61"/>
              <p:cNvSpPr>
                <a:spLocks/>
              </p:cNvSpPr>
              <p:nvPr/>
            </p:nvSpPr>
            <p:spPr bwMode="auto">
              <a:xfrm>
                <a:off x="113534905" y="108562553"/>
                <a:ext cx="404388" cy="110150"/>
              </a:xfrm>
              <a:custGeom>
                <a:avLst/>
                <a:gdLst>
                  <a:gd name="T0" fmla="*/ 132784 w 404388"/>
                  <a:gd name="T1" fmla="*/ 0 h 110151"/>
                  <a:gd name="T2" fmla="*/ 0 w 404388"/>
                  <a:gd name="T3" fmla="*/ 51303 h 110151"/>
                  <a:gd name="T4" fmla="*/ 404388 w 404388"/>
                  <a:gd name="T5" fmla="*/ 110151 h 110151"/>
                  <a:gd name="T6" fmla="*/ 96570 w 404388"/>
                  <a:gd name="T7" fmla="*/ 45268 h 110151"/>
                  <a:gd name="T8" fmla="*/ 132784 w 404388"/>
                  <a:gd name="T9" fmla="*/ 0 h 110151"/>
                  <a:gd name="T10" fmla="*/ 132784 w 404388"/>
                  <a:gd name="T11" fmla="*/ 0 h 110151"/>
                  <a:gd name="T12" fmla="*/ 132784 w 404388"/>
                  <a:gd name="T13" fmla="*/ 0 h 110151"/>
                  <a:gd name="T14" fmla="*/ 132784 w 404388"/>
                  <a:gd name="T15" fmla="*/ 0 h 11015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04388" h="110151">
                    <a:moveTo>
                      <a:pt x="132784" y="0"/>
                    </a:moveTo>
                    <a:lnTo>
                      <a:pt x="0" y="51303"/>
                    </a:lnTo>
                    <a:lnTo>
                      <a:pt x="404388" y="110151"/>
                    </a:lnTo>
                    <a:lnTo>
                      <a:pt x="96570" y="45268"/>
                    </a:lnTo>
                    <a:lnTo>
                      <a:pt x="132784" y="0"/>
                    </a:lnTo>
                    <a:lnTo>
                      <a:pt x="132784" y="0"/>
                    </a:lnTo>
                    <a:lnTo>
                      <a:pt x="132784" y="0"/>
                    </a:lnTo>
                    <a:lnTo>
                      <a:pt x="132784" y="0"/>
                    </a:lnTo>
                    <a:close/>
                  </a:path>
                </a:pathLst>
              </a:cu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3" name="Freeform 62"/>
              <p:cNvSpPr>
                <a:spLocks/>
              </p:cNvSpPr>
              <p:nvPr/>
            </p:nvSpPr>
            <p:spPr bwMode="auto">
              <a:xfrm>
                <a:off x="113251230" y="109559943"/>
                <a:ext cx="869132" cy="621671"/>
              </a:xfrm>
              <a:custGeom>
                <a:avLst/>
                <a:gdLst>
                  <a:gd name="T0" fmla="*/ 0 w 869132"/>
                  <a:gd name="T1" fmla="*/ 0 h 621671"/>
                  <a:gd name="T2" fmla="*/ 93552 w 869132"/>
                  <a:gd name="T3" fmla="*/ 22634 h 621671"/>
                  <a:gd name="T4" fmla="*/ 197667 w 869132"/>
                  <a:gd name="T5" fmla="*/ 48285 h 621671"/>
                  <a:gd name="T6" fmla="*/ 258023 w 869132"/>
                  <a:gd name="T7" fmla="*/ 64883 h 621671"/>
                  <a:gd name="T8" fmla="*/ 324416 w 869132"/>
                  <a:gd name="T9" fmla="*/ 84499 h 621671"/>
                  <a:gd name="T10" fmla="*/ 392317 w 869132"/>
                  <a:gd name="T11" fmla="*/ 104115 h 621671"/>
                  <a:gd name="T12" fmla="*/ 464744 w 869132"/>
                  <a:gd name="T13" fmla="*/ 125240 h 621671"/>
                  <a:gd name="T14" fmla="*/ 537172 w 869132"/>
                  <a:gd name="T15" fmla="*/ 147873 h 621671"/>
                  <a:gd name="T16" fmla="*/ 609600 w 869132"/>
                  <a:gd name="T17" fmla="*/ 172016 h 621671"/>
                  <a:gd name="T18" fmla="*/ 679010 w 869132"/>
                  <a:gd name="T19" fmla="*/ 196159 h 621671"/>
                  <a:gd name="T20" fmla="*/ 746911 w 869132"/>
                  <a:gd name="T21" fmla="*/ 221810 h 621671"/>
                  <a:gd name="T22" fmla="*/ 811794 w 869132"/>
                  <a:gd name="T23" fmla="*/ 248970 h 621671"/>
                  <a:gd name="T24" fmla="*/ 869132 w 869132"/>
                  <a:gd name="T25" fmla="*/ 276131 h 621671"/>
                  <a:gd name="T26" fmla="*/ 757473 w 869132"/>
                  <a:gd name="T27" fmla="*/ 621671 h 621671"/>
                  <a:gd name="T28" fmla="*/ 187105 w 869132"/>
                  <a:gd name="T29" fmla="*/ 488887 h 621671"/>
                  <a:gd name="T30" fmla="*/ 162962 w 869132"/>
                  <a:gd name="T31" fmla="*/ 442111 h 621671"/>
                  <a:gd name="T32" fmla="*/ 135802 w 869132"/>
                  <a:gd name="T33" fmla="*/ 389299 h 621671"/>
                  <a:gd name="T34" fmla="*/ 105623 w 869132"/>
                  <a:gd name="T35" fmla="*/ 322907 h 621671"/>
                  <a:gd name="T36" fmla="*/ 72427 w 869132"/>
                  <a:gd name="T37" fmla="*/ 245953 h 621671"/>
                  <a:gd name="T38" fmla="*/ 42249 w 869132"/>
                  <a:gd name="T39" fmla="*/ 164471 h 621671"/>
                  <a:gd name="T40" fmla="*/ 0 w 869132"/>
                  <a:gd name="T41" fmla="*/ 0 h 621671"/>
                  <a:gd name="T42" fmla="*/ 0 w 869132"/>
                  <a:gd name="T43" fmla="*/ 0 h 621671"/>
                  <a:gd name="T44" fmla="*/ 0 w 869132"/>
                  <a:gd name="T45" fmla="*/ 0 h 6216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869132" h="621671">
                    <a:moveTo>
                      <a:pt x="0" y="0"/>
                    </a:moveTo>
                    <a:lnTo>
                      <a:pt x="93552" y="22634"/>
                    </a:lnTo>
                    <a:lnTo>
                      <a:pt x="197667" y="48285"/>
                    </a:lnTo>
                    <a:lnTo>
                      <a:pt x="258023" y="64883"/>
                    </a:lnTo>
                    <a:lnTo>
                      <a:pt x="324416" y="84499"/>
                    </a:lnTo>
                    <a:lnTo>
                      <a:pt x="392317" y="104115"/>
                    </a:lnTo>
                    <a:lnTo>
                      <a:pt x="464744" y="125240"/>
                    </a:lnTo>
                    <a:lnTo>
                      <a:pt x="537172" y="147873"/>
                    </a:lnTo>
                    <a:lnTo>
                      <a:pt x="609600" y="172016"/>
                    </a:lnTo>
                    <a:lnTo>
                      <a:pt x="679010" y="196159"/>
                    </a:lnTo>
                    <a:lnTo>
                      <a:pt x="746911" y="221810"/>
                    </a:lnTo>
                    <a:lnTo>
                      <a:pt x="811794" y="248970"/>
                    </a:lnTo>
                    <a:lnTo>
                      <a:pt x="869132" y="276131"/>
                    </a:lnTo>
                    <a:lnTo>
                      <a:pt x="757473" y="621671"/>
                    </a:lnTo>
                    <a:lnTo>
                      <a:pt x="187105" y="488887"/>
                    </a:lnTo>
                    <a:lnTo>
                      <a:pt x="162962" y="442111"/>
                    </a:lnTo>
                    <a:lnTo>
                      <a:pt x="135802" y="389299"/>
                    </a:lnTo>
                    <a:lnTo>
                      <a:pt x="105623" y="322907"/>
                    </a:lnTo>
                    <a:lnTo>
                      <a:pt x="72427" y="245953"/>
                    </a:lnTo>
                    <a:lnTo>
                      <a:pt x="42249" y="164471"/>
                    </a:lnTo>
                    <a:lnTo>
                      <a:pt x="0" y="0"/>
                    </a:lnTo>
                    <a:lnTo>
                      <a:pt x="0" y="0"/>
                    </a:lnTo>
                    <a:lnTo>
                      <a:pt x="0" y="0"/>
                    </a:lnTo>
                    <a:close/>
                  </a:path>
                </a:pathLst>
              </a:custGeom>
              <a:solidFill>
                <a:srgbClr val="B2F3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4" name="Freeform 63"/>
              <p:cNvSpPr>
                <a:spLocks/>
              </p:cNvSpPr>
              <p:nvPr/>
            </p:nvSpPr>
            <p:spPr bwMode="auto">
              <a:xfrm>
                <a:off x="114049445" y="109766664"/>
                <a:ext cx="165979" cy="380245"/>
              </a:xfrm>
              <a:custGeom>
                <a:avLst/>
                <a:gdLst>
                  <a:gd name="T0" fmla="*/ 86007 w 165980"/>
                  <a:gd name="T1" fmla="*/ 58847 h 380245"/>
                  <a:gd name="T2" fmla="*/ 165980 w 165980"/>
                  <a:gd name="T3" fmla="*/ 0 h 380245"/>
                  <a:gd name="T4" fmla="*/ 138819 w 165980"/>
                  <a:gd name="T5" fmla="*/ 324416 h 380245"/>
                  <a:gd name="T6" fmla="*/ 0 w 165980"/>
                  <a:gd name="T7" fmla="*/ 380245 h 380245"/>
                  <a:gd name="T8" fmla="*/ 86007 w 165980"/>
                  <a:gd name="T9" fmla="*/ 58847 h 380245"/>
                  <a:gd name="T10" fmla="*/ 86007 w 165980"/>
                  <a:gd name="T11" fmla="*/ 58847 h 380245"/>
                  <a:gd name="T12" fmla="*/ 86007 w 165980"/>
                  <a:gd name="T13" fmla="*/ 58847 h 380245"/>
                  <a:gd name="T14" fmla="*/ 86007 w 165980"/>
                  <a:gd name="T15" fmla="*/ 58847 h 38024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5980" h="380245">
                    <a:moveTo>
                      <a:pt x="86007" y="58847"/>
                    </a:moveTo>
                    <a:lnTo>
                      <a:pt x="165980" y="0"/>
                    </a:lnTo>
                    <a:lnTo>
                      <a:pt x="138819" y="324416"/>
                    </a:lnTo>
                    <a:lnTo>
                      <a:pt x="0" y="380245"/>
                    </a:lnTo>
                    <a:lnTo>
                      <a:pt x="86007" y="58847"/>
                    </a:lnTo>
                    <a:lnTo>
                      <a:pt x="86007" y="58847"/>
                    </a:lnTo>
                    <a:lnTo>
                      <a:pt x="86007" y="58847"/>
                    </a:lnTo>
                    <a:lnTo>
                      <a:pt x="86007" y="58847"/>
                    </a:lnTo>
                    <a:close/>
                  </a:path>
                </a:pathLst>
              </a:custGeom>
              <a:solidFill>
                <a:srgbClr val="46C6EC"/>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5" name="Freeform 64"/>
              <p:cNvSpPr>
                <a:spLocks/>
              </p:cNvSpPr>
              <p:nvPr/>
            </p:nvSpPr>
            <p:spPr bwMode="auto">
              <a:xfrm>
                <a:off x="113362889" y="109799860"/>
                <a:ext cx="312345" cy="288202"/>
              </a:xfrm>
              <a:custGeom>
                <a:avLst/>
                <a:gdLst>
                  <a:gd name="T0" fmla="*/ 0 w 312345"/>
                  <a:gd name="T1" fmla="*/ 0 h 288202"/>
                  <a:gd name="T2" fmla="*/ 89026 w 312345"/>
                  <a:gd name="T3" fmla="*/ 230863 h 288202"/>
                  <a:gd name="T4" fmla="*/ 312345 w 312345"/>
                  <a:gd name="T5" fmla="*/ 288202 h 288202"/>
                  <a:gd name="T6" fmla="*/ 137311 w 312345"/>
                  <a:gd name="T7" fmla="*/ 215774 h 288202"/>
                  <a:gd name="T8" fmla="*/ 168998 w 312345"/>
                  <a:gd name="T9" fmla="*/ 156927 h 288202"/>
                  <a:gd name="T10" fmla="*/ 95061 w 312345"/>
                  <a:gd name="T11" fmla="*/ 155418 h 288202"/>
                  <a:gd name="T12" fmla="*/ 0 w 312345"/>
                  <a:gd name="T13" fmla="*/ 0 h 288202"/>
                  <a:gd name="T14" fmla="*/ 0 w 312345"/>
                  <a:gd name="T15" fmla="*/ 0 h 288202"/>
                  <a:gd name="T16" fmla="*/ 0 w 312345"/>
                  <a:gd name="T17" fmla="*/ 0 h 288202"/>
                  <a:gd name="T18" fmla="*/ 0 w 312345"/>
                  <a:gd name="T19" fmla="*/ 0 h 2882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12345" h="288202">
                    <a:moveTo>
                      <a:pt x="0" y="0"/>
                    </a:moveTo>
                    <a:lnTo>
                      <a:pt x="89026" y="230863"/>
                    </a:lnTo>
                    <a:lnTo>
                      <a:pt x="312345" y="288202"/>
                    </a:lnTo>
                    <a:lnTo>
                      <a:pt x="137311" y="215774"/>
                    </a:lnTo>
                    <a:lnTo>
                      <a:pt x="168998" y="156927"/>
                    </a:lnTo>
                    <a:lnTo>
                      <a:pt x="95061" y="155418"/>
                    </a:lnTo>
                    <a:lnTo>
                      <a:pt x="0" y="0"/>
                    </a:lnTo>
                    <a:lnTo>
                      <a:pt x="0" y="0"/>
                    </a:lnTo>
                    <a:lnTo>
                      <a:pt x="0" y="0"/>
                    </a:lnTo>
                    <a:lnTo>
                      <a:pt x="0" y="0"/>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6" name="Freeform 65"/>
              <p:cNvSpPr>
                <a:spLocks/>
              </p:cNvSpPr>
              <p:nvPr/>
            </p:nvSpPr>
            <p:spPr bwMode="auto">
              <a:xfrm>
                <a:off x="113334220" y="109440739"/>
                <a:ext cx="251988" cy="182578"/>
              </a:xfrm>
              <a:custGeom>
                <a:avLst/>
                <a:gdLst>
                  <a:gd name="T0" fmla="*/ 185596 w 251988"/>
                  <a:gd name="T1" fmla="*/ 0 h 182578"/>
                  <a:gd name="T2" fmla="*/ 0 w 251988"/>
                  <a:gd name="T3" fmla="*/ 110151 h 182578"/>
                  <a:gd name="T4" fmla="*/ 251988 w 251988"/>
                  <a:gd name="T5" fmla="*/ 182578 h 182578"/>
                  <a:gd name="T6" fmla="*/ 111659 w 251988"/>
                  <a:gd name="T7" fmla="*/ 99588 h 182578"/>
                  <a:gd name="T8" fmla="*/ 185596 w 251988"/>
                  <a:gd name="T9" fmla="*/ 0 h 182578"/>
                  <a:gd name="T10" fmla="*/ 185596 w 251988"/>
                  <a:gd name="T11" fmla="*/ 0 h 182578"/>
                  <a:gd name="T12" fmla="*/ 185596 w 251988"/>
                  <a:gd name="T13" fmla="*/ 0 h 182578"/>
                  <a:gd name="T14" fmla="*/ 185596 w 251988"/>
                  <a:gd name="T15" fmla="*/ 0 h 18257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51988" h="182578">
                    <a:moveTo>
                      <a:pt x="185596" y="0"/>
                    </a:moveTo>
                    <a:lnTo>
                      <a:pt x="0" y="110151"/>
                    </a:lnTo>
                    <a:lnTo>
                      <a:pt x="251988" y="182578"/>
                    </a:lnTo>
                    <a:lnTo>
                      <a:pt x="111659" y="99588"/>
                    </a:lnTo>
                    <a:lnTo>
                      <a:pt x="185596" y="0"/>
                    </a:lnTo>
                    <a:lnTo>
                      <a:pt x="185596" y="0"/>
                    </a:lnTo>
                    <a:lnTo>
                      <a:pt x="185596" y="0"/>
                    </a:lnTo>
                    <a:lnTo>
                      <a:pt x="185596" y="0"/>
                    </a:lnTo>
                    <a:close/>
                  </a:path>
                </a:pathLst>
              </a:cu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7" name="Freeform 66"/>
              <p:cNvSpPr>
                <a:spLocks/>
              </p:cNvSpPr>
              <p:nvPr/>
            </p:nvSpPr>
            <p:spPr bwMode="auto">
              <a:xfrm>
                <a:off x="114069059" y="109676128"/>
                <a:ext cx="123731" cy="114678"/>
              </a:xfrm>
              <a:custGeom>
                <a:avLst/>
                <a:gdLst>
                  <a:gd name="T0" fmla="*/ 0 w 123731"/>
                  <a:gd name="T1" fmla="*/ 0 h 114677"/>
                  <a:gd name="T2" fmla="*/ 123731 w 123731"/>
                  <a:gd name="T3" fmla="*/ 55830 h 114677"/>
                  <a:gd name="T4" fmla="*/ 58848 w 123731"/>
                  <a:gd name="T5" fmla="*/ 114677 h 114677"/>
                  <a:gd name="T6" fmla="*/ 78464 w 123731"/>
                  <a:gd name="T7" fmla="*/ 58848 h 114677"/>
                  <a:gd name="T8" fmla="*/ 0 w 123731"/>
                  <a:gd name="T9" fmla="*/ 0 h 114677"/>
                  <a:gd name="T10" fmla="*/ 0 w 123731"/>
                  <a:gd name="T11" fmla="*/ 0 h 114677"/>
                  <a:gd name="T12" fmla="*/ 0 w 123731"/>
                  <a:gd name="T13" fmla="*/ 0 h 114677"/>
                  <a:gd name="T14" fmla="*/ 0 w 123731"/>
                  <a:gd name="T15" fmla="*/ 0 h 11467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23731" h="114677">
                    <a:moveTo>
                      <a:pt x="0" y="0"/>
                    </a:moveTo>
                    <a:lnTo>
                      <a:pt x="123731" y="55830"/>
                    </a:lnTo>
                    <a:lnTo>
                      <a:pt x="58848" y="114677"/>
                    </a:lnTo>
                    <a:lnTo>
                      <a:pt x="78464" y="58848"/>
                    </a:lnTo>
                    <a:lnTo>
                      <a:pt x="0" y="0"/>
                    </a:lnTo>
                    <a:lnTo>
                      <a:pt x="0" y="0"/>
                    </a:lnTo>
                    <a:lnTo>
                      <a:pt x="0" y="0"/>
                    </a:lnTo>
                    <a:lnTo>
                      <a:pt x="0" y="0"/>
                    </a:lnTo>
                    <a:close/>
                  </a:path>
                </a:pathLst>
              </a:cu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8" name="Freeform 67"/>
              <p:cNvSpPr>
                <a:spLocks/>
              </p:cNvSpPr>
              <p:nvPr/>
            </p:nvSpPr>
            <p:spPr bwMode="auto">
              <a:xfrm>
                <a:off x="113682778" y="110276675"/>
                <a:ext cx="331961" cy="185597"/>
              </a:xfrm>
              <a:custGeom>
                <a:avLst/>
                <a:gdLst>
                  <a:gd name="T0" fmla="*/ 7545 w 331961"/>
                  <a:gd name="T1" fmla="*/ 105623 h 185596"/>
                  <a:gd name="T2" fmla="*/ 0 w 331961"/>
                  <a:gd name="T3" fmla="*/ 0 h 185596"/>
                  <a:gd name="T4" fmla="*/ 268586 w 331961"/>
                  <a:gd name="T5" fmla="*/ 90534 h 185596"/>
                  <a:gd name="T6" fmla="*/ 331961 w 331961"/>
                  <a:gd name="T7" fmla="*/ 33196 h 185596"/>
                  <a:gd name="T8" fmla="*/ 313854 w 331961"/>
                  <a:gd name="T9" fmla="*/ 185596 h 185596"/>
                  <a:gd name="T10" fmla="*/ 7545 w 331961"/>
                  <a:gd name="T11" fmla="*/ 105623 h 185596"/>
                  <a:gd name="T12" fmla="*/ 7545 w 331961"/>
                  <a:gd name="T13" fmla="*/ 105623 h 185596"/>
                  <a:gd name="T14" fmla="*/ 7545 w 331961"/>
                  <a:gd name="T15" fmla="*/ 105623 h 185596"/>
                  <a:gd name="T16" fmla="*/ 7545 w 331961"/>
                  <a:gd name="T17" fmla="*/ 105623 h 1855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31961" h="185596">
                    <a:moveTo>
                      <a:pt x="7545" y="105623"/>
                    </a:moveTo>
                    <a:lnTo>
                      <a:pt x="0" y="0"/>
                    </a:lnTo>
                    <a:lnTo>
                      <a:pt x="268586" y="90534"/>
                    </a:lnTo>
                    <a:lnTo>
                      <a:pt x="331961" y="33196"/>
                    </a:lnTo>
                    <a:lnTo>
                      <a:pt x="313854" y="185596"/>
                    </a:lnTo>
                    <a:lnTo>
                      <a:pt x="7545" y="105623"/>
                    </a:lnTo>
                    <a:lnTo>
                      <a:pt x="7545" y="105623"/>
                    </a:lnTo>
                    <a:lnTo>
                      <a:pt x="7545" y="105623"/>
                    </a:lnTo>
                    <a:lnTo>
                      <a:pt x="7545" y="105623"/>
                    </a:lnTo>
                    <a:close/>
                  </a:path>
                </a:pathLst>
              </a:custGeom>
              <a:solidFill>
                <a:srgbClr val="B2F3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9" name="Freeform 68"/>
              <p:cNvSpPr>
                <a:spLocks/>
              </p:cNvSpPr>
              <p:nvPr/>
            </p:nvSpPr>
            <p:spPr bwMode="auto">
              <a:xfrm>
                <a:off x="113712956" y="110309872"/>
                <a:ext cx="96571" cy="96570"/>
              </a:xfrm>
              <a:custGeom>
                <a:avLst/>
                <a:gdLst>
                  <a:gd name="T0" fmla="*/ 0 w 96571"/>
                  <a:gd name="T1" fmla="*/ 0 h 96570"/>
                  <a:gd name="T2" fmla="*/ 13581 w 96571"/>
                  <a:gd name="T3" fmla="*/ 92043 h 96570"/>
                  <a:gd name="T4" fmla="*/ 42250 w 96571"/>
                  <a:gd name="T5" fmla="*/ 96570 h 96570"/>
                  <a:gd name="T6" fmla="*/ 46777 w 96571"/>
                  <a:gd name="T7" fmla="*/ 42249 h 96570"/>
                  <a:gd name="T8" fmla="*/ 96571 w 96571"/>
                  <a:gd name="T9" fmla="*/ 37722 h 96570"/>
                  <a:gd name="T10" fmla="*/ 0 w 96571"/>
                  <a:gd name="T11" fmla="*/ 0 h 96570"/>
                  <a:gd name="T12" fmla="*/ 0 w 96571"/>
                  <a:gd name="T13" fmla="*/ 0 h 96570"/>
                  <a:gd name="T14" fmla="*/ 0 w 96571"/>
                  <a:gd name="T15" fmla="*/ 0 h 96570"/>
                  <a:gd name="T16" fmla="*/ 0 w 96571"/>
                  <a:gd name="T17" fmla="*/ 0 h 965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6571" h="96570">
                    <a:moveTo>
                      <a:pt x="0" y="0"/>
                    </a:moveTo>
                    <a:lnTo>
                      <a:pt x="13581" y="92043"/>
                    </a:lnTo>
                    <a:lnTo>
                      <a:pt x="42250" y="96570"/>
                    </a:lnTo>
                    <a:lnTo>
                      <a:pt x="46777" y="42249"/>
                    </a:lnTo>
                    <a:lnTo>
                      <a:pt x="96571" y="37722"/>
                    </a:lnTo>
                    <a:lnTo>
                      <a:pt x="0" y="0"/>
                    </a:lnTo>
                    <a:lnTo>
                      <a:pt x="0" y="0"/>
                    </a:lnTo>
                    <a:lnTo>
                      <a:pt x="0" y="0"/>
                    </a:lnTo>
                    <a:lnTo>
                      <a:pt x="0" y="0"/>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40" name="Freeform 69"/>
              <p:cNvSpPr>
                <a:spLocks/>
              </p:cNvSpPr>
              <p:nvPr/>
            </p:nvSpPr>
            <p:spPr bwMode="auto">
              <a:xfrm>
                <a:off x="114253147" y="109897938"/>
                <a:ext cx="205211" cy="285185"/>
              </a:xfrm>
              <a:custGeom>
                <a:avLst/>
                <a:gdLst>
                  <a:gd name="T0" fmla="*/ 9053 w 205211"/>
                  <a:gd name="T1" fmla="*/ 0 h 285184"/>
                  <a:gd name="T2" fmla="*/ 0 w 205211"/>
                  <a:gd name="T3" fmla="*/ 110151 h 285184"/>
                  <a:gd name="T4" fmla="*/ 178051 w 205211"/>
                  <a:gd name="T5" fmla="*/ 285184 h 285184"/>
                  <a:gd name="T6" fmla="*/ 205211 w 205211"/>
                  <a:gd name="T7" fmla="*/ 226337 h 285184"/>
                  <a:gd name="T8" fmla="*/ 9053 w 205211"/>
                  <a:gd name="T9" fmla="*/ 0 h 285184"/>
                  <a:gd name="T10" fmla="*/ 9053 w 205211"/>
                  <a:gd name="T11" fmla="*/ 0 h 285184"/>
                  <a:gd name="T12" fmla="*/ 9053 w 205211"/>
                  <a:gd name="T13" fmla="*/ 0 h 285184"/>
                </a:gdLst>
                <a:ahLst/>
                <a:cxnLst>
                  <a:cxn ang="0">
                    <a:pos x="T0" y="T1"/>
                  </a:cxn>
                  <a:cxn ang="0">
                    <a:pos x="T2" y="T3"/>
                  </a:cxn>
                  <a:cxn ang="0">
                    <a:pos x="T4" y="T5"/>
                  </a:cxn>
                  <a:cxn ang="0">
                    <a:pos x="T6" y="T7"/>
                  </a:cxn>
                  <a:cxn ang="0">
                    <a:pos x="T8" y="T9"/>
                  </a:cxn>
                  <a:cxn ang="0">
                    <a:pos x="T10" y="T11"/>
                  </a:cxn>
                  <a:cxn ang="0">
                    <a:pos x="T12" y="T13"/>
                  </a:cxn>
                </a:cxnLst>
                <a:rect l="0" t="0" r="r" b="b"/>
                <a:pathLst>
                  <a:path w="205211" h="285184">
                    <a:moveTo>
                      <a:pt x="9053" y="0"/>
                    </a:moveTo>
                    <a:lnTo>
                      <a:pt x="0" y="110151"/>
                    </a:lnTo>
                    <a:lnTo>
                      <a:pt x="178051" y="285184"/>
                    </a:lnTo>
                    <a:lnTo>
                      <a:pt x="205211" y="226337"/>
                    </a:lnTo>
                    <a:lnTo>
                      <a:pt x="9053" y="0"/>
                    </a:lnTo>
                    <a:lnTo>
                      <a:pt x="9053" y="0"/>
                    </a:lnTo>
                    <a:lnTo>
                      <a:pt x="9053" y="0"/>
                    </a:lnTo>
                    <a:close/>
                  </a:path>
                </a:pathLst>
              </a:custGeom>
              <a:solidFill>
                <a:srgbClr val="B2F3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41" name="Freeform 70"/>
              <p:cNvSpPr>
                <a:spLocks/>
              </p:cNvSpPr>
              <p:nvPr/>
            </p:nvSpPr>
            <p:spPr bwMode="auto">
              <a:xfrm>
                <a:off x="114268236" y="109920573"/>
                <a:ext cx="181069" cy="223319"/>
              </a:xfrm>
              <a:custGeom>
                <a:avLst/>
                <a:gdLst>
                  <a:gd name="T0" fmla="*/ 0 w 181069"/>
                  <a:gd name="T1" fmla="*/ 0 h 223319"/>
                  <a:gd name="T2" fmla="*/ 181069 w 181069"/>
                  <a:gd name="T3" fmla="*/ 218792 h 223319"/>
                  <a:gd name="T4" fmla="*/ 176542 w 181069"/>
                  <a:gd name="T5" fmla="*/ 223319 h 223319"/>
                  <a:gd name="T6" fmla="*/ 3017 w 181069"/>
                  <a:gd name="T7" fmla="*/ 34705 h 223319"/>
                  <a:gd name="T8" fmla="*/ 0 w 181069"/>
                  <a:gd name="T9" fmla="*/ 0 h 223319"/>
                  <a:gd name="T10" fmla="*/ 0 w 181069"/>
                  <a:gd name="T11" fmla="*/ 0 h 223319"/>
                  <a:gd name="T12" fmla="*/ 0 w 181069"/>
                  <a:gd name="T13" fmla="*/ 0 h 223319"/>
                  <a:gd name="T14" fmla="*/ 0 w 181069"/>
                  <a:gd name="T15" fmla="*/ 0 h 22331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81069" h="223319">
                    <a:moveTo>
                      <a:pt x="0" y="0"/>
                    </a:moveTo>
                    <a:lnTo>
                      <a:pt x="181069" y="218792"/>
                    </a:lnTo>
                    <a:lnTo>
                      <a:pt x="176542" y="223319"/>
                    </a:lnTo>
                    <a:lnTo>
                      <a:pt x="3017" y="34705"/>
                    </a:lnTo>
                    <a:lnTo>
                      <a:pt x="0" y="0"/>
                    </a:lnTo>
                    <a:lnTo>
                      <a:pt x="0" y="0"/>
                    </a:lnTo>
                    <a:lnTo>
                      <a:pt x="0" y="0"/>
                    </a:lnTo>
                    <a:lnTo>
                      <a:pt x="0" y="0"/>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42" name="Freeform 71"/>
              <p:cNvSpPr>
                <a:spLocks/>
              </p:cNvSpPr>
              <p:nvPr/>
            </p:nvSpPr>
            <p:spPr bwMode="auto">
              <a:xfrm>
                <a:off x="112623523" y="109561452"/>
                <a:ext cx="679010" cy="208230"/>
              </a:xfrm>
              <a:custGeom>
                <a:avLst/>
                <a:gdLst>
                  <a:gd name="T0" fmla="*/ 641287 w 679010"/>
                  <a:gd name="T1" fmla="*/ 116186 h 208230"/>
                  <a:gd name="T2" fmla="*/ 556788 w 679010"/>
                  <a:gd name="T3" fmla="*/ 104115 h 208230"/>
                  <a:gd name="T4" fmla="*/ 469271 w 679010"/>
                  <a:gd name="T5" fmla="*/ 90535 h 208230"/>
                  <a:gd name="T6" fmla="*/ 365156 w 679010"/>
                  <a:gd name="T7" fmla="*/ 72428 h 208230"/>
                  <a:gd name="T8" fmla="*/ 255006 w 679010"/>
                  <a:gd name="T9" fmla="*/ 54321 h 208230"/>
                  <a:gd name="T10" fmla="*/ 152400 w 679010"/>
                  <a:gd name="T11" fmla="*/ 34705 h 208230"/>
                  <a:gd name="T12" fmla="*/ 7544 w 679010"/>
                  <a:gd name="T13" fmla="*/ 0 h 208230"/>
                  <a:gd name="T14" fmla="*/ 0 w 679010"/>
                  <a:gd name="T15" fmla="*/ 37723 h 208230"/>
                  <a:gd name="T16" fmla="*/ 82990 w 679010"/>
                  <a:gd name="T17" fmla="*/ 61865 h 208230"/>
                  <a:gd name="T18" fmla="*/ 172016 w 679010"/>
                  <a:gd name="T19" fmla="*/ 87517 h 208230"/>
                  <a:gd name="T20" fmla="*/ 279148 w 679010"/>
                  <a:gd name="T21" fmla="*/ 116186 h 208230"/>
                  <a:gd name="T22" fmla="*/ 336487 w 679010"/>
                  <a:gd name="T23" fmla="*/ 131275 h 208230"/>
                  <a:gd name="T24" fmla="*/ 393825 w 679010"/>
                  <a:gd name="T25" fmla="*/ 146364 h 208230"/>
                  <a:gd name="T26" fmla="*/ 505485 w 679010"/>
                  <a:gd name="T27" fmla="*/ 173525 h 208230"/>
                  <a:gd name="T28" fmla="*/ 603564 w 679010"/>
                  <a:gd name="T29" fmla="*/ 194650 h 208230"/>
                  <a:gd name="T30" fmla="*/ 679010 w 679010"/>
                  <a:gd name="T31" fmla="*/ 208230 h 208230"/>
                  <a:gd name="T32" fmla="*/ 641287 w 679010"/>
                  <a:gd name="T33" fmla="*/ 116186 h 208230"/>
                  <a:gd name="T34" fmla="*/ 641287 w 679010"/>
                  <a:gd name="T35" fmla="*/ 116186 h 208230"/>
                  <a:gd name="T36" fmla="*/ 641287 w 679010"/>
                  <a:gd name="T37" fmla="*/ 116186 h 2082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679010" h="208230">
                    <a:moveTo>
                      <a:pt x="641287" y="116186"/>
                    </a:moveTo>
                    <a:lnTo>
                      <a:pt x="556788" y="104115"/>
                    </a:lnTo>
                    <a:lnTo>
                      <a:pt x="469271" y="90535"/>
                    </a:lnTo>
                    <a:lnTo>
                      <a:pt x="365156" y="72428"/>
                    </a:lnTo>
                    <a:lnTo>
                      <a:pt x="255006" y="54321"/>
                    </a:lnTo>
                    <a:lnTo>
                      <a:pt x="152400" y="34705"/>
                    </a:lnTo>
                    <a:lnTo>
                      <a:pt x="7544" y="0"/>
                    </a:lnTo>
                    <a:lnTo>
                      <a:pt x="0" y="37723"/>
                    </a:lnTo>
                    <a:lnTo>
                      <a:pt x="82990" y="61865"/>
                    </a:lnTo>
                    <a:lnTo>
                      <a:pt x="172016" y="87517"/>
                    </a:lnTo>
                    <a:lnTo>
                      <a:pt x="279148" y="116186"/>
                    </a:lnTo>
                    <a:lnTo>
                      <a:pt x="336487" y="131275"/>
                    </a:lnTo>
                    <a:lnTo>
                      <a:pt x="393825" y="146364"/>
                    </a:lnTo>
                    <a:lnTo>
                      <a:pt x="505485" y="173525"/>
                    </a:lnTo>
                    <a:lnTo>
                      <a:pt x="603564" y="194650"/>
                    </a:lnTo>
                    <a:lnTo>
                      <a:pt x="679010" y="208230"/>
                    </a:lnTo>
                    <a:lnTo>
                      <a:pt x="641287" y="116186"/>
                    </a:lnTo>
                    <a:lnTo>
                      <a:pt x="641287" y="116186"/>
                    </a:lnTo>
                    <a:lnTo>
                      <a:pt x="641287" y="116186"/>
                    </a:lnTo>
                    <a:close/>
                  </a:path>
                </a:pathLst>
              </a:custGeom>
              <a:solidFill>
                <a:srgbClr val="B2F3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43" name="Freeform 72"/>
              <p:cNvSpPr>
                <a:spLocks/>
              </p:cNvSpPr>
              <p:nvPr/>
            </p:nvSpPr>
            <p:spPr bwMode="auto">
              <a:xfrm>
                <a:off x="112650683" y="109578049"/>
                <a:ext cx="629216" cy="137311"/>
              </a:xfrm>
              <a:custGeom>
                <a:avLst/>
                <a:gdLst>
                  <a:gd name="T0" fmla="*/ 0 w 629216"/>
                  <a:gd name="T1" fmla="*/ 0 h 137311"/>
                  <a:gd name="T2" fmla="*/ 58848 w 629216"/>
                  <a:gd name="T3" fmla="*/ 13580 h 137311"/>
                  <a:gd name="T4" fmla="*/ 123731 w 629216"/>
                  <a:gd name="T5" fmla="*/ 28669 h 137311"/>
                  <a:gd name="T6" fmla="*/ 206721 w 629216"/>
                  <a:gd name="T7" fmla="*/ 46776 h 137311"/>
                  <a:gd name="T8" fmla="*/ 301782 w 629216"/>
                  <a:gd name="T9" fmla="*/ 66392 h 137311"/>
                  <a:gd name="T10" fmla="*/ 407406 w 629216"/>
                  <a:gd name="T11" fmla="*/ 86008 h 137311"/>
                  <a:gd name="T12" fmla="*/ 514539 w 629216"/>
                  <a:gd name="T13" fmla="*/ 105624 h 137311"/>
                  <a:gd name="T14" fmla="*/ 623180 w 629216"/>
                  <a:gd name="T15" fmla="*/ 120713 h 137311"/>
                  <a:gd name="T16" fmla="*/ 629216 w 629216"/>
                  <a:gd name="T17" fmla="*/ 137311 h 137311"/>
                  <a:gd name="T18" fmla="*/ 574895 w 629216"/>
                  <a:gd name="T19" fmla="*/ 128257 h 137311"/>
                  <a:gd name="T20" fmla="*/ 431549 w 629216"/>
                  <a:gd name="T21" fmla="*/ 104115 h 137311"/>
                  <a:gd name="T22" fmla="*/ 337996 w 629216"/>
                  <a:gd name="T23" fmla="*/ 84499 h 137311"/>
                  <a:gd name="T24" fmla="*/ 232372 w 629216"/>
                  <a:gd name="T25" fmla="*/ 61865 h 137311"/>
                  <a:gd name="T26" fmla="*/ 122222 w 629216"/>
                  <a:gd name="T27" fmla="*/ 36214 h 137311"/>
                  <a:gd name="T28" fmla="*/ 9054 w 629216"/>
                  <a:gd name="T29" fmla="*/ 6036 h 137311"/>
                  <a:gd name="T30" fmla="*/ 0 w 629216"/>
                  <a:gd name="T31" fmla="*/ 0 h 137311"/>
                  <a:gd name="T32" fmla="*/ 0 w 629216"/>
                  <a:gd name="T33" fmla="*/ 0 h 137311"/>
                  <a:gd name="T34" fmla="*/ 0 w 629216"/>
                  <a:gd name="T35" fmla="*/ 0 h 1373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629216" h="137311">
                    <a:moveTo>
                      <a:pt x="0" y="0"/>
                    </a:moveTo>
                    <a:lnTo>
                      <a:pt x="58848" y="13580"/>
                    </a:lnTo>
                    <a:lnTo>
                      <a:pt x="123731" y="28669"/>
                    </a:lnTo>
                    <a:lnTo>
                      <a:pt x="206721" y="46776"/>
                    </a:lnTo>
                    <a:lnTo>
                      <a:pt x="301782" y="66392"/>
                    </a:lnTo>
                    <a:lnTo>
                      <a:pt x="407406" y="86008"/>
                    </a:lnTo>
                    <a:lnTo>
                      <a:pt x="514539" y="105624"/>
                    </a:lnTo>
                    <a:lnTo>
                      <a:pt x="623180" y="120713"/>
                    </a:lnTo>
                    <a:lnTo>
                      <a:pt x="629216" y="137311"/>
                    </a:lnTo>
                    <a:lnTo>
                      <a:pt x="574895" y="128257"/>
                    </a:lnTo>
                    <a:lnTo>
                      <a:pt x="431549" y="104115"/>
                    </a:lnTo>
                    <a:lnTo>
                      <a:pt x="337996" y="84499"/>
                    </a:lnTo>
                    <a:lnTo>
                      <a:pt x="232372" y="61865"/>
                    </a:lnTo>
                    <a:lnTo>
                      <a:pt x="122222" y="36214"/>
                    </a:lnTo>
                    <a:lnTo>
                      <a:pt x="9054" y="6036"/>
                    </a:lnTo>
                    <a:lnTo>
                      <a:pt x="0" y="0"/>
                    </a:lnTo>
                    <a:lnTo>
                      <a:pt x="0" y="0"/>
                    </a:lnTo>
                    <a:lnTo>
                      <a:pt x="0" y="0"/>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44" name="Freeform 73"/>
              <p:cNvSpPr>
                <a:spLocks/>
              </p:cNvSpPr>
              <p:nvPr/>
            </p:nvSpPr>
            <p:spPr bwMode="auto">
              <a:xfrm>
                <a:off x="112526952" y="108853772"/>
                <a:ext cx="107133" cy="599038"/>
              </a:xfrm>
              <a:custGeom>
                <a:avLst/>
                <a:gdLst>
                  <a:gd name="T0" fmla="*/ 78464 w 107133"/>
                  <a:gd name="T1" fmla="*/ 0 h 599038"/>
                  <a:gd name="T2" fmla="*/ 66392 w 107133"/>
                  <a:gd name="T3" fmla="*/ 72428 h 599038"/>
                  <a:gd name="T4" fmla="*/ 39232 w 107133"/>
                  <a:gd name="T5" fmla="*/ 242935 h 599038"/>
                  <a:gd name="T6" fmla="*/ 13581 w 107133"/>
                  <a:gd name="T7" fmla="*/ 442111 h 599038"/>
                  <a:gd name="T8" fmla="*/ 0 w 107133"/>
                  <a:gd name="T9" fmla="*/ 599038 h 599038"/>
                  <a:gd name="T10" fmla="*/ 66392 w 107133"/>
                  <a:gd name="T11" fmla="*/ 599038 h 599038"/>
                  <a:gd name="T12" fmla="*/ 79973 w 107133"/>
                  <a:gd name="T13" fmla="*/ 348558 h 599038"/>
                  <a:gd name="T14" fmla="*/ 93553 w 107133"/>
                  <a:gd name="T15" fmla="*/ 152400 h 599038"/>
                  <a:gd name="T16" fmla="*/ 107133 w 107133"/>
                  <a:gd name="T17" fmla="*/ 12071 h 599038"/>
                  <a:gd name="T18" fmla="*/ 78464 w 107133"/>
                  <a:gd name="T19" fmla="*/ 0 h 599038"/>
                  <a:gd name="T20" fmla="*/ 78464 w 107133"/>
                  <a:gd name="T21" fmla="*/ 0 h 599038"/>
                  <a:gd name="T22" fmla="*/ 78464 w 107133"/>
                  <a:gd name="T23" fmla="*/ 0 h 5990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07133" h="599038">
                    <a:moveTo>
                      <a:pt x="78464" y="0"/>
                    </a:moveTo>
                    <a:lnTo>
                      <a:pt x="66392" y="72428"/>
                    </a:lnTo>
                    <a:lnTo>
                      <a:pt x="39232" y="242935"/>
                    </a:lnTo>
                    <a:lnTo>
                      <a:pt x="13581" y="442111"/>
                    </a:lnTo>
                    <a:lnTo>
                      <a:pt x="0" y="599038"/>
                    </a:lnTo>
                    <a:lnTo>
                      <a:pt x="66392" y="599038"/>
                    </a:lnTo>
                    <a:lnTo>
                      <a:pt x="79973" y="348558"/>
                    </a:lnTo>
                    <a:lnTo>
                      <a:pt x="93553" y="152400"/>
                    </a:lnTo>
                    <a:lnTo>
                      <a:pt x="107133" y="12071"/>
                    </a:lnTo>
                    <a:lnTo>
                      <a:pt x="78464" y="0"/>
                    </a:lnTo>
                    <a:lnTo>
                      <a:pt x="78464" y="0"/>
                    </a:lnTo>
                    <a:lnTo>
                      <a:pt x="78464" y="0"/>
                    </a:lnTo>
                    <a:close/>
                  </a:path>
                </a:pathLst>
              </a:custGeom>
              <a:solidFill>
                <a:srgbClr val="B2F3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45" name="Freeform 74"/>
              <p:cNvSpPr>
                <a:spLocks/>
              </p:cNvSpPr>
              <p:nvPr/>
            </p:nvSpPr>
            <p:spPr bwMode="auto">
              <a:xfrm>
                <a:off x="112543550" y="108874897"/>
                <a:ext cx="69410" cy="546226"/>
              </a:xfrm>
              <a:custGeom>
                <a:avLst/>
                <a:gdLst>
                  <a:gd name="T0" fmla="*/ 69410 w 69410"/>
                  <a:gd name="T1" fmla="*/ 0 h 546225"/>
                  <a:gd name="T2" fmla="*/ 43759 w 69410"/>
                  <a:gd name="T3" fmla="*/ 150891 h 546225"/>
                  <a:gd name="T4" fmla="*/ 21125 w 69410"/>
                  <a:gd name="T5" fmla="*/ 322907 h 546225"/>
                  <a:gd name="T6" fmla="*/ 0 w 69410"/>
                  <a:gd name="T7" fmla="*/ 546225 h 546225"/>
                  <a:gd name="T8" fmla="*/ 9054 w 69410"/>
                  <a:gd name="T9" fmla="*/ 541699 h 546225"/>
                  <a:gd name="T10" fmla="*/ 24143 w 69410"/>
                  <a:gd name="T11" fmla="*/ 380245 h 546225"/>
                  <a:gd name="T12" fmla="*/ 42250 w 69410"/>
                  <a:gd name="T13" fmla="*/ 212756 h 546225"/>
                  <a:gd name="T14" fmla="*/ 69410 w 69410"/>
                  <a:gd name="T15" fmla="*/ 16598 h 546225"/>
                  <a:gd name="T16" fmla="*/ 69410 w 69410"/>
                  <a:gd name="T17" fmla="*/ 0 h 546225"/>
                  <a:gd name="T18" fmla="*/ 69410 w 69410"/>
                  <a:gd name="T19" fmla="*/ 0 h 546225"/>
                  <a:gd name="T20" fmla="*/ 69410 w 69410"/>
                  <a:gd name="T21" fmla="*/ 0 h 5462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69410" h="546225">
                    <a:moveTo>
                      <a:pt x="69410" y="0"/>
                    </a:moveTo>
                    <a:lnTo>
                      <a:pt x="43759" y="150891"/>
                    </a:lnTo>
                    <a:lnTo>
                      <a:pt x="21125" y="322907"/>
                    </a:lnTo>
                    <a:lnTo>
                      <a:pt x="0" y="546225"/>
                    </a:lnTo>
                    <a:lnTo>
                      <a:pt x="9054" y="541699"/>
                    </a:lnTo>
                    <a:lnTo>
                      <a:pt x="24143" y="380245"/>
                    </a:lnTo>
                    <a:lnTo>
                      <a:pt x="42250" y="212756"/>
                    </a:lnTo>
                    <a:lnTo>
                      <a:pt x="69410" y="16598"/>
                    </a:lnTo>
                    <a:lnTo>
                      <a:pt x="69410" y="0"/>
                    </a:lnTo>
                    <a:lnTo>
                      <a:pt x="69410" y="0"/>
                    </a:lnTo>
                    <a:lnTo>
                      <a:pt x="69410" y="0"/>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46" name="Freeform 75"/>
              <p:cNvSpPr>
                <a:spLocks/>
              </p:cNvSpPr>
              <p:nvPr/>
            </p:nvSpPr>
            <p:spPr bwMode="auto">
              <a:xfrm>
                <a:off x="112522426" y="108647052"/>
                <a:ext cx="333469" cy="203703"/>
              </a:xfrm>
              <a:custGeom>
                <a:avLst/>
                <a:gdLst>
                  <a:gd name="T0" fmla="*/ 0 w 333469"/>
                  <a:gd name="T1" fmla="*/ 0 h 203703"/>
                  <a:gd name="T2" fmla="*/ 39231 w 333469"/>
                  <a:gd name="T3" fmla="*/ 9054 h 203703"/>
                  <a:gd name="T4" fmla="*/ 134293 w 333469"/>
                  <a:gd name="T5" fmla="*/ 40741 h 203703"/>
                  <a:gd name="T6" fmla="*/ 190122 w 333469"/>
                  <a:gd name="T7" fmla="*/ 67901 h 203703"/>
                  <a:gd name="T8" fmla="*/ 244443 w 333469"/>
                  <a:gd name="T9" fmla="*/ 101097 h 203703"/>
                  <a:gd name="T10" fmla="*/ 294237 w 333469"/>
                  <a:gd name="T11" fmla="*/ 141838 h 203703"/>
                  <a:gd name="T12" fmla="*/ 333469 w 333469"/>
                  <a:gd name="T13" fmla="*/ 193141 h 203703"/>
                  <a:gd name="T14" fmla="*/ 262550 w 333469"/>
                  <a:gd name="T15" fmla="*/ 203703 h 203703"/>
                  <a:gd name="T16" fmla="*/ 117695 w 333469"/>
                  <a:gd name="T17" fmla="*/ 196159 h 203703"/>
                  <a:gd name="T18" fmla="*/ 102606 w 333469"/>
                  <a:gd name="T19" fmla="*/ 176543 h 203703"/>
                  <a:gd name="T20" fmla="*/ 69410 w 333469"/>
                  <a:gd name="T21" fmla="*/ 126749 h 203703"/>
                  <a:gd name="T22" fmla="*/ 30178 w 333469"/>
                  <a:gd name="T23" fmla="*/ 63375 h 203703"/>
                  <a:gd name="T24" fmla="*/ 0 w 333469"/>
                  <a:gd name="T25" fmla="*/ 0 h 203703"/>
                  <a:gd name="T26" fmla="*/ 0 w 333469"/>
                  <a:gd name="T27" fmla="*/ 0 h 203703"/>
                  <a:gd name="T28" fmla="*/ 0 w 333469"/>
                  <a:gd name="T29" fmla="*/ 0 h 2037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333469" h="203703">
                    <a:moveTo>
                      <a:pt x="0" y="0"/>
                    </a:moveTo>
                    <a:lnTo>
                      <a:pt x="39231" y="9054"/>
                    </a:lnTo>
                    <a:lnTo>
                      <a:pt x="134293" y="40741"/>
                    </a:lnTo>
                    <a:lnTo>
                      <a:pt x="190122" y="67901"/>
                    </a:lnTo>
                    <a:lnTo>
                      <a:pt x="244443" y="101097"/>
                    </a:lnTo>
                    <a:lnTo>
                      <a:pt x="294237" y="141838"/>
                    </a:lnTo>
                    <a:lnTo>
                      <a:pt x="333469" y="193141"/>
                    </a:lnTo>
                    <a:lnTo>
                      <a:pt x="262550" y="203703"/>
                    </a:lnTo>
                    <a:lnTo>
                      <a:pt x="117695" y="196159"/>
                    </a:lnTo>
                    <a:lnTo>
                      <a:pt x="102606" y="176543"/>
                    </a:lnTo>
                    <a:lnTo>
                      <a:pt x="69410" y="126749"/>
                    </a:lnTo>
                    <a:lnTo>
                      <a:pt x="30178" y="63375"/>
                    </a:lnTo>
                    <a:lnTo>
                      <a:pt x="0" y="0"/>
                    </a:lnTo>
                    <a:lnTo>
                      <a:pt x="0" y="0"/>
                    </a:lnTo>
                    <a:lnTo>
                      <a:pt x="0" y="0"/>
                    </a:lnTo>
                    <a:close/>
                  </a:path>
                </a:pathLst>
              </a:custGeom>
              <a:solidFill>
                <a:srgbClr val="B2F3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47" name="Freeform 76"/>
              <p:cNvSpPr>
                <a:spLocks/>
              </p:cNvSpPr>
              <p:nvPr/>
            </p:nvSpPr>
            <p:spPr bwMode="auto">
              <a:xfrm>
                <a:off x="112622015" y="108444858"/>
                <a:ext cx="282165" cy="261042"/>
              </a:xfrm>
              <a:custGeom>
                <a:avLst/>
                <a:gdLst>
                  <a:gd name="T0" fmla="*/ 0 w 282166"/>
                  <a:gd name="T1" fmla="*/ 206721 h 261042"/>
                  <a:gd name="T2" fmla="*/ 156927 w 282166"/>
                  <a:gd name="T3" fmla="*/ 261042 h 261042"/>
                  <a:gd name="T4" fmla="*/ 282166 w 282166"/>
                  <a:gd name="T5" fmla="*/ 30178 h 261042"/>
                  <a:gd name="T6" fmla="*/ 178051 w 282166"/>
                  <a:gd name="T7" fmla="*/ 0 h 261042"/>
                  <a:gd name="T8" fmla="*/ 158435 w 282166"/>
                  <a:gd name="T9" fmla="*/ 19616 h 261042"/>
                  <a:gd name="T10" fmla="*/ 135802 w 282166"/>
                  <a:gd name="T11" fmla="*/ 43759 h 261042"/>
                  <a:gd name="T12" fmla="*/ 108641 w 282166"/>
                  <a:gd name="T13" fmla="*/ 72428 h 261042"/>
                  <a:gd name="T14" fmla="*/ 79972 w 282166"/>
                  <a:gd name="T15" fmla="*/ 105624 h 261042"/>
                  <a:gd name="T16" fmla="*/ 49794 w 282166"/>
                  <a:gd name="T17" fmla="*/ 138820 h 261042"/>
                  <a:gd name="T18" fmla="*/ 22633 w 282166"/>
                  <a:gd name="T19" fmla="*/ 173525 h 261042"/>
                  <a:gd name="T20" fmla="*/ 0 w 282166"/>
                  <a:gd name="T21" fmla="*/ 206721 h 261042"/>
                  <a:gd name="T22" fmla="*/ 0 w 282166"/>
                  <a:gd name="T23" fmla="*/ 206721 h 261042"/>
                  <a:gd name="T24" fmla="*/ 0 w 282166"/>
                  <a:gd name="T25" fmla="*/ 206721 h 2610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82166" h="261042">
                    <a:moveTo>
                      <a:pt x="0" y="206721"/>
                    </a:moveTo>
                    <a:lnTo>
                      <a:pt x="156927" y="261042"/>
                    </a:lnTo>
                    <a:lnTo>
                      <a:pt x="282166" y="30178"/>
                    </a:lnTo>
                    <a:lnTo>
                      <a:pt x="178051" y="0"/>
                    </a:lnTo>
                    <a:lnTo>
                      <a:pt x="158435" y="19616"/>
                    </a:lnTo>
                    <a:lnTo>
                      <a:pt x="135802" y="43759"/>
                    </a:lnTo>
                    <a:lnTo>
                      <a:pt x="108641" y="72428"/>
                    </a:lnTo>
                    <a:lnTo>
                      <a:pt x="79972" y="105624"/>
                    </a:lnTo>
                    <a:lnTo>
                      <a:pt x="49794" y="138820"/>
                    </a:lnTo>
                    <a:lnTo>
                      <a:pt x="22633" y="173525"/>
                    </a:lnTo>
                    <a:lnTo>
                      <a:pt x="0" y="206721"/>
                    </a:lnTo>
                    <a:lnTo>
                      <a:pt x="0" y="206721"/>
                    </a:lnTo>
                    <a:lnTo>
                      <a:pt x="0" y="206721"/>
                    </a:lnTo>
                    <a:close/>
                  </a:path>
                </a:pathLst>
              </a:custGeom>
              <a:solidFill>
                <a:srgbClr val="B2F3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48" name="Freeform 77"/>
              <p:cNvSpPr>
                <a:spLocks/>
              </p:cNvSpPr>
              <p:nvPr/>
            </p:nvSpPr>
            <p:spPr bwMode="auto">
              <a:xfrm>
                <a:off x="112848350" y="108763238"/>
                <a:ext cx="190123" cy="110150"/>
              </a:xfrm>
              <a:custGeom>
                <a:avLst/>
                <a:gdLst>
                  <a:gd name="T0" fmla="*/ 0 w 190123"/>
                  <a:gd name="T1" fmla="*/ 0 h 110151"/>
                  <a:gd name="T2" fmla="*/ 21125 w 190123"/>
                  <a:gd name="T3" fmla="*/ 9054 h 110151"/>
                  <a:gd name="T4" fmla="*/ 72428 w 190123"/>
                  <a:gd name="T5" fmla="*/ 31688 h 110151"/>
                  <a:gd name="T6" fmla="*/ 102606 w 190123"/>
                  <a:gd name="T7" fmla="*/ 48286 h 110151"/>
                  <a:gd name="T8" fmla="*/ 134294 w 190123"/>
                  <a:gd name="T9" fmla="*/ 64884 h 110151"/>
                  <a:gd name="T10" fmla="*/ 164472 w 190123"/>
                  <a:gd name="T11" fmla="*/ 82990 h 110151"/>
                  <a:gd name="T12" fmla="*/ 190123 w 190123"/>
                  <a:gd name="T13" fmla="*/ 102606 h 110151"/>
                  <a:gd name="T14" fmla="*/ 188614 w 190123"/>
                  <a:gd name="T15" fmla="*/ 110151 h 110151"/>
                  <a:gd name="T16" fmla="*/ 172016 w 190123"/>
                  <a:gd name="T17" fmla="*/ 102606 h 110151"/>
                  <a:gd name="T18" fmla="*/ 128258 w 190123"/>
                  <a:gd name="T19" fmla="*/ 84499 h 110151"/>
                  <a:gd name="T20" fmla="*/ 72428 w 190123"/>
                  <a:gd name="T21" fmla="*/ 60357 h 110151"/>
                  <a:gd name="T22" fmla="*/ 13581 w 190123"/>
                  <a:gd name="T23" fmla="*/ 40741 h 110151"/>
                  <a:gd name="T24" fmla="*/ 0 w 190123"/>
                  <a:gd name="T25" fmla="*/ 0 h 110151"/>
                  <a:gd name="T26" fmla="*/ 0 w 190123"/>
                  <a:gd name="T27" fmla="*/ 0 h 110151"/>
                  <a:gd name="T28" fmla="*/ 0 w 190123"/>
                  <a:gd name="T29" fmla="*/ 0 h 110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90123" h="110151">
                    <a:moveTo>
                      <a:pt x="0" y="0"/>
                    </a:moveTo>
                    <a:lnTo>
                      <a:pt x="21125" y="9054"/>
                    </a:lnTo>
                    <a:lnTo>
                      <a:pt x="72428" y="31688"/>
                    </a:lnTo>
                    <a:lnTo>
                      <a:pt x="102606" y="48286"/>
                    </a:lnTo>
                    <a:lnTo>
                      <a:pt x="134294" y="64884"/>
                    </a:lnTo>
                    <a:lnTo>
                      <a:pt x="164472" y="82990"/>
                    </a:lnTo>
                    <a:lnTo>
                      <a:pt x="190123" y="102606"/>
                    </a:lnTo>
                    <a:lnTo>
                      <a:pt x="188614" y="110151"/>
                    </a:lnTo>
                    <a:lnTo>
                      <a:pt x="172016" y="102606"/>
                    </a:lnTo>
                    <a:lnTo>
                      <a:pt x="128258" y="84499"/>
                    </a:lnTo>
                    <a:lnTo>
                      <a:pt x="72428" y="60357"/>
                    </a:lnTo>
                    <a:lnTo>
                      <a:pt x="13581" y="40741"/>
                    </a:lnTo>
                    <a:lnTo>
                      <a:pt x="0" y="0"/>
                    </a:lnTo>
                    <a:lnTo>
                      <a:pt x="0" y="0"/>
                    </a:lnTo>
                    <a:lnTo>
                      <a:pt x="0" y="0"/>
                    </a:lnTo>
                    <a:close/>
                  </a:path>
                </a:pathLst>
              </a:custGeom>
              <a:solidFill>
                <a:srgbClr val="B2F3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49" name="Freeform 78"/>
              <p:cNvSpPr>
                <a:spLocks/>
              </p:cNvSpPr>
              <p:nvPr/>
            </p:nvSpPr>
            <p:spPr bwMode="auto">
              <a:xfrm>
                <a:off x="112839297" y="108739096"/>
                <a:ext cx="214265" cy="128257"/>
              </a:xfrm>
              <a:custGeom>
                <a:avLst/>
                <a:gdLst>
                  <a:gd name="T0" fmla="*/ 0 w 214265"/>
                  <a:gd name="T1" fmla="*/ 15089 h 128257"/>
                  <a:gd name="T2" fmla="*/ 19616 w 214265"/>
                  <a:gd name="T3" fmla="*/ 24142 h 128257"/>
                  <a:gd name="T4" fmla="*/ 70919 w 214265"/>
                  <a:gd name="T5" fmla="*/ 48285 h 128257"/>
                  <a:gd name="T6" fmla="*/ 102606 w 214265"/>
                  <a:gd name="T7" fmla="*/ 64883 h 128257"/>
                  <a:gd name="T8" fmla="*/ 137311 w 214265"/>
                  <a:gd name="T9" fmla="*/ 84499 h 128257"/>
                  <a:gd name="T10" fmla="*/ 172016 w 214265"/>
                  <a:gd name="T11" fmla="*/ 105624 h 128257"/>
                  <a:gd name="T12" fmla="*/ 203703 w 214265"/>
                  <a:gd name="T13" fmla="*/ 128257 h 128257"/>
                  <a:gd name="T14" fmla="*/ 214265 w 214265"/>
                  <a:gd name="T15" fmla="*/ 123730 h 128257"/>
                  <a:gd name="T16" fmla="*/ 194649 w 214265"/>
                  <a:gd name="T17" fmla="*/ 110150 h 128257"/>
                  <a:gd name="T18" fmla="*/ 172016 w 214265"/>
                  <a:gd name="T19" fmla="*/ 95061 h 128257"/>
                  <a:gd name="T20" fmla="*/ 144855 w 214265"/>
                  <a:gd name="T21" fmla="*/ 75445 h 128257"/>
                  <a:gd name="T22" fmla="*/ 113168 w 214265"/>
                  <a:gd name="T23" fmla="*/ 54321 h 128257"/>
                  <a:gd name="T24" fmla="*/ 78463 w 214265"/>
                  <a:gd name="T25" fmla="*/ 34705 h 128257"/>
                  <a:gd name="T26" fmla="*/ 45267 w 214265"/>
                  <a:gd name="T27" fmla="*/ 15089 h 128257"/>
                  <a:gd name="T28" fmla="*/ 13580 w 214265"/>
                  <a:gd name="T29" fmla="*/ 0 h 128257"/>
                  <a:gd name="T30" fmla="*/ 0 w 214265"/>
                  <a:gd name="T31" fmla="*/ 15089 h 128257"/>
                  <a:gd name="T32" fmla="*/ 0 w 214265"/>
                  <a:gd name="T33" fmla="*/ 15089 h 128257"/>
                  <a:gd name="T34" fmla="*/ 0 w 214265"/>
                  <a:gd name="T35" fmla="*/ 15089 h 1282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14265" h="128257">
                    <a:moveTo>
                      <a:pt x="0" y="15089"/>
                    </a:moveTo>
                    <a:lnTo>
                      <a:pt x="19616" y="24142"/>
                    </a:lnTo>
                    <a:lnTo>
                      <a:pt x="70919" y="48285"/>
                    </a:lnTo>
                    <a:lnTo>
                      <a:pt x="102606" y="64883"/>
                    </a:lnTo>
                    <a:lnTo>
                      <a:pt x="137311" y="84499"/>
                    </a:lnTo>
                    <a:lnTo>
                      <a:pt x="172016" y="105624"/>
                    </a:lnTo>
                    <a:lnTo>
                      <a:pt x="203703" y="128257"/>
                    </a:lnTo>
                    <a:lnTo>
                      <a:pt x="214265" y="123730"/>
                    </a:lnTo>
                    <a:lnTo>
                      <a:pt x="194649" y="110150"/>
                    </a:lnTo>
                    <a:lnTo>
                      <a:pt x="172016" y="95061"/>
                    </a:lnTo>
                    <a:lnTo>
                      <a:pt x="144855" y="75445"/>
                    </a:lnTo>
                    <a:lnTo>
                      <a:pt x="113168" y="54321"/>
                    </a:lnTo>
                    <a:lnTo>
                      <a:pt x="78463" y="34705"/>
                    </a:lnTo>
                    <a:lnTo>
                      <a:pt x="45267" y="15089"/>
                    </a:lnTo>
                    <a:lnTo>
                      <a:pt x="13580" y="0"/>
                    </a:lnTo>
                    <a:lnTo>
                      <a:pt x="0" y="15089"/>
                    </a:lnTo>
                    <a:lnTo>
                      <a:pt x="0" y="15089"/>
                    </a:lnTo>
                    <a:lnTo>
                      <a:pt x="0" y="15089"/>
                    </a:lnTo>
                    <a:close/>
                  </a:path>
                </a:pathLst>
              </a:custGeom>
              <a:solidFill>
                <a:srgbClr val="D4F8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50" name="Freeform 79"/>
              <p:cNvSpPr>
                <a:spLocks/>
              </p:cNvSpPr>
              <p:nvPr/>
            </p:nvSpPr>
            <p:spPr bwMode="auto">
              <a:xfrm>
                <a:off x="112836278" y="108434295"/>
                <a:ext cx="111661" cy="27161"/>
              </a:xfrm>
              <a:custGeom>
                <a:avLst/>
                <a:gdLst>
                  <a:gd name="T0" fmla="*/ 1509 w 111660"/>
                  <a:gd name="T1" fmla="*/ 0 h 27160"/>
                  <a:gd name="T2" fmla="*/ 0 w 111660"/>
                  <a:gd name="T3" fmla="*/ 15089 h 27160"/>
                  <a:gd name="T4" fmla="*/ 78464 w 111660"/>
                  <a:gd name="T5" fmla="*/ 27160 h 27160"/>
                  <a:gd name="T6" fmla="*/ 111660 w 111660"/>
                  <a:gd name="T7" fmla="*/ 13580 h 27160"/>
                  <a:gd name="T8" fmla="*/ 1509 w 111660"/>
                  <a:gd name="T9" fmla="*/ 0 h 27160"/>
                  <a:gd name="T10" fmla="*/ 1509 w 111660"/>
                  <a:gd name="T11" fmla="*/ 0 h 27160"/>
                  <a:gd name="T12" fmla="*/ 1509 w 111660"/>
                  <a:gd name="T13" fmla="*/ 0 h 27160"/>
                  <a:gd name="T14" fmla="*/ 1509 w 111660"/>
                  <a:gd name="T15" fmla="*/ 0 h 2716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1660" h="27160">
                    <a:moveTo>
                      <a:pt x="1509" y="0"/>
                    </a:moveTo>
                    <a:lnTo>
                      <a:pt x="0" y="15089"/>
                    </a:lnTo>
                    <a:lnTo>
                      <a:pt x="78464" y="27160"/>
                    </a:lnTo>
                    <a:lnTo>
                      <a:pt x="111660" y="13580"/>
                    </a:lnTo>
                    <a:lnTo>
                      <a:pt x="1509" y="0"/>
                    </a:lnTo>
                    <a:lnTo>
                      <a:pt x="1509" y="0"/>
                    </a:lnTo>
                    <a:lnTo>
                      <a:pt x="1509" y="0"/>
                    </a:lnTo>
                    <a:lnTo>
                      <a:pt x="1509" y="0"/>
                    </a:lnTo>
                    <a:close/>
                  </a:path>
                </a:pathLst>
              </a:custGeom>
              <a:solidFill>
                <a:srgbClr val="D4F8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51" name="Freeform 80"/>
              <p:cNvSpPr>
                <a:spLocks/>
              </p:cNvSpPr>
              <p:nvPr/>
            </p:nvSpPr>
            <p:spPr bwMode="auto">
              <a:xfrm>
                <a:off x="112800065" y="108461456"/>
                <a:ext cx="126749" cy="248970"/>
              </a:xfrm>
              <a:custGeom>
                <a:avLst/>
                <a:gdLst>
                  <a:gd name="T0" fmla="*/ 114678 w 126749"/>
                  <a:gd name="T1" fmla="*/ 0 h 248971"/>
                  <a:gd name="T2" fmla="*/ 99588 w 126749"/>
                  <a:gd name="T3" fmla="*/ 24143 h 248971"/>
                  <a:gd name="T4" fmla="*/ 66392 w 126749"/>
                  <a:gd name="T5" fmla="*/ 84499 h 248971"/>
                  <a:gd name="T6" fmla="*/ 48285 w 126749"/>
                  <a:gd name="T7" fmla="*/ 122222 h 248971"/>
                  <a:gd name="T8" fmla="*/ 28670 w 126749"/>
                  <a:gd name="T9" fmla="*/ 162963 h 248971"/>
                  <a:gd name="T10" fmla="*/ 0 w 126749"/>
                  <a:gd name="T11" fmla="*/ 242935 h 248971"/>
                  <a:gd name="T12" fmla="*/ 16598 w 126749"/>
                  <a:gd name="T13" fmla="*/ 248971 h 248971"/>
                  <a:gd name="T14" fmla="*/ 27161 w 126749"/>
                  <a:gd name="T15" fmla="*/ 221810 h 248971"/>
                  <a:gd name="T16" fmla="*/ 52812 w 126749"/>
                  <a:gd name="T17" fmla="*/ 155418 h 248971"/>
                  <a:gd name="T18" fmla="*/ 70919 w 126749"/>
                  <a:gd name="T19" fmla="*/ 116186 h 248971"/>
                  <a:gd name="T20" fmla="*/ 89026 w 126749"/>
                  <a:gd name="T21" fmla="*/ 76955 h 248971"/>
                  <a:gd name="T22" fmla="*/ 108642 w 126749"/>
                  <a:gd name="T23" fmla="*/ 40741 h 248971"/>
                  <a:gd name="T24" fmla="*/ 126749 w 126749"/>
                  <a:gd name="T25" fmla="*/ 10563 h 248971"/>
                  <a:gd name="T26" fmla="*/ 114678 w 126749"/>
                  <a:gd name="T27" fmla="*/ 0 h 248971"/>
                  <a:gd name="T28" fmla="*/ 114678 w 126749"/>
                  <a:gd name="T29" fmla="*/ 0 h 248971"/>
                  <a:gd name="T30" fmla="*/ 114678 w 126749"/>
                  <a:gd name="T31" fmla="*/ 0 h 2489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26749" h="248971">
                    <a:moveTo>
                      <a:pt x="114678" y="0"/>
                    </a:moveTo>
                    <a:lnTo>
                      <a:pt x="99588" y="24143"/>
                    </a:lnTo>
                    <a:lnTo>
                      <a:pt x="66392" y="84499"/>
                    </a:lnTo>
                    <a:lnTo>
                      <a:pt x="48285" y="122222"/>
                    </a:lnTo>
                    <a:lnTo>
                      <a:pt x="28670" y="162963"/>
                    </a:lnTo>
                    <a:lnTo>
                      <a:pt x="0" y="242935"/>
                    </a:lnTo>
                    <a:lnTo>
                      <a:pt x="16598" y="248971"/>
                    </a:lnTo>
                    <a:lnTo>
                      <a:pt x="27161" y="221810"/>
                    </a:lnTo>
                    <a:lnTo>
                      <a:pt x="52812" y="155418"/>
                    </a:lnTo>
                    <a:lnTo>
                      <a:pt x="70919" y="116186"/>
                    </a:lnTo>
                    <a:lnTo>
                      <a:pt x="89026" y="76955"/>
                    </a:lnTo>
                    <a:lnTo>
                      <a:pt x="108642" y="40741"/>
                    </a:lnTo>
                    <a:lnTo>
                      <a:pt x="126749" y="10563"/>
                    </a:lnTo>
                    <a:lnTo>
                      <a:pt x="114678" y="0"/>
                    </a:lnTo>
                    <a:lnTo>
                      <a:pt x="114678" y="0"/>
                    </a:lnTo>
                    <a:lnTo>
                      <a:pt x="114678" y="0"/>
                    </a:lnTo>
                    <a:close/>
                  </a:path>
                </a:pathLst>
              </a:custGeom>
              <a:solidFill>
                <a:srgbClr val="46C6EC"/>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52" name="Freeform 81"/>
              <p:cNvSpPr>
                <a:spLocks/>
              </p:cNvSpPr>
              <p:nvPr/>
            </p:nvSpPr>
            <p:spPr bwMode="auto">
              <a:xfrm>
                <a:off x="112655210" y="108458437"/>
                <a:ext cx="221810" cy="181071"/>
              </a:xfrm>
              <a:custGeom>
                <a:avLst/>
                <a:gdLst>
                  <a:gd name="T0" fmla="*/ 0 w 221810"/>
                  <a:gd name="T1" fmla="*/ 181070 h 181070"/>
                  <a:gd name="T2" fmla="*/ 16598 w 221810"/>
                  <a:gd name="T3" fmla="*/ 159945 h 181070"/>
                  <a:gd name="T4" fmla="*/ 34705 w 221810"/>
                  <a:gd name="T5" fmla="*/ 134293 h 181070"/>
                  <a:gd name="T6" fmla="*/ 55830 w 221810"/>
                  <a:gd name="T7" fmla="*/ 105624 h 181070"/>
                  <a:gd name="T8" fmla="*/ 79972 w 221810"/>
                  <a:gd name="T9" fmla="*/ 75446 h 181070"/>
                  <a:gd name="T10" fmla="*/ 105624 w 221810"/>
                  <a:gd name="T11" fmla="*/ 45268 h 181070"/>
                  <a:gd name="T12" fmla="*/ 128257 w 221810"/>
                  <a:gd name="T13" fmla="*/ 19616 h 181070"/>
                  <a:gd name="T14" fmla="*/ 147873 w 221810"/>
                  <a:gd name="T15" fmla="*/ 0 h 181070"/>
                  <a:gd name="T16" fmla="*/ 221810 w 221810"/>
                  <a:gd name="T17" fmla="*/ 21125 h 181070"/>
                  <a:gd name="T18" fmla="*/ 178051 w 221810"/>
                  <a:gd name="T19" fmla="*/ 21125 h 181070"/>
                  <a:gd name="T20" fmla="*/ 126748 w 221810"/>
                  <a:gd name="T21" fmla="*/ 81482 h 181070"/>
                  <a:gd name="T22" fmla="*/ 155418 w 221810"/>
                  <a:gd name="T23" fmla="*/ 15090 h 181070"/>
                  <a:gd name="T24" fmla="*/ 141837 w 221810"/>
                  <a:gd name="T25" fmla="*/ 28670 h 181070"/>
                  <a:gd name="T26" fmla="*/ 108641 w 221810"/>
                  <a:gd name="T27" fmla="*/ 61866 h 181070"/>
                  <a:gd name="T28" fmla="*/ 63374 w 221810"/>
                  <a:gd name="T29" fmla="*/ 110151 h 181070"/>
                  <a:gd name="T30" fmla="*/ 39232 w 221810"/>
                  <a:gd name="T31" fmla="*/ 138820 h 181070"/>
                  <a:gd name="T32" fmla="*/ 16598 w 221810"/>
                  <a:gd name="T33" fmla="*/ 167490 h 181070"/>
                  <a:gd name="T34" fmla="*/ 0 w 221810"/>
                  <a:gd name="T35" fmla="*/ 181070 h 181070"/>
                  <a:gd name="T36" fmla="*/ 0 w 221810"/>
                  <a:gd name="T37" fmla="*/ 181070 h 181070"/>
                  <a:gd name="T38" fmla="*/ 0 w 221810"/>
                  <a:gd name="T39" fmla="*/ 181070 h 1810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21810" h="181070">
                    <a:moveTo>
                      <a:pt x="0" y="181070"/>
                    </a:moveTo>
                    <a:lnTo>
                      <a:pt x="16598" y="159945"/>
                    </a:lnTo>
                    <a:lnTo>
                      <a:pt x="34705" y="134293"/>
                    </a:lnTo>
                    <a:lnTo>
                      <a:pt x="55830" y="105624"/>
                    </a:lnTo>
                    <a:lnTo>
                      <a:pt x="79972" y="75446"/>
                    </a:lnTo>
                    <a:lnTo>
                      <a:pt x="105624" y="45268"/>
                    </a:lnTo>
                    <a:lnTo>
                      <a:pt x="128257" y="19616"/>
                    </a:lnTo>
                    <a:lnTo>
                      <a:pt x="147873" y="0"/>
                    </a:lnTo>
                    <a:lnTo>
                      <a:pt x="221810" y="21125"/>
                    </a:lnTo>
                    <a:lnTo>
                      <a:pt x="178051" y="21125"/>
                    </a:lnTo>
                    <a:lnTo>
                      <a:pt x="126748" y="81482"/>
                    </a:lnTo>
                    <a:lnTo>
                      <a:pt x="155418" y="15090"/>
                    </a:lnTo>
                    <a:lnTo>
                      <a:pt x="141837" y="28670"/>
                    </a:lnTo>
                    <a:lnTo>
                      <a:pt x="108641" y="61866"/>
                    </a:lnTo>
                    <a:lnTo>
                      <a:pt x="63374" y="110151"/>
                    </a:lnTo>
                    <a:lnTo>
                      <a:pt x="39232" y="138820"/>
                    </a:lnTo>
                    <a:lnTo>
                      <a:pt x="16598" y="167490"/>
                    </a:lnTo>
                    <a:lnTo>
                      <a:pt x="0" y="181070"/>
                    </a:lnTo>
                    <a:lnTo>
                      <a:pt x="0" y="181070"/>
                    </a:lnTo>
                    <a:lnTo>
                      <a:pt x="0" y="181070"/>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53" name="Freeform 82"/>
              <p:cNvSpPr>
                <a:spLocks/>
              </p:cNvSpPr>
              <p:nvPr/>
            </p:nvSpPr>
            <p:spPr bwMode="auto">
              <a:xfrm>
                <a:off x="112548077" y="108666668"/>
                <a:ext cx="164471" cy="72428"/>
              </a:xfrm>
              <a:custGeom>
                <a:avLst/>
                <a:gdLst>
                  <a:gd name="T0" fmla="*/ 164471 w 164471"/>
                  <a:gd name="T1" fmla="*/ 61865 h 72428"/>
                  <a:gd name="T2" fmla="*/ 117695 w 164471"/>
                  <a:gd name="T3" fmla="*/ 39232 h 72428"/>
                  <a:gd name="T4" fmla="*/ 64883 w 164471"/>
                  <a:gd name="T5" fmla="*/ 19616 h 72428"/>
                  <a:gd name="T6" fmla="*/ 0 w 164471"/>
                  <a:gd name="T7" fmla="*/ 0 h 72428"/>
                  <a:gd name="T8" fmla="*/ 46776 w 164471"/>
                  <a:gd name="T9" fmla="*/ 72428 h 72428"/>
                  <a:gd name="T10" fmla="*/ 39232 w 164471"/>
                  <a:gd name="T11" fmla="*/ 24143 h 72428"/>
                  <a:gd name="T12" fmla="*/ 57339 w 164471"/>
                  <a:gd name="T13" fmla="*/ 48285 h 72428"/>
                  <a:gd name="T14" fmla="*/ 70919 w 164471"/>
                  <a:gd name="T15" fmla="*/ 33196 h 72428"/>
                  <a:gd name="T16" fmla="*/ 140329 w 164471"/>
                  <a:gd name="T17" fmla="*/ 54321 h 72428"/>
                  <a:gd name="T18" fmla="*/ 164471 w 164471"/>
                  <a:gd name="T19" fmla="*/ 61865 h 72428"/>
                  <a:gd name="T20" fmla="*/ 164471 w 164471"/>
                  <a:gd name="T21" fmla="*/ 61865 h 72428"/>
                  <a:gd name="T22" fmla="*/ 164471 w 164471"/>
                  <a:gd name="T23" fmla="*/ 61865 h 724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64471" h="72428">
                    <a:moveTo>
                      <a:pt x="164471" y="61865"/>
                    </a:moveTo>
                    <a:lnTo>
                      <a:pt x="117695" y="39232"/>
                    </a:lnTo>
                    <a:lnTo>
                      <a:pt x="64883" y="19616"/>
                    </a:lnTo>
                    <a:lnTo>
                      <a:pt x="0" y="0"/>
                    </a:lnTo>
                    <a:lnTo>
                      <a:pt x="46776" y="72428"/>
                    </a:lnTo>
                    <a:lnTo>
                      <a:pt x="39232" y="24143"/>
                    </a:lnTo>
                    <a:lnTo>
                      <a:pt x="57339" y="48285"/>
                    </a:lnTo>
                    <a:lnTo>
                      <a:pt x="70919" y="33196"/>
                    </a:lnTo>
                    <a:lnTo>
                      <a:pt x="140329" y="54321"/>
                    </a:lnTo>
                    <a:lnTo>
                      <a:pt x="164471" y="61865"/>
                    </a:lnTo>
                    <a:lnTo>
                      <a:pt x="164471" y="61865"/>
                    </a:lnTo>
                    <a:lnTo>
                      <a:pt x="164471" y="61865"/>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54" name="Freeform 83"/>
              <p:cNvSpPr>
                <a:spLocks/>
              </p:cNvSpPr>
              <p:nvPr/>
            </p:nvSpPr>
            <p:spPr bwMode="auto">
              <a:xfrm>
                <a:off x="112866457" y="108779836"/>
                <a:ext cx="95062" cy="42250"/>
              </a:xfrm>
              <a:custGeom>
                <a:avLst/>
                <a:gdLst>
                  <a:gd name="T0" fmla="*/ 1509 w 95062"/>
                  <a:gd name="T1" fmla="*/ 18107 h 42250"/>
                  <a:gd name="T2" fmla="*/ 0 w 95062"/>
                  <a:gd name="T3" fmla="*/ 0 h 42250"/>
                  <a:gd name="T4" fmla="*/ 33196 w 95062"/>
                  <a:gd name="T5" fmla="*/ 13581 h 42250"/>
                  <a:gd name="T6" fmla="*/ 95062 w 95062"/>
                  <a:gd name="T7" fmla="*/ 42250 h 42250"/>
                  <a:gd name="T8" fmla="*/ 86008 w 95062"/>
                  <a:gd name="T9" fmla="*/ 39232 h 42250"/>
                  <a:gd name="T10" fmla="*/ 61866 w 95062"/>
                  <a:gd name="T11" fmla="*/ 28670 h 42250"/>
                  <a:gd name="T12" fmla="*/ 12072 w 95062"/>
                  <a:gd name="T13" fmla="*/ 13581 h 42250"/>
                  <a:gd name="T14" fmla="*/ 1509 w 95062"/>
                  <a:gd name="T15" fmla="*/ 18107 h 42250"/>
                  <a:gd name="T16" fmla="*/ 1509 w 95062"/>
                  <a:gd name="T17" fmla="*/ 18107 h 42250"/>
                  <a:gd name="T18" fmla="*/ 1509 w 95062"/>
                  <a:gd name="T19" fmla="*/ 18107 h 422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95062" h="42250">
                    <a:moveTo>
                      <a:pt x="1509" y="18107"/>
                    </a:moveTo>
                    <a:lnTo>
                      <a:pt x="0" y="0"/>
                    </a:lnTo>
                    <a:lnTo>
                      <a:pt x="33196" y="13581"/>
                    </a:lnTo>
                    <a:lnTo>
                      <a:pt x="95062" y="42250"/>
                    </a:lnTo>
                    <a:lnTo>
                      <a:pt x="86008" y="39232"/>
                    </a:lnTo>
                    <a:lnTo>
                      <a:pt x="61866" y="28670"/>
                    </a:lnTo>
                    <a:lnTo>
                      <a:pt x="12072" y="13581"/>
                    </a:lnTo>
                    <a:lnTo>
                      <a:pt x="1509" y="18107"/>
                    </a:lnTo>
                    <a:lnTo>
                      <a:pt x="1509" y="18107"/>
                    </a:lnTo>
                    <a:lnTo>
                      <a:pt x="1509" y="18107"/>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55" name="Freeform 84"/>
              <p:cNvSpPr>
                <a:spLocks/>
              </p:cNvSpPr>
              <p:nvPr/>
            </p:nvSpPr>
            <p:spPr bwMode="auto">
              <a:xfrm>
                <a:off x="112845333" y="108440332"/>
                <a:ext cx="81481" cy="16598"/>
              </a:xfrm>
              <a:custGeom>
                <a:avLst/>
                <a:gdLst>
                  <a:gd name="T0" fmla="*/ 0 w 81481"/>
                  <a:gd name="T1" fmla="*/ 0 h 16598"/>
                  <a:gd name="T2" fmla="*/ 81481 w 81481"/>
                  <a:gd name="T3" fmla="*/ 10562 h 16598"/>
                  <a:gd name="T4" fmla="*/ 64883 w 81481"/>
                  <a:gd name="T5" fmla="*/ 16598 h 16598"/>
                  <a:gd name="T6" fmla="*/ 0 w 81481"/>
                  <a:gd name="T7" fmla="*/ 0 h 16598"/>
                  <a:gd name="T8" fmla="*/ 0 w 81481"/>
                  <a:gd name="T9" fmla="*/ 0 h 16598"/>
                  <a:gd name="T10" fmla="*/ 0 w 81481"/>
                  <a:gd name="T11" fmla="*/ 0 h 16598"/>
                  <a:gd name="T12" fmla="*/ 0 w 81481"/>
                  <a:gd name="T13" fmla="*/ 0 h 16598"/>
                </a:gdLst>
                <a:ahLst/>
                <a:cxnLst>
                  <a:cxn ang="0">
                    <a:pos x="T0" y="T1"/>
                  </a:cxn>
                  <a:cxn ang="0">
                    <a:pos x="T2" y="T3"/>
                  </a:cxn>
                  <a:cxn ang="0">
                    <a:pos x="T4" y="T5"/>
                  </a:cxn>
                  <a:cxn ang="0">
                    <a:pos x="T6" y="T7"/>
                  </a:cxn>
                  <a:cxn ang="0">
                    <a:pos x="T8" y="T9"/>
                  </a:cxn>
                  <a:cxn ang="0">
                    <a:pos x="T10" y="T11"/>
                  </a:cxn>
                  <a:cxn ang="0">
                    <a:pos x="T12" y="T13"/>
                  </a:cxn>
                </a:cxnLst>
                <a:rect l="0" t="0" r="r" b="b"/>
                <a:pathLst>
                  <a:path w="81481" h="16598">
                    <a:moveTo>
                      <a:pt x="0" y="0"/>
                    </a:moveTo>
                    <a:lnTo>
                      <a:pt x="81481" y="10562"/>
                    </a:lnTo>
                    <a:lnTo>
                      <a:pt x="64883" y="16598"/>
                    </a:lnTo>
                    <a:lnTo>
                      <a:pt x="0" y="0"/>
                    </a:lnTo>
                    <a:lnTo>
                      <a:pt x="0" y="0"/>
                    </a:lnTo>
                    <a:lnTo>
                      <a:pt x="0" y="0"/>
                    </a:lnTo>
                    <a:lnTo>
                      <a:pt x="0" y="0"/>
                    </a:lnTo>
                    <a:close/>
                  </a:path>
                </a:pathLst>
              </a:cu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56" name="Freeform 85"/>
              <p:cNvSpPr>
                <a:spLocks/>
              </p:cNvSpPr>
              <p:nvPr/>
            </p:nvSpPr>
            <p:spPr bwMode="auto">
              <a:xfrm>
                <a:off x="112852877" y="108746640"/>
                <a:ext cx="141838" cy="78464"/>
              </a:xfrm>
              <a:custGeom>
                <a:avLst/>
                <a:gdLst>
                  <a:gd name="T0" fmla="*/ 0 w 141838"/>
                  <a:gd name="T1" fmla="*/ 6036 h 78464"/>
                  <a:gd name="T2" fmla="*/ 4527 w 141838"/>
                  <a:gd name="T3" fmla="*/ 0 h 78464"/>
                  <a:gd name="T4" fmla="*/ 43759 w 141838"/>
                  <a:gd name="T5" fmla="*/ 19616 h 78464"/>
                  <a:gd name="T6" fmla="*/ 87517 w 141838"/>
                  <a:gd name="T7" fmla="*/ 45268 h 78464"/>
                  <a:gd name="T8" fmla="*/ 113168 w 141838"/>
                  <a:gd name="T9" fmla="*/ 60357 h 78464"/>
                  <a:gd name="T10" fmla="*/ 141838 w 141838"/>
                  <a:gd name="T11" fmla="*/ 78464 h 78464"/>
                  <a:gd name="T12" fmla="*/ 132784 w 141838"/>
                  <a:gd name="T13" fmla="*/ 75446 h 78464"/>
                  <a:gd name="T14" fmla="*/ 120713 w 141838"/>
                  <a:gd name="T15" fmla="*/ 67901 h 78464"/>
                  <a:gd name="T16" fmla="*/ 92044 w 141838"/>
                  <a:gd name="T17" fmla="*/ 49794 h 78464"/>
                  <a:gd name="T18" fmla="*/ 52812 w 141838"/>
                  <a:gd name="T19" fmla="*/ 28670 h 78464"/>
                  <a:gd name="T20" fmla="*/ 10563 w 141838"/>
                  <a:gd name="T21" fmla="*/ 7545 h 78464"/>
                  <a:gd name="T22" fmla="*/ 0 w 141838"/>
                  <a:gd name="T23" fmla="*/ 6036 h 78464"/>
                  <a:gd name="T24" fmla="*/ 0 w 141838"/>
                  <a:gd name="T25" fmla="*/ 6036 h 78464"/>
                  <a:gd name="T26" fmla="*/ 0 w 141838"/>
                  <a:gd name="T27" fmla="*/ 6036 h 784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41838" h="78464">
                    <a:moveTo>
                      <a:pt x="0" y="6036"/>
                    </a:moveTo>
                    <a:lnTo>
                      <a:pt x="4527" y="0"/>
                    </a:lnTo>
                    <a:lnTo>
                      <a:pt x="43759" y="19616"/>
                    </a:lnTo>
                    <a:lnTo>
                      <a:pt x="87517" y="45268"/>
                    </a:lnTo>
                    <a:lnTo>
                      <a:pt x="113168" y="60357"/>
                    </a:lnTo>
                    <a:lnTo>
                      <a:pt x="141838" y="78464"/>
                    </a:lnTo>
                    <a:lnTo>
                      <a:pt x="132784" y="75446"/>
                    </a:lnTo>
                    <a:lnTo>
                      <a:pt x="120713" y="67901"/>
                    </a:lnTo>
                    <a:lnTo>
                      <a:pt x="92044" y="49794"/>
                    </a:lnTo>
                    <a:lnTo>
                      <a:pt x="52812" y="28670"/>
                    </a:lnTo>
                    <a:lnTo>
                      <a:pt x="10563" y="7545"/>
                    </a:lnTo>
                    <a:lnTo>
                      <a:pt x="0" y="6036"/>
                    </a:lnTo>
                    <a:lnTo>
                      <a:pt x="0" y="6036"/>
                    </a:lnTo>
                    <a:lnTo>
                      <a:pt x="0" y="6036"/>
                    </a:lnTo>
                    <a:close/>
                  </a:path>
                </a:pathLst>
              </a:cu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57" name="Freeform 86"/>
              <p:cNvSpPr>
                <a:spLocks/>
              </p:cNvSpPr>
              <p:nvPr/>
            </p:nvSpPr>
            <p:spPr bwMode="auto">
              <a:xfrm>
                <a:off x="113678250" y="109191768"/>
                <a:ext cx="45269" cy="82990"/>
              </a:xfrm>
              <a:custGeom>
                <a:avLst/>
                <a:gdLst>
                  <a:gd name="T0" fmla="*/ 27161 w 45268"/>
                  <a:gd name="T1" fmla="*/ 82990 h 82990"/>
                  <a:gd name="T2" fmla="*/ 0 w 45268"/>
                  <a:gd name="T3" fmla="*/ 0 h 82990"/>
                  <a:gd name="T4" fmla="*/ 45268 w 45268"/>
                  <a:gd name="T5" fmla="*/ 24143 h 82990"/>
                  <a:gd name="T6" fmla="*/ 25652 w 45268"/>
                  <a:gd name="T7" fmla="*/ 27160 h 82990"/>
                  <a:gd name="T8" fmla="*/ 27161 w 45268"/>
                  <a:gd name="T9" fmla="*/ 82990 h 82990"/>
                  <a:gd name="T10" fmla="*/ 27161 w 45268"/>
                  <a:gd name="T11" fmla="*/ 82990 h 82990"/>
                  <a:gd name="T12" fmla="*/ 27161 w 45268"/>
                  <a:gd name="T13" fmla="*/ 82990 h 82990"/>
                  <a:gd name="T14" fmla="*/ 27161 w 45268"/>
                  <a:gd name="T15" fmla="*/ 82990 h 8299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5268" h="82990">
                    <a:moveTo>
                      <a:pt x="27161" y="82990"/>
                    </a:moveTo>
                    <a:lnTo>
                      <a:pt x="0" y="0"/>
                    </a:lnTo>
                    <a:lnTo>
                      <a:pt x="45268" y="24143"/>
                    </a:lnTo>
                    <a:lnTo>
                      <a:pt x="25652" y="27160"/>
                    </a:lnTo>
                    <a:lnTo>
                      <a:pt x="27161" y="82990"/>
                    </a:lnTo>
                    <a:lnTo>
                      <a:pt x="27161" y="82990"/>
                    </a:lnTo>
                    <a:lnTo>
                      <a:pt x="27161" y="82990"/>
                    </a:lnTo>
                    <a:lnTo>
                      <a:pt x="27161" y="82990"/>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58" name="Freeform 87"/>
              <p:cNvSpPr>
                <a:spLocks/>
              </p:cNvSpPr>
              <p:nvPr/>
            </p:nvSpPr>
            <p:spPr bwMode="auto">
              <a:xfrm>
                <a:off x="113617894" y="108965432"/>
                <a:ext cx="86009" cy="126748"/>
              </a:xfrm>
              <a:custGeom>
                <a:avLst/>
                <a:gdLst>
                  <a:gd name="T0" fmla="*/ 30178 w 86008"/>
                  <a:gd name="T1" fmla="*/ 126749 h 126749"/>
                  <a:gd name="T2" fmla="*/ 0 w 86008"/>
                  <a:gd name="T3" fmla="*/ 1509 h 126749"/>
                  <a:gd name="T4" fmla="*/ 86008 w 86008"/>
                  <a:gd name="T5" fmla="*/ 0 h 126749"/>
                  <a:gd name="T6" fmla="*/ 37723 w 86008"/>
                  <a:gd name="T7" fmla="*/ 24143 h 126749"/>
                  <a:gd name="T8" fmla="*/ 51303 w 86008"/>
                  <a:gd name="T9" fmla="*/ 45268 h 126749"/>
                  <a:gd name="T10" fmla="*/ 30178 w 86008"/>
                  <a:gd name="T11" fmla="*/ 52812 h 126749"/>
                  <a:gd name="T12" fmla="*/ 30178 w 86008"/>
                  <a:gd name="T13" fmla="*/ 126749 h 126749"/>
                  <a:gd name="T14" fmla="*/ 30178 w 86008"/>
                  <a:gd name="T15" fmla="*/ 126749 h 126749"/>
                  <a:gd name="T16" fmla="*/ 30178 w 86008"/>
                  <a:gd name="T17" fmla="*/ 126749 h 126749"/>
                  <a:gd name="T18" fmla="*/ 30178 w 86008"/>
                  <a:gd name="T19" fmla="*/ 126749 h 1267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6008" h="126749">
                    <a:moveTo>
                      <a:pt x="30178" y="126749"/>
                    </a:moveTo>
                    <a:lnTo>
                      <a:pt x="0" y="1509"/>
                    </a:lnTo>
                    <a:lnTo>
                      <a:pt x="86008" y="0"/>
                    </a:lnTo>
                    <a:lnTo>
                      <a:pt x="37723" y="24143"/>
                    </a:lnTo>
                    <a:lnTo>
                      <a:pt x="51303" y="45268"/>
                    </a:lnTo>
                    <a:lnTo>
                      <a:pt x="30178" y="52812"/>
                    </a:lnTo>
                    <a:lnTo>
                      <a:pt x="30178" y="126749"/>
                    </a:lnTo>
                    <a:lnTo>
                      <a:pt x="30178" y="126749"/>
                    </a:lnTo>
                    <a:lnTo>
                      <a:pt x="30178" y="126749"/>
                    </a:lnTo>
                    <a:lnTo>
                      <a:pt x="30178" y="126749"/>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59" name="Freeform 88"/>
              <p:cNvSpPr>
                <a:spLocks/>
              </p:cNvSpPr>
              <p:nvPr/>
            </p:nvSpPr>
            <p:spPr bwMode="auto">
              <a:xfrm>
                <a:off x="113851775" y="107939373"/>
                <a:ext cx="51303" cy="214265"/>
              </a:xfrm>
              <a:custGeom>
                <a:avLst/>
                <a:gdLst>
                  <a:gd name="T0" fmla="*/ 0 w 51303"/>
                  <a:gd name="T1" fmla="*/ 21125 h 214266"/>
                  <a:gd name="T2" fmla="*/ 4527 w 51303"/>
                  <a:gd name="T3" fmla="*/ 214266 h 214266"/>
                  <a:gd name="T4" fmla="*/ 39232 w 51303"/>
                  <a:gd name="T5" fmla="*/ 209739 h 214266"/>
                  <a:gd name="T6" fmla="*/ 51303 w 51303"/>
                  <a:gd name="T7" fmla="*/ 0 h 214266"/>
                  <a:gd name="T8" fmla="*/ 0 w 51303"/>
                  <a:gd name="T9" fmla="*/ 21125 h 214266"/>
                  <a:gd name="T10" fmla="*/ 0 w 51303"/>
                  <a:gd name="T11" fmla="*/ 21125 h 214266"/>
                  <a:gd name="T12" fmla="*/ 0 w 51303"/>
                  <a:gd name="T13" fmla="*/ 21125 h 214266"/>
                  <a:gd name="T14" fmla="*/ 0 w 51303"/>
                  <a:gd name="T15" fmla="*/ 21125 h 21426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1303" h="214266">
                    <a:moveTo>
                      <a:pt x="0" y="21125"/>
                    </a:moveTo>
                    <a:lnTo>
                      <a:pt x="4527" y="214266"/>
                    </a:lnTo>
                    <a:lnTo>
                      <a:pt x="39232" y="209739"/>
                    </a:lnTo>
                    <a:lnTo>
                      <a:pt x="51303" y="0"/>
                    </a:lnTo>
                    <a:lnTo>
                      <a:pt x="0" y="21125"/>
                    </a:lnTo>
                    <a:lnTo>
                      <a:pt x="0" y="21125"/>
                    </a:lnTo>
                    <a:lnTo>
                      <a:pt x="0" y="21125"/>
                    </a:lnTo>
                    <a:lnTo>
                      <a:pt x="0" y="21125"/>
                    </a:lnTo>
                    <a:close/>
                  </a:path>
                </a:pathLst>
              </a:custGeom>
              <a:solidFill>
                <a:srgbClr val="B2F3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60" name="Freeform 89"/>
              <p:cNvSpPr>
                <a:spLocks/>
              </p:cNvSpPr>
              <p:nvPr/>
            </p:nvSpPr>
            <p:spPr bwMode="auto">
              <a:xfrm>
                <a:off x="113857812" y="108212485"/>
                <a:ext cx="30178" cy="57339"/>
              </a:xfrm>
              <a:custGeom>
                <a:avLst/>
                <a:gdLst>
                  <a:gd name="T0" fmla="*/ 0 w 30178"/>
                  <a:gd name="T1" fmla="*/ 1509 h 57339"/>
                  <a:gd name="T2" fmla="*/ 30178 w 30178"/>
                  <a:gd name="T3" fmla="*/ 0 h 57339"/>
                  <a:gd name="T4" fmla="*/ 28669 w 30178"/>
                  <a:gd name="T5" fmla="*/ 54321 h 57339"/>
                  <a:gd name="T6" fmla="*/ 3018 w 30178"/>
                  <a:gd name="T7" fmla="*/ 57339 h 57339"/>
                  <a:gd name="T8" fmla="*/ 0 w 30178"/>
                  <a:gd name="T9" fmla="*/ 1509 h 57339"/>
                  <a:gd name="T10" fmla="*/ 0 w 30178"/>
                  <a:gd name="T11" fmla="*/ 1509 h 57339"/>
                  <a:gd name="T12" fmla="*/ 0 w 30178"/>
                  <a:gd name="T13" fmla="*/ 1509 h 57339"/>
                  <a:gd name="T14" fmla="*/ 0 w 30178"/>
                  <a:gd name="T15" fmla="*/ 1509 h 5733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0178" h="57339">
                    <a:moveTo>
                      <a:pt x="0" y="1509"/>
                    </a:moveTo>
                    <a:lnTo>
                      <a:pt x="30178" y="0"/>
                    </a:lnTo>
                    <a:lnTo>
                      <a:pt x="28669" y="54321"/>
                    </a:lnTo>
                    <a:lnTo>
                      <a:pt x="3018" y="57339"/>
                    </a:lnTo>
                    <a:lnTo>
                      <a:pt x="0" y="1509"/>
                    </a:lnTo>
                    <a:lnTo>
                      <a:pt x="0" y="1509"/>
                    </a:lnTo>
                    <a:lnTo>
                      <a:pt x="0" y="1509"/>
                    </a:lnTo>
                    <a:lnTo>
                      <a:pt x="0" y="1509"/>
                    </a:lnTo>
                    <a:close/>
                  </a:path>
                </a:pathLst>
              </a:custGeom>
              <a:solidFill>
                <a:srgbClr val="B2F3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61" name="Freeform 90"/>
              <p:cNvSpPr>
                <a:spLocks/>
              </p:cNvSpPr>
              <p:nvPr/>
            </p:nvSpPr>
            <p:spPr bwMode="auto">
              <a:xfrm>
                <a:off x="113862339" y="108318110"/>
                <a:ext cx="24142" cy="114676"/>
              </a:xfrm>
              <a:custGeom>
                <a:avLst/>
                <a:gdLst>
                  <a:gd name="T0" fmla="*/ 0 w 24142"/>
                  <a:gd name="T1" fmla="*/ 0 h 114677"/>
                  <a:gd name="T2" fmla="*/ 4526 w 24142"/>
                  <a:gd name="T3" fmla="*/ 114677 h 114677"/>
                  <a:gd name="T4" fmla="*/ 19615 w 24142"/>
                  <a:gd name="T5" fmla="*/ 105624 h 114677"/>
                  <a:gd name="T6" fmla="*/ 24142 w 24142"/>
                  <a:gd name="T7" fmla="*/ 1509 h 114677"/>
                  <a:gd name="T8" fmla="*/ 0 w 24142"/>
                  <a:gd name="T9" fmla="*/ 0 h 114677"/>
                  <a:gd name="T10" fmla="*/ 0 w 24142"/>
                  <a:gd name="T11" fmla="*/ 0 h 114677"/>
                  <a:gd name="T12" fmla="*/ 0 w 24142"/>
                  <a:gd name="T13" fmla="*/ 0 h 114677"/>
                  <a:gd name="T14" fmla="*/ 0 w 24142"/>
                  <a:gd name="T15" fmla="*/ 0 h 11467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4142" h="114677">
                    <a:moveTo>
                      <a:pt x="0" y="0"/>
                    </a:moveTo>
                    <a:lnTo>
                      <a:pt x="4526" y="114677"/>
                    </a:lnTo>
                    <a:lnTo>
                      <a:pt x="19615" y="105624"/>
                    </a:lnTo>
                    <a:lnTo>
                      <a:pt x="24142" y="1509"/>
                    </a:lnTo>
                    <a:lnTo>
                      <a:pt x="0" y="0"/>
                    </a:lnTo>
                    <a:lnTo>
                      <a:pt x="0" y="0"/>
                    </a:lnTo>
                    <a:lnTo>
                      <a:pt x="0" y="0"/>
                    </a:lnTo>
                    <a:lnTo>
                      <a:pt x="0" y="0"/>
                    </a:lnTo>
                    <a:close/>
                  </a:path>
                </a:pathLst>
              </a:custGeom>
              <a:solidFill>
                <a:srgbClr val="B2F3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62" name="Freeform 91"/>
              <p:cNvSpPr>
                <a:spLocks/>
              </p:cNvSpPr>
              <p:nvPr/>
            </p:nvSpPr>
            <p:spPr bwMode="auto">
              <a:xfrm>
                <a:off x="113862339" y="107971060"/>
                <a:ext cx="7544" cy="173525"/>
              </a:xfrm>
              <a:custGeom>
                <a:avLst/>
                <a:gdLst>
                  <a:gd name="T0" fmla="*/ 0 w 7544"/>
                  <a:gd name="T1" fmla="*/ 0 h 173525"/>
                  <a:gd name="T2" fmla="*/ 3017 w 7544"/>
                  <a:gd name="T3" fmla="*/ 173525 h 173525"/>
                  <a:gd name="T4" fmla="*/ 7544 w 7544"/>
                  <a:gd name="T5" fmla="*/ 172016 h 173525"/>
                  <a:gd name="T6" fmla="*/ 6035 w 7544"/>
                  <a:gd name="T7" fmla="*/ 4527 h 173525"/>
                  <a:gd name="T8" fmla="*/ 0 w 7544"/>
                  <a:gd name="T9" fmla="*/ 0 h 173525"/>
                  <a:gd name="T10" fmla="*/ 0 w 7544"/>
                  <a:gd name="T11" fmla="*/ 0 h 173525"/>
                  <a:gd name="T12" fmla="*/ 0 w 7544"/>
                  <a:gd name="T13" fmla="*/ 0 h 173525"/>
                  <a:gd name="T14" fmla="*/ 0 w 7544"/>
                  <a:gd name="T15" fmla="*/ 0 h 17352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544" h="173525">
                    <a:moveTo>
                      <a:pt x="0" y="0"/>
                    </a:moveTo>
                    <a:lnTo>
                      <a:pt x="3017" y="173525"/>
                    </a:lnTo>
                    <a:lnTo>
                      <a:pt x="7544" y="172016"/>
                    </a:lnTo>
                    <a:lnTo>
                      <a:pt x="6035" y="4527"/>
                    </a:lnTo>
                    <a:lnTo>
                      <a:pt x="0" y="0"/>
                    </a:lnTo>
                    <a:lnTo>
                      <a:pt x="0" y="0"/>
                    </a:lnTo>
                    <a:lnTo>
                      <a:pt x="0" y="0"/>
                    </a:lnTo>
                    <a:lnTo>
                      <a:pt x="0" y="0"/>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63" name="Freeform 92"/>
              <p:cNvSpPr>
                <a:spLocks/>
              </p:cNvSpPr>
              <p:nvPr/>
            </p:nvSpPr>
            <p:spPr bwMode="auto">
              <a:xfrm>
                <a:off x="113865355" y="108220031"/>
                <a:ext cx="6037" cy="42249"/>
              </a:xfrm>
              <a:custGeom>
                <a:avLst/>
                <a:gdLst>
                  <a:gd name="T0" fmla="*/ 0 w 6036"/>
                  <a:gd name="T1" fmla="*/ 0 h 42249"/>
                  <a:gd name="T2" fmla="*/ 1509 w 6036"/>
                  <a:gd name="T3" fmla="*/ 42249 h 42249"/>
                  <a:gd name="T4" fmla="*/ 4527 w 6036"/>
                  <a:gd name="T5" fmla="*/ 42249 h 42249"/>
                  <a:gd name="T6" fmla="*/ 6036 w 6036"/>
                  <a:gd name="T7" fmla="*/ 3017 h 42249"/>
                  <a:gd name="T8" fmla="*/ 0 w 6036"/>
                  <a:gd name="T9" fmla="*/ 0 h 42249"/>
                  <a:gd name="T10" fmla="*/ 0 w 6036"/>
                  <a:gd name="T11" fmla="*/ 0 h 42249"/>
                  <a:gd name="T12" fmla="*/ 0 w 6036"/>
                  <a:gd name="T13" fmla="*/ 0 h 42249"/>
                  <a:gd name="T14" fmla="*/ 0 w 6036"/>
                  <a:gd name="T15" fmla="*/ 0 h 4224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036" h="42249">
                    <a:moveTo>
                      <a:pt x="0" y="0"/>
                    </a:moveTo>
                    <a:lnTo>
                      <a:pt x="1509" y="42249"/>
                    </a:lnTo>
                    <a:lnTo>
                      <a:pt x="4527" y="42249"/>
                    </a:lnTo>
                    <a:lnTo>
                      <a:pt x="6036" y="3017"/>
                    </a:lnTo>
                    <a:lnTo>
                      <a:pt x="0" y="0"/>
                    </a:lnTo>
                    <a:lnTo>
                      <a:pt x="0" y="0"/>
                    </a:lnTo>
                    <a:lnTo>
                      <a:pt x="0" y="0"/>
                    </a:lnTo>
                    <a:lnTo>
                      <a:pt x="0" y="0"/>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64" name="Freeform 93"/>
              <p:cNvSpPr>
                <a:spLocks/>
              </p:cNvSpPr>
              <p:nvPr/>
            </p:nvSpPr>
            <p:spPr bwMode="auto">
              <a:xfrm>
                <a:off x="113868374" y="108324145"/>
                <a:ext cx="4527" cy="99589"/>
              </a:xfrm>
              <a:custGeom>
                <a:avLst/>
                <a:gdLst>
                  <a:gd name="T0" fmla="*/ 3018 w 4527"/>
                  <a:gd name="T1" fmla="*/ 99589 h 99589"/>
                  <a:gd name="T2" fmla="*/ 0 w 4527"/>
                  <a:gd name="T3" fmla="*/ 0 h 99589"/>
                  <a:gd name="T4" fmla="*/ 4527 w 4527"/>
                  <a:gd name="T5" fmla="*/ 1509 h 99589"/>
                  <a:gd name="T6" fmla="*/ 4527 w 4527"/>
                  <a:gd name="T7" fmla="*/ 98080 h 99589"/>
                  <a:gd name="T8" fmla="*/ 3018 w 4527"/>
                  <a:gd name="T9" fmla="*/ 99589 h 99589"/>
                  <a:gd name="T10" fmla="*/ 3018 w 4527"/>
                  <a:gd name="T11" fmla="*/ 99589 h 99589"/>
                  <a:gd name="T12" fmla="*/ 3018 w 4527"/>
                  <a:gd name="T13" fmla="*/ 99589 h 99589"/>
                  <a:gd name="T14" fmla="*/ 3018 w 4527"/>
                  <a:gd name="T15" fmla="*/ 99589 h 9958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527" h="99589">
                    <a:moveTo>
                      <a:pt x="3018" y="99589"/>
                    </a:moveTo>
                    <a:lnTo>
                      <a:pt x="0" y="0"/>
                    </a:lnTo>
                    <a:lnTo>
                      <a:pt x="4527" y="1509"/>
                    </a:lnTo>
                    <a:lnTo>
                      <a:pt x="4527" y="98080"/>
                    </a:lnTo>
                    <a:lnTo>
                      <a:pt x="3018" y="99589"/>
                    </a:lnTo>
                    <a:lnTo>
                      <a:pt x="3018" y="99589"/>
                    </a:lnTo>
                    <a:lnTo>
                      <a:pt x="3018" y="99589"/>
                    </a:lnTo>
                    <a:lnTo>
                      <a:pt x="3018" y="99589"/>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65" name="Freeform 94"/>
              <p:cNvSpPr>
                <a:spLocks/>
              </p:cNvSpPr>
              <p:nvPr/>
            </p:nvSpPr>
            <p:spPr bwMode="auto">
              <a:xfrm>
                <a:off x="113703903" y="108500688"/>
                <a:ext cx="363647" cy="114676"/>
              </a:xfrm>
              <a:custGeom>
                <a:avLst/>
                <a:gdLst>
                  <a:gd name="T0" fmla="*/ 0 w 363647"/>
                  <a:gd name="T1" fmla="*/ 0 h 114677"/>
                  <a:gd name="T2" fmla="*/ 39232 w 363647"/>
                  <a:gd name="T3" fmla="*/ 92043 h 114677"/>
                  <a:gd name="T4" fmla="*/ 232372 w 363647"/>
                  <a:gd name="T5" fmla="*/ 114677 h 114677"/>
                  <a:gd name="T6" fmla="*/ 363647 w 363647"/>
                  <a:gd name="T7" fmla="*/ 22634 h 114677"/>
                  <a:gd name="T8" fmla="*/ 360630 w 363647"/>
                  <a:gd name="T9" fmla="*/ 4527 h 114677"/>
                  <a:gd name="T10" fmla="*/ 324416 w 363647"/>
                  <a:gd name="T11" fmla="*/ 27160 h 114677"/>
                  <a:gd name="T12" fmla="*/ 283675 w 363647"/>
                  <a:gd name="T13" fmla="*/ 48285 h 114677"/>
                  <a:gd name="T14" fmla="*/ 230863 w 363647"/>
                  <a:gd name="T15" fmla="*/ 70919 h 114677"/>
                  <a:gd name="T16" fmla="*/ 141838 w 363647"/>
                  <a:gd name="T17" fmla="*/ 49794 h 114677"/>
                  <a:gd name="T18" fmla="*/ 64883 w 363647"/>
                  <a:gd name="T19" fmla="*/ 25651 h 114677"/>
                  <a:gd name="T20" fmla="*/ 0 w 363647"/>
                  <a:gd name="T21" fmla="*/ 0 h 114677"/>
                  <a:gd name="T22" fmla="*/ 0 w 363647"/>
                  <a:gd name="T23" fmla="*/ 0 h 114677"/>
                  <a:gd name="T24" fmla="*/ 0 w 363647"/>
                  <a:gd name="T25" fmla="*/ 0 h 1146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63647" h="114677">
                    <a:moveTo>
                      <a:pt x="0" y="0"/>
                    </a:moveTo>
                    <a:lnTo>
                      <a:pt x="39232" y="92043"/>
                    </a:lnTo>
                    <a:lnTo>
                      <a:pt x="232372" y="114677"/>
                    </a:lnTo>
                    <a:lnTo>
                      <a:pt x="363647" y="22634"/>
                    </a:lnTo>
                    <a:lnTo>
                      <a:pt x="360630" y="4527"/>
                    </a:lnTo>
                    <a:lnTo>
                      <a:pt x="324416" y="27160"/>
                    </a:lnTo>
                    <a:lnTo>
                      <a:pt x="283675" y="48285"/>
                    </a:lnTo>
                    <a:lnTo>
                      <a:pt x="230863" y="70919"/>
                    </a:lnTo>
                    <a:lnTo>
                      <a:pt x="141838" y="49794"/>
                    </a:lnTo>
                    <a:lnTo>
                      <a:pt x="64883" y="25651"/>
                    </a:lnTo>
                    <a:lnTo>
                      <a:pt x="0" y="0"/>
                    </a:lnTo>
                    <a:lnTo>
                      <a:pt x="0" y="0"/>
                    </a:lnTo>
                    <a:lnTo>
                      <a:pt x="0" y="0"/>
                    </a:lnTo>
                    <a:close/>
                  </a:path>
                </a:pathLst>
              </a:custGeom>
              <a:solidFill>
                <a:srgbClr val="6374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66" name="Freeform 95"/>
              <p:cNvSpPr>
                <a:spLocks/>
              </p:cNvSpPr>
              <p:nvPr/>
            </p:nvSpPr>
            <p:spPr bwMode="auto">
              <a:xfrm>
                <a:off x="113654109" y="108462965"/>
                <a:ext cx="410424" cy="110150"/>
              </a:xfrm>
              <a:custGeom>
                <a:avLst/>
                <a:gdLst>
                  <a:gd name="T0" fmla="*/ 0 w 410424"/>
                  <a:gd name="T1" fmla="*/ 13580 h 110151"/>
                  <a:gd name="T2" fmla="*/ 64883 w 410424"/>
                  <a:gd name="T3" fmla="*/ 7545 h 110151"/>
                  <a:gd name="T4" fmla="*/ 132784 w 410424"/>
                  <a:gd name="T5" fmla="*/ 0 h 110151"/>
                  <a:gd name="T6" fmla="*/ 262550 w 410424"/>
                  <a:gd name="T7" fmla="*/ 6036 h 110151"/>
                  <a:gd name="T8" fmla="*/ 410424 w 410424"/>
                  <a:gd name="T9" fmla="*/ 42250 h 110151"/>
                  <a:gd name="T10" fmla="*/ 398352 w 410424"/>
                  <a:gd name="T11" fmla="*/ 49794 h 110151"/>
                  <a:gd name="T12" fmla="*/ 368174 w 410424"/>
                  <a:gd name="T13" fmla="*/ 67901 h 110151"/>
                  <a:gd name="T14" fmla="*/ 325925 w 410424"/>
                  <a:gd name="T15" fmla="*/ 90535 h 110151"/>
                  <a:gd name="T16" fmla="*/ 274622 w 410424"/>
                  <a:gd name="T17" fmla="*/ 110151 h 110151"/>
                  <a:gd name="T18" fmla="*/ 241426 w 410424"/>
                  <a:gd name="T19" fmla="*/ 101097 h 110151"/>
                  <a:gd name="T20" fmla="*/ 162962 w 410424"/>
                  <a:gd name="T21" fmla="*/ 79972 h 110151"/>
                  <a:gd name="T22" fmla="*/ 72428 w 410424"/>
                  <a:gd name="T23" fmla="*/ 48285 h 110151"/>
                  <a:gd name="T24" fmla="*/ 22634 w 410424"/>
                  <a:gd name="T25" fmla="*/ 30178 h 110151"/>
                  <a:gd name="T26" fmla="*/ 0 w 410424"/>
                  <a:gd name="T27" fmla="*/ 13580 h 110151"/>
                  <a:gd name="T28" fmla="*/ 0 w 410424"/>
                  <a:gd name="T29" fmla="*/ 13580 h 110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10424" h="110151">
                    <a:moveTo>
                      <a:pt x="0" y="13580"/>
                    </a:moveTo>
                    <a:lnTo>
                      <a:pt x="64883" y="7545"/>
                    </a:lnTo>
                    <a:lnTo>
                      <a:pt x="132784" y="0"/>
                    </a:lnTo>
                    <a:lnTo>
                      <a:pt x="262550" y="6036"/>
                    </a:lnTo>
                    <a:lnTo>
                      <a:pt x="410424" y="42250"/>
                    </a:lnTo>
                    <a:lnTo>
                      <a:pt x="398352" y="49794"/>
                    </a:lnTo>
                    <a:lnTo>
                      <a:pt x="368174" y="67901"/>
                    </a:lnTo>
                    <a:lnTo>
                      <a:pt x="325925" y="90535"/>
                    </a:lnTo>
                    <a:lnTo>
                      <a:pt x="274622" y="110151"/>
                    </a:lnTo>
                    <a:lnTo>
                      <a:pt x="241426" y="101097"/>
                    </a:lnTo>
                    <a:lnTo>
                      <a:pt x="162962" y="79972"/>
                    </a:lnTo>
                    <a:lnTo>
                      <a:pt x="72428" y="48285"/>
                    </a:lnTo>
                    <a:lnTo>
                      <a:pt x="22634" y="30178"/>
                    </a:lnTo>
                    <a:lnTo>
                      <a:pt x="0" y="13580"/>
                    </a:lnTo>
                    <a:lnTo>
                      <a:pt x="0" y="13580"/>
                    </a:lnTo>
                    <a:close/>
                  </a:path>
                </a:pathLst>
              </a:custGeom>
              <a:solidFill>
                <a:srgbClr val="A6B2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67" name="Freeform 96"/>
              <p:cNvSpPr>
                <a:spLocks/>
              </p:cNvSpPr>
              <p:nvPr/>
            </p:nvSpPr>
            <p:spPr bwMode="auto">
              <a:xfrm>
                <a:off x="114168648" y="109808913"/>
                <a:ext cx="79972" cy="295747"/>
              </a:xfrm>
              <a:custGeom>
                <a:avLst/>
                <a:gdLst>
                  <a:gd name="T0" fmla="*/ 6035 w 79972"/>
                  <a:gd name="T1" fmla="*/ 33196 h 295747"/>
                  <a:gd name="T2" fmla="*/ 79972 w 79972"/>
                  <a:gd name="T3" fmla="*/ 0 h 295747"/>
                  <a:gd name="T4" fmla="*/ 57338 w 79972"/>
                  <a:gd name="T5" fmla="*/ 63375 h 295747"/>
                  <a:gd name="T6" fmla="*/ 51302 w 79972"/>
                  <a:gd name="T7" fmla="*/ 137311 h 295747"/>
                  <a:gd name="T8" fmla="*/ 55829 w 79972"/>
                  <a:gd name="T9" fmla="*/ 295747 h 295747"/>
                  <a:gd name="T10" fmla="*/ 0 w 79972"/>
                  <a:gd name="T11" fmla="*/ 259533 h 295747"/>
                  <a:gd name="T12" fmla="*/ 6035 w 79972"/>
                  <a:gd name="T13" fmla="*/ 33196 h 295747"/>
                  <a:gd name="T14" fmla="*/ 6035 w 79972"/>
                  <a:gd name="T15" fmla="*/ 33196 h 29574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9972" h="295747">
                    <a:moveTo>
                      <a:pt x="6035" y="33196"/>
                    </a:moveTo>
                    <a:lnTo>
                      <a:pt x="79972" y="0"/>
                    </a:lnTo>
                    <a:lnTo>
                      <a:pt x="57338" y="63375"/>
                    </a:lnTo>
                    <a:lnTo>
                      <a:pt x="51302" y="137311"/>
                    </a:lnTo>
                    <a:lnTo>
                      <a:pt x="55829" y="295747"/>
                    </a:lnTo>
                    <a:lnTo>
                      <a:pt x="0" y="259533"/>
                    </a:lnTo>
                    <a:lnTo>
                      <a:pt x="6035" y="33196"/>
                    </a:lnTo>
                    <a:lnTo>
                      <a:pt x="6035" y="33196"/>
                    </a:lnTo>
                    <a:close/>
                  </a:path>
                </a:pathLst>
              </a:custGeom>
              <a:solidFill>
                <a:srgbClr val="6374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68" name="Freeform 97"/>
              <p:cNvSpPr>
                <a:spLocks/>
              </p:cNvSpPr>
              <p:nvPr/>
            </p:nvSpPr>
            <p:spPr bwMode="auto">
              <a:xfrm>
                <a:off x="114185246" y="109834564"/>
                <a:ext cx="40739" cy="111660"/>
              </a:xfrm>
              <a:custGeom>
                <a:avLst/>
                <a:gdLst>
                  <a:gd name="T0" fmla="*/ 0 w 40740"/>
                  <a:gd name="T1" fmla="*/ 15089 h 111659"/>
                  <a:gd name="T2" fmla="*/ 40740 w 40740"/>
                  <a:gd name="T3" fmla="*/ 0 h 111659"/>
                  <a:gd name="T4" fmla="*/ 16598 w 40740"/>
                  <a:gd name="T5" fmla="*/ 111659 h 111659"/>
                  <a:gd name="T6" fmla="*/ 13580 w 40740"/>
                  <a:gd name="T7" fmla="*/ 95061 h 111659"/>
                  <a:gd name="T8" fmla="*/ 24142 w 40740"/>
                  <a:gd name="T9" fmla="*/ 22634 h 111659"/>
                  <a:gd name="T10" fmla="*/ 0 w 40740"/>
                  <a:gd name="T11" fmla="*/ 15089 h 111659"/>
                  <a:gd name="T12" fmla="*/ 0 w 40740"/>
                  <a:gd name="T13" fmla="*/ 15089 h 111659"/>
                  <a:gd name="T14" fmla="*/ 0 w 40740"/>
                  <a:gd name="T15" fmla="*/ 15089 h 11165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0740" h="111659">
                    <a:moveTo>
                      <a:pt x="0" y="15089"/>
                    </a:moveTo>
                    <a:lnTo>
                      <a:pt x="40740" y="0"/>
                    </a:lnTo>
                    <a:lnTo>
                      <a:pt x="16598" y="111659"/>
                    </a:lnTo>
                    <a:lnTo>
                      <a:pt x="13580" y="95061"/>
                    </a:lnTo>
                    <a:lnTo>
                      <a:pt x="24142" y="22634"/>
                    </a:lnTo>
                    <a:lnTo>
                      <a:pt x="0" y="15089"/>
                    </a:lnTo>
                    <a:lnTo>
                      <a:pt x="0" y="15089"/>
                    </a:lnTo>
                    <a:lnTo>
                      <a:pt x="0" y="15089"/>
                    </a:lnTo>
                    <a:close/>
                  </a:path>
                </a:pathLst>
              </a:custGeom>
              <a:solidFill>
                <a:srgbClr val="94A1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69" name="Freeform 98"/>
              <p:cNvSpPr>
                <a:spLocks/>
              </p:cNvSpPr>
              <p:nvPr/>
            </p:nvSpPr>
            <p:spPr bwMode="auto">
              <a:xfrm>
                <a:off x="114102255" y="108816049"/>
                <a:ext cx="43759" cy="327435"/>
              </a:xfrm>
              <a:custGeom>
                <a:avLst/>
                <a:gdLst>
                  <a:gd name="T0" fmla="*/ 43759 w 43759"/>
                  <a:gd name="T1" fmla="*/ 0 h 327434"/>
                  <a:gd name="T2" fmla="*/ 31688 w 43759"/>
                  <a:gd name="T3" fmla="*/ 31687 h 327434"/>
                  <a:gd name="T4" fmla="*/ 9054 w 43759"/>
                  <a:gd name="T5" fmla="*/ 110151 h 327434"/>
                  <a:gd name="T6" fmla="*/ 0 w 43759"/>
                  <a:gd name="T7" fmla="*/ 215774 h 327434"/>
                  <a:gd name="T8" fmla="*/ 6036 w 43759"/>
                  <a:gd name="T9" fmla="*/ 271604 h 327434"/>
                  <a:gd name="T10" fmla="*/ 24143 w 43759"/>
                  <a:gd name="T11" fmla="*/ 327434 h 327434"/>
                  <a:gd name="T12" fmla="*/ 43759 w 43759"/>
                  <a:gd name="T13" fmla="*/ 0 h 327434"/>
                  <a:gd name="T14" fmla="*/ 43759 w 43759"/>
                  <a:gd name="T15" fmla="*/ 0 h 327434"/>
                  <a:gd name="T16" fmla="*/ 43759 w 43759"/>
                  <a:gd name="T17" fmla="*/ 0 h 3274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3759" h="327434">
                    <a:moveTo>
                      <a:pt x="43759" y="0"/>
                    </a:moveTo>
                    <a:lnTo>
                      <a:pt x="31688" y="31687"/>
                    </a:lnTo>
                    <a:lnTo>
                      <a:pt x="9054" y="110151"/>
                    </a:lnTo>
                    <a:lnTo>
                      <a:pt x="0" y="215774"/>
                    </a:lnTo>
                    <a:lnTo>
                      <a:pt x="6036" y="271604"/>
                    </a:lnTo>
                    <a:lnTo>
                      <a:pt x="24143" y="327434"/>
                    </a:lnTo>
                    <a:lnTo>
                      <a:pt x="43759" y="0"/>
                    </a:lnTo>
                    <a:lnTo>
                      <a:pt x="43759" y="0"/>
                    </a:lnTo>
                    <a:lnTo>
                      <a:pt x="43759" y="0"/>
                    </a:lnTo>
                    <a:close/>
                  </a:path>
                </a:pathLst>
              </a:custGeom>
              <a:solidFill>
                <a:srgbClr val="283DF1"/>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70" name="Freeform 99"/>
              <p:cNvSpPr>
                <a:spLocks/>
              </p:cNvSpPr>
              <p:nvPr/>
            </p:nvSpPr>
            <p:spPr bwMode="auto">
              <a:xfrm>
                <a:off x="114069059" y="108810014"/>
                <a:ext cx="107133" cy="327433"/>
              </a:xfrm>
              <a:custGeom>
                <a:avLst/>
                <a:gdLst>
                  <a:gd name="T0" fmla="*/ 12072 w 107133"/>
                  <a:gd name="T1" fmla="*/ 37722 h 327433"/>
                  <a:gd name="T2" fmla="*/ 0 w 107133"/>
                  <a:gd name="T3" fmla="*/ 289710 h 327433"/>
                  <a:gd name="T4" fmla="*/ 57339 w 107133"/>
                  <a:gd name="T5" fmla="*/ 327433 h 327433"/>
                  <a:gd name="T6" fmla="*/ 76955 w 107133"/>
                  <a:gd name="T7" fmla="*/ 292728 h 327433"/>
                  <a:gd name="T8" fmla="*/ 101097 w 107133"/>
                  <a:gd name="T9" fmla="*/ 220301 h 327433"/>
                  <a:gd name="T10" fmla="*/ 107133 w 107133"/>
                  <a:gd name="T11" fmla="*/ 110150 h 327433"/>
                  <a:gd name="T12" fmla="*/ 81482 w 107133"/>
                  <a:gd name="T13" fmla="*/ 0 h 327433"/>
                  <a:gd name="T14" fmla="*/ 12072 w 107133"/>
                  <a:gd name="T15" fmla="*/ 37722 h 327433"/>
                  <a:gd name="T16" fmla="*/ 12072 w 107133"/>
                  <a:gd name="T17" fmla="*/ 37722 h 327433"/>
                  <a:gd name="T18" fmla="*/ 12072 w 107133"/>
                  <a:gd name="T19" fmla="*/ 37722 h 3274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07133" h="327433">
                    <a:moveTo>
                      <a:pt x="12072" y="37722"/>
                    </a:moveTo>
                    <a:lnTo>
                      <a:pt x="0" y="289710"/>
                    </a:lnTo>
                    <a:lnTo>
                      <a:pt x="57339" y="327433"/>
                    </a:lnTo>
                    <a:lnTo>
                      <a:pt x="76955" y="292728"/>
                    </a:lnTo>
                    <a:lnTo>
                      <a:pt x="101097" y="220301"/>
                    </a:lnTo>
                    <a:lnTo>
                      <a:pt x="107133" y="110150"/>
                    </a:lnTo>
                    <a:lnTo>
                      <a:pt x="81482" y="0"/>
                    </a:lnTo>
                    <a:lnTo>
                      <a:pt x="12072" y="37722"/>
                    </a:lnTo>
                    <a:lnTo>
                      <a:pt x="12072" y="37722"/>
                    </a:lnTo>
                    <a:lnTo>
                      <a:pt x="12072" y="37722"/>
                    </a:lnTo>
                    <a:close/>
                  </a:path>
                </a:pathLst>
              </a:custGeom>
              <a:solidFill>
                <a:srgbClr val="6374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71" name="Freeform 100"/>
              <p:cNvSpPr>
                <a:spLocks/>
              </p:cNvSpPr>
              <p:nvPr/>
            </p:nvSpPr>
            <p:spPr bwMode="auto">
              <a:xfrm>
                <a:off x="114094711" y="108849246"/>
                <a:ext cx="25651" cy="57339"/>
              </a:xfrm>
              <a:custGeom>
                <a:avLst/>
                <a:gdLst>
                  <a:gd name="T0" fmla="*/ 0 w 25651"/>
                  <a:gd name="T1" fmla="*/ 9054 h 57339"/>
                  <a:gd name="T2" fmla="*/ 25651 w 25651"/>
                  <a:gd name="T3" fmla="*/ 0 h 57339"/>
                  <a:gd name="T4" fmla="*/ 9053 w 25651"/>
                  <a:gd name="T5" fmla="*/ 57339 h 57339"/>
                  <a:gd name="T6" fmla="*/ 10562 w 25651"/>
                  <a:gd name="T7" fmla="*/ 16598 h 57339"/>
                  <a:gd name="T8" fmla="*/ 0 w 25651"/>
                  <a:gd name="T9" fmla="*/ 9054 h 57339"/>
                  <a:gd name="T10" fmla="*/ 0 w 25651"/>
                  <a:gd name="T11" fmla="*/ 9054 h 57339"/>
                  <a:gd name="T12" fmla="*/ 0 w 25651"/>
                  <a:gd name="T13" fmla="*/ 9054 h 57339"/>
                  <a:gd name="T14" fmla="*/ 0 w 25651"/>
                  <a:gd name="T15" fmla="*/ 9054 h 5733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5651" h="57339">
                    <a:moveTo>
                      <a:pt x="0" y="9054"/>
                    </a:moveTo>
                    <a:lnTo>
                      <a:pt x="25651" y="0"/>
                    </a:lnTo>
                    <a:lnTo>
                      <a:pt x="9053" y="57339"/>
                    </a:lnTo>
                    <a:lnTo>
                      <a:pt x="10562" y="16598"/>
                    </a:lnTo>
                    <a:lnTo>
                      <a:pt x="0" y="9054"/>
                    </a:lnTo>
                    <a:lnTo>
                      <a:pt x="0" y="9054"/>
                    </a:lnTo>
                    <a:lnTo>
                      <a:pt x="0" y="9054"/>
                    </a:lnTo>
                    <a:lnTo>
                      <a:pt x="0" y="9054"/>
                    </a:lnTo>
                    <a:close/>
                  </a:path>
                </a:pathLst>
              </a:custGeom>
              <a:solidFill>
                <a:srgbClr val="94A1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72" name="Freeform 101"/>
              <p:cNvSpPr>
                <a:spLocks/>
              </p:cNvSpPr>
              <p:nvPr/>
            </p:nvSpPr>
            <p:spPr bwMode="auto">
              <a:xfrm>
                <a:off x="113626947" y="109495059"/>
                <a:ext cx="383265" cy="162962"/>
              </a:xfrm>
              <a:custGeom>
                <a:avLst/>
                <a:gdLst>
                  <a:gd name="T0" fmla="*/ 0 w 383264"/>
                  <a:gd name="T1" fmla="*/ 0 h 162962"/>
                  <a:gd name="T2" fmla="*/ 132785 w 383264"/>
                  <a:gd name="T3" fmla="*/ 7545 h 162962"/>
                  <a:gd name="T4" fmla="*/ 265569 w 383264"/>
                  <a:gd name="T5" fmla="*/ 58848 h 162962"/>
                  <a:gd name="T6" fmla="*/ 383264 w 383264"/>
                  <a:gd name="T7" fmla="*/ 162962 h 162962"/>
                  <a:gd name="T8" fmla="*/ 226337 w 383264"/>
                  <a:gd name="T9" fmla="*/ 125240 h 162962"/>
                  <a:gd name="T10" fmla="*/ 168999 w 383264"/>
                  <a:gd name="T11" fmla="*/ 104115 h 162962"/>
                  <a:gd name="T12" fmla="*/ 110151 w 383264"/>
                  <a:gd name="T13" fmla="*/ 76954 h 162962"/>
                  <a:gd name="T14" fmla="*/ 51303 w 383264"/>
                  <a:gd name="T15" fmla="*/ 42249 h 162962"/>
                  <a:gd name="T16" fmla="*/ 0 w 383264"/>
                  <a:gd name="T17" fmla="*/ 0 h 162962"/>
                  <a:gd name="T18" fmla="*/ 0 w 383264"/>
                  <a:gd name="T19" fmla="*/ 0 h 162962"/>
                  <a:gd name="T20" fmla="*/ 0 w 383264"/>
                  <a:gd name="T21" fmla="*/ 0 h 1629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83264" h="162962">
                    <a:moveTo>
                      <a:pt x="0" y="0"/>
                    </a:moveTo>
                    <a:lnTo>
                      <a:pt x="132785" y="7545"/>
                    </a:lnTo>
                    <a:lnTo>
                      <a:pt x="265569" y="58848"/>
                    </a:lnTo>
                    <a:lnTo>
                      <a:pt x="383264" y="162962"/>
                    </a:lnTo>
                    <a:lnTo>
                      <a:pt x="226337" y="125240"/>
                    </a:lnTo>
                    <a:lnTo>
                      <a:pt x="168999" y="104115"/>
                    </a:lnTo>
                    <a:lnTo>
                      <a:pt x="110151" y="76954"/>
                    </a:lnTo>
                    <a:lnTo>
                      <a:pt x="51303" y="42249"/>
                    </a:lnTo>
                    <a:lnTo>
                      <a:pt x="0" y="0"/>
                    </a:lnTo>
                    <a:lnTo>
                      <a:pt x="0" y="0"/>
                    </a:lnTo>
                    <a:lnTo>
                      <a:pt x="0" y="0"/>
                    </a:lnTo>
                    <a:close/>
                  </a:path>
                </a:pathLst>
              </a:custGeom>
              <a:solidFill>
                <a:srgbClr val="A6B2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73" name="Freeform 102"/>
              <p:cNvSpPr>
                <a:spLocks/>
              </p:cNvSpPr>
              <p:nvPr/>
            </p:nvSpPr>
            <p:spPr bwMode="auto">
              <a:xfrm>
                <a:off x="113785384" y="109392453"/>
                <a:ext cx="79971" cy="173526"/>
              </a:xfrm>
              <a:custGeom>
                <a:avLst/>
                <a:gdLst>
                  <a:gd name="T0" fmla="*/ 0 w 79972"/>
                  <a:gd name="T1" fmla="*/ 0 h 173525"/>
                  <a:gd name="T2" fmla="*/ 28669 w 79972"/>
                  <a:gd name="T3" fmla="*/ 161454 h 173525"/>
                  <a:gd name="T4" fmla="*/ 79972 w 79972"/>
                  <a:gd name="T5" fmla="*/ 173525 h 173525"/>
                  <a:gd name="T6" fmla="*/ 78464 w 79972"/>
                  <a:gd name="T7" fmla="*/ 15089 h 173525"/>
                  <a:gd name="T8" fmla="*/ 54321 w 79972"/>
                  <a:gd name="T9" fmla="*/ 34705 h 173525"/>
                  <a:gd name="T10" fmla="*/ 0 w 79972"/>
                  <a:gd name="T11" fmla="*/ 0 h 173525"/>
                  <a:gd name="T12" fmla="*/ 0 w 79972"/>
                  <a:gd name="T13" fmla="*/ 0 h 173525"/>
                  <a:gd name="T14" fmla="*/ 0 w 79972"/>
                  <a:gd name="T15" fmla="*/ 0 h 173525"/>
                  <a:gd name="T16" fmla="*/ 0 w 79972"/>
                  <a:gd name="T17" fmla="*/ 0 h 1735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9972" h="173525">
                    <a:moveTo>
                      <a:pt x="0" y="0"/>
                    </a:moveTo>
                    <a:lnTo>
                      <a:pt x="28669" y="161454"/>
                    </a:lnTo>
                    <a:lnTo>
                      <a:pt x="79972" y="173525"/>
                    </a:lnTo>
                    <a:lnTo>
                      <a:pt x="78464" y="15089"/>
                    </a:lnTo>
                    <a:lnTo>
                      <a:pt x="54321" y="34705"/>
                    </a:lnTo>
                    <a:lnTo>
                      <a:pt x="0" y="0"/>
                    </a:lnTo>
                    <a:lnTo>
                      <a:pt x="0" y="0"/>
                    </a:lnTo>
                    <a:lnTo>
                      <a:pt x="0" y="0"/>
                    </a:lnTo>
                    <a:lnTo>
                      <a:pt x="0" y="0"/>
                    </a:lnTo>
                    <a:close/>
                  </a:path>
                </a:pathLst>
              </a:custGeom>
              <a:solidFill>
                <a:srgbClr val="B2F3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74" name="Freeform 103"/>
              <p:cNvSpPr>
                <a:spLocks/>
              </p:cNvSpPr>
              <p:nvPr/>
            </p:nvSpPr>
            <p:spPr bwMode="auto">
              <a:xfrm>
                <a:off x="113801982" y="109419613"/>
                <a:ext cx="31687" cy="126750"/>
              </a:xfrm>
              <a:custGeom>
                <a:avLst/>
                <a:gdLst>
                  <a:gd name="T0" fmla="*/ 0 w 31687"/>
                  <a:gd name="T1" fmla="*/ 0 h 126749"/>
                  <a:gd name="T2" fmla="*/ 18107 w 31687"/>
                  <a:gd name="T3" fmla="*/ 126749 h 126749"/>
                  <a:gd name="T4" fmla="*/ 16598 w 31687"/>
                  <a:gd name="T5" fmla="*/ 28670 h 126749"/>
                  <a:gd name="T6" fmla="*/ 31687 w 31687"/>
                  <a:gd name="T7" fmla="*/ 21125 h 126749"/>
                  <a:gd name="T8" fmla="*/ 0 w 31687"/>
                  <a:gd name="T9" fmla="*/ 0 h 126749"/>
                  <a:gd name="T10" fmla="*/ 0 w 31687"/>
                  <a:gd name="T11" fmla="*/ 0 h 126749"/>
                  <a:gd name="T12" fmla="*/ 0 w 31687"/>
                  <a:gd name="T13" fmla="*/ 0 h 126749"/>
                  <a:gd name="T14" fmla="*/ 0 w 31687"/>
                  <a:gd name="T15" fmla="*/ 0 h 12674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1687" h="126749">
                    <a:moveTo>
                      <a:pt x="0" y="0"/>
                    </a:moveTo>
                    <a:lnTo>
                      <a:pt x="18107" y="126749"/>
                    </a:lnTo>
                    <a:lnTo>
                      <a:pt x="16598" y="28670"/>
                    </a:lnTo>
                    <a:lnTo>
                      <a:pt x="31687" y="21125"/>
                    </a:lnTo>
                    <a:lnTo>
                      <a:pt x="0" y="0"/>
                    </a:lnTo>
                    <a:lnTo>
                      <a:pt x="0" y="0"/>
                    </a:lnTo>
                    <a:lnTo>
                      <a:pt x="0" y="0"/>
                    </a:lnTo>
                    <a:lnTo>
                      <a:pt x="0" y="0"/>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75" name="Freeform 104"/>
              <p:cNvSpPr>
                <a:spLocks/>
              </p:cNvSpPr>
              <p:nvPr/>
            </p:nvSpPr>
            <p:spPr bwMode="auto">
              <a:xfrm>
                <a:off x="113735590" y="109315499"/>
                <a:ext cx="102607" cy="95062"/>
              </a:xfrm>
              <a:custGeom>
                <a:avLst/>
                <a:gdLst>
                  <a:gd name="T0" fmla="*/ 0 w 102606"/>
                  <a:gd name="T1" fmla="*/ 0 h 95061"/>
                  <a:gd name="T2" fmla="*/ 9054 w 102606"/>
                  <a:gd name="T3" fmla="*/ 48285 h 95061"/>
                  <a:gd name="T4" fmla="*/ 102606 w 102606"/>
                  <a:gd name="T5" fmla="*/ 95061 h 95061"/>
                  <a:gd name="T6" fmla="*/ 96570 w 102606"/>
                  <a:gd name="T7" fmla="*/ 34705 h 95061"/>
                  <a:gd name="T8" fmla="*/ 0 w 102606"/>
                  <a:gd name="T9" fmla="*/ 0 h 95061"/>
                  <a:gd name="T10" fmla="*/ 0 w 102606"/>
                  <a:gd name="T11" fmla="*/ 0 h 95061"/>
                  <a:gd name="T12" fmla="*/ 0 w 102606"/>
                  <a:gd name="T13" fmla="*/ 0 h 95061"/>
                  <a:gd name="T14" fmla="*/ 0 w 102606"/>
                  <a:gd name="T15" fmla="*/ 0 h 9506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02606" h="95061">
                    <a:moveTo>
                      <a:pt x="0" y="0"/>
                    </a:moveTo>
                    <a:lnTo>
                      <a:pt x="9054" y="48285"/>
                    </a:lnTo>
                    <a:lnTo>
                      <a:pt x="102606" y="95061"/>
                    </a:lnTo>
                    <a:lnTo>
                      <a:pt x="96570" y="34705"/>
                    </a:lnTo>
                    <a:lnTo>
                      <a:pt x="0" y="0"/>
                    </a:lnTo>
                    <a:lnTo>
                      <a:pt x="0" y="0"/>
                    </a:lnTo>
                    <a:lnTo>
                      <a:pt x="0" y="0"/>
                    </a:lnTo>
                    <a:lnTo>
                      <a:pt x="0" y="0"/>
                    </a:lnTo>
                    <a:close/>
                  </a:path>
                </a:pathLst>
              </a:custGeom>
              <a:solidFill>
                <a:srgbClr val="6374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76" name="Freeform 105"/>
              <p:cNvSpPr>
                <a:spLocks/>
              </p:cNvSpPr>
              <p:nvPr/>
            </p:nvSpPr>
            <p:spPr bwMode="auto">
              <a:xfrm>
                <a:off x="113593752" y="109504113"/>
                <a:ext cx="419478" cy="176543"/>
              </a:xfrm>
              <a:custGeom>
                <a:avLst/>
                <a:gdLst>
                  <a:gd name="T0" fmla="*/ 27161 w 419478"/>
                  <a:gd name="T1" fmla="*/ 0 h 176543"/>
                  <a:gd name="T2" fmla="*/ 0 w 419478"/>
                  <a:gd name="T3" fmla="*/ 46777 h 176543"/>
                  <a:gd name="T4" fmla="*/ 31688 w 419478"/>
                  <a:gd name="T5" fmla="*/ 66393 h 176543"/>
                  <a:gd name="T6" fmla="*/ 69410 w 419478"/>
                  <a:gd name="T7" fmla="*/ 87517 h 176543"/>
                  <a:gd name="T8" fmla="*/ 119204 w 419478"/>
                  <a:gd name="T9" fmla="*/ 110151 h 176543"/>
                  <a:gd name="T10" fmla="*/ 179561 w 419478"/>
                  <a:gd name="T11" fmla="*/ 134294 h 176543"/>
                  <a:gd name="T12" fmla="*/ 250480 w 419478"/>
                  <a:gd name="T13" fmla="*/ 153909 h 176543"/>
                  <a:gd name="T14" fmla="*/ 330452 w 419478"/>
                  <a:gd name="T15" fmla="*/ 170507 h 176543"/>
                  <a:gd name="T16" fmla="*/ 419478 w 419478"/>
                  <a:gd name="T17" fmla="*/ 176543 h 176543"/>
                  <a:gd name="T18" fmla="*/ 408915 w 419478"/>
                  <a:gd name="T19" fmla="*/ 150892 h 176543"/>
                  <a:gd name="T20" fmla="*/ 366666 w 419478"/>
                  <a:gd name="T21" fmla="*/ 141838 h 176543"/>
                  <a:gd name="T22" fmla="*/ 262551 w 419478"/>
                  <a:gd name="T23" fmla="*/ 114678 h 176543"/>
                  <a:gd name="T24" fmla="*/ 199177 w 419478"/>
                  <a:gd name="T25" fmla="*/ 95062 h 176543"/>
                  <a:gd name="T26" fmla="*/ 137311 w 419478"/>
                  <a:gd name="T27" fmla="*/ 67901 h 176543"/>
                  <a:gd name="T28" fmla="*/ 78464 w 419478"/>
                  <a:gd name="T29" fmla="*/ 36214 h 176543"/>
                  <a:gd name="T30" fmla="*/ 27161 w 419478"/>
                  <a:gd name="T31" fmla="*/ 0 h 176543"/>
                  <a:gd name="T32" fmla="*/ 27161 w 419478"/>
                  <a:gd name="T33" fmla="*/ 0 h 176543"/>
                  <a:gd name="T34" fmla="*/ 27161 w 419478"/>
                  <a:gd name="T35" fmla="*/ 0 h 1765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419478" h="176543">
                    <a:moveTo>
                      <a:pt x="27161" y="0"/>
                    </a:moveTo>
                    <a:lnTo>
                      <a:pt x="0" y="46777"/>
                    </a:lnTo>
                    <a:lnTo>
                      <a:pt x="31688" y="66393"/>
                    </a:lnTo>
                    <a:lnTo>
                      <a:pt x="69410" y="87517"/>
                    </a:lnTo>
                    <a:lnTo>
                      <a:pt x="119204" y="110151"/>
                    </a:lnTo>
                    <a:lnTo>
                      <a:pt x="179561" y="134294"/>
                    </a:lnTo>
                    <a:lnTo>
                      <a:pt x="250480" y="153909"/>
                    </a:lnTo>
                    <a:lnTo>
                      <a:pt x="330452" y="170507"/>
                    </a:lnTo>
                    <a:lnTo>
                      <a:pt x="419478" y="176543"/>
                    </a:lnTo>
                    <a:lnTo>
                      <a:pt x="408915" y="150892"/>
                    </a:lnTo>
                    <a:lnTo>
                      <a:pt x="366666" y="141838"/>
                    </a:lnTo>
                    <a:lnTo>
                      <a:pt x="262551" y="114678"/>
                    </a:lnTo>
                    <a:lnTo>
                      <a:pt x="199177" y="95062"/>
                    </a:lnTo>
                    <a:lnTo>
                      <a:pt x="137311" y="67901"/>
                    </a:lnTo>
                    <a:lnTo>
                      <a:pt x="78464" y="36214"/>
                    </a:lnTo>
                    <a:lnTo>
                      <a:pt x="27161" y="0"/>
                    </a:lnTo>
                    <a:lnTo>
                      <a:pt x="27161" y="0"/>
                    </a:lnTo>
                    <a:lnTo>
                      <a:pt x="27161" y="0"/>
                    </a:lnTo>
                    <a:close/>
                  </a:path>
                </a:pathLst>
              </a:custGeom>
              <a:solidFill>
                <a:srgbClr val="6374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77" name="Freeform 106"/>
              <p:cNvSpPr>
                <a:spLocks/>
              </p:cNvSpPr>
              <p:nvPr/>
            </p:nvSpPr>
            <p:spPr bwMode="auto">
              <a:xfrm>
                <a:off x="113839705" y="109332097"/>
                <a:ext cx="70919" cy="95062"/>
              </a:xfrm>
              <a:custGeom>
                <a:avLst/>
                <a:gdLst>
                  <a:gd name="T0" fmla="*/ 10562 w 70919"/>
                  <a:gd name="T1" fmla="*/ 30178 h 95061"/>
                  <a:gd name="T2" fmla="*/ 0 w 70919"/>
                  <a:gd name="T3" fmla="*/ 95061 h 95061"/>
                  <a:gd name="T4" fmla="*/ 70919 w 70919"/>
                  <a:gd name="T5" fmla="*/ 27160 h 95061"/>
                  <a:gd name="T6" fmla="*/ 60356 w 70919"/>
                  <a:gd name="T7" fmla="*/ 0 h 95061"/>
                  <a:gd name="T8" fmla="*/ 10562 w 70919"/>
                  <a:gd name="T9" fmla="*/ 30178 h 95061"/>
                  <a:gd name="T10" fmla="*/ 10562 w 70919"/>
                  <a:gd name="T11" fmla="*/ 30178 h 95061"/>
                  <a:gd name="T12" fmla="*/ 10562 w 70919"/>
                  <a:gd name="T13" fmla="*/ 30178 h 95061"/>
                  <a:gd name="T14" fmla="*/ 10562 w 70919"/>
                  <a:gd name="T15" fmla="*/ 30178 h 9506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0919" h="95061">
                    <a:moveTo>
                      <a:pt x="10562" y="30178"/>
                    </a:moveTo>
                    <a:lnTo>
                      <a:pt x="0" y="95061"/>
                    </a:lnTo>
                    <a:lnTo>
                      <a:pt x="70919" y="27160"/>
                    </a:lnTo>
                    <a:lnTo>
                      <a:pt x="60356" y="0"/>
                    </a:lnTo>
                    <a:lnTo>
                      <a:pt x="10562" y="30178"/>
                    </a:lnTo>
                    <a:lnTo>
                      <a:pt x="10562" y="30178"/>
                    </a:lnTo>
                    <a:lnTo>
                      <a:pt x="10562" y="30178"/>
                    </a:lnTo>
                    <a:lnTo>
                      <a:pt x="10562" y="30178"/>
                    </a:lnTo>
                    <a:close/>
                  </a:path>
                </a:pathLst>
              </a:custGeom>
              <a:solidFill>
                <a:srgbClr val="283DF1"/>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78" name="Freeform 107"/>
              <p:cNvSpPr>
                <a:spLocks/>
              </p:cNvSpPr>
              <p:nvPr/>
            </p:nvSpPr>
            <p:spPr bwMode="auto">
              <a:xfrm>
                <a:off x="113749171" y="109332097"/>
                <a:ext cx="60356" cy="54321"/>
              </a:xfrm>
              <a:custGeom>
                <a:avLst/>
                <a:gdLst>
                  <a:gd name="T0" fmla="*/ 0 w 60357"/>
                  <a:gd name="T1" fmla="*/ 0 h 54320"/>
                  <a:gd name="T2" fmla="*/ 1509 w 60357"/>
                  <a:gd name="T3" fmla="*/ 28669 h 54320"/>
                  <a:gd name="T4" fmla="*/ 60357 w 60357"/>
                  <a:gd name="T5" fmla="*/ 54320 h 54320"/>
                  <a:gd name="T6" fmla="*/ 10563 w 60357"/>
                  <a:gd name="T7" fmla="*/ 22633 h 54320"/>
                  <a:gd name="T8" fmla="*/ 0 w 60357"/>
                  <a:gd name="T9" fmla="*/ 0 h 54320"/>
                  <a:gd name="T10" fmla="*/ 0 w 60357"/>
                  <a:gd name="T11" fmla="*/ 0 h 54320"/>
                  <a:gd name="T12" fmla="*/ 0 w 60357"/>
                  <a:gd name="T13" fmla="*/ 0 h 54320"/>
                  <a:gd name="T14" fmla="*/ 0 w 60357"/>
                  <a:gd name="T15" fmla="*/ 0 h 543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0357" h="54320">
                    <a:moveTo>
                      <a:pt x="0" y="0"/>
                    </a:moveTo>
                    <a:lnTo>
                      <a:pt x="1509" y="28669"/>
                    </a:lnTo>
                    <a:lnTo>
                      <a:pt x="60357" y="54320"/>
                    </a:lnTo>
                    <a:lnTo>
                      <a:pt x="10563" y="22633"/>
                    </a:lnTo>
                    <a:lnTo>
                      <a:pt x="0" y="0"/>
                    </a:lnTo>
                    <a:lnTo>
                      <a:pt x="0" y="0"/>
                    </a:lnTo>
                    <a:lnTo>
                      <a:pt x="0" y="0"/>
                    </a:lnTo>
                    <a:lnTo>
                      <a:pt x="0" y="0"/>
                    </a:lnTo>
                    <a:close/>
                  </a:path>
                </a:pathLst>
              </a:custGeom>
              <a:solidFill>
                <a:srgbClr val="94A1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79" name="Freeform 108"/>
              <p:cNvSpPr>
                <a:spLocks/>
              </p:cNvSpPr>
              <p:nvPr/>
            </p:nvSpPr>
            <p:spPr bwMode="auto">
              <a:xfrm>
                <a:off x="113614877" y="109522220"/>
                <a:ext cx="218792" cy="101097"/>
              </a:xfrm>
              <a:custGeom>
                <a:avLst/>
                <a:gdLst>
                  <a:gd name="T0" fmla="*/ 0 w 218792"/>
                  <a:gd name="T1" fmla="*/ 22634 h 101097"/>
                  <a:gd name="T2" fmla="*/ 12071 w 218792"/>
                  <a:gd name="T3" fmla="*/ 0 h 101097"/>
                  <a:gd name="T4" fmla="*/ 22634 w 218792"/>
                  <a:gd name="T5" fmla="*/ 9054 h 101097"/>
                  <a:gd name="T6" fmla="*/ 57339 w 218792"/>
                  <a:gd name="T7" fmla="*/ 30179 h 101097"/>
                  <a:gd name="T8" fmla="*/ 86008 w 218792"/>
                  <a:gd name="T9" fmla="*/ 43759 h 101097"/>
                  <a:gd name="T10" fmla="*/ 120713 w 218792"/>
                  <a:gd name="T11" fmla="*/ 61866 h 101097"/>
                  <a:gd name="T12" fmla="*/ 165980 w 218792"/>
                  <a:gd name="T13" fmla="*/ 79973 h 101097"/>
                  <a:gd name="T14" fmla="*/ 218792 w 218792"/>
                  <a:gd name="T15" fmla="*/ 99588 h 101097"/>
                  <a:gd name="T16" fmla="*/ 211248 w 218792"/>
                  <a:gd name="T17" fmla="*/ 101097 h 101097"/>
                  <a:gd name="T18" fmla="*/ 190123 w 218792"/>
                  <a:gd name="T19" fmla="*/ 93553 h 101097"/>
                  <a:gd name="T20" fmla="*/ 140329 w 218792"/>
                  <a:gd name="T21" fmla="*/ 75446 h 101097"/>
                  <a:gd name="T22" fmla="*/ 78464 w 218792"/>
                  <a:gd name="T23" fmla="*/ 48286 h 101097"/>
                  <a:gd name="T24" fmla="*/ 22634 w 218792"/>
                  <a:gd name="T25" fmla="*/ 19616 h 101097"/>
                  <a:gd name="T26" fmla="*/ 33196 w 218792"/>
                  <a:gd name="T27" fmla="*/ 45268 h 101097"/>
                  <a:gd name="T28" fmla="*/ 0 w 218792"/>
                  <a:gd name="T29" fmla="*/ 22634 h 101097"/>
                  <a:gd name="T30" fmla="*/ 0 w 218792"/>
                  <a:gd name="T31" fmla="*/ 22634 h 101097"/>
                  <a:gd name="T32" fmla="*/ 0 w 218792"/>
                  <a:gd name="T33" fmla="*/ 22634 h 1010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18792" h="101097">
                    <a:moveTo>
                      <a:pt x="0" y="22634"/>
                    </a:moveTo>
                    <a:lnTo>
                      <a:pt x="12071" y="0"/>
                    </a:lnTo>
                    <a:lnTo>
                      <a:pt x="22634" y="9054"/>
                    </a:lnTo>
                    <a:lnTo>
                      <a:pt x="57339" y="30179"/>
                    </a:lnTo>
                    <a:lnTo>
                      <a:pt x="86008" y="43759"/>
                    </a:lnTo>
                    <a:lnTo>
                      <a:pt x="120713" y="61866"/>
                    </a:lnTo>
                    <a:lnTo>
                      <a:pt x="165980" y="79973"/>
                    </a:lnTo>
                    <a:lnTo>
                      <a:pt x="218792" y="99588"/>
                    </a:lnTo>
                    <a:lnTo>
                      <a:pt x="211248" y="101097"/>
                    </a:lnTo>
                    <a:lnTo>
                      <a:pt x="190123" y="93553"/>
                    </a:lnTo>
                    <a:lnTo>
                      <a:pt x="140329" y="75446"/>
                    </a:lnTo>
                    <a:lnTo>
                      <a:pt x="78464" y="48286"/>
                    </a:lnTo>
                    <a:lnTo>
                      <a:pt x="22634" y="19616"/>
                    </a:lnTo>
                    <a:lnTo>
                      <a:pt x="33196" y="45268"/>
                    </a:lnTo>
                    <a:lnTo>
                      <a:pt x="0" y="22634"/>
                    </a:lnTo>
                    <a:lnTo>
                      <a:pt x="0" y="22634"/>
                    </a:lnTo>
                    <a:lnTo>
                      <a:pt x="0" y="22634"/>
                    </a:lnTo>
                    <a:close/>
                  </a:path>
                </a:pathLst>
              </a:custGeom>
              <a:solidFill>
                <a:srgbClr val="94A1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0" name="Freeform 109"/>
              <p:cNvSpPr>
                <a:spLocks/>
              </p:cNvSpPr>
              <p:nvPr/>
            </p:nvSpPr>
            <p:spPr bwMode="auto">
              <a:xfrm>
                <a:off x="113660145" y="109505622"/>
                <a:ext cx="190122" cy="99588"/>
              </a:xfrm>
              <a:custGeom>
                <a:avLst/>
                <a:gdLst>
                  <a:gd name="T0" fmla="*/ 120712 w 190122"/>
                  <a:gd name="T1" fmla="*/ 16598 h 99588"/>
                  <a:gd name="T2" fmla="*/ 79972 w 190122"/>
                  <a:gd name="T3" fmla="*/ 9054 h 99588"/>
                  <a:gd name="T4" fmla="*/ 0 w 190122"/>
                  <a:gd name="T5" fmla="*/ 0 h 99588"/>
                  <a:gd name="T6" fmla="*/ 15089 w 190122"/>
                  <a:gd name="T7" fmla="*/ 10563 h 99588"/>
                  <a:gd name="T8" fmla="*/ 54320 w 190122"/>
                  <a:gd name="T9" fmla="*/ 37723 h 99588"/>
                  <a:gd name="T10" fmla="*/ 82990 w 190122"/>
                  <a:gd name="T11" fmla="*/ 54321 h 99588"/>
                  <a:gd name="T12" fmla="*/ 114677 w 190122"/>
                  <a:gd name="T13" fmla="*/ 69410 h 99588"/>
                  <a:gd name="T14" fmla="*/ 150891 w 190122"/>
                  <a:gd name="T15" fmla="*/ 86008 h 99588"/>
                  <a:gd name="T16" fmla="*/ 190122 w 190122"/>
                  <a:gd name="T17" fmla="*/ 99588 h 99588"/>
                  <a:gd name="T18" fmla="*/ 181069 w 190122"/>
                  <a:gd name="T19" fmla="*/ 92044 h 99588"/>
                  <a:gd name="T20" fmla="*/ 138819 w 190122"/>
                  <a:gd name="T21" fmla="*/ 73937 h 99588"/>
                  <a:gd name="T22" fmla="*/ 98079 w 190122"/>
                  <a:gd name="T23" fmla="*/ 52812 h 99588"/>
                  <a:gd name="T24" fmla="*/ 57338 w 190122"/>
                  <a:gd name="T25" fmla="*/ 24143 h 99588"/>
                  <a:gd name="T26" fmla="*/ 120712 w 190122"/>
                  <a:gd name="T27" fmla="*/ 16598 h 99588"/>
                  <a:gd name="T28" fmla="*/ 120712 w 190122"/>
                  <a:gd name="T29" fmla="*/ 16598 h 99588"/>
                  <a:gd name="T30" fmla="*/ 120712 w 190122"/>
                  <a:gd name="T31" fmla="*/ 16598 h 995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90122" h="99588">
                    <a:moveTo>
                      <a:pt x="120712" y="16598"/>
                    </a:moveTo>
                    <a:lnTo>
                      <a:pt x="79972" y="9054"/>
                    </a:lnTo>
                    <a:lnTo>
                      <a:pt x="0" y="0"/>
                    </a:lnTo>
                    <a:lnTo>
                      <a:pt x="15089" y="10563"/>
                    </a:lnTo>
                    <a:lnTo>
                      <a:pt x="54320" y="37723"/>
                    </a:lnTo>
                    <a:lnTo>
                      <a:pt x="82990" y="54321"/>
                    </a:lnTo>
                    <a:lnTo>
                      <a:pt x="114677" y="69410"/>
                    </a:lnTo>
                    <a:lnTo>
                      <a:pt x="150891" y="86008"/>
                    </a:lnTo>
                    <a:lnTo>
                      <a:pt x="190122" y="99588"/>
                    </a:lnTo>
                    <a:lnTo>
                      <a:pt x="181069" y="92044"/>
                    </a:lnTo>
                    <a:lnTo>
                      <a:pt x="138819" y="73937"/>
                    </a:lnTo>
                    <a:lnTo>
                      <a:pt x="98079" y="52812"/>
                    </a:lnTo>
                    <a:lnTo>
                      <a:pt x="57338" y="24143"/>
                    </a:lnTo>
                    <a:lnTo>
                      <a:pt x="120712" y="16598"/>
                    </a:lnTo>
                    <a:lnTo>
                      <a:pt x="120712" y="16598"/>
                    </a:lnTo>
                    <a:lnTo>
                      <a:pt x="120712" y="16598"/>
                    </a:lnTo>
                    <a:close/>
                  </a:path>
                </a:pathLst>
              </a:custGeom>
              <a:solidFill>
                <a:srgbClr val="CFD6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1" name="Freeform 110"/>
              <p:cNvSpPr>
                <a:spLocks/>
              </p:cNvSpPr>
              <p:nvPr/>
            </p:nvSpPr>
            <p:spPr bwMode="auto">
              <a:xfrm>
                <a:off x="113539432" y="110094096"/>
                <a:ext cx="433057" cy="267079"/>
              </a:xfrm>
              <a:custGeom>
                <a:avLst/>
                <a:gdLst>
                  <a:gd name="T0" fmla="*/ 0 w 433057"/>
                  <a:gd name="T1" fmla="*/ 0 h 267078"/>
                  <a:gd name="T2" fmla="*/ 433057 w 433057"/>
                  <a:gd name="T3" fmla="*/ 82991 h 267078"/>
                  <a:gd name="T4" fmla="*/ 413441 w 433057"/>
                  <a:gd name="T5" fmla="*/ 267078 h 267078"/>
                  <a:gd name="T6" fmla="*/ 33196 w 433057"/>
                  <a:gd name="T7" fmla="*/ 140329 h 267078"/>
                  <a:gd name="T8" fmla="*/ 0 w 433057"/>
                  <a:gd name="T9" fmla="*/ 0 h 267078"/>
                  <a:gd name="T10" fmla="*/ 0 w 433057"/>
                  <a:gd name="T11" fmla="*/ 0 h 267078"/>
                  <a:gd name="T12" fmla="*/ 0 w 433057"/>
                  <a:gd name="T13" fmla="*/ 0 h 267078"/>
                  <a:gd name="T14" fmla="*/ 0 w 433057"/>
                  <a:gd name="T15" fmla="*/ 0 h 26707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3057" h="267078">
                    <a:moveTo>
                      <a:pt x="0" y="0"/>
                    </a:moveTo>
                    <a:lnTo>
                      <a:pt x="433057" y="82991"/>
                    </a:lnTo>
                    <a:lnTo>
                      <a:pt x="413441" y="267078"/>
                    </a:lnTo>
                    <a:lnTo>
                      <a:pt x="33196" y="140329"/>
                    </a:lnTo>
                    <a:lnTo>
                      <a:pt x="0" y="0"/>
                    </a:lnTo>
                    <a:lnTo>
                      <a:pt x="0" y="0"/>
                    </a:lnTo>
                    <a:lnTo>
                      <a:pt x="0" y="0"/>
                    </a:lnTo>
                    <a:lnTo>
                      <a:pt x="0" y="0"/>
                    </a:lnTo>
                    <a:close/>
                  </a:path>
                </a:pathLst>
              </a:custGeom>
              <a:solidFill>
                <a:srgbClr val="6374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2" name="Freeform 111"/>
              <p:cNvSpPr>
                <a:spLocks/>
              </p:cNvSpPr>
              <p:nvPr/>
            </p:nvSpPr>
            <p:spPr bwMode="auto">
              <a:xfrm>
                <a:off x="113961927" y="110146909"/>
                <a:ext cx="159944" cy="190122"/>
              </a:xfrm>
              <a:custGeom>
                <a:avLst/>
                <a:gdLst>
                  <a:gd name="T0" fmla="*/ 31687 w 159944"/>
                  <a:gd name="T1" fmla="*/ 34705 h 190123"/>
                  <a:gd name="T2" fmla="*/ 0 w 159944"/>
                  <a:gd name="T3" fmla="*/ 190123 h 190123"/>
                  <a:gd name="T4" fmla="*/ 159944 w 159944"/>
                  <a:gd name="T5" fmla="*/ 63375 h 190123"/>
                  <a:gd name="T6" fmla="*/ 152400 w 159944"/>
                  <a:gd name="T7" fmla="*/ 0 h 190123"/>
                  <a:gd name="T8" fmla="*/ 82990 w 159944"/>
                  <a:gd name="T9" fmla="*/ 42250 h 190123"/>
                  <a:gd name="T10" fmla="*/ 31687 w 159944"/>
                  <a:gd name="T11" fmla="*/ 34705 h 190123"/>
                  <a:gd name="T12" fmla="*/ 31687 w 159944"/>
                  <a:gd name="T13" fmla="*/ 34705 h 190123"/>
                  <a:gd name="T14" fmla="*/ 31687 w 159944"/>
                  <a:gd name="T15" fmla="*/ 34705 h 190123"/>
                  <a:gd name="T16" fmla="*/ 31687 w 159944"/>
                  <a:gd name="T17" fmla="*/ 34705 h 190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59944" h="190123">
                    <a:moveTo>
                      <a:pt x="31687" y="34705"/>
                    </a:moveTo>
                    <a:lnTo>
                      <a:pt x="0" y="190123"/>
                    </a:lnTo>
                    <a:lnTo>
                      <a:pt x="159944" y="63375"/>
                    </a:lnTo>
                    <a:lnTo>
                      <a:pt x="152400" y="0"/>
                    </a:lnTo>
                    <a:lnTo>
                      <a:pt x="82990" y="42250"/>
                    </a:lnTo>
                    <a:lnTo>
                      <a:pt x="31687" y="34705"/>
                    </a:lnTo>
                    <a:lnTo>
                      <a:pt x="31687" y="34705"/>
                    </a:lnTo>
                    <a:lnTo>
                      <a:pt x="31687" y="34705"/>
                    </a:lnTo>
                    <a:lnTo>
                      <a:pt x="31687" y="34705"/>
                    </a:lnTo>
                    <a:close/>
                  </a:path>
                </a:pathLst>
              </a:custGeom>
              <a:solidFill>
                <a:srgbClr val="283DF1"/>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3" name="Freeform 112"/>
              <p:cNvSpPr>
                <a:spLocks/>
              </p:cNvSpPr>
              <p:nvPr/>
            </p:nvSpPr>
            <p:spPr bwMode="auto">
              <a:xfrm>
                <a:off x="113563574" y="110118239"/>
                <a:ext cx="19616" cy="104116"/>
              </a:xfrm>
              <a:custGeom>
                <a:avLst/>
                <a:gdLst>
                  <a:gd name="T0" fmla="*/ 0 w 19616"/>
                  <a:gd name="T1" fmla="*/ 0 h 104115"/>
                  <a:gd name="T2" fmla="*/ 19616 w 19616"/>
                  <a:gd name="T3" fmla="*/ 104115 h 104115"/>
                  <a:gd name="T4" fmla="*/ 15089 w 19616"/>
                  <a:gd name="T5" fmla="*/ 1509 h 104115"/>
                  <a:gd name="T6" fmla="*/ 0 w 19616"/>
                  <a:gd name="T7" fmla="*/ 0 h 104115"/>
                  <a:gd name="T8" fmla="*/ 0 w 19616"/>
                  <a:gd name="T9" fmla="*/ 0 h 104115"/>
                  <a:gd name="T10" fmla="*/ 0 w 19616"/>
                  <a:gd name="T11" fmla="*/ 0 h 104115"/>
                  <a:gd name="T12" fmla="*/ 0 w 19616"/>
                  <a:gd name="T13" fmla="*/ 0 h 104115"/>
                </a:gdLst>
                <a:ahLst/>
                <a:cxnLst>
                  <a:cxn ang="0">
                    <a:pos x="T0" y="T1"/>
                  </a:cxn>
                  <a:cxn ang="0">
                    <a:pos x="T2" y="T3"/>
                  </a:cxn>
                  <a:cxn ang="0">
                    <a:pos x="T4" y="T5"/>
                  </a:cxn>
                  <a:cxn ang="0">
                    <a:pos x="T6" y="T7"/>
                  </a:cxn>
                  <a:cxn ang="0">
                    <a:pos x="T8" y="T9"/>
                  </a:cxn>
                  <a:cxn ang="0">
                    <a:pos x="T10" y="T11"/>
                  </a:cxn>
                  <a:cxn ang="0">
                    <a:pos x="T12" y="T13"/>
                  </a:cxn>
                </a:cxnLst>
                <a:rect l="0" t="0" r="r" b="b"/>
                <a:pathLst>
                  <a:path w="19616" h="104115">
                    <a:moveTo>
                      <a:pt x="0" y="0"/>
                    </a:moveTo>
                    <a:lnTo>
                      <a:pt x="19616" y="104115"/>
                    </a:lnTo>
                    <a:lnTo>
                      <a:pt x="15089" y="1509"/>
                    </a:lnTo>
                    <a:lnTo>
                      <a:pt x="0" y="0"/>
                    </a:lnTo>
                    <a:lnTo>
                      <a:pt x="0" y="0"/>
                    </a:lnTo>
                    <a:lnTo>
                      <a:pt x="0" y="0"/>
                    </a:lnTo>
                    <a:lnTo>
                      <a:pt x="0" y="0"/>
                    </a:lnTo>
                    <a:close/>
                  </a:path>
                </a:pathLst>
              </a:custGeom>
              <a:solidFill>
                <a:srgbClr val="94A1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4" name="Freeform 113"/>
              <p:cNvSpPr>
                <a:spLocks/>
              </p:cNvSpPr>
              <p:nvPr/>
            </p:nvSpPr>
            <p:spPr bwMode="auto">
              <a:xfrm>
                <a:off x="113738608" y="110146909"/>
                <a:ext cx="212756" cy="52812"/>
              </a:xfrm>
              <a:custGeom>
                <a:avLst/>
                <a:gdLst>
                  <a:gd name="T0" fmla="*/ 0 w 212756"/>
                  <a:gd name="T1" fmla="*/ 0 h 52812"/>
                  <a:gd name="T2" fmla="*/ 212756 w 212756"/>
                  <a:gd name="T3" fmla="*/ 37723 h 52812"/>
                  <a:gd name="T4" fmla="*/ 206721 w 212756"/>
                  <a:gd name="T5" fmla="*/ 52812 h 52812"/>
                  <a:gd name="T6" fmla="*/ 193141 w 212756"/>
                  <a:gd name="T7" fmla="*/ 42250 h 52812"/>
                  <a:gd name="T8" fmla="*/ 176542 w 212756"/>
                  <a:gd name="T9" fmla="*/ 49794 h 52812"/>
                  <a:gd name="T10" fmla="*/ 170507 w 212756"/>
                  <a:gd name="T11" fmla="*/ 36214 h 52812"/>
                  <a:gd name="T12" fmla="*/ 0 w 212756"/>
                  <a:gd name="T13" fmla="*/ 0 h 52812"/>
                  <a:gd name="T14" fmla="*/ 0 w 212756"/>
                  <a:gd name="T15" fmla="*/ 0 h 52812"/>
                  <a:gd name="T16" fmla="*/ 0 w 212756"/>
                  <a:gd name="T17" fmla="*/ 0 h 52812"/>
                  <a:gd name="T18" fmla="*/ 0 w 212756"/>
                  <a:gd name="T19" fmla="*/ 0 h 528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12756" h="52812">
                    <a:moveTo>
                      <a:pt x="0" y="0"/>
                    </a:moveTo>
                    <a:lnTo>
                      <a:pt x="212756" y="37723"/>
                    </a:lnTo>
                    <a:lnTo>
                      <a:pt x="206721" y="52812"/>
                    </a:lnTo>
                    <a:lnTo>
                      <a:pt x="193141" y="42250"/>
                    </a:lnTo>
                    <a:lnTo>
                      <a:pt x="176542" y="49794"/>
                    </a:lnTo>
                    <a:lnTo>
                      <a:pt x="170507" y="36214"/>
                    </a:lnTo>
                    <a:lnTo>
                      <a:pt x="0" y="0"/>
                    </a:lnTo>
                    <a:lnTo>
                      <a:pt x="0" y="0"/>
                    </a:lnTo>
                    <a:lnTo>
                      <a:pt x="0" y="0"/>
                    </a:lnTo>
                    <a:lnTo>
                      <a:pt x="0" y="0"/>
                    </a:lnTo>
                    <a:close/>
                  </a:path>
                </a:pathLst>
              </a:custGeom>
              <a:solidFill>
                <a:srgbClr val="94A1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5" name="Freeform 114"/>
              <p:cNvSpPr>
                <a:spLocks/>
              </p:cNvSpPr>
              <p:nvPr/>
            </p:nvSpPr>
            <p:spPr bwMode="auto">
              <a:xfrm>
                <a:off x="113685796" y="108475035"/>
                <a:ext cx="181069" cy="67902"/>
              </a:xfrm>
              <a:custGeom>
                <a:avLst/>
                <a:gdLst>
                  <a:gd name="T0" fmla="*/ 102606 w 181069"/>
                  <a:gd name="T1" fmla="*/ 0 h 67901"/>
                  <a:gd name="T2" fmla="*/ 0 w 181069"/>
                  <a:gd name="T3" fmla="*/ 4527 h 67901"/>
                  <a:gd name="T4" fmla="*/ 52812 w 181069"/>
                  <a:gd name="T5" fmla="*/ 25652 h 67901"/>
                  <a:gd name="T6" fmla="*/ 111659 w 181069"/>
                  <a:gd name="T7" fmla="*/ 45268 h 67901"/>
                  <a:gd name="T8" fmla="*/ 181069 w 181069"/>
                  <a:gd name="T9" fmla="*/ 67901 h 67901"/>
                  <a:gd name="T10" fmla="*/ 164471 w 181069"/>
                  <a:gd name="T11" fmla="*/ 58848 h 67901"/>
                  <a:gd name="T12" fmla="*/ 125240 w 181069"/>
                  <a:gd name="T13" fmla="*/ 45268 h 67901"/>
                  <a:gd name="T14" fmla="*/ 87517 w 181069"/>
                  <a:gd name="T15" fmla="*/ 30179 h 67901"/>
                  <a:gd name="T16" fmla="*/ 48285 w 181069"/>
                  <a:gd name="T17" fmla="*/ 15090 h 67901"/>
                  <a:gd name="T18" fmla="*/ 102606 w 181069"/>
                  <a:gd name="T19" fmla="*/ 0 h 67901"/>
                  <a:gd name="T20" fmla="*/ 102606 w 181069"/>
                  <a:gd name="T21" fmla="*/ 0 h 67901"/>
                  <a:gd name="T22" fmla="*/ 102606 w 181069"/>
                  <a:gd name="T23" fmla="*/ 0 h 679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81069" h="67901">
                    <a:moveTo>
                      <a:pt x="102606" y="0"/>
                    </a:moveTo>
                    <a:lnTo>
                      <a:pt x="0" y="4527"/>
                    </a:lnTo>
                    <a:lnTo>
                      <a:pt x="52812" y="25652"/>
                    </a:lnTo>
                    <a:lnTo>
                      <a:pt x="111659" y="45268"/>
                    </a:lnTo>
                    <a:lnTo>
                      <a:pt x="181069" y="67901"/>
                    </a:lnTo>
                    <a:lnTo>
                      <a:pt x="164471" y="58848"/>
                    </a:lnTo>
                    <a:lnTo>
                      <a:pt x="125240" y="45268"/>
                    </a:lnTo>
                    <a:lnTo>
                      <a:pt x="87517" y="30179"/>
                    </a:lnTo>
                    <a:lnTo>
                      <a:pt x="48285" y="15090"/>
                    </a:lnTo>
                    <a:lnTo>
                      <a:pt x="102606" y="0"/>
                    </a:lnTo>
                    <a:lnTo>
                      <a:pt x="102606" y="0"/>
                    </a:lnTo>
                    <a:lnTo>
                      <a:pt x="102606" y="0"/>
                    </a:lnTo>
                    <a:close/>
                  </a:path>
                </a:pathLst>
              </a:custGeom>
              <a:solidFill>
                <a:srgbClr val="CFD6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6" name="Freeform 115"/>
              <p:cNvSpPr>
                <a:spLocks/>
              </p:cNvSpPr>
              <p:nvPr/>
            </p:nvSpPr>
            <p:spPr bwMode="auto">
              <a:xfrm>
                <a:off x="113740118" y="108533883"/>
                <a:ext cx="126747" cy="45268"/>
              </a:xfrm>
              <a:custGeom>
                <a:avLst/>
                <a:gdLst>
                  <a:gd name="T0" fmla="*/ 18107 w 126748"/>
                  <a:gd name="T1" fmla="*/ 45267 h 45267"/>
                  <a:gd name="T2" fmla="*/ 0 w 126748"/>
                  <a:gd name="T3" fmla="*/ 0 h 45267"/>
                  <a:gd name="T4" fmla="*/ 42249 w 126748"/>
                  <a:gd name="T5" fmla="*/ 13580 h 45267"/>
                  <a:gd name="T6" fmla="*/ 82990 w 126748"/>
                  <a:gd name="T7" fmla="*/ 28669 h 45267"/>
                  <a:gd name="T8" fmla="*/ 126748 w 126748"/>
                  <a:gd name="T9" fmla="*/ 40741 h 45267"/>
                  <a:gd name="T10" fmla="*/ 114677 w 126748"/>
                  <a:gd name="T11" fmla="*/ 42249 h 45267"/>
                  <a:gd name="T12" fmla="*/ 28669 w 126748"/>
                  <a:gd name="T13" fmla="*/ 24143 h 45267"/>
                  <a:gd name="T14" fmla="*/ 18107 w 126748"/>
                  <a:gd name="T15" fmla="*/ 45267 h 45267"/>
                  <a:gd name="T16" fmla="*/ 18107 w 126748"/>
                  <a:gd name="T17" fmla="*/ 45267 h 45267"/>
                  <a:gd name="T18" fmla="*/ 18107 w 126748"/>
                  <a:gd name="T19" fmla="*/ 45267 h 452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26748" h="45267">
                    <a:moveTo>
                      <a:pt x="18107" y="45267"/>
                    </a:moveTo>
                    <a:lnTo>
                      <a:pt x="0" y="0"/>
                    </a:lnTo>
                    <a:lnTo>
                      <a:pt x="42249" y="13580"/>
                    </a:lnTo>
                    <a:lnTo>
                      <a:pt x="82990" y="28669"/>
                    </a:lnTo>
                    <a:lnTo>
                      <a:pt x="126748" y="40741"/>
                    </a:lnTo>
                    <a:lnTo>
                      <a:pt x="114677" y="42249"/>
                    </a:lnTo>
                    <a:lnTo>
                      <a:pt x="28669" y="24143"/>
                    </a:lnTo>
                    <a:lnTo>
                      <a:pt x="18107" y="45267"/>
                    </a:lnTo>
                    <a:lnTo>
                      <a:pt x="18107" y="45267"/>
                    </a:lnTo>
                    <a:lnTo>
                      <a:pt x="18107" y="45267"/>
                    </a:lnTo>
                    <a:close/>
                  </a:path>
                </a:pathLst>
              </a:custGeom>
              <a:solidFill>
                <a:srgbClr val="A6B2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7" name="Freeform 116"/>
              <p:cNvSpPr>
                <a:spLocks/>
              </p:cNvSpPr>
              <p:nvPr/>
            </p:nvSpPr>
            <p:spPr bwMode="auto">
              <a:xfrm>
                <a:off x="112433400" y="109383401"/>
                <a:ext cx="117694" cy="244443"/>
              </a:xfrm>
              <a:custGeom>
                <a:avLst/>
                <a:gdLst>
                  <a:gd name="T0" fmla="*/ 0 w 117695"/>
                  <a:gd name="T1" fmla="*/ 0 h 244443"/>
                  <a:gd name="T2" fmla="*/ 16598 w 117695"/>
                  <a:gd name="T3" fmla="*/ 82990 h 244443"/>
                  <a:gd name="T4" fmla="*/ 31687 w 117695"/>
                  <a:gd name="T5" fmla="*/ 120712 h 244443"/>
                  <a:gd name="T6" fmla="*/ 51303 w 117695"/>
                  <a:gd name="T7" fmla="*/ 161453 h 244443"/>
                  <a:gd name="T8" fmla="*/ 79972 w 117695"/>
                  <a:gd name="T9" fmla="*/ 203703 h 244443"/>
                  <a:gd name="T10" fmla="*/ 117695 w 117695"/>
                  <a:gd name="T11" fmla="*/ 244443 h 244443"/>
                  <a:gd name="T12" fmla="*/ 99588 w 117695"/>
                  <a:gd name="T13" fmla="*/ 203703 h 244443"/>
                  <a:gd name="T14" fmla="*/ 72428 w 117695"/>
                  <a:gd name="T15" fmla="*/ 119204 h 244443"/>
                  <a:gd name="T16" fmla="*/ 0 w 117695"/>
                  <a:gd name="T17" fmla="*/ 0 h 244443"/>
                  <a:gd name="T18" fmla="*/ 0 w 117695"/>
                  <a:gd name="T19" fmla="*/ 0 h 244443"/>
                  <a:gd name="T20" fmla="*/ 0 w 117695"/>
                  <a:gd name="T21" fmla="*/ 0 h 2444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17695" h="244443">
                    <a:moveTo>
                      <a:pt x="0" y="0"/>
                    </a:moveTo>
                    <a:lnTo>
                      <a:pt x="16598" y="82990"/>
                    </a:lnTo>
                    <a:lnTo>
                      <a:pt x="31687" y="120712"/>
                    </a:lnTo>
                    <a:lnTo>
                      <a:pt x="51303" y="161453"/>
                    </a:lnTo>
                    <a:lnTo>
                      <a:pt x="79972" y="203703"/>
                    </a:lnTo>
                    <a:lnTo>
                      <a:pt x="117695" y="244443"/>
                    </a:lnTo>
                    <a:lnTo>
                      <a:pt x="99588" y="203703"/>
                    </a:lnTo>
                    <a:lnTo>
                      <a:pt x="72428" y="119204"/>
                    </a:lnTo>
                    <a:lnTo>
                      <a:pt x="0" y="0"/>
                    </a:lnTo>
                    <a:lnTo>
                      <a:pt x="0" y="0"/>
                    </a:lnTo>
                    <a:lnTo>
                      <a:pt x="0" y="0"/>
                    </a:lnTo>
                    <a:close/>
                  </a:path>
                </a:pathLst>
              </a:custGeom>
              <a:solidFill>
                <a:srgbClr val="6374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8" name="Freeform 117"/>
              <p:cNvSpPr>
                <a:spLocks/>
              </p:cNvSpPr>
              <p:nvPr/>
            </p:nvSpPr>
            <p:spPr bwMode="auto">
              <a:xfrm>
                <a:off x="112451507" y="109439230"/>
                <a:ext cx="40740" cy="89026"/>
              </a:xfrm>
              <a:custGeom>
                <a:avLst/>
                <a:gdLst>
                  <a:gd name="T0" fmla="*/ 40740 w 40740"/>
                  <a:gd name="T1" fmla="*/ 89026 h 89026"/>
                  <a:gd name="T2" fmla="*/ 25651 w 40740"/>
                  <a:gd name="T3" fmla="*/ 61866 h 89026"/>
                  <a:gd name="T4" fmla="*/ 0 w 40740"/>
                  <a:gd name="T5" fmla="*/ 0 h 89026"/>
                  <a:gd name="T6" fmla="*/ 31687 w 40740"/>
                  <a:gd name="T7" fmla="*/ 46777 h 89026"/>
                  <a:gd name="T8" fmla="*/ 40740 w 40740"/>
                  <a:gd name="T9" fmla="*/ 89026 h 89026"/>
                  <a:gd name="T10" fmla="*/ 40740 w 40740"/>
                  <a:gd name="T11" fmla="*/ 89026 h 89026"/>
                  <a:gd name="T12" fmla="*/ 40740 w 40740"/>
                  <a:gd name="T13" fmla="*/ 89026 h 89026"/>
                </a:gdLst>
                <a:ahLst/>
                <a:cxnLst>
                  <a:cxn ang="0">
                    <a:pos x="T0" y="T1"/>
                  </a:cxn>
                  <a:cxn ang="0">
                    <a:pos x="T2" y="T3"/>
                  </a:cxn>
                  <a:cxn ang="0">
                    <a:pos x="T4" y="T5"/>
                  </a:cxn>
                  <a:cxn ang="0">
                    <a:pos x="T6" y="T7"/>
                  </a:cxn>
                  <a:cxn ang="0">
                    <a:pos x="T8" y="T9"/>
                  </a:cxn>
                  <a:cxn ang="0">
                    <a:pos x="T10" y="T11"/>
                  </a:cxn>
                  <a:cxn ang="0">
                    <a:pos x="T12" y="T13"/>
                  </a:cxn>
                </a:cxnLst>
                <a:rect l="0" t="0" r="r" b="b"/>
                <a:pathLst>
                  <a:path w="40740" h="89026">
                    <a:moveTo>
                      <a:pt x="40740" y="89026"/>
                    </a:moveTo>
                    <a:lnTo>
                      <a:pt x="25651" y="61866"/>
                    </a:lnTo>
                    <a:lnTo>
                      <a:pt x="0" y="0"/>
                    </a:lnTo>
                    <a:lnTo>
                      <a:pt x="31687" y="46777"/>
                    </a:lnTo>
                    <a:lnTo>
                      <a:pt x="40740" y="89026"/>
                    </a:lnTo>
                    <a:lnTo>
                      <a:pt x="40740" y="89026"/>
                    </a:lnTo>
                    <a:lnTo>
                      <a:pt x="40740" y="89026"/>
                    </a:lnTo>
                    <a:close/>
                  </a:path>
                </a:pathLst>
              </a:custGeom>
              <a:solidFill>
                <a:srgbClr val="A6B2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89" name="Freeform 118"/>
              <p:cNvSpPr>
                <a:spLocks/>
              </p:cNvSpPr>
              <p:nvPr/>
            </p:nvSpPr>
            <p:spPr bwMode="auto">
              <a:xfrm>
                <a:off x="112474141" y="109401508"/>
                <a:ext cx="34705" cy="84499"/>
              </a:xfrm>
              <a:custGeom>
                <a:avLst/>
                <a:gdLst>
                  <a:gd name="T0" fmla="*/ 34704 w 34704"/>
                  <a:gd name="T1" fmla="*/ 7544 h 84499"/>
                  <a:gd name="T2" fmla="*/ 0 w 34704"/>
                  <a:gd name="T3" fmla="*/ 0 h 84499"/>
                  <a:gd name="T4" fmla="*/ 34704 w 34704"/>
                  <a:gd name="T5" fmla="*/ 84499 h 84499"/>
                  <a:gd name="T6" fmla="*/ 22633 w 34704"/>
                  <a:gd name="T7" fmla="*/ 18106 h 84499"/>
                  <a:gd name="T8" fmla="*/ 34704 w 34704"/>
                  <a:gd name="T9" fmla="*/ 7544 h 84499"/>
                  <a:gd name="T10" fmla="*/ 34704 w 34704"/>
                  <a:gd name="T11" fmla="*/ 7544 h 84499"/>
                  <a:gd name="T12" fmla="*/ 34704 w 34704"/>
                  <a:gd name="T13" fmla="*/ 7544 h 84499"/>
                  <a:gd name="T14" fmla="*/ 34704 w 34704"/>
                  <a:gd name="T15" fmla="*/ 7544 h 8449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4704" h="84499">
                    <a:moveTo>
                      <a:pt x="34704" y="7544"/>
                    </a:moveTo>
                    <a:lnTo>
                      <a:pt x="0" y="0"/>
                    </a:lnTo>
                    <a:lnTo>
                      <a:pt x="34704" y="84499"/>
                    </a:lnTo>
                    <a:lnTo>
                      <a:pt x="22633" y="18106"/>
                    </a:lnTo>
                    <a:lnTo>
                      <a:pt x="34704" y="7544"/>
                    </a:lnTo>
                    <a:lnTo>
                      <a:pt x="34704" y="7544"/>
                    </a:lnTo>
                    <a:lnTo>
                      <a:pt x="34704" y="7544"/>
                    </a:lnTo>
                    <a:lnTo>
                      <a:pt x="34704" y="7544"/>
                    </a:lnTo>
                    <a:close/>
                  </a:path>
                </a:pathLst>
              </a:custGeom>
              <a:solidFill>
                <a:srgbClr val="CFD6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0" name="Freeform 119"/>
              <p:cNvSpPr>
                <a:spLocks/>
              </p:cNvSpPr>
              <p:nvPr/>
            </p:nvSpPr>
            <p:spPr bwMode="auto">
              <a:xfrm>
                <a:off x="112573729" y="108743623"/>
                <a:ext cx="117695" cy="123730"/>
              </a:xfrm>
              <a:custGeom>
                <a:avLst/>
                <a:gdLst>
                  <a:gd name="T0" fmla="*/ 104114 w 117695"/>
                  <a:gd name="T1" fmla="*/ 0 h 123730"/>
                  <a:gd name="T2" fmla="*/ 60356 w 117695"/>
                  <a:gd name="T3" fmla="*/ 22633 h 123730"/>
                  <a:gd name="T4" fmla="*/ 24142 w 117695"/>
                  <a:gd name="T5" fmla="*/ 54320 h 123730"/>
                  <a:gd name="T6" fmla="*/ 0 w 117695"/>
                  <a:gd name="T7" fmla="*/ 92043 h 123730"/>
                  <a:gd name="T8" fmla="*/ 10562 w 117695"/>
                  <a:gd name="T9" fmla="*/ 99588 h 123730"/>
                  <a:gd name="T10" fmla="*/ 37722 w 117695"/>
                  <a:gd name="T11" fmla="*/ 111659 h 123730"/>
                  <a:gd name="T12" fmla="*/ 76954 w 117695"/>
                  <a:gd name="T13" fmla="*/ 123730 h 123730"/>
                  <a:gd name="T14" fmla="*/ 117695 w 117695"/>
                  <a:gd name="T15" fmla="*/ 123730 h 123730"/>
                  <a:gd name="T16" fmla="*/ 114677 w 117695"/>
                  <a:gd name="T17" fmla="*/ 98079 h 123730"/>
                  <a:gd name="T18" fmla="*/ 113168 w 117695"/>
                  <a:gd name="T19" fmla="*/ 60356 h 123730"/>
                  <a:gd name="T20" fmla="*/ 104114 w 117695"/>
                  <a:gd name="T21" fmla="*/ 0 h 123730"/>
                  <a:gd name="T22" fmla="*/ 104114 w 117695"/>
                  <a:gd name="T23" fmla="*/ 0 h 1237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17695" h="123730">
                    <a:moveTo>
                      <a:pt x="104114" y="0"/>
                    </a:moveTo>
                    <a:lnTo>
                      <a:pt x="60356" y="22633"/>
                    </a:lnTo>
                    <a:lnTo>
                      <a:pt x="24142" y="54320"/>
                    </a:lnTo>
                    <a:lnTo>
                      <a:pt x="0" y="92043"/>
                    </a:lnTo>
                    <a:lnTo>
                      <a:pt x="10562" y="99588"/>
                    </a:lnTo>
                    <a:lnTo>
                      <a:pt x="37722" y="111659"/>
                    </a:lnTo>
                    <a:lnTo>
                      <a:pt x="76954" y="123730"/>
                    </a:lnTo>
                    <a:lnTo>
                      <a:pt x="117695" y="123730"/>
                    </a:lnTo>
                    <a:lnTo>
                      <a:pt x="114677" y="98079"/>
                    </a:lnTo>
                    <a:lnTo>
                      <a:pt x="113168" y="60356"/>
                    </a:lnTo>
                    <a:lnTo>
                      <a:pt x="104114" y="0"/>
                    </a:lnTo>
                    <a:lnTo>
                      <a:pt x="104114" y="0"/>
                    </a:lnTo>
                    <a:close/>
                  </a:path>
                </a:pathLst>
              </a:custGeom>
              <a:solidFill>
                <a:srgbClr val="6374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1" name="Freeform 120"/>
              <p:cNvSpPr>
                <a:spLocks/>
              </p:cNvSpPr>
              <p:nvPr/>
            </p:nvSpPr>
            <p:spPr bwMode="auto">
              <a:xfrm>
                <a:off x="112578255" y="108731550"/>
                <a:ext cx="110151" cy="92045"/>
              </a:xfrm>
              <a:custGeom>
                <a:avLst/>
                <a:gdLst>
                  <a:gd name="T0" fmla="*/ 0 w 110151"/>
                  <a:gd name="T1" fmla="*/ 70919 h 92044"/>
                  <a:gd name="T2" fmla="*/ 3018 w 110151"/>
                  <a:gd name="T3" fmla="*/ 49794 h 92044"/>
                  <a:gd name="T4" fmla="*/ 33196 w 110151"/>
                  <a:gd name="T5" fmla="*/ 31687 h 92044"/>
                  <a:gd name="T6" fmla="*/ 67901 w 110151"/>
                  <a:gd name="T7" fmla="*/ 12072 h 92044"/>
                  <a:gd name="T8" fmla="*/ 110151 w 110151"/>
                  <a:gd name="T9" fmla="*/ 0 h 92044"/>
                  <a:gd name="T10" fmla="*/ 101097 w 110151"/>
                  <a:gd name="T11" fmla="*/ 12072 h 92044"/>
                  <a:gd name="T12" fmla="*/ 67901 w 110151"/>
                  <a:gd name="T13" fmla="*/ 28670 h 92044"/>
                  <a:gd name="T14" fmla="*/ 34705 w 110151"/>
                  <a:gd name="T15" fmla="*/ 49794 h 92044"/>
                  <a:gd name="T16" fmla="*/ 0 w 110151"/>
                  <a:gd name="T17" fmla="*/ 92044 h 92044"/>
                  <a:gd name="T18" fmla="*/ 0 w 110151"/>
                  <a:gd name="T19" fmla="*/ 70919 h 92044"/>
                  <a:gd name="T20" fmla="*/ 0 w 110151"/>
                  <a:gd name="T21" fmla="*/ 70919 h 920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10151" h="92044">
                    <a:moveTo>
                      <a:pt x="0" y="70919"/>
                    </a:moveTo>
                    <a:lnTo>
                      <a:pt x="3018" y="49794"/>
                    </a:lnTo>
                    <a:lnTo>
                      <a:pt x="33196" y="31687"/>
                    </a:lnTo>
                    <a:lnTo>
                      <a:pt x="67901" y="12072"/>
                    </a:lnTo>
                    <a:lnTo>
                      <a:pt x="110151" y="0"/>
                    </a:lnTo>
                    <a:lnTo>
                      <a:pt x="101097" y="12072"/>
                    </a:lnTo>
                    <a:lnTo>
                      <a:pt x="67901" y="28670"/>
                    </a:lnTo>
                    <a:lnTo>
                      <a:pt x="34705" y="49794"/>
                    </a:lnTo>
                    <a:lnTo>
                      <a:pt x="0" y="92044"/>
                    </a:lnTo>
                    <a:lnTo>
                      <a:pt x="0" y="70919"/>
                    </a:lnTo>
                    <a:lnTo>
                      <a:pt x="0" y="70919"/>
                    </a:lnTo>
                    <a:close/>
                  </a:path>
                </a:pathLst>
              </a:custGeom>
              <a:solidFill>
                <a:srgbClr val="A6B2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2" name="Freeform 121"/>
              <p:cNvSpPr>
                <a:spLocks/>
              </p:cNvSpPr>
              <p:nvPr/>
            </p:nvSpPr>
            <p:spPr bwMode="auto">
              <a:xfrm>
                <a:off x="112677843" y="108736077"/>
                <a:ext cx="49795" cy="132785"/>
              </a:xfrm>
              <a:custGeom>
                <a:avLst/>
                <a:gdLst>
                  <a:gd name="T0" fmla="*/ 0 w 49795"/>
                  <a:gd name="T1" fmla="*/ 9053 h 132784"/>
                  <a:gd name="T2" fmla="*/ 6036 w 49795"/>
                  <a:gd name="T3" fmla="*/ 52812 h 132784"/>
                  <a:gd name="T4" fmla="*/ 15090 w 49795"/>
                  <a:gd name="T5" fmla="*/ 132784 h 132784"/>
                  <a:gd name="T6" fmla="*/ 49795 w 49795"/>
                  <a:gd name="T7" fmla="*/ 107133 h 132784"/>
                  <a:gd name="T8" fmla="*/ 42250 w 49795"/>
                  <a:gd name="T9" fmla="*/ 72428 h 132784"/>
                  <a:gd name="T10" fmla="*/ 31688 w 49795"/>
                  <a:gd name="T11" fmla="*/ 37723 h 132784"/>
                  <a:gd name="T12" fmla="*/ 16599 w 49795"/>
                  <a:gd name="T13" fmla="*/ 0 h 132784"/>
                  <a:gd name="T14" fmla="*/ 7545 w 49795"/>
                  <a:gd name="T15" fmla="*/ 3018 h 132784"/>
                  <a:gd name="T16" fmla="*/ 0 w 49795"/>
                  <a:gd name="T17" fmla="*/ 9053 h 132784"/>
                  <a:gd name="T18" fmla="*/ 0 w 49795"/>
                  <a:gd name="T19" fmla="*/ 9053 h 1327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9795" h="132784">
                    <a:moveTo>
                      <a:pt x="0" y="9053"/>
                    </a:moveTo>
                    <a:lnTo>
                      <a:pt x="6036" y="52812"/>
                    </a:lnTo>
                    <a:lnTo>
                      <a:pt x="15090" y="132784"/>
                    </a:lnTo>
                    <a:lnTo>
                      <a:pt x="49795" y="107133"/>
                    </a:lnTo>
                    <a:lnTo>
                      <a:pt x="42250" y="72428"/>
                    </a:lnTo>
                    <a:lnTo>
                      <a:pt x="31688" y="37723"/>
                    </a:lnTo>
                    <a:lnTo>
                      <a:pt x="16599" y="0"/>
                    </a:lnTo>
                    <a:lnTo>
                      <a:pt x="7545" y="3018"/>
                    </a:lnTo>
                    <a:lnTo>
                      <a:pt x="0" y="9053"/>
                    </a:lnTo>
                    <a:lnTo>
                      <a:pt x="0" y="9053"/>
                    </a:lnTo>
                    <a:close/>
                  </a:path>
                </a:pathLst>
              </a:custGeom>
              <a:solidFill>
                <a:srgbClr val="283DF1"/>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3" name="Freeform 122"/>
              <p:cNvSpPr>
                <a:spLocks/>
              </p:cNvSpPr>
              <p:nvPr/>
            </p:nvSpPr>
            <p:spPr bwMode="auto">
              <a:xfrm>
                <a:off x="112591836" y="108754184"/>
                <a:ext cx="86007" cy="75446"/>
              </a:xfrm>
              <a:custGeom>
                <a:avLst/>
                <a:gdLst>
                  <a:gd name="T0" fmla="*/ 0 w 86007"/>
                  <a:gd name="T1" fmla="*/ 75445 h 75445"/>
                  <a:gd name="T2" fmla="*/ 22633 w 86007"/>
                  <a:gd name="T3" fmla="*/ 46776 h 75445"/>
                  <a:gd name="T4" fmla="*/ 46776 w 86007"/>
                  <a:gd name="T5" fmla="*/ 21125 h 75445"/>
                  <a:gd name="T6" fmla="*/ 81481 w 86007"/>
                  <a:gd name="T7" fmla="*/ 0 h 75445"/>
                  <a:gd name="T8" fmla="*/ 86007 w 86007"/>
                  <a:gd name="T9" fmla="*/ 42249 h 75445"/>
                  <a:gd name="T10" fmla="*/ 64883 w 86007"/>
                  <a:gd name="T11" fmla="*/ 25651 h 75445"/>
                  <a:gd name="T12" fmla="*/ 64883 w 86007"/>
                  <a:gd name="T13" fmla="*/ 45267 h 75445"/>
                  <a:gd name="T14" fmla="*/ 45267 w 86007"/>
                  <a:gd name="T15" fmla="*/ 36214 h 75445"/>
                  <a:gd name="T16" fmla="*/ 6035 w 86007"/>
                  <a:gd name="T17" fmla="*/ 70919 h 75445"/>
                  <a:gd name="T18" fmla="*/ 0 w 86007"/>
                  <a:gd name="T19" fmla="*/ 75445 h 75445"/>
                  <a:gd name="T20" fmla="*/ 0 w 86007"/>
                  <a:gd name="T21" fmla="*/ 75445 h 75445"/>
                  <a:gd name="T22" fmla="*/ 0 w 86007"/>
                  <a:gd name="T23" fmla="*/ 75445 h 754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86007" h="75445">
                    <a:moveTo>
                      <a:pt x="0" y="75445"/>
                    </a:moveTo>
                    <a:lnTo>
                      <a:pt x="22633" y="46776"/>
                    </a:lnTo>
                    <a:lnTo>
                      <a:pt x="46776" y="21125"/>
                    </a:lnTo>
                    <a:lnTo>
                      <a:pt x="81481" y="0"/>
                    </a:lnTo>
                    <a:lnTo>
                      <a:pt x="86007" y="42249"/>
                    </a:lnTo>
                    <a:lnTo>
                      <a:pt x="64883" y="25651"/>
                    </a:lnTo>
                    <a:lnTo>
                      <a:pt x="64883" y="45267"/>
                    </a:lnTo>
                    <a:lnTo>
                      <a:pt x="45267" y="36214"/>
                    </a:lnTo>
                    <a:lnTo>
                      <a:pt x="6035" y="70919"/>
                    </a:lnTo>
                    <a:lnTo>
                      <a:pt x="0" y="75445"/>
                    </a:lnTo>
                    <a:lnTo>
                      <a:pt x="0" y="75445"/>
                    </a:lnTo>
                    <a:lnTo>
                      <a:pt x="0" y="75445"/>
                    </a:lnTo>
                    <a:close/>
                  </a:path>
                </a:pathLst>
              </a:custGeom>
              <a:solidFill>
                <a:srgbClr val="94A1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4" name="Freeform 123"/>
              <p:cNvSpPr>
                <a:spLocks/>
              </p:cNvSpPr>
              <p:nvPr/>
            </p:nvSpPr>
            <p:spPr bwMode="auto">
              <a:xfrm>
                <a:off x="113672216" y="108156655"/>
                <a:ext cx="362139" cy="57339"/>
              </a:xfrm>
              <a:custGeom>
                <a:avLst/>
                <a:gdLst>
                  <a:gd name="T0" fmla="*/ 0 w 362138"/>
                  <a:gd name="T1" fmla="*/ 24143 h 57339"/>
                  <a:gd name="T2" fmla="*/ 123731 w 362138"/>
                  <a:gd name="T3" fmla="*/ 25652 h 57339"/>
                  <a:gd name="T4" fmla="*/ 348558 w 362138"/>
                  <a:gd name="T5" fmla="*/ 0 h 57339"/>
                  <a:gd name="T6" fmla="*/ 362138 w 362138"/>
                  <a:gd name="T7" fmla="*/ 36214 h 57339"/>
                  <a:gd name="T8" fmla="*/ 336487 w 362138"/>
                  <a:gd name="T9" fmla="*/ 42250 h 57339"/>
                  <a:gd name="T10" fmla="*/ 262550 w 362138"/>
                  <a:gd name="T11" fmla="*/ 52812 h 57339"/>
                  <a:gd name="T12" fmla="*/ 150891 w 362138"/>
                  <a:gd name="T13" fmla="*/ 57339 h 57339"/>
                  <a:gd name="T14" fmla="*/ 6035 w 362138"/>
                  <a:gd name="T15" fmla="*/ 42250 h 57339"/>
                  <a:gd name="T16" fmla="*/ 0 w 362138"/>
                  <a:gd name="T17" fmla="*/ 24143 h 57339"/>
                  <a:gd name="T18" fmla="*/ 0 w 362138"/>
                  <a:gd name="T19" fmla="*/ 24143 h 57339"/>
                  <a:gd name="T20" fmla="*/ 0 w 362138"/>
                  <a:gd name="T21" fmla="*/ 24143 h 573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62138" h="57339">
                    <a:moveTo>
                      <a:pt x="0" y="24143"/>
                    </a:moveTo>
                    <a:lnTo>
                      <a:pt x="123731" y="25652"/>
                    </a:lnTo>
                    <a:lnTo>
                      <a:pt x="348558" y="0"/>
                    </a:lnTo>
                    <a:lnTo>
                      <a:pt x="362138" y="36214"/>
                    </a:lnTo>
                    <a:lnTo>
                      <a:pt x="336487" y="42250"/>
                    </a:lnTo>
                    <a:lnTo>
                      <a:pt x="262550" y="52812"/>
                    </a:lnTo>
                    <a:lnTo>
                      <a:pt x="150891" y="57339"/>
                    </a:lnTo>
                    <a:lnTo>
                      <a:pt x="6035" y="42250"/>
                    </a:lnTo>
                    <a:lnTo>
                      <a:pt x="0" y="24143"/>
                    </a:lnTo>
                    <a:lnTo>
                      <a:pt x="0" y="24143"/>
                    </a:lnTo>
                    <a:lnTo>
                      <a:pt x="0" y="24143"/>
                    </a:lnTo>
                    <a:close/>
                  </a:path>
                </a:pathLst>
              </a:custGeom>
              <a:solidFill>
                <a:srgbClr val="6374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5" name="Freeform 124"/>
              <p:cNvSpPr>
                <a:spLocks/>
              </p:cNvSpPr>
              <p:nvPr/>
            </p:nvSpPr>
            <p:spPr bwMode="auto">
              <a:xfrm>
                <a:off x="113738608" y="108277368"/>
                <a:ext cx="264059" cy="45269"/>
              </a:xfrm>
              <a:custGeom>
                <a:avLst/>
                <a:gdLst>
                  <a:gd name="T0" fmla="*/ 3018 w 264059"/>
                  <a:gd name="T1" fmla="*/ 0 h 45268"/>
                  <a:gd name="T2" fmla="*/ 92043 w 264059"/>
                  <a:gd name="T3" fmla="*/ 7545 h 45268"/>
                  <a:gd name="T4" fmla="*/ 258024 w 264059"/>
                  <a:gd name="T5" fmla="*/ 1509 h 45268"/>
                  <a:gd name="T6" fmla="*/ 264059 w 264059"/>
                  <a:gd name="T7" fmla="*/ 33196 h 45268"/>
                  <a:gd name="T8" fmla="*/ 162962 w 264059"/>
                  <a:gd name="T9" fmla="*/ 45268 h 45268"/>
                  <a:gd name="T10" fmla="*/ 102606 w 264059"/>
                  <a:gd name="T11" fmla="*/ 40741 h 45268"/>
                  <a:gd name="T12" fmla="*/ 39232 w 264059"/>
                  <a:gd name="T13" fmla="*/ 30178 h 45268"/>
                  <a:gd name="T14" fmla="*/ 0 w 264059"/>
                  <a:gd name="T15" fmla="*/ 21125 h 45268"/>
                  <a:gd name="T16" fmla="*/ 3018 w 264059"/>
                  <a:gd name="T17" fmla="*/ 0 h 45268"/>
                  <a:gd name="T18" fmla="*/ 3018 w 264059"/>
                  <a:gd name="T19" fmla="*/ 0 h 452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64059" h="45268">
                    <a:moveTo>
                      <a:pt x="3018" y="0"/>
                    </a:moveTo>
                    <a:lnTo>
                      <a:pt x="92043" y="7545"/>
                    </a:lnTo>
                    <a:lnTo>
                      <a:pt x="258024" y="1509"/>
                    </a:lnTo>
                    <a:lnTo>
                      <a:pt x="264059" y="33196"/>
                    </a:lnTo>
                    <a:lnTo>
                      <a:pt x="162962" y="45268"/>
                    </a:lnTo>
                    <a:lnTo>
                      <a:pt x="102606" y="40741"/>
                    </a:lnTo>
                    <a:lnTo>
                      <a:pt x="39232" y="30178"/>
                    </a:lnTo>
                    <a:lnTo>
                      <a:pt x="0" y="21125"/>
                    </a:lnTo>
                    <a:lnTo>
                      <a:pt x="3018" y="0"/>
                    </a:lnTo>
                    <a:lnTo>
                      <a:pt x="3018" y="0"/>
                    </a:lnTo>
                    <a:close/>
                  </a:path>
                </a:pathLst>
              </a:custGeom>
              <a:solidFill>
                <a:srgbClr val="6374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6" name="Freeform 125"/>
              <p:cNvSpPr>
                <a:spLocks/>
              </p:cNvSpPr>
              <p:nvPr/>
            </p:nvSpPr>
            <p:spPr bwMode="auto">
              <a:xfrm>
                <a:off x="113679760" y="108137041"/>
                <a:ext cx="172015" cy="34703"/>
              </a:xfrm>
              <a:custGeom>
                <a:avLst/>
                <a:gdLst>
                  <a:gd name="T0" fmla="*/ 105624 w 172016"/>
                  <a:gd name="T1" fmla="*/ 0 h 34704"/>
                  <a:gd name="T2" fmla="*/ 72428 w 172016"/>
                  <a:gd name="T3" fmla="*/ 9053 h 34704"/>
                  <a:gd name="T4" fmla="*/ 0 w 172016"/>
                  <a:gd name="T5" fmla="*/ 33196 h 34704"/>
                  <a:gd name="T6" fmla="*/ 172016 w 172016"/>
                  <a:gd name="T7" fmla="*/ 34704 h 34704"/>
                  <a:gd name="T8" fmla="*/ 161454 w 172016"/>
                  <a:gd name="T9" fmla="*/ 33196 h 34704"/>
                  <a:gd name="T10" fmla="*/ 39232 w 172016"/>
                  <a:gd name="T11" fmla="*/ 28669 h 34704"/>
                  <a:gd name="T12" fmla="*/ 105624 w 172016"/>
                  <a:gd name="T13" fmla="*/ 0 h 34704"/>
                  <a:gd name="T14" fmla="*/ 105624 w 172016"/>
                  <a:gd name="T15" fmla="*/ 0 h 34704"/>
                  <a:gd name="T16" fmla="*/ 105624 w 172016"/>
                  <a:gd name="T17" fmla="*/ 0 h 347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72016" h="34704">
                    <a:moveTo>
                      <a:pt x="105624" y="0"/>
                    </a:moveTo>
                    <a:lnTo>
                      <a:pt x="72428" y="9053"/>
                    </a:lnTo>
                    <a:lnTo>
                      <a:pt x="0" y="33196"/>
                    </a:lnTo>
                    <a:lnTo>
                      <a:pt x="172016" y="34704"/>
                    </a:lnTo>
                    <a:lnTo>
                      <a:pt x="161454" y="33196"/>
                    </a:lnTo>
                    <a:lnTo>
                      <a:pt x="39232" y="28669"/>
                    </a:lnTo>
                    <a:lnTo>
                      <a:pt x="105624" y="0"/>
                    </a:lnTo>
                    <a:lnTo>
                      <a:pt x="105624" y="0"/>
                    </a:lnTo>
                    <a:lnTo>
                      <a:pt x="105624" y="0"/>
                    </a:lnTo>
                    <a:close/>
                  </a:path>
                </a:pathLst>
              </a:custGeom>
              <a:solidFill>
                <a:srgbClr val="CFD6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7" name="Freeform 126"/>
              <p:cNvSpPr>
                <a:spLocks/>
              </p:cNvSpPr>
              <p:nvPr/>
            </p:nvSpPr>
            <p:spPr bwMode="auto">
              <a:xfrm>
                <a:off x="113746152" y="108254735"/>
                <a:ext cx="89026" cy="19615"/>
              </a:xfrm>
              <a:custGeom>
                <a:avLst/>
                <a:gdLst>
                  <a:gd name="T0" fmla="*/ 63375 w 89026"/>
                  <a:gd name="T1" fmla="*/ 0 h 19615"/>
                  <a:gd name="T2" fmla="*/ 0 w 89026"/>
                  <a:gd name="T3" fmla="*/ 12071 h 19615"/>
                  <a:gd name="T4" fmla="*/ 45268 w 89026"/>
                  <a:gd name="T5" fmla="*/ 19615 h 19615"/>
                  <a:gd name="T6" fmla="*/ 89026 w 89026"/>
                  <a:gd name="T7" fmla="*/ 18106 h 19615"/>
                  <a:gd name="T8" fmla="*/ 30179 w 89026"/>
                  <a:gd name="T9" fmla="*/ 12071 h 19615"/>
                  <a:gd name="T10" fmla="*/ 63375 w 89026"/>
                  <a:gd name="T11" fmla="*/ 0 h 19615"/>
                  <a:gd name="T12" fmla="*/ 63375 w 89026"/>
                  <a:gd name="T13" fmla="*/ 0 h 19615"/>
                  <a:gd name="T14" fmla="*/ 63375 w 89026"/>
                  <a:gd name="T15" fmla="*/ 0 h 1961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89026" h="19615">
                    <a:moveTo>
                      <a:pt x="63375" y="0"/>
                    </a:moveTo>
                    <a:lnTo>
                      <a:pt x="0" y="12071"/>
                    </a:lnTo>
                    <a:lnTo>
                      <a:pt x="45268" y="19615"/>
                    </a:lnTo>
                    <a:lnTo>
                      <a:pt x="89026" y="18106"/>
                    </a:lnTo>
                    <a:lnTo>
                      <a:pt x="30179" y="12071"/>
                    </a:lnTo>
                    <a:lnTo>
                      <a:pt x="63375" y="0"/>
                    </a:lnTo>
                    <a:lnTo>
                      <a:pt x="63375" y="0"/>
                    </a:lnTo>
                    <a:lnTo>
                      <a:pt x="63375" y="0"/>
                    </a:lnTo>
                    <a:close/>
                  </a:path>
                </a:pathLst>
              </a:custGeom>
              <a:solidFill>
                <a:srgbClr val="CFD6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8" name="Freeform 127"/>
              <p:cNvSpPr>
                <a:spLocks/>
              </p:cNvSpPr>
              <p:nvPr/>
            </p:nvSpPr>
            <p:spPr bwMode="auto">
              <a:xfrm>
                <a:off x="113747661" y="108280387"/>
                <a:ext cx="114678" cy="19616"/>
              </a:xfrm>
              <a:custGeom>
                <a:avLst/>
                <a:gdLst>
                  <a:gd name="T0" fmla="*/ 0 w 114678"/>
                  <a:gd name="T1" fmla="*/ 13580 h 19616"/>
                  <a:gd name="T2" fmla="*/ 3018 w 114678"/>
                  <a:gd name="T3" fmla="*/ 0 h 19616"/>
                  <a:gd name="T4" fmla="*/ 114678 w 114678"/>
                  <a:gd name="T5" fmla="*/ 9053 h 19616"/>
                  <a:gd name="T6" fmla="*/ 111660 w 114678"/>
                  <a:gd name="T7" fmla="*/ 10562 h 19616"/>
                  <a:gd name="T8" fmla="*/ 19616 w 114678"/>
                  <a:gd name="T9" fmla="*/ 7545 h 19616"/>
                  <a:gd name="T10" fmla="*/ 28670 w 114678"/>
                  <a:gd name="T11" fmla="*/ 19616 h 19616"/>
                  <a:gd name="T12" fmla="*/ 0 w 114678"/>
                  <a:gd name="T13" fmla="*/ 13580 h 19616"/>
                  <a:gd name="T14" fmla="*/ 0 w 114678"/>
                  <a:gd name="T15" fmla="*/ 13580 h 19616"/>
                  <a:gd name="T16" fmla="*/ 0 w 114678"/>
                  <a:gd name="T17" fmla="*/ 13580 h 196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14678" h="19616">
                    <a:moveTo>
                      <a:pt x="0" y="13580"/>
                    </a:moveTo>
                    <a:lnTo>
                      <a:pt x="3018" y="0"/>
                    </a:lnTo>
                    <a:lnTo>
                      <a:pt x="114678" y="9053"/>
                    </a:lnTo>
                    <a:lnTo>
                      <a:pt x="111660" y="10562"/>
                    </a:lnTo>
                    <a:lnTo>
                      <a:pt x="19616" y="7545"/>
                    </a:lnTo>
                    <a:lnTo>
                      <a:pt x="28670" y="19616"/>
                    </a:lnTo>
                    <a:lnTo>
                      <a:pt x="0" y="13580"/>
                    </a:lnTo>
                    <a:lnTo>
                      <a:pt x="0" y="13580"/>
                    </a:lnTo>
                    <a:lnTo>
                      <a:pt x="0" y="13580"/>
                    </a:lnTo>
                    <a:close/>
                  </a:path>
                </a:pathLst>
              </a:custGeom>
              <a:solidFill>
                <a:srgbClr val="94A1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99" name="Freeform 128"/>
              <p:cNvSpPr>
                <a:spLocks/>
              </p:cNvSpPr>
              <p:nvPr/>
            </p:nvSpPr>
            <p:spPr bwMode="auto">
              <a:xfrm>
                <a:off x="113684287" y="108186835"/>
                <a:ext cx="187105" cy="13580"/>
              </a:xfrm>
              <a:custGeom>
                <a:avLst/>
                <a:gdLst>
                  <a:gd name="T0" fmla="*/ 1509 w 187105"/>
                  <a:gd name="T1" fmla="*/ 9053 h 13580"/>
                  <a:gd name="T2" fmla="*/ 0 w 187105"/>
                  <a:gd name="T3" fmla="*/ 1508 h 13580"/>
                  <a:gd name="T4" fmla="*/ 187105 w 187105"/>
                  <a:gd name="T5" fmla="*/ 0 h 13580"/>
                  <a:gd name="T6" fmla="*/ 182578 w 187105"/>
                  <a:gd name="T7" fmla="*/ 3017 h 13580"/>
                  <a:gd name="T8" fmla="*/ 19616 w 187105"/>
                  <a:gd name="T9" fmla="*/ 7544 h 13580"/>
                  <a:gd name="T10" fmla="*/ 25652 w 187105"/>
                  <a:gd name="T11" fmla="*/ 13580 h 13580"/>
                  <a:gd name="T12" fmla="*/ 1509 w 187105"/>
                  <a:gd name="T13" fmla="*/ 9053 h 13580"/>
                  <a:gd name="T14" fmla="*/ 1509 w 187105"/>
                  <a:gd name="T15" fmla="*/ 9053 h 13580"/>
                  <a:gd name="T16" fmla="*/ 1509 w 187105"/>
                  <a:gd name="T17" fmla="*/ 9053 h 135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87105" h="13580">
                    <a:moveTo>
                      <a:pt x="1509" y="9053"/>
                    </a:moveTo>
                    <a:lnTo>
                      <a:pt x="0" y="1508"/>
                    </a:lnTo>
                    <a:lnTo>
                      <a:pt x="187105" y="0"/>
                    </a:lnTo>
                    <a:lnTo>
                      <a:pt x="182578" y="3017"/>
                    </a:lnTo>
                    <a:lnTo>
                      <a:pt x="19616" y="7544"/>
                    </a:lnTo>
                    <a:lnTo>
                      <a:pt x="25652" y="13580"/>
                    </a:lnTo>
                    <a:lnTo>
                      <a:pt x="1509" y="9053"/>
                    </a:lnTo>
                    <a:lnTo>
                      <a:pt x="1509" y="9053"/>
                    </a:lnTo>
                    <a:lnTo>
                      <a:pt x="1509" y="9053"/>
                    </a:lnTo>
                    <a:close/>
                  </a:path>
                </a:pathLst>
              </a:custGeom>
              <a:solidFill>
                <a:srgbClr val="94A1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0" name="Freeform 129"/>
              <p:cNvSpPr>
                <a:spLocks/>
              </p:cNvSpPr>
              <p:nvPr/>
            </p:nvSpPr>
            <p:spPr bwMode="auto">
              <a:xfrm>
                <a:off x="113794438" y="107720581"/>
                <a:ext cx="178051" cy="251987"/>
              </a:xfrm>
              <a:custGeom>
                <a:avLst/>
                <a:gdLst>
                  <a:gd name="T0" fmla="*/ 87516 w 178051"/>
                  <a:gd name="T1" fmla="*/ 0 h 251988"/>
                  <a:gd name="T2" fmla="*/ 67901 w 178051"/>
                  <a:gd name="T3" fmla="*/ 24143 h 251988"/>
                  <a:gd name="T4" fmla="*/ 49794 w 178051"/>
                  <a:gd name="T5" fmla="*/ 51303 h 251988"/>
                  <a:gd name="T6" fmla="*/ 30178 w 178051"/>
                  <a:gd name="T7" fmla="*/ 84499 h 251988"/>
                  <a:gd name="T8" fmla="*/ 1509 w 178051"/>
                  <a:gd name="T9" fmla="*/ 165980 h 251988"/>
                  <a:gd name="T10" fmla="*/ 0 w 178051"/>
                  <a:gd name="T11" fmla="*/ 188614 h 251988"/>
                  <a:gd name="T12" fmla="*/ 1509 w 178051"/>
                  <a:gd name="T13" fmla="*/ 209739 h 251988"/>
                  <a:gd name="T14" fmla="*/ 16598 w 178051"/>
                  <a:gd name="T15" fmla="*/ 251988 h 251988"/>
                  <a:gd name="T16" fmla="*/ 82990 w 178051"/>
                  <a:gd name="T17" fmla="*/ 229355 h 251988"/>
                  <a:gd name="T18" fmla="*/ 178051 w 178051"/>
                  <a:gd name="T19" fmla="*/ 152400 h 251988"/>
                  <a:gd name="T20" fmla="*/ 158435 w 178051"/>
                  <a:gd name="T21" fmla="*/ 101097 h 251988"/>
                  <a:gd name="T22" fmla="*/ 131275 w 178051"/>
                  <a:gd name="T23" fmla="*/ 51303 h 251988"/>
                  <a:gd name="T24" fmla="*/ 111659 w 178051"/>
                  <a:gd name="T25" fmla="*/ 25652 h 251988"/>
                  <a:gd name="T26" fmla="*/ 87516 w 178051"/>
                  <a:gd name="T27" fmla="*/ 0 h 251988"/>
                  <a:gd name="T28" fmla="*/ 87516 w 178051"/>
                  <a:gd name="T29" fmla="*/ 0 h 251988"/>
                  <a:gd name="T30" fmla="*/ 87516 w 178051"/>
                  <a:gd name="T31" fmla="*/ 0 h 2519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78051" h="251988">
                    <a:moveTo>
                      <a:pt x="87516" y="0"/>
                    </a:moveTo>
                    <a:lnTo>
                      <a:pt x="67901" y="24143"/>
                    </a:lnTo>
                    <a:lnTo>
                      <a:pt x="49794" y="51303"/>
                    </a:lnTo>
                    <a:lnTo>
                      <a:pt x="30178" y="84499"/>
                    </a:lnTo>
                    <a:lnTo>
                      <a:pt x="1509" y="165980"/>
                    </a:lnTo>
                    <a:lnTo>
                      <a:pt x="0" y="188614"/>
                    </a:lnTo>
                    <a:lnTo>
                      <a:pt x="1509" y="209739"/>
                    </a:lnTo>
                    <a:lnTo>
                      <a:pt x="16598" y="251988"/>
                    </a:lnTo>
                    <a:lnTo>
                      <a:pt x="82990" y="229355"/>
                    </a:lnTo>
                    <a:lnTo>
                      <a:pt x="178051" y="152400"/>
                    </a:lnTo>
                    <a:lnTo>
                      <a:pt x="158435" y="101097"/>
                    </a:lnTo>
                    <a:lnTo>
                      <a:pt x="131275" y="51303"/>
                    </a:lnTo>
                    <a:lnTo>
                      <a:pt x="111659" y="25652"/>
                    </a:lnTo>
                    <a:lnTo>
                      <a:pt x="87516" y="0"/>
                    </a:lnTo>
                    <a:lnTo>
                      <a:pt x="87516" y="0"/>
                    </a:lnTo>
                    <a:lnTo>
                      <a:pt x="87516" y="0"/>
                    </a:lnTo>
                    <a:close/>
                  </a:path>
                </a:pathLst>
              </a:custGeom>
              <a:solidFill>
                <a:srgbClr val="FF409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1" name="Freeform 130"/>
              <p:cNvSpPr>
                <a:spLocks/>
              </p:cNvSpPr>
              <p:nvPr/>
            </p:nvSpPr>
            <p:spPr bwMode="auto">
              <a:xfrm>
                <a:off x="113826125" y="107753776"/>
                <a:ext cx="70919" cy="162964"/>
              </a:xfrm>
              <a:custGeom>
                <a:avLst/>
                <a:gdLst>
                  <a:gd name="T0" fmla="*/ 0 w 70919"/>
                  <a:gd name="T1" fmla="*/ 162963 h 162963"/>
                  <a:gd name="T2" fmla="*/ 3018 w 70919"/>
                  <a:gd name="T3" fmla="*/ 105624 h 162963"/>
                  <a:gd name="T4" fmla="*/ 18107 w 70919"/>
                  <a:gd name="T5" fmla="*/ 52812 h 162963"/>
                  <a:gd name="T6" fmla="*/ 31687 w 70919"/>
                  <a:gd name="T7" fmla="*/ 25652 h 162963"/>
                  <a:gd name="T8" fmla="*/ 49794 w 70919"/>
                  <a:gd name="T9" fmla="*/ 0 h 162963"/>
                  <a:gd name="T10" fmla="*/ 70919 w 70919"/>
                  <a:gd name="T11" fmla="*/ 67901 h 162963"/>
                  <a:gd name="T12" fmla="*/ 40740 w 70919"/>
                  <a:gd name="T13" fmla="*/ 57339 h 162963"/>
                  <a:gd name="T14" fmla="*/ 24142 w 70919"/>
                  <a:gd name="T15" fmla="*/ 81481 h 162963"/>
                  <a:gd name="T16" fmla="*/ 4526 w 70919"/>
                  <a:gd name="T17" fmla="*/ 143347 h 162963"/>
                  <a:gd name="T18" fmla="*/ 0 w 70919"/>
                  <a:gd name="T19" fmla="*/ 162963 h 162963"/>
                  <a:gd name="T20" fmla="*/ 0 w 70919"/>
                  <a:gd name="T21" fmla="*/ 162963 h 162963"/>
                  <a:gd name="T22" fmla="*/ 0 w 70919"/>
                  <a:gd name="T23" fmla="*/ 162963 h 1629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70919" h="162963">
                    <a:moveTo>
                      <a:pt x="0" y="162963"/>
                    </a:moveTo>
                    <a:lnTo>
                      <a:pt x="3018" y="105624"/>
                    </a:lnTo>
                    <a:lnTo>
                      <a:pt x="18107" y="52812"/>
                    </a:lnTo>
                    <a:lnTo>
                      <a:pt x="31687" y="25652"/>
                    </a:lnTo>
                    <a:lnTo>
                      <a:pt x="49794" y="0"/>
                    </a:lnTo>
                    <a:lnTo>
                      <a:pt x="70919" y="67901"/>
                    </a:lnTo>
                    <a:lnTo>
                      <a:pt x="40740" y="57339"/>
                    </a:lnTo>
                    <a:lnTo>
                      <a:pt x="24142" y="81481"/>
                    </a:lnTo>
                    <a:lnTo>
                      <a:pt x="4526" y="143347"/>
                    </a:lnTo>
                    <a:lnTo>
                      <a:pt x="0" y="162963"/>
                    </a:lnTo>
                    <a:lnTo>
                      <a:pt x="0" y="162963"/>
                    </a:lnTo>
                    <a:lnTo>
                      <a:pt x="0" y="162963"/>
                    </a:lnTo>
                    <a:close/>
                  </a:path>
                </a:pathLst>
              </a:custGeom>
              <a:solidFill>
                <a:srgbClr val="FF7DC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2" name="Freeform 131"/>
              <p:cNvSpPr>
                <a:spLocks/>
              </p:cNvSpPr>
              <p:nvPr/>
            </p:nvSpPr>
            <p:spPr bwMode="auto">
              <a:xfrm>
                <a:off x="113862339" y="107771883"/>
                <a:ext cx="18106" cy="30179"/>
              </a:xfrm>
              <a:custGeom>
                <a:avLst/>
                <a:gdLst>
                  <a:gd name="T0" fmla="*/ 10562 w 18107"/>
                  <a:gd name="T1" fmla="*/ 0 h 30178"/>
                  <a:gd name="T2" fmla="*/ 18107 w 18107"/>
                  <a:gd name="T3" fmla="*/ 30178 h 30178"/>
                  <a:gd name="T4" fmla="*/ 0 w 18107"/>
                  <a:gd name="T5" fmla="*/ 24143 h 30178"/>
                  <a:gd name="T6" fmla="*/ 10562 w 18107"/>
                  <a:gd name="T7" fmla="*/ 0 h 30178"/>
                  <a:gd name="T8" fmla="*/ 10562 w 18107"/>
                  <a:gd name="T9" fmla="*/ 0 h 30178"/>
                  <a:gd name="T10" fmla="*/ 10562 w 18107"/>
                  <a:gd name="T11" fmla="*/ 0 h 30178"/>
                  <a:gd name="T12" fmla="*/ 10562 w 18107"/>
                  <a:gd name="T13" fmla="*/ 0 h 30178"/>
                </a:gdLst>
                <a:ahLst/>
                <a:cxnLst>
                  <a:cxn ang="0">
                    <a:pos x="T0" y="T1"/>
                  </a:cxn>
                  <a:cxn ang="0">
                    <a:pos x="T2" y="T3"/>
                  </a:cxn>
                  <a:cxn ang="0">
                    <a:pos x="T4" y="T5"/>
                  </a:cxn>
                  <a:cxn ang="0">
                    <a:pos x="T6" y="T7"/>
                  </a:cxn>
                  <a:cxn ang="0">
                    <a:pos x="T8" y="T9"/>
                  </a:cxn>
                  <a:cxn ang="0">
                    <a:pos x="T10" y="T11"/>
                  </a:cxn>
                  <a:cxn ang="0">
                    <a:pos x="T12" y="T13"/>
                  </a:cxn>
                </a:cxnLst>
                <a:rect l="0" t="0" r="r" b="b"/>
                <a:pathLst>
                  <a:path w="18107" h="30178">
                    <a:moveTo>
                      <a:pt x="10562" y="0"/>
                    </a:moveTo>
                    <a:lnTo>
                      <a:pt x="18107" y="30178"/>
                    </a:lnTo>
                    <a:lnTo>
                      <a:pt x="0" y="24143"/>
                    </a:lnTo>
                    <a:lnTo>
                      <a:pt x="10562" y="0"/>
                    </a:lnTo>
                    <a:lnTo>
                      <a:pt x="10562" y="0"/>
                    </a:lnTo>
                    <a:lnTo>
                      <a:pt x="10562" y="0"/>
                    </a:lnTo>
                    <a:lnTo>
                      <a:pt x="10562" y="0"/>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3" name="Freeform 132"/>
              <p:cNvSpPr>
                <a:spLocks/>
              </p:cNvSpPr>
              <p:nvPr/>
            </p:nvSpPr>
            <p:spPr bwMode="auto">
              <a:xfrm>
                <a:off x="114129416" y="108908094"/>
                <a:ext cx="110150" cy="135802"/>
              </a:xfrm>
              <a:custGeom>
                <a:avLst/>
                <a:gdLst>
                  <a:gd name="T0" fmla="*/ 10562 w 110150"/>
                  <a:gd name="T1" fmla="*/ 0 h 135802"/>
                  <a:gd name="T2" fmla="*/ 46776 w 110150"/>
                  <a:gd name="T3" fmla="*/ 22633 h 135802"/>
                  <a:gd name="T4" fmla="*/ 110150 w 110150"/>
                  <a:gd name="T5" fmla="*/ 81481 h 135802"/>
                  <a:gd name="T6" fmla="*/ 69410 w 110150"/>
                  <a:gd name="T7" fmla="*/ 111659 h 135802"/>
                  <a:gd name="T8" fmla="*/ 40740 w 110150"/>
                  <a:gd name="T9" fmla="*/ 125239 h 135802"/>
                  <a:gd name="T10" fmla="*/ 3018 w 110150"/>
                  <a:gd name="T11" fmla="*/ 135802 h 135802"/>
                  <a:gd name="T12" fmla="*/ 0 w 110150"/>
                  <a:gd name="T13" fmla="*/ 27160 h 135802"/>
                  <a:gd name="T14" fmla="*/ 10562 w 110150"/>
                  <a:gd name="T15" fmla="*/ 0 h 135802"/>
                  <a:gd name="T16" fmla="*/ 10562 w 110150"/>
                  <a:gd name="T17" fmla="*/ 0 h 1358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10150" h="135802">
                    <a:moveTo>
                      <a:pt x="10562" y="0"/>
                    </a:moveTo>
                    <a:lnTo>
                      <a:pt x="46776" y="22633"/>
                    </a:lnTo>
                    <a:lnTo>
                      <a:pt x="110150" y="81481"/>
                    </a:lnTo>
                    <a:lnTo>
                      <a:pt x="69410" y="111659"/>
                    </a:lnTo>
                    <a:lnTo>
                      <a:pt x="40740" y="125239"/>
                    </a:lnTo>
                    <a:lnTo>
                      <a:pt x="3018" y="135802"/>
                    </a:lnTo>
                    <a:lnTo>
                      <a:pt x="0" y="27160"/>
                    </a:lnTo>
                    <a:lnTo>
                      <a:pt x="10562" y="0"/>
                    </a:lnTo>
                    <a:lnTo>
                      <a:pt x="10562" y="0"/>
                    </a:lnTo>
                    <a:close/>
                  </a:path>
                </a:pathLst>
              </a:custGeom>
              <a:solidFill>
                <a:srgbClr val="FF409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4" name="Freeform 133"/>
              <p:cNvSpPr>
                <a:spLocks/>
              </p:cNvSpPr>
              <p:nvPr/>
            </p:nvSpPr>
            <p:spPr bwMode="auto">
              <a:xfrm>
                <a:off x="114142996" y="108920165"/>
                <a:ext cx="63374" cy="61865"/>
              </a:xfrm>
              <a:custGeom>
                <a:avLst/>
                <a:gdLst>
                  <a:gd name="T0" fmla="*/ 63374 w 63374"/>
                  <a:gd name="T1" fmla="*/ 61865 h 61865"/>
                  <a:gd name="T2" fmla="*/ 45267 w 63374"/>
                  <a:gd name="T3" fmla="*/ 39232 h 61865"/>
                  <a:gd name="T4" fmla="*/ 25652 w 63374"/>
                  <a:gd name="T5" fmla="*/ 19616 h 61865"/>
                  <a:gd name="T6" fmla="*/ 1509 w 63374"/>
                  <a:gd name="T7" fmla="*/ 0 h 61865"/>
                  <a:gd name="T8" fmla="*/ 0 w 63374"/>
                  <a:gd name="T9" fmla="*/ 40741 h 61865"/>
                  <a:gd name="T10" fmla="*/ 18107 w 63374"/>
                  <a:gd name="T11" fmla="*/ 30178 h 61865"/>
                  <a:gd name="T12" fmla="*/ 63374 w 63374"/>
                  <a:gd name="T13" fmla="*/ 61865 h 61865"/>
                  <a:gd name="T14" fmla="*/ 63374 w 63374"/>
                  <a:gd name="T15" fmla="*/ 61865 h 61865"/>
                  <a:gd name="T16" fmla="*/ 63374 w 63374"/>
                  <a:gd name="T17" fmla="*/ 61865 h 618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63374" h="61865">
                    <a:moveTo>
                      <a:pt x="63374" y="61865"/>
                    </a:moveTo>
                    <a:lnTo>
                      <a:pt x="45267" y="39232"/>
                    </a:lnTo>
                    <a:lnTo>
                      <a:pt x="25652" y="19616"/>
                    </a:lnTo>
                    <a:lnTo>
                      <a:pt x="1509" y="0"/>
                    </a:lnTo>
                    <a:lnTo>
                      <a:pt x="0" y="40741"/>
                    </a:lnTo>
                    <a:lnTo>
                      <a:pt x="18107" y="30178"/>
                    </a:lnTo>
                    <a:lnTo>
                      <a:pt x="63374" y="61865"/>
                    </a:lnTo>
                    <a:lnTo>
                      <a:pt x="63374" y="61865"/>
                    </a:lnTo>
                    <a:lnTo>
                      <a:pt x="63374" y="61865"/>
                    </a:lnTo>
                    <a:close/>
                  </a:path>
                </a:pathLst>
              </a:custGeom>
              <a:solidFill>
                <a:srgbClr val="FF7DC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5" name="Freeform 134"/>
              <p:cNvSpPr>
                <a:spLocks/>
              </p:cNvSpPr>
              <p:nvPr/>
            </p:nvSpPr>
            <p:spPr bwMode="auto">
              <a:xfrm>
                <a:off x="114150541" y="108929219"/>
                <a:ext cx="13580" cy="16598"/>
              </a:xfrm>
              <a:custGeom>
                <a:avLst/>
                <a:gdLst>
                  <a:gd name="T0" fmla="*/ 0 w 13580"/>
                  <a:gd name="T1" fmla="*/ 16598 h 16598"/>
                  <a:gd name="T2" fmla="*/ 0 w 13580"/>
                  <a:gd name="T3" fmla="*/ 0 h 16598"/>
                  <a:gd name="T4" fmla="*/ 13580 w 13580"/>
                  <a:gd name="T5" fmla="*/ 12071 h 16598"/>
                  <a:gd name="T6" fmla="*/ 0 w 13580"/>
                  <a:gd name="T7" fmla="*/ 16598 h 16598"/>
                  <a:gd name="T8" fmla="*/ 0 w 13580"/>
                  <a:gd name="T9" fmla="*/ 16598 h 16598"/>
                  <a:gd name="T10" fmla="*/ 0 w 13580"/>
                  <a:gd name="T11" fmla="*/ 16598 h 16598"/>
                  <a:gd name="T12" fmla="*/ 0 w 13580"/>
                  <a:gd name="T13" fmla="*/ 16598 h 16598"/>
                </a:gdLst>
                <a:ahLst/>
                <a:cxnLst>
                  <a:cxn ang="0">
                    <a:pos x="T0" y="T1"/>
                  </a:cxn>
                  <a:cxn ang="0">
                    <a:pos x="T2" y="T3"/>
                  </a:cxn>
                  <a:cxn ang="0">
                    <a:pos x="T4" y="T5"/>
                  </a:cxn>
                  <a:cxn ang="0">
                    <a:pos x="T6" y="T7"/>
                  </a:cxn>
                  <a:cxn ang="0">
                    <a:pos x="T8" y="T9"/>
                  </a:cxn>
                  <a:cxn ang="0">
                    <a:pos x="T10" y="T11"/>
                  </a:cxn>
                  <a:cxn ang="0">
                    <a:pos x="T12" y="T13"/>
                  </a:cxn>
                </a:cxnLst>
                <a:rect l="0" t="0" r="r" b="b"/>
                <a:pathLst>
                  <a:path w="13580" h="16598">
                    <a:moveTo>
                      <a:pt x="0" y="16598"/>
                    </a:moveTo>
                    <a:lnTo>
                      <a:pt x="0" y="0"/>
                    </a:lnTo>
                    <a:lnTo>
                      <a:pt x="13580" y="12071"/>
                    </a:lnTo>
                    <a:lnTo>
                      <a:pt x="0" y="16598"/>
                    </a:lnTo>
                    <a:lnTo>
                      <a:pt x="0" y="16598"/>
                    </a:lnTo>
                    <a:lnTo>
                      <a:pt x="0" y="16598"/>
                    </a:lnTo>
                    <a:lnTo>
                      <a:pt x="0" y="16598"/>
                    </a:lnTo>
                    <a:close/>
                  </a:path>
                </a:pathLst>
              </a:cu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6" name="Freeform 135"/>
              <p:cNvSpPr>
                <a:spLocks/>
              </p:cNvSpPr>
              <p:nvPr/>
            </p:nvSpPr>
            <p:spPr bwMode="auto">
              <a:xfrm>
                <a:off x="113667689" y="109104252"/>
                <a:ext cx="194650" cy="117695"/>
              </a:xfrm>
              <a:custGeom>
                <a:avLst/>
                <a:gdLst>
                  <a:gd name="T0" fmla="*/ 0 w 194650"/>
                  <a:gd name="T1" fmla="*/ 15089 h 117695"/>
                  <a:gd name="T2" fmla="*/ 70919 w 194650"/>
                  <a:gd name="T3" fmla="*/ 9054 h 117695"/>
                  <a:gd name="T4" fmla="*/ 194650 w 194650"/>
                  <a:gd name="T5" fmla="*/ 0 h 117695"/>
                  <a:gd name="T6" fmla="*/ 167489 w 194650"/>
                  <a:gd name="T7" fmla="*/ 117695 h 117695"/>
                  <a:gd name="T8" fmla="*/ 146364 w 194650"/>
                  <a:gd name="T9" fmla="*/ 111660 h 117695"/>
                  <a:gd name="T10" fmla="*/ 96570 w 194650"/>
                  <a:gd name="T11" fmla="*/ 95062 h 117695"/>
                  <a:gd name="T12" fmla="*/ 43759 w 194650"/>
                  <a:gd name="T13" fmla="*/ 76955 h 117695"/>
                  <a:gd name="T14" fmla="*/ 9054 w 194650"/>
                  <a:gd name="T15" fmla="*/ 63374 h 117695"/>
                  <a:gd name="T16" fmla="*/ 0 w 194650"/>
                  <a:gd name="T17" fmla="*/ 15089 h 117695"/>
                  <a:gd name="T18" fmla="*/ 0 w 194650"/>
                  <a:gd name="T19" fmla="*/ 15089 h 117695"/>
                  <a:gd name="T20" fmla="*/ 0 w 194650"/>
                  <a:gd name="T21" fmla="*/ 15089 h 1176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94650" h="117695">
                    <a:moveTo>
                      <a:pt x="0" y="15089"/>
                    </a:moveTo>
                    <a:lnTo>
                      <a:pt x="70919" y="9054"/>
                    </a:lnTo>
                    <a:lnTo>
                      <a:pt x="194650" y="0"/>
                    </a:lnTo>
                    <a:lnTo>
                      <a:pt x="167489" y="117695"/>
                    </a:lnTo>
                    <a:lnTo>
                      <a:pt x="146364" y="111660"/>
                    </a:lnTo>
                    <a:lnTo>
                      <a:pt x="96570" y="95062"/>
                    </a:lnTo>
                    <a:lnTo>
                      <a:pt x="43759" y="76955"/>
                    </a:lnTo>
                    <a:lnTo>
                      <a:pt x="9054" y="63374"/>
                    </a:lnTo>
                    <a:lnTo>
                      <a:pt x="0" y="15089"/>
                    </a:lnTo>
                    <a:lnTo>
                      <a:pt x="0" y="15089"/>
                    </a:lnTo>
                    <a:lnTo>
                      <a:pt x="0" y="15089"/>
                    </a:lnTo>
                    <a:close/>
                  </a:path>
                </a:pathLst>
              </a:custGeom>
              <a:solidFill>
                <a:srgbClr val="FF409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7" name="Freeform 136"/>
              <p:cNvSpPr>
                <a:spLocks/>
              </p:cNvSpPr>
              <p:nvPr/>
            </p:nvSpPr>
            <p:spPr bwMode="auto">
              <a:xfrm>
                <a:off x="113666180" y="109078601"/>
                <a:ext cx="236898" cy="40740"/>
              </a:xfrm>
              <a:custGeom>
                <a:avLst/>
                <a:gdLst>
                  <a:gd name="T0" fmla="*/ 0 w 236899"/>
                  <a:gd name="T1" fmla="*/ 40740 h 40740"/>
                  <a:gd name="T2" fmla="*/ 1509 w 236899"/>
                  <a:gd name="T3" fmla="*/ 33196 h 40740"/>
                  <a:gd name="T4" fmla="*/ 90535 w 236899"/>
                  <a:gd name="T5" fmla="*/ 18107 h 40740"/>
                  <a:gd name="T6" fmla="*/ 236899 w 236899"/>
                  <a:gd name="T7" fmla="*/ 0 h 40740"/>
                  <a:gd name="T8" fmla="*/ 205212 w 236899"/>
                  <a:gd name="T9" fmla="*/ 21124 h 40740"/>
                  <a:gd name="T10" fmla="*/ 117695 w 236899"/>
                  <a:gd name="T11" fmla="*/ 28669 h 40740"/>
                  <a:gd name="T12" fmla="*/ 0 w 236899"/>
                  <a:gd name="T13" fmla="*/ 40740 h 40740"/>
                  <a:gd name="T14" fmla="*/ 0 w 236899"/>
                  <a:gd name="T15" fmla="*/ 40740 h 40740"/>
                  <a:gd name="T16" fmla="*/ 0 w 236899"/>
                  <a:gd name="T17" fmla="*/ 40740 h 407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36899" h="40740">
                    <a:moveTo>
                      <a:pt x="0" y="40740"/>
                    </a:moveTo>
                    <a:lnTo>
                      <a:pt x="1509" y="33196"/>
                    </a:lnTo>
                    <a:lnTo>
                      <a:pt x="90535" y="18107"/>
                    </a:lnTo>
                    <a:lnTo>
                      <a:pt x="236899" y="0"/>
                    </a:lnTo>
                    <a:lnTo>
                      <a:pt x="205212" y="21124"/>
                    </a:lnTo>
                    <a:lnTo>
                      <a:pt x="117695" y="28669"/>
                    </a:lnTo>
                    <a:lnTo>
                      <a:pt x="0" y="40740"/>
                    </a:lnTo>
                    <a:lnTo>
                      <a:pt x="0" y="40740"/>
                    </a:lnTo>
                    <a:lnTo>
                      <a:pt x="0" y="40740"/>
                    </a:lnTo>
                    <a:close/>
                  </a:path>
                </a:pathLst>
              </a:custGeom>
              <a:solidFill>
                <a:srgbClr val="FF7DC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8" name="Freeform 137"/>
              <p:cNvSpPr>
                <a:spLocks/>
              </p:cNvSpPr>
              <p:nvPr/>
            </p:nvSpPr>
            <p:spPr bwMode="auto">
              <a:xfrm>
                <a:off x="113836687" y="109087654"/>
                <a:ext cx="60357" cy="125239"/>
              </a:xfrm>
              <a:custGeom>
                <a:avLst/>
                <a:gdLst>
                  <a:gd name="T0" fmla="*/ 34705 w 60357"/>
                  <a:gd name="T1" fmla="*/ 12071 h 125240"/>
                  <a:gd name="T2" fmla="*/ 0 w 60357"/>
                  <a:gd name="T3" fmla="*/ 125240 h 125240"/>
                  <a:gd name="T4" fmla="*/ 15089 w 60357"/>
                  <a:gd name="T5" fmla="*/ 122222 h 125240"/>
                  <a:gd name="T6" fmla="*/ 60357 w 60357"/>
                  <a:gd name="T7" fmla="*/ 0 h 125240"/>
                  <a:gd name="T8" fmla="*/ 34705 w 60357"/>
                  <a:gd name="T9" fmla="*/ 12071 h 125240"/>
                  <a:gd name="T10" fmla="*/ 34705 w 60357"/>
                  <a:gd name="T11" fmla="*/ 12071 h 125240"/>
                  <a:gd name="T12" fmla="*/ 34705 w 60357"/>
                  <a:gd name="T13" fmla="*/ 12071 h 125240"/>
                  <a:gd name="T14" fmla="*/ 34705 w 60357"/>
                  <a:gd name="T15" fmla="*/ 12071 h 12524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0357" h="125240">
                    <a:moveTo>
                      <a:pt x="34705" y="12071"/>
                    </a:moveTo>
                    <a:lnTo>
                      <a:pt x="0" y="125240"/>
                    </a:lnTo>
                    <a:lnTo>
                      <a:pt x="15089" y="122222"/>
                    </a:lnTo>
                    <a:lnTo>
                      <a:pt x="60357" y="0"/>
                    </a:lnTo>
                    <a:lnTo>
                      <a:pt x="34705" y="12071"/>
                    </a:lnTo>
                    <a:lnTo>
                      <a:pt x="34705" y="12071"/>
                    </a:lnTo>
                    <a:lnTo>
                      <a:pt x="34705" y="12071"/>
                    </a:lnTo>
                    <a:lnTo>
                      <a:pt x="34705" y="12071"/>
                    </a:lnTo>
                    <a:close/>
                  </a:path>
                </a:pathLst>
              </a:custGeom>
              <a:solidFill>
                <a:srgbClr val="B20577"/>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09" name="Freeform 138"/>
              <p:cNvSpPr>
                <a:spLocks/>
              </p:cNvSpPr>
              <p:nvPr/>
            </p:nvSpPr>
            <p:spPr bwMode="auto">
              <a:xfrm>
                <a:off x="113693342" y="109128395"/>
                <a:ext cx="140327" cy="63373"/>
              </a:xfrm>
              <a:custGeom>
                <a:avLst/>
                <a:gdLst>
                  <a:gd name="T0" fmla="*/ 0 w 140328"/>
                  <a:gd name="T1" fmla="*/ 0 h 63374"/>
                  <a:gd name="T2" fmla="*/ 140328 w 140328"/>
                  <a:gd name="T3" fmla="*/ 1509 h 63374"/>
                  <a:gd name="T4" fmla="*/ 120712 w 140328"/>
                  <a:gd name="T5" fmla="*/ 63374 h 63374"/>
                  <a:gd name="T6" fmla="*/ 1508 w 140328"/>
                  <a:gd name="T7" fmla="*/ 30178 h 63374"/>
                  <a:gd name="T8" fmla="*/ 0 w 140328"/>
                  <a:gd name="T9" fmla="*/ 0 h 63374"/>
                  <a:gd name="T10" fmla="*/ 0 w 140328"/>
                  <a:gd name="T11" fmla="*/ 0 h 63374"/>
                  <a:gd name="T12" fmla="*/ 0 w 140328"/>
                  <a:gd name="T13" fmla="*/ 0 h 63374"/>
                  <a:gd name="T14" fmla="*/ 0 w 140328"/>
                  <a:gd name="T15" fmla="*/ 0 h 6337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40328" h="63374">
                    <a:moveTo>
                      <a:pt x="0" y="0"/>
                    </a:moveTo>
                    <a:lnTo>
                      <a:pt x="140328" y="1509"/>
                    </a:lnTo>
                    <a:lnTo>
                      <a:pt x="120712" y="63374"/>
                    </a:lnTo>
                    <a:lnTo>
                      <a:pt x="1508" y="30178"/>
                    </a:lnTo>
                    <a:lnTo>
                      <a:pt x="0" y="0"/>
                    </a:lnTo>
                    <a:lnTo>
                      <a:pt x="0" y="0"/>
                    </a:lnTo>
                    <a:lnTo>
                      <a:pt x="0" y="0"/>
                    </a:lnTo>
                    <a:lnTo>
                      <a:pt x="0" y="0"/>
                    </a:lnTo>
                    <a:close/>
                  </a:path>
                </a:pathLst>
              </a:custGeom>
              <a:solidFill>
                <a:srgbClr val="B2F3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0" name="Freeform 139"/>
              <p:cNvSpPr>
                <a:spLocks/>
              </p:cNvSpPr>
              <p:nvPr/>
            </p:nvSpPr>
            <p:spPr bwMode="auto">
              <a:xfrm>
                <a:off x="113697867" y="109131412"/>
                <a:ext cx="7545" cy="24142"/>
              </a:xfrm>
              <a:custGeom>
                <a:avLst/>
                <a:gdLst>
                  <a:gd name="T0" fmla="*/ 0 w 7545"/>
                  <a:gd name="T1" fmla="*/ 24142 h 24142"/>
                  <a:gd name="T2" fmla="*/ 0 w 7545"/>
                  <a:gd name="T3" fmla="*/ 0 h 24142"/>
                  <a:gd name="T4" fmla="*/ 7545 w 7545"/>
                  <a:gd name="T5" fmla="*/ 1508 h 24142"/>
                  <a:gd name="T6" fmla="*/ 0 w 7545"/>
                  <a:gd name="T7" fmla="*/ 24142 h 24142"/>
                  <a:gd name="T8" fmla="*/ 0 w 7545"/>
                  <a:gd name="T9" fmla="*/ 24142 h 24142"/>
                  <a:gd name="T10" fmla="*/ 0 w 7545"/>
                  <a:gd name="T11" fmla="*/ 24142 h 24142"/>
                  <a:gd name="T12" fmla="*/ 0 w 7545"/>
                  <a:gd name="T13" fmla="*/ 24142 h 24142"/>
                </a:gdLst>
                <a:ahLst/>
                <a:cxnLst>
                  <a:cxn ang="0">
                    <a:pos x="T0" y="T1"/>
                  </a:cxn>
                  <a:cxn ang="0">
                    <a:pos x="T2" y="T3"/>
                  </a:cxn>
                  <a:cxn ang="0">
                    <a:pos x="T4" y="T5"/>
                  </a:cxn>
                  <a:cxn ang="0">
                    <a:pos x="T6" y="T7"/>
                  </a:cxn>
                  <a:cxn ang="0">
                    <a:pos x="T8" y="T9"/>
                  </a:cxn>
                  <a:cxn ang="0">
                    <a:pos x="T10" y="T11"/>
                  </a:cxn>
                  <a:cxn ang="0">
                    <a:pos x="T12" y="T13"/>
                  </a:cxn>
                </a:cxnLst>
                <a:rect l="0" t="0" r="r" b="b"/>
                <a:pathLst>
                  <a:path w="7545" h="24142">
                    <a:moveTo>
                      <a:pt x="0" y="24142"/>
                    </a:moveTo>
                    <a:lnTo>
                      <a:pt x="0" y="0"/>
                    </a:lnTo>
                    <a:lnTo>
                      <a:pt x="7545" y="1508"/>
                    </a:lnTo>
                    <a:lnTo>
                      <a:pt x="0" y="24142"/>
                    </a:lnTo>
                    <a:lnTo>
                      <a:pt x="0" y="24142"/>
                    </a:lnTo>
                    <a:lnTo>
                      <a:pt x="0" y="24142"/>
                    </a:lnTo>
                    <a:lnTo>
                      <a:pt x="0" y="24142"/>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1" name="Freeform 140"/>
              <p:cNvSpPr>
                <a:spLocks/>
              </p:cNvSpPr>
              <p:nvPr/>
            </p:nvSpPr>
            <p:spPr bwMode="auto">
              <a:xfrm>
                <a:off x="113714465" y="109132920"/>
                <a:ext cx="10563" cy="27162"/>
              </a:xfrm>
              <a:custGeom>
                <a:avLst/>
                <a:gdLst>
                  <a:gd name="T0" fmla="*/ 6036 w 10563"/>
                  <a:gd name="T1" fmla="*/ 27161 h 27161"/>
                  <a:gd name="T2" fmla="*/ 0 w 10563"/>
                  <a:gd name="T3" fmla="*/ 0 h 27161"/>
                  <a:gd name="T4" fmla="*/ 10563 w 10563"/>
                  <a:gd name="T5" fmla="*/ 0 h 27161"/>
                  <a:gd name="T6" fmla="*/ 6036 w 10563"/>
                  <a:gd name="T7" fmla="*/ 27161 h 27161"/>
                  <a:gd name="T8" fmla="*/ 6036 w 10563"/>
                  <a:gd name="T9" fmla="*/ 27161 h 27161"/>
                  <a:gd name="T10" fmla="*/ 6036 w 10563"/>
                  <a:gd name="T11" fmla="*/ 27161 h 27161"/>
                  <a:gd name="T12" fmla="*/ 6036 w 10563"/>
                  <a:gd name="T13" fmla="*/ 27161 h 27161"/>
                </a:gdLst>
                <a:ahLst/>
                <a:cxnLst>
                  <a:cxn ang="0">
                    <a:pos x="T0" y="T1"/>
                  </a:cxn>
                  <a:cxn ang="0">
                    <a:pos x="T2" y="T3"/>
                  </a:cxn>
                  <a:cxn ang="0">
                    <a:pos x="T4" y="T5"/>
                  </a:cxn>
                  <a:cxn ang="0">
                    <a:pos x="T6" y="T7"/>
                  </a:cxn>
                  <a:cxn ang="0">
                    <a:pos x="T8" y="T9"/>
                  </a:cxn>
                  <a:cxn ang="0">
                    <a:pos x="T10" y="T11"/>
                  </a:cxn>
                  <a:cxn ang="0">
                    <a:pos x="T12" y="T13"/>
                  </a:cxn>
                </a:cxnLst>
                <a:rect l="0" t="0" r="r" b="b"/>
                <a:pathLst>
                  <a:path w="10563" h="27161">
                    <a:moveTo>
                      <a:pt x="6036" y="27161"/>
                    </a:moveTo>
                    <a:lnTo>
                      <a:pt x="0" y="0"/>
                    </a:lnTo>
                    <a:lnTo>
                      <a:pt x="10563" y="0"/>
                    </a:lnTo>
                    <a:lnTo>
                      <a:pt x="6036" y="27161"/>
                    </a:lnTo>
                    <a:lnTo>
                      <a:pt x="6036" y="27161"/>
                    </a:lnTo>
                    <a:lnTo>
                      <a:pt x="6036" y="27161"/>
                    </a:lnTo>
                    <a:lnTo>
                      <a:pt x="6036" y="27161"/>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2" name="Freeform 141"/>
              <p:cNvSpPr>
                <a:spLocks/>
              </p:cNvSpPr>
              <p:nvPr/>
            </p:nvSpPr>
            <p:spPr bwMode="auto">
              <a:xfrm>
                <a:off x="113737099" y="109134429"/>
                <a:ext cx="12072" cy="30180"/>
              </a:xfrm>
              <a:custGeom>
                <a:avLst/>
                <a:gdLst>
                  <a:gd name="T0" fmla="*/ 0 w 12071"/>
                  <a:gd name="T1" fmla="*/ 30179 h 30179"/>
                  <a:gd name="T2" fmla="*/ 3018 w 12071"/>
                  <a:gd name="T3" fmla="*/ 0 h 30179"/>
                  <a:gd name="T4" fmla="*/ 12071 w 12071"/>
                  <a:gd name="T5" fmla="*/ 0 h 30179"/>
                  <a:gd name="T6" fmla="*/ 0 w 12071"/>
                  <a:gd name="T7" fmla="*/ 30179 h 30179"/>
                  <a:gd name="T8" fmla="*/ 0 w 12071"/>
                  <a:gd name="T9" fmla="*/ 30179 h 30179"/>
                  <a:gd name="T10" fmla="*/ 0 w 12071"/>
                  <a:gd name="T11" fmla="*/ 30179 h 30179"/>
                  <a:gd name="T12" fmla="*/ 0 w 12071"/>
                  <a:gd name="T13" fmla="*/ 30179 h 30179"/>
                </a:gdLst>
                <a:ahLst/>
                <a:cxnLst>
                  <a:cxn ang="0">
                    <a:pos x="T0" y="T1"/>
                  </a:cxn>
                  <a:cxn ang="0">
                    <a:pos x="T2" y="T3"/>
                  </a:cxn>
                  <a:cxn ang="0">
                    <a:pos x="T4" y="T5"/>
                  </a:cxn>
                  <a:cxn ang="0">
                    <a:pos x="T6" y="T7"/>
                  </a:cxn>
                  <a:cxn ang="0">
                    <a:pos x="T8" y="T9"/>
                  </a:cxn>
                  <a:cxn ang="0">
                    <a:pos x="T10" y="T11"/>
                  </a:cxn>
                  <a:cxn ang="0">
                    <a:pos x="T12" y="T13"/>
                  </a:cxn>
                </a:cxnLst>
                <a:rect l="0" t="0" r="r" b="b"/>
                <a:pathLst>
                  <a:path w="12071" h="30179">
                    <a:moveTo>
                      <a:pt x="0" y="30179"/>
                    </a:moveTo>
                    <a:lnTo>
                      <a:pt x="3018" y="0"/>
                    </a:lnTo>
                    <a:lnTo>
                      <a:pt x="12071" y="0"/>
                    </a:lnTo>
                    <a:lnTo>
                      <a:pt x="0" y="30179"/>
                    </a:lnTo>
                    <a:lnTo>
                      <a:pt x="0" y="30179"/>
                    </a:lnTo>
                    <a:lnTo>
                      <a:pt x="0" y="30179"/>
                    </a:lnTo>
                    <a:lnTo>
                      <a:pt x="0" y="30179"/>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3" name="Freeform 142"/>
              <p:cNvSpPr>
                <a:spLocks/>
              </p:cNvSpPr>
              <p:nvPr/>
            </p:nvSpPr>
            <p:spPr bwMode="auto">
              <a:xfrm>
                <a:off x="113758224" y="109134429"/>
                <a:ext cx="9052" cy="36215"/>
              </a:xfrm>
              <a:custGeom>
                <a:avLst/>
                <a:gdLst>
                  <a:gd name="T0" fmla="*/ 3018 w 9053"/>
                  <a:gd name="T1" fmla="*/ 36214 h 36214"/>
                  <a:gd name="T2" fmla="*/ 0 w 9053"/>
                  <a:gd name="T3" fmla="*/ 0 h 36214"/>
                  <a:gd name="T4" fmla="*/ 9053 w 9053"/>
                  <a:gd name="T5" fmla="*/ 0 h 36214"/>
                  <a:gd name="T6" fmla="*/ 3018 w 9053"/>
                  <a:gd name="T7" fmla="*/ 36214 h 36214"/>
                  <a:gd name="T8" fmla="*/ 3018 w 9053"/>
                  <a:gd name="T9" fmla="*/ 36214 h 36214"/>
                  <a:gd name="T10" fmla="*/ 3018 w 9053"/>
                  <a:gd name="T11" fmla="*/ 36214 h 36214"/>
                  <a:gd name="T12" fmla="*/ 3018 w 9053"/>
                  <a:gd name="T13" fmla="*/ 36214 h 36214"/>
                </a:gdLst>
                <a:ahLst/>
                <a:cxnLst>
                  <a:cxn ang="0">
                    <a:pos x="T0" y="T1"/>
                  </a:cxn>
                  <a:cxn ang="0">
                    <a:pos x="T2" y="T3"/>
                  </a:cxn>
                  <a:cxn ang="0">
                    <a:pos x="T4" y="T5"/>
                  </a:cxn>
                  <a:cxn ang="0">
                    <a:pos x="T6" y="T7"/>
                  </a:cxn>
                  <a:cxn ang="0">
                    <a:pos x="T8" y="T9"/>
                  </a:cxn>
                  <a:cxn ang="0">
                    <a:pos x="T10" y="T11"/>
                  </a:cxn>
                  <a:cxn ang="0">
                    <a:pos x="T12" y="T13"/>
                  </a:cxn>
                </a:cxnLst>
                <a:rect l="0" t="0" r="r" b="b"/>
                <a:pathLst>
                  <a:path w="9053" h="36214">
                    <a:moveTo>
                      <a:pt x="3018" y="36214"/>
                    </a:moveTo>
                    <a:lnTo>
                      <a:pt x="0" y="0"/>
                    </a:lnTo>
                    <a:lnTo>
                      <a:pt x="9053" y="0"/>
                    </a:lnTo>
                    <a:lnTo>
                      <a:pt x="3018" y="36214"/>
                    </a:lnTo>
                    <a:lnTo>
                      <a:pt x="3018" y="36214"/>
                    </a:lnTo>
                    <a:lnTo>
                      <a:pt x="3018" y="36214"/>
                    </a:lnTo>
                    <a:lnTo>
                      <a:pt x="3018" y="36214"/>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4" name="Freeform 143"/>
              <p:cNvSpPr>
                <a:spLocks/>
              </p:cNvSpPr>
              <p:nvPr/>
            </p:nvSpPr>
            <p:spPr bwMode="auto">
              <a:xfrm>
                <a:off x="113780857" y="109134429"/>
                <a:ext cx="18107" cy="40741"/>
              </a:xfrm>
              <a:custGeom>
                <a:avLst/>
                <a:gdLst>
                  <a:gd name="T0" fmla="*/ 0 w 18107"/>
                  <a:gd name="T1" fmla="*/ 40741 h 40741"/>
                  <a:gd name="T2" fmla="*/ 4527 w 18107"/>
                  <a:gd name="T3" fmla="*/ 0 h 40741"/>
                  <a:gd name="T4" fmla="*/ 18107 w 18107"/>
                  <a:gd name="T5" fmla="*/ 0 h 40741"/>
                  <a:gd name="T6" fmla="*/ 0 w 18107"/>
                  <a:gd name="T7" fmla="*/ 40741 h 40741"/>
                  <a:gd name="T8" fmla="*/ 0 w 18107"/>
                  <a:gd name="T9" fmla="*/ 40741 h 40741"/>
                  <a:gd name="T10" fmla="*/ 0 w 18107"/>
                  <a:gd name="T11" fmla="*/ 40741 h 40741"/>
                  <a:gd name="T12" fmla="*/ 0 w 18107"/>
                  <a:gd name="T13" fmla="*/ 40741 h 40741"/>
                </a:gdLst>
                <a:ahLst/>
                <a:cxnLst>
                  <a:cxn ang="0">
                    <a:pos x="T0" y="T1"/>
                  </a:cxn>
                  <a:cxn ang="0">
                    <a:pos x="T2" y="T3"/>
                  </a:cxn>
                  <a:cxn ang="0">
                    <a:pos x="T4" y="T5"/>
                  </a:cxn>
                  <a:cxn ang="0">
                    <a:pos x="T6" y="T7"/>
                  </a:cxn>
                  <a:cxn ang="0">
                    <a:pos x="T8" y="T9"/>
                  </a:cxn>
                  <a:cxn ang="0">
                    <a:pos x="T10" y="T11"/>
                  </a:cxn>
                  <a:cxn ang="0">
                    <a:pos x="T12" y="T13"/>
                  </a:cxn>
                </a:cxnLst>
                <a:rect l="0" t="0" r="r" b="b"/>
                <a:pathLst>
                  <a:path w="18107" h="40741">
                    <a:moveTo>
                      <a:pt x="0" y="40741"/>
                    </a:moveTo>
                    <a:lnTo>
                      <a:pt x="4527" y="0"/>
                    </a:lnTo>
                    <a:lnTo>
                      <a:pt x="18107" y="0"/>
                    </a:lnTo>
                    <a:lnTo>
                      <a:pt x="0" y="40741"/>
                    </a:lnTo>
                    <a:lnTo>
                      <a:pt x="0" y="40741"/>
                    </a:lnTo>
                    <a:lnTo>
                      <a:pt x="0" y="40741"/>
                    </a:lnTo>
                    <a:lnTo>
                      <a:pt x="0" y="40741"/>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5" name="Freeform 144"/>
              <p:cNvSpPr>
                <a:spLocks/>
              </p:cNvSpPr>
              <p:nvPr/>
            </p:nvSpPr>
            <p:spPr bwMode="auto">
              <a:xfrm>
                <a:off x="113806509" y="109135938"/>
                <a:ext cx="15089" cy="45269"/>
              </a:xfrm>
              <a:custGeom>
                <a:avLst/>
                <a:gdLst>
                  <a:gd name="T0" fmla="*/ 0 w 15089"/>
                  <a:gd name="T1" fmla="*/ 45268 h 45268"/>
                  <a:gd name="T2" fmla="*/ 4527 w 15089"/>
                  <a:gd name="T3" fmla="*/ 0 h 45268"/>
                  <a:gd name="T4" fmla="*/ 15089 w 15089"/>
                  <a:gd name="T5" fmla="*/ 0 h 45268"/>
                  <a:gd name="T6" fmla="*/ 0 w 15089"/>
                  <a:gd name="T7" fmla="*/ 45268 h 45268"/>
                  <a:gd name="T8" fmla="*/ 0 w 15089"/>
                  <a:gd name="T9" fmla="*/ 45268 h 45268"/>
                  <a:gd name="T10" fmla="*/ 0 w 15089"/>
                  <a:gd name="T11" fmla="*/ 45268 h 45268"/>
                  <a:gd name="T12" fmla="*/ 0 w 15089"/>
                  <a:gd name="T13" fmla="*/ 45268 h 45268"/>
                </a:gdLst>
                <a:ahLst/>
                <a:cxnLst>
                  <a:cxn ang="0">
                    <a:pos x="T0" y="T1"/>
                  </a:cxn>
                  <a:cxn ang="0">
                    <a:pos x="T2" y="T3"/>
                  </a:cxn>
                  <a:cxn ang="0">
                    <a:pos x="T4" y="T5"/>
                  </a:cxn>
                  <a:cxn ang="0">
                    <a:pos x="T6" y="T7"/>
                  </a:cxn>
                  <a:cxn ang="0">
                    <a:pos x="T8" y="T9"/>
                  </a:cxn>
                  <a:cxn ang="0">
                    <a:pos x="T10" y="T11"/>
                  </a:cxn>
                  <a:cxn ang="0">
                    <a:pos x="T12" y="T13"/>
                  </a:cxn>
                </a:cxnLst>
                <a:rect l="0" t="0" r="r" b="b"/>
                <a:pathLst>
                  <a:path w="15089" h="45268">
                    <a:moveTo>
                      <a:pt x="0" y="45268"/>
                    </a:moveTo>
                    <a:lnTo>
                      <a:pt x="4527" y="0"/>
                    </a:lnTo>
                    <a:lnTo>
                      <a:pt x="15089" y="0"/>
                    </a:lnTo>
                    <a:lnTo>
                      <a:pt x="0" y="45268"/>
                    </a:lnTo>
                    <a:lnTo>
                      <a:pt x="0" y="45268"/>
                    </a:lnTo>
                    <a:lnTo>
                      <a:pt x="0" y="45268"/>
                    </a:lnTo>
                    <a:lnTo>
                      <a:pt x="0" y="45268"/>
                    </a:lnTo>
                    <a:close/>
                  </a:path>
                </a:pathLst>
              </a:custGeom>
              <a:solidFill>
                <a:srgbClr val="F2FD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6" name="Freeform 145"/>
              <p:cNvSpPr>
                <a:spLocks/>
              </p:cNvSpPr>
              <p:nvPr/>
            </p:nvSpPr>
            <p:spPr bwMode="auto">
              <a:xfrm>
                <a:off x="113394576" y="108705900"/>
                <a:ext cx="537172" cy="147872"/>
              </a:xfrm>
              <a:custGeom>
                <a:avLst/>
                <a:gdLst>
                  <a:gd name="T0" fmla="*/ 0 w 537173"/>
                  <a:gd name="T1" fmla="*/ 21125 h 147873"/>
                  <a:gd name="T2" fmla="*/ 135802 w 537173"/>
                  <a:gd name="T3" fmla="*/ 0 h 147873"/>
                  <a:gd name="T4" fmla="*/ 176543 w 537173"/>
                  <a:gd name="T5" fmla="*/ 12071 h 147873"/>
                  <a:gd name="T6" fmla="*/ 277640 w 537173"/>
                  <a:gd name="T7" fmla="*/ 42249 h 147873"/>
                  <a:gd name="T8" fmla="*/ 341014 w 537173"/>
                  <a:gd name="T9" fmla="*/ 61865 h 147873"/>
                  <a:gd name="T10" fmla="*/ 408915 w 537173"/>
                  <a:gd name="T11" fmla="*/ 82990 h 147873"/>
                  <a:gd name="T12" fmla="*/ 475307 w 537173"/>
                  <a:gd name="T13" fmla="*/ 104115 h 147873"/>
                  <a:gd name="T14" fmla="*/ 537173 w 537173"/>
                  <a:gd name="T15" fmla="*/ 125239 h 147873"/>
                  <a:gd name="T16" fmla="*/ 500959 w 537173"/>
                  <a:gd name="T17" fmla="*/ 147873 h 147873"/>
                  <a:gd name="T18" fmla="*/ 437584 w 537173"/>
                  <a:gd name="T19" fmla="*/ 131275 h 147873"/>
                  <a:gd name="T20" fmla="*/ 371192 w 537173"/>
                  <a:gd name="T21" fmla="*/ 114677 h 147873"/>
                  <a:gd name="T22" fmla="*/ 291220 w 537173"/>
                  <a:gd name="T23" fmla="*/ 93552 h 147873"/>
                  <a:gd name="T24" fmla="*/ 206721 w 537173"/>
                  <a:gd name="T25" fmla="*/ 72427 h 147873"/>
                  <a:gd name="T26" fmla="*/ 123731 w 537173"/>
                  <a:gd name="T27" fmla="*/ 51303 h 147873"/>
                  <a:gd name="T28" fmla="*/ 52812 w 537173"/>
                  <a:gd name="T29" fmla="*/ 33196 h 147873"/>
                  <a:gd name="T30" fmla="*/ 0 w 537173"/>
                  <a:gd name="T31" fmla="*/ 21125 h 147873"/>
                  <a:gd name="T32" fmla="*/ 0 w 537173"/>
                  <a:gd name="T33" fmla="*/ 21125 h 147873"/>
                  <a:gd name="T34" fmla="*/ 0 w 537173"/>
                  <a:gd name="T35" fmla="*/ 21125 h 1478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537173" h="147873">
                    <a:moveTo>
                      <a:pt x="0" y="21125"/>
                    </a:moveTo>
                    <a:lnTo>
                      <a:pt x="135802" y="0"/>
                    </a:lnTo>
                    <a:lnTo>
                      <a:pt x="176543" y="12071"/>
                    </a:lnTo>
                    <a:lnTo>
                      <a:pt x="277640" y="42249"/>
                    </a:lnTo>
                    <a:lnTo>
                      <a:pt x="341014" y="61865"/>
                    </a:lnTo>
                    <a:lnTo>
                      <a:pt x="408915" y="82990"/>
                    </a:lnTo>
                    <a:lnTo>
                      <a:pt x="475307" y="104115"/>
                    </a:lnTo>
                    <a:lnTo>
                      <a:pt x="537173" y="125239"/>
                    </a:lnTo>
                    <a:lnTo>
                      <a:pt x="500959" y="147873"/>
                    </a:lnTo>
                    <a:lnTo>
                      <a:pt x="437584" y="131275"/>
                    </a:lnTo>
                    <a:lnTo>
                      <a:pt x="371192" y="114677"/>
                    </a:lnTo>
                    <a:lnTo>
                      <a:pt x="291220" y="93552"/>
                    </a:lnTo>
                    <a:lnTo>
                      <a:pt x="206721" y="72427"/>
                    </a:lnTo>
                    <a:lnTo>
                      <a:pt x="123731" y="51303"/>
                    </a:lnTo>
                    <a:lnTo>
                      <a:pt x="52812" y="33196"/>
                    </a:lnTo>
                    <a:lnTo>
                      <a:pt x="0" y="21125"/>
                    </a:lnTo>
                    <a:lnTo>
                      <a:pt x="0" y="21125"/>
                    </a:lnTo>
                    <a:lnTo>
                      <a:pt x="0" y="21125"/>
                    </a:lnTo>
                    <a:close/>
                  </a:path>
                </a:pathLst>
              </a:custGeom>
              <a:solidFill>
                <a:srgbClr val="A6B2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7" name="Freeform 146"/>
              <p:cNvSpPr>
                <a:spLocks/>
              </p:cNvSpPr>
              <p:nvPr/>
            </p:nvSpPr>
            <p:spPr bwMode="auto">
              <a:xfrm>
                <a:off x="113424754" y="108745131"/>
                <a:ext cx="466254" cy="200686"/>
              </a:xfrm>
              <a:custGeom>
                <a:avLst/>
                <a:gdLst>
                  <a:gd name="T0" fmla="*/ 0 w 466254"/>
                  <a:gd name="T1" fmla="*/ 0 h 200686"/>
                  <a:gd name="T2" fmla="*/ 52812 w 466254"/>
                  <a:gd name="T3" fmla="*/ 9054 h 200686"/>
                  <a:gd name="T4" fmla="*/ 179561 w 466254"/>
                  <a:gd name="T5" fmla="*/ 34705 h 200686"/>
                  <a:gd name="T6" fmla="*/ 255006 w 466254"/>
                  <a:gd name="T7" fmla="*/ 51303 h 200686"/>
                  <a:gd name="T8" fmla="*/ 331961 w 466254"/>
                  <a:gd name="T9" fmla="*/ 69410 h 200686"/>
                  <a:gd name="T10" fmla="*/ 404389 w 466254"/>
                  <a:gd name="T11" fmla="*/ 90535 h 200686"/>
                  <a:gd name="T12" fmla="*/ 466254 w 466254"/>
                  <a:gd name="T13" fmla="*/ 111660 h 200686"/>
                  <a:gd name="T14" fmla="*/ 458709 w 466254"/>
                  <a:gd name="T15" fmla="*/ 193141 h 200686"/>
                  <a:gd name="T16" fmla="*/ 322907 w 466254"/>
                  <a:gd name="T17" fmla="*/ 200686 h 200686"/>
                  <a:gd name="T18" fmla="*/ 84499 w 466254"/>
                  <a:gd name="T19" fmla="*/ 190123 h 200686"/>
                  <a:gd name="T20" fmla="*/ 0 w 466254"/>
                  <a:gd name="T21" fmla="*/ 0 h 200686"/>
                  <a:gd name="T22" fmla="*/ 0 w 466254"/>
                  <a:gd name="T23" fmla="*/ 0 h 200686"/>
                  <a:gd name="T24" fmla="*/ 0 w 466254"/>
                  <a:gd name="T25" fmla="*/ 0 h 2006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66254" h="200686">
                    <a:moveTo>
                      <a:pt x="0" y="0"/>
                    </a:moveTo>
                    <a:lnTo>
                      <a:pt x="52812" y="9054"/>
                    </a:lnTo>
                    <a:lnTo>
                      <a:pt x="179561" y="34705"/>
                    </a:lnTo>
                    <a:lnTo>
                      <a:pt x="255006" y="51303"/>
                    </a:lnTo>
                    <a:lnTo>
                      <a:pt x="331961" y="69410"/>
                    </a:lnTo>
                    <a:lnTo>
                      <a:pt x="404389" y="90535"/>
                    </a:lnTo>
                    <a:lnTo>
                      <a:pt x="466254" y="111660"/>
                    </a:lnTo>
                    <a:lnTo>
                      <a:pt x="458709" y="193141"/>
                    </a:lnTo>
                    <a:lnTo>
                      <a:pt x="322907" y="200686"/>
                    </a:lnTo>
                    <a:lnTo>
                      <a:pt x="84499" y="190123"/>
                    </a:lnTo>
                    <a:lnTo>
                      <a:pt x="0" y="0"/>
                    </a:lnTo>
                    <a:lnTo>
                      <a:pt x="0" y="0"/>
                    </a:lnTo>
                    <a:lnTo>
                      <a:pt x="0" y="0"/>
                    </a:lnTo>
                    <a:close/>
                  </a:path>
                </a:pathLst>
              </a:custGeom>
              <a:solidFill>
                <a:srgbClr val="6374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8" name="Freeform 147"/>
              <p:cNvSpPr>
                <a:spLocks/>
              </p:cNvSpPr>
              <p:nvPr/>
            </p:nvSpPr>
            <p:spPr bwMode="auto">
              <a:xfrm>
                <a:off x="113891008" y="108847737"/>
                <a:ext cx="36215" cy="76955"/>
              </a:xfrm>
              <a:custGeom>
                <a:avLst/>
                <a:gdLst>
                  <a:gd name="T0" fmla="*/ 4527 w 36214"/>
                  <a:gd name="T1" fmla="*/ 6036 h 76955"/>
                  <a:gd name="T2" fmla="*/ 36214 w 36214"/>
                  <a:gd name="T3" fmla="*/ 0 h 76955"/>
                  <a:gd name="T4" fmla="*/ 28669 w 36214"/>
                  <a:gd name="T5" fmla="*/ 69410 h 76955"/>
                  <a:gd name="T6" fmla="*/ 0 w 36214"/>
                  <a:gd name="T7" fmla="*/ 76955 h 76955"/>
                  <a:gd name="T8" fmla="*/ 4527 w 36214"/>
                  <a:gd name="T9" fmla="*/ 6036 h 76955"/>
                  <a:gd name="T10" fmla="*/ 4527 w 36214"/>
                  <a:gd name="T11" fmla="*/ 6036 h 76955"/>
                  <a:gd name="T12" fmla="*/ 4527 w 36214"/>
                  <a:gd name="T13" fmla="*/ 6036 h 76955"/>
                  <a:gd name="T14" fmla="*/ 4527 w 36214"/>
                  <a:gd name="T15" fmla="*/ 6036 h 7695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6214" h="76955">
                    <a:moveTo>
                      <a:pt x="4527" y="6036"/>
                    </a:moveTo>
                    <a:lnTo>
                      <a:pt x="36214" y="0"/>
                    </a:lnTo>
                    <a:lnTo>
                      <a:pt x="28669" y="69410"/>
                    </a:lnTo>
                    <a:lnTo>
                      <a:pt x="0" y="76955"/>
                    </a:lnTo>
                    <a:lnTo>
                      <a:pt x="4527" y="6036"/>
                    </a:lnTo>
                    <a:lnTo>
                      <a:pt x="4527" y="6036"/>
                    </a:lnTo>
                    <a:lnTo>
                      <a:pt x="4527" y="6036"/>
                    </a:lnTo>
                    <a:lnTo>
                      <a:pt x="4527" y="6036"/>
                    </a:lnTo>
                    <a:close/>
                  </a:path>
                </a:pathLst>
              </a:custGeom>
              <a:solidFill>
                <a:srgbClr val="283DF1"/>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19" name="Freeform 148"/>
              <p:cNvSpPr>
                <a:spLocks/>
              </p:cNvSpPr>
              <p:nvPr/>
            </p:nvSpPr>
            <p:spPr bwMode="auto">
              <a:xfrm>
                <a:off x="113460968" y="108719480"/>
                <a:ext cx="273113" cy="76953"/>
              </a:xfrm>
              <a:custGeom>
                <a:avLst/>
                <a:gdLst>
                  <a:gd name="T0" fmla="*/ 69410 w 273113"/>
                  <a:gd name="T1" fmla="*/ 0 h 76954"/>
                  <a:gd name="T2" fmla="*/ 0 w 273113"/>
                  <a:gd name="T3" fmla="*/ 10562 h 76954"/>
                  <a:gd name="T4" fmla="*/ 95062 w 273113"/>
                  <a:gd name="T5" fmla="*/ 31687 h 76954"/>
                  <a:gd name="T6" fmla="*/ 184087 w 273113"/>
                  <a:gd name="T7" fmla="*/ 52812 h 76954"/>
                  <a:gd name="T8" fmla="*/ 273113 w 273113"/>
                  <a:gd name="T9" fmla="*/ 76954 h 76954"/>
                  <a:gd name="T10" fmla="*/ 256515 w 273113"/>
                  <a:gd name="T11" fmla="*/ 69410 h 76954"/>
                  <a:gd name="T12" fmla="*/ 194650 w 273113"/>
                  <a:gd name="T13" fmla="*/ 51303 h 76954"/>
                  <a:gd name="T14" fmla="*/ 132784 w 273113"/>
                  <a:gd name="T15" fmla="*/ 34705 h 76954"/>
                  <a:gd name="T16" fmla="*/ 67901 w 273113"/>
                  <a:gd name="T17" fmla="*/ 16598 h 76954"/>
                  <a:gd name="T18" fmla="*/ 69410 w 273113"/>
                  <a:gd name="T19" fmla="*/ 0 h 76954"/>
                  <a:gd name="T20" fmla="*/ 69410 w 273113"/>
                  <a:gd name="T21" fmla="*/ 0 h 76954"/>
                  <a:gd name="T22" fmla="*/ 69410 w 273113"/>
                  <a:gd name="T23" fmla="*/ 0 h 769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73113" h="76954">
                    <a:moveTo>
                      <a:pt x="69410" y="0"/>
                    </a:moveTo>
                    <a:lnTo>
                      <a:pt x="0" y="10562"/>
                    </a:lnTo>
                    <a:lnTo>
                      <a:pt x="95062" y="31687"/>
                    </a:lnTo>
                    <a:lnTo>
                      <a:pt x="184087" y="52812"/>
                    </a:lnTo>
                    <a:lnTo>
                      <a:pt x="273113" y="76954"/>
                    </a:lnTo>
                    <a:lnTo>
                      <a:pt x="256515" y="69410"/>
                    </a:lnTo>
                    <a:lnTo>
                      <a:pt x="194650" y="51303"/>
                    </a:lnTo>
                    <a:lnTo>
                      <a:pt x="132784" y="34705"/>
                    </a:lnTo>
                    <a:lnTo>
                      <a:pt x="67901" y="16598"/>
                    </a:lnTo>
                    <a:lnTo>
                      <a:pt x="69410" y="0"/>
                    </a:lnTo>
                    <a:lnTo>
                      <a:pt x="69410" y="0"/>
                    </a:lnTo>
                    <a:lnTo>
                      <a:pt x="69410" y="0"/>
                    </a:lnTo>
                    <a:close/>
                  </a:path>
                </a:pathLst>
              </a:custGeom>
              <a:solidFill>
                <a:srgbClr val="CFD6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20" name="Freeform 149"/>
              <p:cNvSpPr>
                <a:spLocks/>
              </p:cNvSpPr>
              <p:nvPr/>
            </p:nvSpPr>
            <p:spPr bwMode="auto">
              <a:xfrm>
                <a:off x="113460968" y="108781345"/>
                <a:ext cx="173525" cy="147874"/>
              </a:xfrm>
              <a:custGeom>
                <a:avLst/>
                <a:gdLst>
                  <a:gd name="T0" fmla="*/ 0 w 173525"/>
                  <a:gd name="T1" fmla="*/ 0 h 147874"/>
                  <a:gd name="T2" fmla="*/ 57339 w 173525"/>
                  <a:gd name="T3" fmla="*/ 141838 h 147874"/>
                  <a:gd name="T4" fmla="*/ 173525 w 173525"/>
                  <a:gd name="T5" fmla="*/ 147874 h 147874"/>
                  <a:gd name="T6" fmla="*/ 78464 w 173525"/>
                  <a:gd name="T7" fmla="*/ 134293 h 147874"/>
                  <a:gd name="T8" fmla="*/ 81481 w 173525"/>
                  <a:gd name="T9" fmla="*/ 122222 h 147874"/>
                  <a:gd name="T10" fmla="*/ 60357 w 173525"/>
                  <a:gd name="T11" fmla="*/ 123731 h 147874"/>
                  <a:gd name="T12" fmla="*/ 0 w 173525"/>
                  <a:gd name="T13" fmla="*/ 0 h 147874"/>
                  <a:gd name="T14" fmla="*/ 0 w 173525"/>
                  <a:gd name="T15" fmla="*/ 0 h 147874"/>
                  <a:gd name="T16" fmla="*/ 0 w 173525"/>
                  <a:gd name="T17" fmla="*/ 0 h 147874"/>
                  <a:gd name="T18" fmla="*/ 0 w 173525"/>
                  <a:gd name="T19" fmla="*/ 0 h 1478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73525" h="147874">
                    <a:moveTo>
                      <a:pt x="0" y="0"/>
                    </a:moveTo>
                    <a:lnTo>
                      <a:pt x="57339" y="141838"/>
                    </a:lnTo>
                    <a:lnTo>
                      <a:pt x="173525" y="147874"/>
                    </a:lnTo>
                    <a:lnTo>
                      <a:pt x="78464" y="134293"/>
                    </a:lnTo>
                    <a:lnTo>
                      <a:pt x="81481" y="122222"/>
                    </a:lnTo>
                    <a:lnTo>
                      <a:pt x="60357" y="123731"/>
                    </a:lnTo>
                    <a:lnTo>
                      <a:pt x="0" y="0"/>
                    </a:lnTo>
                    <a:lnTo>
                      <a:pt x="0" y="0"/>
                    </a:lnTo>
                    <a:lnTo>
                      <a:pt x="0" y="0"/>
                    </a:lnTo>
                    <a:lnTo>
                      <a:pt x="0" y="0"/>
                    </a:lnTo>
                    <a:close/>
                  </a:path>
                </a:pathLst>
              </a:custGeom>
              <a:solidFill>
                <a:srgbClr val="94A1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21" name="Freeform 150"/>
              <p:cNvSpPr>
                <a:spLocks/>
              </p:cNvSpPr>
              <p:nvPr/>
            </p:nvSpPr>
            <p:spPr bwMode="auto">
              <a:xfrm>
                <a:off x="113726538" y="108832647"/>
                <a:ext cx="137310" cy="84499"/>
              </a:xfrm>
              <a:custGeom>
                <a:avLst/>
                <a:gdLst>
                  <a:gd name="T0" fmla="*/ 1509 w 137311"/>
                  <a:gd name="T1" fmla="*/ 0 h 84499"/>
                  <a:gd name="T2" fmla="*/ 0 w 137311"/>
                  <a:gd name="T3" fmla="*/ 73937 h 84499"/>
                  <a:gd name="T4" fmla="*/ 116186 w 137311"/>
                  <a:gd name="T5" fmla="*/ 84499 h 84499"/>
                  <a:gd name="T6" fmla="*/ 137311 w 137311"/>
                  <a:gd name="T7" fmla="*/ 33196 h 84499"/>
                  <a:gd name="T8" fmla="*/ 1509 w 137311"/>
                  <a:gd name="T9" fmla="*/ 0 h 84499"/>
                  <a:gd name="T10" fmla="*/ 1509 w 137311"/>
                  <a:gd name="T11" fmla="*/ 0 h 84499"/>
                  <a:gd name="T12" fmla="*/ 1509 w 137311"/>
                  <a:gd name="T13" fmla="*/ 0 h 84499"/>
                  <a:gd name="T14" fmla="*/ 1509 w 137311"/>
                  <a:gd name="T15" fmla="*/ 0 h 8449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7311" h="84499">
                    <a:moveTo>
                      <a:pt x="1509" y="0"/>
                    </a:moveTo>
                    <a:lnTo>
                      <a:pt x="0" y="73937"/>
                    </a:lnTo>
                    <a:lnTo>
                      <a:pt x="116186" y="84499"/>
                    </a:lnTo>
                    <a:lnTo>
                      <a:pt x="137311" y="33196"/>
                    </a:lnTo>
                    <a:lnTo>
                      <a:pt x="1509" y="0"/>
                    </a:lnTo>
                    <a:lnTo>
                      <a:pt x="1509" y="0"/>
                    </a:lnTo>
                    <a:lnTo>
                      <a:pt x="1509" y="0"/>
                    </a:lnTo>
                    <a:lnTo>
                      <a:pt x="1509" y="0"/>
                    </a:lnTo>
                    <a:close/>
                  </a:path>
                </a:pathLst>
              </a:custGeom>
              <a:solidFill>
                <a:srgbClr val="FFCF9E"/>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22" name="Freeform 151"/>
              <p:cNvSpPr>
                <a:spLocks/>
              </p:cNvSpPr>
              <p:nvPr/>
            </p:nvSpPr>
            <p:spPr bwMode="auto">
              <a:xfrm>
                <a:off x="113521325" y="108797942"/>
                <a:ext cx="165980" cy="105625"/>
              </a:xfrm>
              <a:custGeom>
                <a:avLst/>
                <a:gdLst>
                  <a:gd name="T0" fmla="*/ 0 w 165980"/>
                  <a:gd name="T1" fmla="*/ 0 h 105624"/>
                  <a:gd name="T2" fmla="*/ 165980 w 165980"/>
                  <a:gd name="T3" fmla="*/ 27161 h 105624"/>
                  <a:gd name="T4" fmla="*/ 158435 w 165980"/>
                  <a:gd name="T5" fmla="*/ 105624 h 105624"/>
                  <a:gd name="T6" fmla="*/ 25651 w 165980"/>
                  <a:gd name="T7" fmla="*/ 87517 h 105624"/>
                  <a:gd name="T8" fmla="*/ 0 w 165980"/>
                  <a:gd name="T9" fmla="*/ 0 h 105624"/>
                  <a:gd name="T10" fmla="*/ 0 w 165980"/>
                  <a:gd name="T11" fmla="*/ 0 h 105624"/>
                  <a:gd name="T12" fmla="*/ 0 w 165980"/>
                  <a:gd name="T13" fmla="*/ 0 h 105624"/>
                  <a:gd name="T14" fmla="*/ 0 w 165980"/>
                  <a:gd name="T15" fmla="*/ 0 h 10562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5980" h="105624">
                    <a:moveTo>
                      <a:pt x="0" y="0"/>
                    </a:moveTo>
                    <a:lnTo>
                      <a:pt x="165980" y="27161"/>
                    </a:lnTo>
                    <a:lnTo>
                      <a:pt x="158435" y="105624"/>
                    </a:lnTo>
                    <a:lnTo>
                      <a:pt x="25651" y="87517"/>
                    </a:lnTo>
                    <a:lnTo>
                      <a:pt x="0" y="0"/>
                    </a:lnTo>
                    <a:lnTo>
                      <a:pt x="0" y="0"/>
                    </a:lnTo>
                    <a:lnTo>
                      <a:pt x="0" y="0"/>
                    </a:lnTo>
                    <a:lnTo>
                      <a:pt x="0" y="0"/>
                    </a:lnTo>
                    <a:close/>
                  </a:path>
                </a:pathLst>
              </a:custGeom>
              <a:solidFill>
                <a:srgbClr val="FFCF9E"/>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23" name="Freeform 152"/>
              <p:cNvSpPr>
                <a:spLocks/>
              </p:cNvSpPr>
              <p:nvPr/>
            </p:nvSpPr>
            <p:spPr bwMode="auto">
              <a:xfrm>
                <a:off x="113632984" y="108843211"/>
                <a:ext cx="40741" cy="25651"/>
              </a:xfrm>
              <a:custGeom>
                <a:avLst/>
                <a:gdLst>
                  <a:gd name="T0" fmla="*/ 0 w 40741"/>
                  <a:gd name="T1" fmla="*/ 12071 h 25651"/>
                  <a:gd name="T2" fmla="*/ 40741 w 40741"/>
                  <a:gd name="T3" fmla="*/ 0 h 25651"/>
                  <a:gd name="T4" fmla="*/ 36214 w 40741"/>
                  <a:gd name="T5" fmla="*/ 25651 h 25651"/>
                  <a:gd name="T6" fmla="*/ 0 w 40741"/>
                  <a:gd name="T7" fmla="*/ 12071 h 25651"/>
                  <a:gd name="T8" fmla="*/ 0 w 40741"/>
                  <a:gd name="T9" fmla="*/ 12071 h 25651"/>
                  <a:gd name="T10" fmla="*/ 0 w 40741"/>
                  <a:gd name="T11" fmla="*/ 12071 h 25651"/>
                  <a:gd name="T12" fmla="*/ 0 w 40741"/>
                  <a:gd name="T13" fmla="*/ 12071 h 25651"/>
                </a:gdLst>
                <a:ahLst/>
                <a:cxnLst>
                  <a:cxn ang="0">
                    <a:pos x="T0" y="T1"/>
                  </a:cxn>
                  <a:cxn ang="0">
                    <a:pos x="T2" y="T3"/>
                  </a:cxn>
                  <a:cxn ang="0">
                    <a:pos x="T4" y="T5"/>
                  </a:cxn>
                  <a:cxn ang="0">
                    <a:pos x="T6" y="T7"/>
                  </a:cxn>
                  <a:cxn ang="0">
                    <a:pos x="T8" y="T9"/>
                  </a:cxn>
                  <a:cxn ang="0">
                    <a:pos x="T10" y="T11"/>
                  </a:cxn>
                  <a:cxn ang="0">
                    <a:pos x="T12" y="T13"/>
                  </a:cxn>
                </a:cxnLst>
                <a:rect l="0" t="0" r="r" b="b"/>
                <a:pathLst>
                  <a:path w="40741" h="25651">
                    <a:moveTo>
                      <a:pt x="0" y="12071"/>
                    </a:moveTo>
                    <a:lnTo>
                      <a:pt x="40741" y="0"/>
                    </a:lnTo>
                    <a:lnTo>
                      <a:pt x="36214" y="25651"/>
                    </a:lnTo>
                    <a:lnTo>
                      <a:pt x="0" y="12071"/>
                    </a:lnTo>
                    <a:lnTo>
                      <a:pt x="0" y="12071"/>
                    </a:lnTo>
                    <a:lnTo>
                      <a:pt x="0" y="12071"/>
                    </a:lnTo>
                    <a:lnTo>
                      <a:pt x="0" y="12071"/>
                    </a:lnTo>
                    <a:close/>
                  </a:path>
                </a:pathLst>
              </a:cu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24" name="Freeform 153"/>
              <p:cNvSpPr>
                <a:spLocks/>
              </p:cNvSpPr>
              <p:nvPr/>
            </p:nvSpPr>
            <p:spPr bwMode="auto">
              <a:xfrm>
                <a:off x="113806509" y="108877916"/>
                <a:ext cx="37723" cy="19614"/>
              </a:xfrm>
              <a:custGeom>
                <a:avLst/>
                <a:gdLst>
                  <a:gd name="T0" fmla="*/ 37723 w 37723"/>
                  <a:gd name="T1" fmla="*/ 0 h 19615"/>
                  <a:gd name="T2" fmla="*/ 0 w 37723"/>
                  <a:gd name="T3" fmla="*/ 4526 h 19615"/>
                  <a:gd name="T4" fmla="*/ 31687 w 37723"/>
                  <a:gd name="T5" fmla="*/ 19615 h 19615"/>
                  <a:gd name="T6" fmla="*/ 37723 w 37723"/>
                  <a:gd name="T7" fmla="*/ 0 h 19615"/>
                  <a:gd name="T8" fmla="*/ 37723 w 37723"/>
                  <a:gd name="T9" fmla="*/ 0 h 19615"/>
                  <a:gd name="T10" fmla="*/ 37723 w 37723"/>
                  <a:gd name="T11" fmla="*/ 0 h 19615"/>
                  <a:gd name="T12" fmla="*/ 37723 w 37723"/>
                  <a:gd name="T13" fmla="*/ 0 h 19615"/>
                </a:gdLst>
                <a:ahLst/>
                <a:cxnLst>
                  <a:cxn ang="0">
                    <a:pos x="T0" y="T1"/>
                  </a:cxn>
                  <a:cxn ang="0">
                    <a:pos x="T2" y="T3"/>
                  </a:cxn>
                  <a:cxn ang="0">
                    <a:pos x="T4" y="T5"/>
                  </a:cxn>
                  <a:cxn ang="0">
                    <a:pos x="T6" y="T7"/>
                  </a:cxn>
                  <a:cxn ang="0">
                    <a:pos x="T8" y="T9"/>
                  </a:cxn>
                  <a:cxn ang="0">
                    <a:pos x="T10" y="T11"/>
                  </a:cxn>
                  <a:cxn ang="0">
                    <a:pos x="T12" y="T13"/>
                  </a:cxn>
                </a:cxnLst>
                <a:rect l="0" t="0" r="r" b="b"/>
                <a:pathLst>
                  <a:path w="37723" h="19615">
                    <a:moveTo>
                      <a:pt x="37723" y="0"/>
                    </a:moveTo>
                    <a:lnTo>
                      <a:pt x="0" y="4526"/>
                    </a:lnTo>
                    <a:lnTo>
                      <a:pt x="31687" y="19615"/>
                    </a:lnTo>
                    <a:lnTo>
                      <a:pt x="37723" y="0"/>
                    </a:lnTo>
                    <a:lnTo>
                      <a:pt x="37723" y="0"/>
                    </a:lnTo>
                    <a:lnTo>
                      <a:pt x="37723" y="0"/>
                    </a:lnTo>
                    <a:lnTo>
                      <a:pt x="37723" y="0"/>
                    </a:lnTo>
                    <a:close/>
                  </a:path>
                </a:pathLst>
              </a:cu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25" name="Freeform 154"/>
              <p:cNvSpPr>
                <a:spLocks/>
              </p:cNvSpPr>
              <p:nvPr/>
            </p:nvSpPr>
            <p:spPr bwMode="auto">
              <a:xfrm>
                <a:off x="113607333" y="110136346"/>
                <a:ext cx="316871" cy="159944"/>
              </a:xfrm>
              <a:custGeom>
                <a:avLst/>
                <a:gdLst>
                  <a:gd name="T0" fmla="*/ 0 w 316871"/>
                  <a:gd name="T1" fmla="*/ 0 h 159944"/>
                  <a:gd name="T2" fmla="*/ 316871 w 316871"/>
                  <a:gd name="T3" fmla="*/ 78463 h 159944"/>
                  <a:gd name="T4" fmla="*/ 303291 w 316871"/>
                  <a:gd name="T5" fmla="*/ 159944 h 159944"/>
                  <a:gd name="T6" fmla="*/ 4526 w 316871"/>
                  <a:gd name="T7" fmla="*/ 79972 h 159944"/>
                  <a:gd name="T8" fmla="*/ 0 w 316871"/>
                  <a:gd name="T9" fmla="*/ 0 h 159944"/>
                  <a:gd name="T10" fmla="*/ 0 w 316871"/>
                  <a:gd name="T11" fmla="*/ 0 h 159944"/>
                  <a:gd name="T12" fmla="*/ 0 w 316871"/>
                  <a:gd name="T13" fmla="*/ 0 h 159944"/>
                  <a:gd name="T14" fmla="*/ 0 w 316871"/>
                  <a:gd name="T15" fmla="*/ 0 h 15994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16871" h="159944">
                    <a:moveTo>
                      <a:pt x="0" y="0"/>
                    </a:moveTo>
                    <a:lnTo>
                      <a:pt x="316871" y="78463"/>
                    </a:lnTo>
                    <a:lnTo>
                      <a:pt x="303291" y="159944"/>
                    </a:lnTo>
                    <a:lnTo>
                      <a:pt x="4526" y="79972"/>
                    </a:lnTo>
                    <a:lnTo>
                      <a:pt x="0" y="0"/>
                    </a:lnTo>
                    <a:lnTo>
                      <a:pt x="0" y="0"/>
                    </a:lnTo>
                    <a:lnTo>
                      <a:pt x="0" y="0"/>
                    </a:lnTo>
                    <a:lnTo>
                      <a:pt x="0" y="0"/>
                    </a:lnTo>
                    <a:close/>
                  </a:path>
                </a:pathLst>
              </a:custGeom>
              <a:solidFill>
                <a:srgbClr val="FFCF9E"/>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26" name="Freeform 155"/>
              <p:cNvSpPr>
                <a:spLocks/>
              </p:cNvSpPr>
              <p:nvPr/>
            </p:nvSpPr>
            <p:spPr bwMode="auto">
              <a:xfrm>
                <a:off x="113563574" y="109753083"/>
                <a:ext cx="295747" cy="331961"/>
              </a:xfrm>
              <a:custGeom>
                <a:avLst/>
                <a:gdLst>
                  <a:gd name="T0" fmla="*/ 0 w 295747"/>
                  <a:gd name="T1" fmla="*/ 0 h 331960"/>
                  <a:gd name="T2" fmla="*/ 101097 w 295747"/>
                  <a:gd name="T3" fmla="*/ 22633 h 331960"/>
                  <a:gd name="T4" fmla="*/ 197668 w 295747"/>
                  <a:gd name="T5" fmla="*/ 57338 h 331960"/>
                  <a:gd name="T6" fmla="*/ 247462 w 295747"/>
                  <a:gd name="T7" fmla="*/ 84499 h 331960"/>
                  <a:gd name="T8" fmla="*/ 295747 w 295747"/>
                  <a:gd name="T9" fmla="*/ 116186 h 331960"/>
                  <a:gd name="T10" fmla="*/ 289711 w 295747"/>
                  <a:gd name="T11" fmla="*/ 138819 h 331960"/>
                  <a:gd name="T12" fmla="*/ 267077 w 295747"/>
                  <a:gd name="T13" fmla="*/ 194649 h 331960"/>
                  <a:gd name="T14" fmla="*/ 247462 w 295747"/>
                  <a:gd name="T15" fmla="*/ 230863 h 331960"/>
                  <a:gd name="T16" fmla="*/ 221810 w 295747"/>
                  <a:gd name="T17" fmla="*/ 265568 h 331960"/>
                  <a:gd name="T18" fmla="*/ 190123 w 295747"/>
                  <a:gd name="T19" fmla="*/ 300273 h 331960"/>
                  <a:gd name="T20" fmla="*/ 150891 w 295747"/>
                  <a:gd name="T21" fmla="*/ 331960 h 331960"/>
                  <a:gd name="T22" fmla="*/ 123731 w 295747"/>
                  <a:gd name="T23" fmla="*/ 304800 h 331960"/>
                  <a:gd name="T24" fmla="*/ 98079 w 295747"/>
                  <a:gd name="T25" fmla="*/ 273113 h 331960"/>
                  <a:gd name="T26" fmla="*/ 67901 w 295747"/>
                  <a:gd name="T27" fmla="*/ 232372 h 331960"/>
                  <a:gd name="T28" fmla="*/ 39232 w 295747"/>
                  <a:gd name="T29" fmla="*/ 182578 h 331960"/>
                  <a:gd name="T30" fmla="*/ 16598 w 295747"/>
                  <a:gd name="T31" fmla="*/ 126748 h 331960"/>
                  <a:gd name="T32" fmla="*/ 0 w 295747"/>
                  <a:gd name="T33" fmla="*/ 0 h 331960"/>
                  <a:gd name="T34" fmla="*/ 0 w 295747"/>
                  <a:gd name="T35" fmla="*/ 0 h 331960"/>
                  <a:gd name="T36" fmla="*/ 0 w 295747"/>
                  <a:gd name="T37" fmla="*/ 0 h 3319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95747" h="331960">
                    <a:moveTo>
                      <a:pt x="0" y="0"/>
                    </a:moveTo>
                    <a:lnTo>
                      <a:pt x="101097" y="22633"/>
                    </a:lnTo>
                    <a:lnTo>
                      <a:pt x="197668" y="57338"/>
                    </a:lnTo>
                    <a:lnTo>
                      <a:pt x="247462" y="84499"/>
                    </a:lnTo>
                    <a:lnTo>
                      <a:pt x="295747" y="116186"/>
                    </a:lnTo>
                    <a:lnTo>
                      <a:pt x="289711" y="138819"/>
                    </a:lnTo>
                    <a:lnTo>
                      <a:pt x="267077" y="194649"/>
                    </a:lnTo>
                    <a:lnTo>
                      <a:pt x="247462" y="230863"/>
                    </a:lnTo>
                    <a:lnTo>
                      <a:pt x="221810" y="265568"/>
                    </a:lnTo>
                    <a:lnTo>
                      <a:pt x="190123" y="300273"/>
                    </a:lnTo>
                    <a:lnTo>
                      <a:pt x="150891" y="331960"/>
                    </a:lnTo>
                    <a:lnTo>
                      <a:pt x="123731" y="304800"/>
                    </a:lnTo>
                    <a:lnTo>
                      <a:pt x="98079" y="273113"/>
                    </a:lnTo>
                    <a:lnTo>
                      <a:pt x="67901" y="232372"/>
                    </a:lnTo>
                    <a:lnTo>
                      <a:pt x="39232" y="182578"/>
                    </a:lnTo>
                    <a:lnTo>
                      <a:pt x="16598" y="126748"/>
                    </a:lnTo>
                    <a:lnTo>
                      <a:pt x="0" y="0"/>
                    </a:lnTo>
                    <a:lnTo>
                      <a:pt x="0" y="0"/>
                    </a:lnTo>
                    <a:lnTo>
                      <a:pt x="0" y="0"/>
                    </a:lnTo>
                    <a:close/>
                  </a:path>
                </a:pathLst>
              </a:custGeom>
              <a:solidFill>
                <a:srgbClr val="6374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27" name="Freeform 156"/>
              <p:cNvSpPr>
                <a:spLocks/>
              </p:cNvSpPr>
              <p:nvPr/>
            </p:nvSpPr>
            <p:spPr bwMode="auto">
              <a:xfrm>
                <a:off x="113604316" y="109792315"/>
                <a:ext cx="212755" cy="270095"/>
              </a:xfrm>
              <a:custGeom>
                <a:avLst/>
                <a:gdLst>
                  <a:gd name="T0" fmla="*/ 0 w 212756"/>
                  <a:gd name="T1" fmla="*/ 0 h 270095"/>
                  <a:gd name="T2" fmla="*/ 70919 w 212756"/>
                  <a:gd name="T3" fmla="*/ 16598 h 270095"/>
                  <a:gd name="T4" fmla="*/ 138820 w 212756"/>
                  <a:gd name="T5" fmla="*/ 39232 h 270095"/>
                  <a:gd name="T6" fmla="*/ 212756 w 212756"/>
                  <a:gd name="T7" fmla="*/ 73937 h 270095"/>
                  <a:gd name="T8" fmla="*/ 194649 w 212756"/>
                  <a:gd name="T9" fmla="*/ 149383 h 270095"/>
                  <a:gd name="T10" fmla="*/ 182578 w 212756"/>
                  <a:gd name="T11" fmla="*/ 182579 h 270095"/>
                  <a:gd name="T12" fmla="*/ 164471 w 212756"/>
                  <a:gd name="T13" fmla="*/ 214266 h 270095"/>
                  <a:gd name="T14" fmla="*/ 140329 w 212756"/>
                  <a:gd name="T15" fmla="*/ 244444 h 270095"/>
                  <a:gd name="T16" fmla="*/ 110150 w 212756"/>
                  <a:gd name="T17" fmla="*/ 270095 h 270095"/>
                  <a:gd name="T18" fmla="*/ 92043 w 212756"/>
                  <a:gd name="T19" fmla="*/ 250480 h 270095"/>
                  <a:gd name="T20" fmla="*/ 52812 w 212756"/>
                  <a:gd name="T21" fmla="*/ 193141 h 270095"/>
                  <a:gd name="T22" fmla="*/ 15089 w 212756"/>
                  <a:gd name="T23" fmla="*/ 107133 h 270095"/>
                  <a:gd name="T24" fmla="*/ 0 w 212756"/>
                  <a:gd name="T25" fmla="*/ 0 h 270095"/>
                  <a:gd name="T26" fmla="*/ 0 w 212756"/>
                  <a:gd name="T27" fmla="*/ 0 h 270095"/>
                  <a:gd name="T28" fmla="*/ 0 w 212756"/>
                  <a:gd name="T29" fmla="*/ 0 h 2700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12756" h="270095">
                    <a:moveTo>
                      <a:pt x="0" y="0"/>
                    </a:moveTo>
                    <a:lnTo>
                      <a:pt x="70919" y="16598"/>
                    </a:lnTo>
                    <a:lnTo>
                      <a:pt x="138820" y="39232"/>
                    </a:lnTo>
                    <a:lnTo>
                      <a:pt x="212756" y="73937"/>
                    </a:lnTo>
                    <a:lnTo>
                      <a:pt x="194649" y="149383"/>
                    </a:lnTo>
                    <a:lnTo>
                      <a:pt x="182578" y="182579"/>
                    </a:lnTo>
                    <a:lnTo>
                      <a:pt x="164471" y="214266"/>
                    </a:lnTo>
                    <a:lnTo>
                      <a:pt x="140329" y="244444"/>
                    </a:lnTo>
                    <a:lnTo>
                      <a:pt x="110150" y="270095"/>
                    </a:lnTo>
                    <a:lnTo>
                      <a:pt x="92043" y="250480"/>
                    </a:lnTo>
                    <a:lnTo>
                      <a:pt x="52812" y="193141"/>
                    </a:lnTo>
                    <a:lnTo>
                      <a:pt x="15089" y="107133"/>
                    </a:lnTo>
                    <a:lnTo>
                      <a:pt x="0" y="0"/>
                    </a:lnTo>
                    <a:lnTo>
                      <a:pt x="0" y="0"/>
                    </a:lnTo>
                    <a:lnTo>
                      <a:pt x="0" y="0"/>
                    </a:lnTo>
                    <a:close/>
                  </a:path>
                </a:pathLst>
              </a:custGeom>
              <a:solidFill>
                <a:srgbClr val="FFCF9E"/>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28" name="Freeform 157"/>
              <p:cNvSpPr>
                <a:spLocks/>
              </p:cNvSpPr>
              <p:nvPr/>
            </p:nvSpPr>
            <p:spPr bwMode="auto">
              <a:xfrm>
                <a:off x="113693342" y="109814948"/>
                <a:ext cx="39230" cy="90536"/>
              </a:xfrm>
              <a:custGeom>
                <a:avLst/>
                <a:gdLst>
                  <a:gd name="T0" fmla="*/ 0 w 39231"/>
                  <a:gd name="T1" fmla="*/ 0 h 90535"/>
                  <a:gd name="T2" fmla="*/ 4526 w 39231"/>
                  <a:gd name="T3" fmla="*/ 84499 h 90535"/>
                  <a:gd name="T4" fmla="*/ 22633 w 39231"/>
                  <a:gd name="T5" fmla="*/ 90535 h 90535"/>
                  <a:gd name="T6" fmla="*/ 39231 w 39231"/>
                  <a:gd name="T7" fmla="*/ 12071 h 90535"/>
                  <a:gd name="T8" fmla="*/ 0 w 39231"/>
                  <a:gd name="T9" fmla="*/ 0 h 90535"/>
                  <a:gd name="T10" fmla="*/ 0 w 39231"/>
                  <a:gd name="T11" fmla="*/ 0 h 90535"/>
                  <a:gd name="T12" fmla="*/ 0 w 39231"/>
                  <a:gd name="T13" fmla="*/ 0 h 90535"/>
                  <a:gd name="T14" fmla="*/ 0 w 39231"/>
                  <a:gd name="T15" fmla="*/ 0 h 9053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9231" h="90535">
                    <a:moveTo>
                      <a:pt x="0" y="0"/>
                    </a:moveTo>
                    <a:lnTo>
                      <a:pt x="4526" y="84499"/>
                    </a:lnTo>
                    <a:lnTo>
                      <a:pt x="22633" y="90535"/>
                    </a:lnTo>
                    <a:lnTo>
                      <a:pt x="39231" y="12071"/>
                    </a:lnTo>
                    <a:lnTo>
                      <a:pt x="0" y="0"/>
                    </a:lnTo>
                    <a:lnTo>
                      <a:pt x="0" y="0"/>
                    </a:lnTo>
                    <a:lnTo>
                      <a:pt x="0" y="0"/>
                    </a:lnTo>
                    <a:lnTo>
                      <a:pt x="0" y="0"/>
                    </a:lnTo>
                    <a:close/>
                  </a:path>
                </a:pathLst>
              </a:custGeom>
              <a:solidFill>
                <a:srgbClr val="FF409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29" name="Freeform 158"/>
              <p:cNvSpPr>
                <a:spLocks/>
              </p:cNvSpPr>
              <p:nvPr/>
            </p:nvSpPr>
            <p:spPr bwMode="auto">
              <a:xfrm>
                <a:off x="113636002" y="109916045"/>
                <a:ext cx="49794" cy="52813"/>
              </a:xfrm>
              <a:custGeom>
                <a:avLst/>
                <a:gdLst>
                  <a:gd name="T0" fmla="*/ 43758 w 49794"/>
                  <a:gd name="T1" fmla="*/ 0 h 52812"/>
                  <a:gd name="T2" fmla="*/ 0 w 49794"/>
                  <a:gd name="T3" fmla="*/ 21125 h 52812"/>
                  <a:gd name="T4" fmla="*/ 12071 w 49794"/>
                  <a:gd name="T5" fmla="*/ 52812 h 52812"/>
                  <a:gd name="T6" fmla="*/ 49794 w 49794"/>
                  <a:gd name="T7" fmla="*/ 10562 h 52812"/>
                  <a:gd name="T8" fmla="*/ 43758 w 49794"/>
                  <a:gd name="T9" fmla="*/ 0 h 52812"/>
                  <a:gd name="T10" fmla="*/ 43758 w 49794"/>
                  <a:gd name="T11" fmla="*/ 0 h 52812"/>
                  <a:gd name="T12" fmla="*/ 43758 w 49794"/>
                  <a:gd name="T13" fmla="*/ 0 h 52812"/>
                  <a:gd name="T14" fmla="*/ 43758 w 49794"/>
                  <a:gd name="T15" fmla="*/ 0 h 5281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9794" h="52812">
                    <a:moveTo>
                      <a:pt x="43758" y="0"/>
                    </a:moveTo>
                    <a:lnTo>
                      <a:pt x="0" y="21125"/>
                    </a:lnTo>
                    <a:lnTo>
                      <a:pt x="12071" y="52812"/>
                    </a:lnTo>
                    <a:lnTo>
                      <a:pt x="49794" y="10562"/>
                    </a:lnTo>
                    <a:lnTo>
                      <a:pt x="43758" y="0"/>
                    </a:lnTo>
                    <a:lnTo>
                      <a:pt x="43758" y="0"/>
                    </a:lnTo>
                    <a:lnTo>
                      <a:pt x="43758" y="0"/>
                    </a:lnTo>
                    <a:lnTo>
                      <a:pt x="43758" y="0"/>
                    </a:lnTo>
                    <a:close/>
                  </a:path>
                </a:pathLst>
              </a:custGeom>
              <a:solidFill>
                <a:srgbClr val="FF409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30" name="Freeform 159"/>
              <p:cNvSpPr>
                <a:spLocks/>
              </p:cNvSpPr>
              <p:nvPr/>
            </p:nvSpPr>
            <p:spPr bwMode="auto">
              <a:xfrm>
                <a:off x="113725028" y="109934152"/>
                <a:ext cx="60356" cy="76955"/>
              </a:xfrm>
              <a:custGeom>
                <a:avLst/>
                <a:gdLst>
                  <a:gd name="T0" fmla="*/ 9053 w 60356"/>
                  <a:gd name="T1" fmla="*/ 0 h 76954"/>
                  <a:gd name="T2" fmla="*/ 0 w 60356"/>
                  <a:gd name="T3" fmla="*/ 9053 h 76954"/>
                  <a:gd name="T4" fmla="*/ 36214 w 60356"/>
                  <a:gd name="T5" fmla="*/ 76954 h 76954"/>
                  <a:gd name="T6" fmla="*/ 60356 w 60356"/>
                  <a:gd name="T7" fmla="*/ 37723 h 76954"/>
                  <a:gd name="T8" fmla="*/ 9053 w 60356"/>
                  <a:gd name="T9" fmla="*/ 0 h 76954"/>
                  <a:gd name="T10" fmla="*/ 9053 w 60356"/>
                  <a:gd name="T11" fmla="*/ 0 h 76954"/>
                  <a:gd name="T12" fmla="*/ 9053 w 60356"/>
                  <a:gd name="T13" fmla="*/ 0 h 76954"/>
                  <a:gd name="T14" fmla="*/ 9053 w 60356"/>
                  <a:gd name="T15" fmla="*/ 0 h 7695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0356" h="76954">
                    <a:moveTo>
                      <a:pt x="9053" y="0"/>
                    </a:moveTo>
                    <a:lnTo>
                      <a:pt x="0" y="9053"/>
                    </a:lnTo>
                    <a:lnTo>
                      <a:pt x="36214" y="76954"/>
                    </a:lnTo>
                    <a:lnTo>
                      <a:pt x="60356" y="37723"/>
                    </a:lnTo>
                    <a:lnTo>
                      <a:pt x="9053" y="0"/>
                    </a:lnTo>
                    <a:lnTo>
                      <a:pt x="9053" y="0"/>
                    </a:lnTo>
                    <a:lnTo>
                      <a:pt x="9053" y="0"/>
                    </a:lnTo>
                    <a:lnTo>
                      <a:pt x="9053" y="0"/>
                    </a:lnTo>
                    <a:close/>
                  </a:path>
                </a:pathLst>
              </a:custGeom>
              <a:solidFill>
                <a:srgbClr val="FF409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31" name="Freeform 160"/>
              <p:cNvSpPr>
                <a:spLocks/>
              </p:cNvSpPr>
              <p:nvPr/>
            </p:nvSpPr>
            <p:spPr bwMode="auto">
              <a:xfrm>
                <a:off x="113814052" y="108429769"/>
                <a:ext cx="137312" cy="93553"/>
              </a:xfrm>
              <a:custGeom>
                <a:avLst/>
                <a:gdLst>
                  <a:gd name="T0" fmla="*/ 7545 w 137311"/>
                  <a:gd name="T1" fmla="*/ 0 h 93553"/>
                  <a:gd name="T2" fmla="*/ 0 w 137311"/>
                  <a:gd name="T3" fmla="*/ 67901 h 93553"/>
                  <a:gd name="T4" fmla="*/ 66393 w 137311"/>
                  <a:gd name="T5" fmla="*/ 93553 h 93553"/>
                  <a:gd name="T6" fmla="*/ 137311 w 137311"/>
                  <a:gd name="T7" fmla="*/ 90535 h 93553"/>
                  <a:gd name="T8" fmla="*/ 99589 w 137311"/>
                  <a:gd name="T9" fmla="*/ 12071 h 93553"/>
                  <a:gd name="T10" fmla="*/ 67901 w 137311"/>
                  <a:gd name="T11" fmla="*/ 18107 h 93553"/>
                  <a:gd name="T12" fmla="*/ 7545 w 137311"/>
                  <a:gd name="T13" fmla="*/ 0 h 93553"/>
                  <a:gd name="T14" fmla="*/ 7545 w 137311"/>
                  <a:gd name="T15" fmla="*/ 0 h 93553"/>
                  <a:gd name="T16" fmla="*/ 7545 w 137311"/>
                  <a:gd name="T17" fmla="*/ 0 h 935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37311" h="93553">
                    <a:moveTo>
                      <a:pt x="7545" y="0"/>
                    </a:moveTo>
                    <a:lnTo>
                      <a:pt x="0" y="67901"/>
                    </a:lnTo>
                    <a:lnTo>
                      <a:pt x="66393" y="93553"/>
                    </a:lnTo>
                    <a:lnTo>
                      <a:pt x="137311" y="90535"/>
                    </a:lnTo>
                    <a:lnTo>
                      <a:pt x="99589" y="12071"/>
                    </a:lnTo>
                    <a:lnTo>
                      <a:pt x="67901" y="18107"/>
                    </a:lnTo>
                    <a:lnTo>
                      <a:pt x="7545" y="0"/>
                    </a:lnTo>
                    <a:lnTo>
                      <a:pt x="7545" y="0"/>
                    </a:lnTo>
                    <a:lnTo>
                      <a:pt x="7545" y="0"/>
                    </a:lnTo>
                    <a:close/>
                  </a:path>
                </a:pathLst>
              </a:custGeom>
              <a:solidFill>
                <a:srgbClr val="A66B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32" name="Freeform 161"/>
              <p:cNvSpPr>
                <a:spLocks/>
              </p:cNvSpPr>
              <p:nvPr/>
            </p:nvSpPr>
            <p:spPr bwMode="auto">
              <a:xfrm>
                <a:off x="113827634" y="108444858"/>
                <a:ext cx="19616" cy="49793"/>
              </a:xfrm>
              <a:custGeom>
                <a:avLst/>
                <a:gdLst>
                  <a:gd name="T0" fmla="*/ 0 w 19615"/>
                  <a:gd name="T1" fmla="*/ 49794 h 49794"/>
                  <a:gd name="T2" fmla="*/ 1509 w 19615"/>
                  <a:gd name="T3" fmla="*/ 0 h 49794"/>
                  <a:gd name="T4" fmla="*/ 19615 w 19615"/>
                  <a:gd name="T5" fmla="*/ 7545 h 49794"/>
                  <a:gd name="T6" fmla="*/ 9053 w 19615"/>
                  <a:gd name="T7" fmla="*/ 13580 h 49794"/>
                  <a:gd name="T8" fmla="*/ 0 w 19615"/>
                  <a:gd name="T9" fmla="*/ 49794 h 49794"/>
                  <a:gd name="T10" fmla="*/ 0 w 19615"/>
                  <a:gd name="T11" fmla="*/ 49794 h 49794"/>
                  <a:gd name="T12" fmla="*/ 0 w 19615"/>
                  <a:gd name="T13" fmla="*/ 49794 h 49794"/>
                  <a:gd name="T14" fmla="*/ 0 w 19615"/>
                  <a:gd name="T15" fmla="*/ 49794 h 4979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9615" h="49794">
                    <a:moveTo>
                      <a:pt x="0" y="49794"/>
                    </a:moveTo>
                    <a:lnTo>
                      <a:pt x="1509" y="0"/>
                    </a:lnTo>
                    <a:lnTo>
                      <a:pt x="19615" y="7545"/>
                    </a:lnTo>
                    <a:lnTo>
                      <a:pt x="9053" y="13580"/>
                    </a:lnTo>
                    <a:lnTo>
                      <a:pt x="0" y="49794"/>
                    </a:lnTo>
                    <a:lnTo>
                      <a:pt x="0" y="49794"/>
                    </a:lnTo>
                    <a:lnTo>
                      <a:pt x="0" y="49794"/>
                    </a:lnTo>
                    <a:lnTo>
                      <a:pt x="0" y="49794"/>
                    </a:lnTo>
                    <a:close/>
                  </a:path>
                </a:pathLst>
              </a:custGeom>
              <a:solidFill>
                <a:srgbClr val="D1B2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33" name="Freeform 162"/>
              <p:cNvSpPr>
                <a:spLocks/>
              </p:cNvSpPr>
              <p:nvPr/>
            </p:nvSpPr>
            <p:spPr bwMode="auto">
              <a:xfrm>
                <a:off x="113836687" y="108426751"/>
                <a:ext cx="30178" cy="13581"/>
              </a:xfrm>
              <a:custGeom>
                <a:avLst/>
                <a:gdLst>
                  <a:gd name="T0" fmla="*/ 22634 w 30178"/>
                  <a:gd name="T1" fmla="*/ 0 h 13581"/>
                  <a:gd name="T2" fmla="*/ 0 w 30178"/>
                  <a:gd name="T3" fmla="*/ 3018 h 13581"/>
                  <a:gd name="T4" fmla="*/ 30178 w 30178"/>
                  <a:gd name="T5" fmla="*/ 13581 h 13581"/>
                  <a:gd name="T6" fmla="*/ 18107 w 30178"/>
                  <a:gd name="T7" fmla="*/ 4527 h 13581"/>
                  <a:gd name="T8" fmla="*/ 22634 w 30178"/>
                  <a:gd name="T9" fmla="*/ 0 h 13581"/>
                  <a:gd name="T10" fmla="*/ 22634 w 30178"/>
                  <a:gd name="T11" fmla="*/ 0 h 13581"/>
                  <a:gd name="T12" fmla="*/ 22634 w 30178"/>
                  <a:gd name="T13" fmla="*/ 0 h 13581"/>
                  <a:gd name="T14" fmla="*/ 22634 w 30178"/>
                  <a:gd name="T15" fmla="*/ 0 h 1358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0178" h="13581">
                    <a:moveTo>
                      <a:pt x="22634" y="0"/>
                    </a:moveTo>
                    <a:lnTo>
                      <a:pt x="0" y="3018"/>
                    </a:lnTo>
                    <a:lnTo>
                      <a:pt x="30178" y="13581"/>
                    </a:lnTo>
                    <a:lnTo>
                      <a:pt x="18107" y="4527"/>
                    </a:lnTo>
                    <a:lnTo>
                      <a:pt x="22634" y="0"/>
                    </a:lnTo>
                    <a:lnTo>
                      <a:pt x="22634" y="0"/>
                    </a:lnTo>
                    <a:lnTo>
                      <a:pt x="22634" y="0"/>
                    </a:lnTo>
                    <a:lnTo>
                      <a:pt x="22634" y="0"/>
                    </a:lnTo>
                    <a:close/>
                  </a:path>
                </a:pathLst>
              </a:custGeom>
              <a:solidFill>
                <a:srgbClr val="EBDE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34" name="Freeform 163"/>
              <p:cNvSpPr>
                <a:spLocks/>
              </p:cNvSpPr>
              <p:nvPr/>
            </p:nvSpPr>
            <p:spPr bwMode="auto">
              <a:xfrm>
                <a:off x="113667689" y="109890394"/>
                <a:ext cx="73937" cy="70919"/>
              </a:xfrm>
              <a:custGeom>
                <a:avLst/>
                <a:gdLst>
                  <a:gd name="T0" fmla="*/ 0 w 73937"/>
                  <a:gd name="T1" fmla="*/ 0 h 70918"/>
                  <a:gd name="T2" fmla="*/ 73937 w 73937"/>
                  <a:gd name="T3" fmla="*/ 21124 h 70918"/>
                  <a:gd name="T4" fmla="*/ 40741 w 73937"/>
                  <a:gd name="T5" fmla="*/ 70918 h 70918"/>
                  <a:gd name="T6" fmla="*/ 0 w 73937"/>
                  <a:gd name="T7" fmla="*/ 0 h 70918"/>
                  <a:gd name="T8" fmla="*/ 0 w 73937"/>
                  <a:gd name="T9" fmla="*/ 0 h 70918"/>
                  <a:gd name="T10" fmla="*/ 0 w 73937"/>
                  <a:gd name="T11" fmla="*/ 0 h 70918"/>
                  <a:gd name="T12" fmla="*/ 0 w 73937"/>
                  <a:gd name="T13" fmla="*/ 0 h 70918"/>
                </a:gdLst>
                <a:ahLst/>
                <a:cxnLst>
                  <a:cxn ang="0">
                    <a:pos x="T0" y="T1"/>
                  </a:cxn>
                  <a:cxn ang="0">
                    <a:pos x="T2" y="T3"/>
                  </a:cxn>
                  <a:cxn ang="0">
                    <a:pos x="T4" y="T5"/>
                  </a:cxn>
                  <a:cxn ang="0">
                    <a:pos x="T6" y="T7"/>
                  </a:cxn>
                  <a:cxn ang="0">
                    <a:pos x="T8" y="T9"/>
                  </a:cxn>
                  <a:cxn ang="0">
                    <a:pos x="T10" y="T11"/>
                  </a:cxn>
                  <a:cxn ang="0">
                    <a:pos x="T12" y="T13"/>
                  </a:cxn>
                </a:cxnLst>
                <a:rect l="0" t="0" r="r" b="b"/>
                <a:pathLst>
                  <a:path w="73937" h="70918">
                    <a:moveTo>
                      <a:pt x="0" y="0"/>
                    </a:moveTo>
                    <a:lnTo>
                      <a:pt x="73937" y="21124"/>
                    </a:lnTo>
                    <a:lnTo>
                      <a:pt x="40741" y="70918"/>
                    </a:lnTo>
                    <a:lnTo>
                      <a:pt x="0" y="0"/>
                    </a:lnTo>
                    <a:lnTo>
                      <a:pt x="0" y="0"/>
                    </a:lnTo>
                    <a:lnTo>
                      <a:pt x="0" y="0"/>
                    </a:lnTo>
                    <a:lnTo>
                      <a:pt x="0" y="0"/>
                    </a:lnTo>
                    <a:close/>
                  </a:path>
                </a:pathLst>
              </a:custGeom>
              <a:solidFill>
                <a:srgbClr val="A66B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35" name="Freeform 164"/>
              <p:cNvSpPr>
                <a:spLocks/>
              </p:cNvSpPr>
              <p:nvPr/>
            </p:nvSpPr>
            <p:spPr bwMode="auto">
              <a:xfrm>
                <a:off x="113631475" y="110171052"/>
                <a:ext cx="39232" cy="31687"/>
              </a:xfrm>
              <a:custGeom>
                <a:avLst/>
                <a:gdLst>
                  <a:gd name="T0" fmla="*/ 0 w 39232"/>
                  <a:gd name="T1" fmla="*/ 1509 h 31687"/>
                  <a:gd name="T2" fmla="*/ 39232 w 39232"/>
                  <a:gd name="T3" fmla="*/ 0 h 31687"/>
                  <a:gd name="T4" fmla="*/ 18107 w 39232"/>
                  <a:gd name="T5" fmla="*/ 31687 h 31687"/>
                  <a:gd name="T6" fmla="*/ 0 w 39232"/>
                  <a:gd name="T7" fmla="*/ 1509 h 31687"/>
                  <a:gd name="T8" fmla="*/ 0 w 39232"/>
                  <a:gd name="T9" fmla="*/ 1509 h 31687"/>
                  <a:gd name="T10" fmla="*/ 0 w 39232"/>
                  <a:gd name="T11" fmla="*/ 1509 h 31687"/>
                  <a:gd name="T12" fmla="*/ 0 w 39232"/>
                  <a:gd name="T13" fmla="*/ 1509 h 31687"/>
                </a:gdLst>
                <a:ahLst/>
                <a:cxnLst>
                  <a:cxn ang="0">
                    <a:pos x="T0" y="T1"/>
                  </a:cxn>
                  <a:cxn ang="0">
                    <a:pos x="T2" y="T3"/>
                  </a:cxn>
                  <a:cxn ang="0">
                    <a:pos x="T4" y="T5"/>
                  </a:cxn>
                  <a:cxn ang="0">
                    <a:pos x="T6" y="T7"/>
                  </a:cxn>
                  <a:cxn ang="0">
                    <a:pos x="T8" y="T9"/>
                  </a:cxn>
                  <a:cxn ang="0">
                    <a:pos x="T10" y="T11"/>
                  </a:cxn>
                  <a:cxn ang="0">
                    <a:pos x="T12" y="T13"/>
                  </a:cxn>
                </a:cxnLst>
                <a:rect l="0" t="0" r="r" b="b"/>
                <a:pathLst>
                  <a:path w="39232" h="31687">
                    <a:moveTo>
                      <a:pt x="0" y="1509"/>
                    </a:moveTo>
                    <a:lnTo>
                      <a:pt x="39232" y="0"/>
                    </a:lnTo>
                    <a:lnTo>
                      <a:pt x="18107" y="31687"/>
                    </a:lnTo>
                    <a:lnTo>
                      <a:pt x="0" y="1509"/>
                    </a:lnTo>
                    <a:lnTo>
                      <a:pt x="0" y="1509"/>
                    </a:lnTo>
                    <a:lnTo>
                      <a:pt x="0" y="1509"/>
                    </a:lnTo>
                    <a:lnTo>
                      <a:pt x="0" y="1509"/>
                    </a:lnTo>
                    <a:close/>
                  </a:path>
                </a:pathLst>
              </a:custGeom>
              <a:solidFill>
                <a:srgbClr val="A66B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36" name="Freeform 165"/>
              <p:cNvSpPr>
                <a:spLocks/>
              </p:cNvSpPr>
              <p:nvPr/>
            </p:nvSpPr>
            <p:spPr bwMode="auto">
              <a:xfrm>
                <a:off x="113673725" y="110184632"/>
                <a:ext cx="46776" cy="36214"/>
              </a:xfrm>
              <a:custGeom>
                <a:avLst/>
                <a:gdLst>
                  <a:gd name="T0" fmla="*/ 0 w 46776"/>
                  <a:gd name="T1" fmla="*/ 22634 h 36214"/>
                  <a:gd name="T2" fmla="*/ 28669 w 46776"/>
                  <a:gd name="T3" fmla="*/ 0 h 36214"/>
                  <a:gd name="T4" fmla="*/ 46776 w 46776"/>
                  <a:gd name="T5" fmla="*/ 36214 h 36214"/>
                  <a:gd name="T6" fmla="*/ 0 w 46776"/>
                  <a:gd name="T7" fmla="*/ 22634 h 36214"/>
                  <a:gd name="T8" fmla="*/ 0 w 46776"/>
                  <a:gd name="T9" fmla="*/ 22634 h 36214"/>
                  <a:gd name="T10" fmla="*/ 0 w 46776"/>
                  <a:gd name="T11" fmla="*/ 22634 h 36214"/>
                  <a:gd name="T12" fmla="*/ 0 w 46776"/>
                  <a:gd name="T13" fmla="*/ 22634 h 36214"/>
                </a:gdLst>
                <a:ahLst/>
                <a:cxnLst>
                  <a:cxn ang="0">
                    <a:pos x="T0" y="T1"/>
                  </a:cxn>
                  <a:cxn ang="0">
                    <a:pos x="T2" y="T3"/>
                  </a:cxn>
                  <a:cxn ang="0">
                    <a:pos x="T4" y="T5"/>
                  </a:cxn>
                  <a:cxn ang="0">
                    <a:pos x="T6" y="T7"/>
                  </a:cxn>
                  <a:cxn ang="0">
                    <a:pos x="T8" y="T9"/>
                  </a:cxn>
                  <a:cxn ang="0">
                    <a:pos x="T10" y="T11"/>
                  </a:cxn>
                  <a:cxn ang="0">
                    <a:pos x="T12" y="T13"/>
                  </a:cxn>
                </a:cxnLst>
                <a:rect l="0" t="0" r="r" b="b"/>
                <a:pathLst>
                  <a:path w="46776" h="36214">
                    <a:moveTo>
                      <a:pt x="0" y="22634"/>
                    </a:moveTo>
                    <a:lnTo>
                      <a:pt x="28669" y="0"/>
                    </a:lnTo>
                    <a:lnTo>
                      <a:pt x="46776" y="36214"/>
                    </a:lnTo>
                    <a:lnTo>
                      <a:pt x="0" y="22634"/>
                    </a:lnTo>
                    <a:lnTo>
                      <a:pt x="0" y="22634"/>
                    </a:lnTo>
                    <a:lnTo>
                      <a:pt x="0" y="22634"/>
                    </a:lnTo>
                    <a:lnTo>
                      <a:pt x="0" y="22634"/>
                    </a:lnTo>
                    <a:close/>
                  </a:path>
                </a:pathLst>
              </a:custGeom>
              <a:solidFill>
                <a:srgbClr val="A66B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37" name="Freeform 166"/>
              <p:cNvSpPr>
                <a:spLocks/>
              </p:cNvSpPr>
              <p:nvPr/>
            </p:nvSpPr>
            <p:spPr bwMode="auto">
              <a:xfrm>
                <a:off x="113747661" y="110195193"/>
                <a:ext cx="40741" cy="39232"/>
              </a:xfrm>
              <a:custGeom>
                <a:avLst/>
                <a:gdLst>
                  <a:gd name="T0" fmla="*/ 0 w 40741"/>
                  <a:gd name="T1" fmla="*/ 0 h 39232"/>
                  <a:gd name="T2" fmla="*/ 12072 w 40741"/>
                  <a:gd name="T3" fmla="*/ 39232 h 39232"/>
                  <a:gd name="T4" fmla="*/ 40741 w 40741"/>
                  <a:gd name="T5" fmla="*/ 16599 h 39232"/>
                  <a:gd name="T6" fmla="*/ 0 w 40741"/>
                  <a:gd name="T7" fmla="*/ 0 h 39232"/>
                  <a:gd name="T8" fmla="*/ 0 w 40741"/>
                  <a:gd name="T9" fmla="*/ 0 h 39232"/>
                  <a:gd name="T10" fmla="*/ 0 w 40741"/>
                  <a:gd name="T11" fmla="*/ 0 h 39232"/>
                  <a:gd name="T12" fmla="*/ 0 w 40741"/>
                  <a:gd name="T13" fmla="*/ 0 h 39232"/>
                </a:gdLst>
                <a:ahLst/>
                <a:cxnLst>
                  <a:cxn ang="0">
                    <a:pos x="T0" y="T1"/>
                  </a:cxn>
                  <a:cxn ang="0">
                    <a:pos x="T2" y="T3"/>
                  </a:cxn>
                  <a:cxn ang="0">
                    <a:pos x="T4" y="T5"/>
                  </a:cxn>
                  <a:cxn ang="0">
                    <a:pos x="T6" y="T7"/>
                  </a:cxn>
                  <a:cxn ang="0">
                    <a:pos x="T8" y="T9"/>
                  </a:cxn>
                  <a:cxn ang="0">
                    <a:pos x="T10" y="T11"/>
                  </a:cxn>
                  <a:cxn ang="0">
                    <a:pos x="T12" y="T13"/>
                  </a:cxn>
                </a:cxnLst>
                <a:rect l="0" t="0" r="r" b="b"/>
                <a:pathLst>
                  <a:path w="40741" h="39232">
                    <a:moveTo>
                      <a:pt x="0" y="0"/>
                    </a:moveTo>
                    <a:lnTo>
                      <a:pt x="12072" y="39232"/>
                    </a:lnTo>
                    <a:lnTo>
                      <a:pt x="40741" y="16599"/>
                    </a:lnTo>
                    <a:lnTo>
                      <a:pt x="0" y="0"/>
                    </a:lnTo>
                    <a:lnTo>
                      <a:pt x="0" y="0"/>
                    </a:lnTo>
                    <a:lnTo>
                      <a:pt x="0" y="0"/>
                    </a:lnTo>
                    <a:lnTo>
                      <a:pt x="0" y="0"/>
                    </a:lnTo>
                    <a:close/>
                  </a:path>
                </a:pathLst>
              </a:custGeom>
              <a:solidFill>
                <a:srgbClr val="A66B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38" name="Freeform 167"/>
              <p:cNvSpPr>
                <a:spLocks/>
              </p:cNvSpPr>
              <p:nvPr/>
            </p:nvSpPr>
            <p:spPr bwMode="auto">
              <a:xfrm>
                <a:off x="113795946" y="110217827"/>
                <a:ext cx="43759" cy="33197"/>
              </a:xfrm>
              <a:custGeom>
                <a:avLst/>
                <a:gdLst>
                  <a:gd name="T0" fmla="*/ 0 w 43758"/>
                  <a:gd name="T1" fmla="*/ 24143 h 33196"/>
                  <a:gd name="T2" fmla="*/ 30178 w 43758"/>
                  <a:gd name="T3" fmla="*/ 0 h 33196"/>
                  <a:gd name="T4" fmla="*/ 43758 w 43758"/>
                  <a:gd name="T5" fmla="*/ 33196 h 33196"/>
                  <a:gd name="T6" fmla="*/ 0 w 43758"/>
                  <a:gd name="T7" fmla="*/ 24143 h 33196"/>
                  <a:gd name="T8" fmla="*/ 0 w 43758"/>
                  <a:gd name="T9" fmla="*/ 24143 h 33196"/>
                  <a:gd name="T10" fmla="*/ 0 w 43758"/>
                  <a:gd name="T11" fmla="*/ 24143 h 33196"/>
                  <a:gd name="T12" fmla="*/ 0 w 43758"/>
                  <a:gd name="T13" fmla="*/ 24143 h 33196"/>
                </a:gdLst>
                <a:ahLst/>
                <a:cxnLst>
                  <a:cxn ang="0">
                    <a:pos x="T0" y="T1"/>
                  </a:cxn>
                  <a:cxn ang="0">
                    <a:pos x="T2" y="T3"/>
                  </a:cxn>
                  <a:cxn ang="0">
                    <a:pos x="T4" y="T5"/>
                  </a:cxn>
                  <a:cxn ang="0">
                    <a:pos x="T6" y="T7"/>
                  </a:cxn>
                  <a:cxn ang="0">
                    <a:pos x="T8" y="T9"/>
                  </a:cxn>
                  <a:cxn ang="0">
                    <a:pos x="T10" y="T11"/>
                  </a:cxn>
                  <a:cxn ang="0">
                    <a:pos x="T12" y="T13"/>
                  </a:cxn>
                </a:cxnLst>
                <a:rect l="0" t="0" r="r" b="b"/>
                <a:pathLst>
                  <a:path w="43758" h="33196">
                    <a:moveTo>
                      <a:pt x="0" y="24143"/>
                    </a:moveTo>
                    <a:lnTo>
                      <a:pt x="30178" y="0"/>
                    </a:lnTo>
                    <a:lnTo>
                      <a:pt x="43758" y="33196"/>
                    </a:lnTo>
                    <a:lnTo>
                      <a:pt x="0" y="24143"/>
                    </a:lnTo>
                    <a:lnTo>
                      <a:pt x="0" y="24143"/>
                    </a:lnTo>
                    <a:lnTo>
                      <a:pt x="0" y="24143"/>
                    </a:lnTo>
                    <a:lnTo>
                      <a:pt x="0" y="24143"/>
                    </a:lnTo>
                    <a:close/>
                  </a:path>
                </a:pathLst>
              </a:custGeom>
              <a:solidFill>
                <a:srgbClr val="A66B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39" name="Freeform 168"/>
              <p:cNvSpPr>
                <a:spLocks/>
              </p:cNvSpPr>
              <p:nvPr/>
            </p:nvSpPr>
            <p:spPr bwMode="auto">
              <a:xfrm>
                <a:off x="113859321" y="110225373"/>
                <a:ext cx="40740" cy="34705"/>
              </a:xfrm>
              <a:custGeom>
                <a:avLst/>
                <a:gdLst>
                  <a:gd name="T0" fmla="*/ 0 w 40740"/>
                  <a:gd name="T1" fmla="*/ 0 h 34705"/>
                  <a:gd name="T2" fmla="*/ 40740 w 40740"/>
                  <a:gd name="T3" fmla="*/ 12071 h 34705"/>
                  <a:gd name="T4" fmla="*/ 12071 w 40740"/>
                  <a:gd name="T5" fmla="*/ 34705 h 34705"/>
                  <a:gd name="T6" fmla="*/ 0 w 40740"/>
                  <a:gd name="T7" fmla="*/ 0 h 34705"/>
                  <a:gd name="T8" fmla="*/ 0 w 40740"/>
                  <a:gd name="T9" fmla="*/ 0 h 34705"/>
                  <a:gd name="T10" fmla="*/ 0 w 40740"/>
                  <a:gd name="T11" fmla="*/ 0 h 34705"/>
                  <a:gd name="T12" fmla="*/ 0 w 40740"/>
                  <a:gd name="T13" fmla="*/ 0 h 34705"/>
                </a:gdLst>
                <a:ahLst/>
                <a:cxnLst>
                  <a:cxn ang="0">
                    <a:pos x="T0" y="T1"/>
                  </a:cxn>
                  <a:cxn ang="0">
                    <a:pos x="T2" y="T3"/>
                  </a:cxn>
                  <a:cxn ang="0">
                    <a:pos x="T4" y="T5"/>
                  </a:cxn>
                  <a:cxn ang="0">
                    <a:pos x="T6" y="T7"/>
                  </a:cxn>
                  <a:cxn ang="0">
                    <a:pos x="T8" y="T9"/>
                  </a:cxn>
                  <a:cxn ang="0">
                    <a:pos x="T10" y="T11"/>
                  </a:cxn>
                  <a:cxn ang="0">
                    <a:pos x="T12" y="T13"/>
                  </a:cxn>
                </a:cxnLst>
                <a:rect l="0" t="0" r="r" b="b"/>
                <a:pathLst>
                  <a:path w="40740" h="34705">
                    <a:moveTo>
                      <a:pt x="0" y="0"/>
                    </a:moveTo>
                    <a:lnTo>
                      <a:pt x="40740" y="12071"/>
                    </a:lnTo>
                    <a:lnTo>
                      <a:pt x="12071" y="34705"/>
                    </a:lnTo>
                    <a:lnTo>
                      <a:pt x="0" y="0"/>
                    </a:lnTo>
                    <a:lnTo>
                      <a:pt x="0" y="0"/>
                    </a:lnTo>
                    <a:lnTo>
                      <a:pt x="0" y="0"/>
                    </a:lnTo>
                    <a:lnTo>
                      <a:pt x="0" y="0"/>
                    </a:lnTo>
                    <a:close/>
                  </a:path>
                </a:pathLst>
              </a:custGeom>
              <a:solidFill>
                <a:srgbClr val="A66B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40" name="Freeform 169"/>
              <p:cNvSpPr>
                <a:spLocks/>
              </p:cNvSpPr>
              <p:nvPr/>
            </p:nvSpPr>
            <p:spPr bwMode="auto">
              <a:xfrm>
                <a:off x="113605824" y="109651986"/>
                <a:ext cx="256515" cy="175034"/>
              </a:xfrm>
              <a:custGeom>
                <a:avLst/>
                <a:gdLst>
                  <a:gd name="T0" fmla="*/ 0 w 256515"/>
                  <a:gd name="T1" fmla="*/ 0 h 175033"/>
                  <a:gd name="T2" fmla="*/ 25651 w 256515"/>
                  <a:gd name="T3" fmla="*/ 111659 h 175033"/>
                  <a:gd name="T4" fmla="*/ 87517 w 256515"/>
                  <a:gd name="T5" fmla="*/ 132784 h 175033"/>
                  <a:gd name="T6" fmla="*/ 141837 w 256515"/>
                  <a:gd name="T7" fmla="*/ 153909 h 175033"/>
                  <a:gd name="T8" fmla="*/ 190123 w 256515"/>
                  <a:gd name="T9" fmla="*/ 175033 h 175033"/>
                  <a:gd name="T10" fmla="*/ 256515 w 256515"/>
                  <a:gd name="T11" fmla="*/ 81481 h 175033"/>
                  <a:gd name="T12" fmla="*/ 0 w 256515"/>
                  <a:gd name="T13" fmla="*/ 0 h 175033"/>
                  <a:gd name="T14" fmla="*/ 0 w 256515"/>
                  <a:gd name="T15" fmla="*/ 0 h 175033"/>
                  <a:gd name="T16" fmla="*/ 0 w 256515"/>
                  <a:gd name="T17" fmla="*/ 0 h 1750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56515" h="175033">
                    <a:moveTo>
                      <a:pt x="0" y="0"/>
                    </a:moveTo>
                    <a:lnTo>
                      <a:pt x="25651" y="111659"/>
                    </a:lnTo>
                    <a:lnTo>
                      <a:pt x="87517" y="132784"/>
                    </a:lnTo>
                    <a:lnTo>
                      <a:pt x="141837" y="153909"/>
                    </a:lnTo>
                    <a:lnTo>
                      <a:pt x="190123" y="175033"/>
                    </a:lnTo>
                    <a:lnTo>
                      <a:pt x="256515" y="81481"/>
                    </a:lnTo>
                    <a:lnTo>
                      <a:pt x="0" y="0"/>
                    </a:lnTo>
                    <a:lnTo>
                      <a:pt x="0" y="0"/>
                    </a:lnTo>
                    <a:lnTo>
                      <a:pt x="0" y="0"/>
                    </a:lnTo>
                    <a:close/>
                  </a:path>
                </a:pathLst>
              </a:custGeom>
              <a:solidFill>
                <a:srgbClr val="A66B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41" name="Freeform 170"/>
              <p:cNvSpPr>
                <a:spLocks/>
              </p:cNvSpPr>
              <p:nvPr/>
            </p:nvSpPr>
            <p:spPr bwMode="auto">
              <a:xfrm>
                <a:off x="113305550" y="109614263"/>
                <a:ext cx="60358" cy="58847"/>
              </a:xfrm>
              <a:custGeom>
                <a:avLst/>
                <a:gdLst>
                  <a:gd name="T0" fmla="*/ 0 w 60357"/>
                  <a:gd name="T1" fmla="*/ 0 h 58847"/>
                  <a:gd name="T2" fmla="*/ 57339 w 60357"/>
                  <a:gd name="T3" fmla="*/ 15089 h 58847"/>
                  <a:gd name="T4" fmla="*/ 60357 w 60357"/>
                  <a:gd name="T5" fmla="*/ 58847 h 58847"/>
                  <a:gd name="T6" fmla="*/ 7545 w 60357"/>
                  <a:gd name="T7" fmla="*/ 48285 h 58847"/>
                  <a:gd name="T8" fmla="*/ 0 w 60357"/>
                  <a:gd name="T9" fmla="*/ 0 h 58847"/>
                  <a:gd name="T10" fmla="*/ 0 w 60357"/>
                  <a:gd name="T11" fmla="*/ 0 h 58847"/>
                  <a:gd name="T12" fmla="*/ 0 w 60357"/>
                  <a:gd name="T13" fmla="*/ 0 h 58847"/>
                  <a:gd name="T14" fmla="*/ 0 w 60357"/>
                  <a:gd name="T15" fmla="*/ 0 h 5884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0357" h="58847">
                    <a:moveTo>
                      <a:pt x="0" y="0"/>
                    </a:moveTo>
                    <a:lnTo>
                      <a:pt x="57339" y="15089"/>
                    </a:lnTo>
                    <a:lnTo>
                      <a:pt x="60357" y="58847"/>
                    </a:lnTo>
                    <a:lnTo>
                      <a:pt x="7545" y="48285"/>
                    </a:lnTo>
                    <a:lnTo>
                      <a:pt x="0" y="0"/>
                    </a:lnTo>
                    <a:lnTo>
                      <a:pt x="0" y="0"/>
                    </a:lnTo>
                    <a:lnTo>
                      <a:pt x="0" y="0"/>
                    </a:lnTo>
                    <a:lnTo>
                      <a:pt x="0" y="0"/>
                    </a:lnTo>
                    <a:close/>
                  </a:path>
                </a:pathLst>
              </a:custGeom>
              <a:solidFill>
                <a:srgbClr val="FF409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42" name="Freeform 171"/>
              <p:cNvSpPr>
                <a:spLocks/>
              </p:cNvSpPr>
              <p:nvPr/>
            </p:nvSpPr>
            <p:spPr bwMode="auto">
              <a:xfrm>
                <a:off x="113439844" y="109650478"/>
                <a:ext cx="61865" cy="49794"/>
              </a:xfrm>
              <a:custGeom>
                <a:avLst/>
                <a:gdLst>
                  <a:gd name="T0" fmla="*/ 1508 w 61865"/>
                  <a:gd name="T1" fmla="*/ 0 h 49794"/>
                  <a:gd name="T2" fmla="*/ 0 w 61865"/>
                  <a:gd name="T3" fmla="*/ 37723 h 49794"/>
                  <a:gd name="T4" fmla="*/ 58847 w 61865"/>
                  <a:gd name="T5" fmla="*/ 49794 h 49794"/>
                  <a:gd name="T6" fmla="*/ 61865 w 61865"/>
                  <a:gd name="T7" fmla="*/ 16598 h 49794"/>
                  <a:gd name="T8" fmla="*/ 1508 w 61865"/>
                  <a:gd name="T9" fmla="*/ 0 h 49794"/>
                  <a:gd name="T10" fmla="*/ 1508 w 61865"/>
                  <a:gd name="T11" fmla="*/ 0 h 49794"/>
                  <a:gd name="T12" fmla="*/ 1508 w 61865"/>
                  <a:gd name="T13" fmla="*/ 0 h 49794"/>
                  <a:gd name="T14" fmla="*/ 1508 w 61865"/>
                  <a:gd name="T15" fmla="*/ 0 h 4979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1865" h="49794">
                    <a:moveTo>
                      <a:pt x="1508" y="0"/>
                    </a:moveTo>
                    <a:lnTo>
                      <a:pt x="0" y="37723"/>
                    </a:lnTo>
                    <a:lnTo>
                      <a:pt x="58847" y="49794"/>
                    </a:lnTo>
                    <a:lnTo>
                      <a:pt x="61865" y="16598"/>
                    </a:lnTo>
                    <a:lnTo>
                      <a:pt x="1508" y="0"/>
                    </a:lnTo>
                    <a:lnTo>
                      <a:pt x="1508" y="0"/>
                    </a:lnTo>
                    <a:lnTo>
                      <a:pt x="1508" y="0"/>
                    </a:lnTo>
                    <a:lnTo>
                      <a:pt x="1508" y="0"/>
                    </a:lnTo>
                    <a:close/>
                  </a:path>
                </a:pathLst>
              </a:custGeom>
              <a:solidFill>
                <a:srgbClr val="FF409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43" name="Freeform 172"/>
              <p:cNvSpPr>
                <a:spLocks/>
              </p:cNvSpPr>
              <p:nvPr/>
            </p:nvSpPr>
            <p:spPr bwMode="auto">
              <a:xfrm>
                <a:off x="113382505" y="109706307"/>
                <a:ext cx="67901" cy="49794"/>
              </a:xfrm>
              <a:custGeom>
                <a:avLst/>
                <a:gdLst>
                  <a:gd name="T0" fmla="*/ 0 w 67901"/>
                  <a:gd name="T1" fmla="*/ 0 h 49795"/>
                  <a:gd name="T2" fmla="*/ 12071 w 67901"/>
                  <a:gd name="T3" fmla="*/ 42250 h 49795"/>
                  <a:gd name="T4" fmla="*/ 67901 w 67901"/>
                  <a:gd name="T5" fmla="*/ 49795 h 49795"/>
                  <a:gd name="T6" fmla="*/ 67901 w 67901"/>
                  <a:gd name="T7" fmla="*/ 16598 h 49795"/>
                  <a:gd name="T8" fmla="*/ 0 w 67901"/>
                  <a:gd name="T9" fmla="*/ 0 h 49795"/>
                  <a:gd name="T10" fmla="*/ 0 w 67901"/>
                  <a:gd name="T11" fmla="*/ 0 h 49795"/>
                  <a:gd name="T12" fmla="*/ 0 w 67901"/>
                  <a:gd name="T13" fmla="*/ 0 h 49795"/>
                  <a:gd name="T14" fmla="*/ 0 w 67901"/>
                  <a:gd name="T15" fmla="*/ 0 h 4979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901" h="49795">
                    <a:moveTo>
                      <a:pt x="0" y="0"/>
                    </a:moveTo>
                    <a:lnTo>
                      <a:pt x="12071" y="42250"/>
                    </a:lnTo>
                    <a:lnTo>
                      <a:pt x="67901" y="49795"/>
                    </a:lnTo>
                    <a:lnTo>
                      <a:pt x="67901" y="16598"/>
                    </a:lnTo>
                    <a:lnTo>
                      <a:pt x="0" y="0"/>
                    </a:lnTo>
                    <a:lnTo>
                      <a:pt x="0" y="0"/>
                    </a:lnTo>
                    <a:lnTo>
                      <a:pt x="0" y="0"/>
                    </a:lnTo>
                    <a:lnTo>
                      <a:pt x="0" y="0"/>
                    </a:lnTo>
                    <a:close/>
                  </a:path>
                </a:pathLst>
              </a:custGeom>
              <a:solidFill>
                <a:srgbClr val="FF409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44" name="Freeform 173"/>
              <p:cNvSpPr>
                <a:spLocks/>
              </p:cNvSpPr>
              <p:nvPr/>
            </p:nvSpPr>
            <p:spPr bwMode="auto">
              <a:xfrm>
                <a:off x="113362889" y="109629353"/>
                <a:ext cx="76955" cy="58848"/>
              </a:xfrm>
              <a:custGeom>
                <a:avLst/>
                <a:gdLst>
                  <a:gd name="T0" fmla="*/ 0 w 76955"/>
                  <a:gd name="T1" fmla="*/ 0 h 58848"/>
                  <a:gd name="T2" fmla="*/ 10562 w 76955"/>
                  <a:gd name="T3" fmla="*/ 45267 h 58848"/>
                  <a:gd name="T4" fmla="*/ 76955 w 76955"/>
                  <a:gd name="T5" fmla="*/ 58848 h 58848"/>
                  <a:gd name="T6" fmla="*/ 72428 w 76955"/>
                  <a:gd name="T7" fmla="*/ 19616 h 58848"/>
                  <a:gd name="T8" fmla="*/ 0 w 76955"/>
                  <a:gd name="T9" fmla="*/ 0 h 58848"/>
                  <a:gd name="T10" fmla="*/ 0 w 76955"/>
                  <a:gd name="T11" fmla="*/ 0 h 58848"/>
                  <a:gd name="T12" fmla="*/ 0 w 76955"/>
                  <a:gd name="T13" fmla="*/ 0 h 58848"/>
                  <a:gd name="T14" fmla="*/ 0 w 76955"/>
                  <a:gd name="T15" fmla="*/ 0 h 5884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6955" h="58848">
                    <a:moveTo>
                      <a:pt x="0" y="0"/>
                    </a:moveTo>
                    <a:lnTo>
                      <a:pt x="10562" y="45267"/>
                    </a:lnTo>
                    <a:lnTo>
                      <a:pt x="76955" y="58848"/>
                    </a:lnTo>
                    <a:lnTo>
                      <a:pt x="72428" y="19616"/>
                    </a:lnTo>
                    <a:lnTo>
                      <a:pt x="0" y="0"/>
                    </a:lnTo>
                    <a:lnTo>
                      <a:pt x="0" y="0"/>
                    </a:lnTo>
                    <a:lnTo>
                      <a:pt x="0" y="0"/>
                    </a:lnTo>
                    <a:lnTo>
                      <a:pt x="0" y="0"/>
                    </a:lnTo>
                    <a:close/>
                  </a:path>
                </a:pathLst>
              </a:custGeom>
              <a:solidFill>
                <a:srgbClr val="FFCF9E"/>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45" name="Freeform 174"/>
              <p:cNvSpPr>
                <a:spLocks/>
              </p:cNvSpPr>
              <p:nvPr/>
            </p:nvSpPr>
            <p:spPr bwMode="auto">
              <a:xfrm>
                <a:off x="113329693" y="109695744"/>
                <a:ext cx="55830" cy="51304"/>
              </a:xfrm>
              <a:custGeom>
                <a:avLst/>
                <a:gdLst>
                  <a:gd name="T0" fmla="*/ 0 w 55830"/>
                  <a:gd name="T1" fmla="*/ 0 h 51303"/>
                  <a:gd name="T2" fmla="*/ 52812 w 55830"/>
                  <a:gd name="T3" fmla="*/ 10562 h 51303"/>
                  <a:gd name="T4" fmla="*/ 55830 w 55830"/>
                  <a:gd name="T5" fmla="*/ 51303 h 51303"/>
                  <a:gd name="T6" fmla="*/ 9053 w 55830"/>
                  <a:gd name="T7" fmla="*/ 45267 h 51303"/>
                  <a:gd name="T8" fmla="*/ 0 w 55830"/>
                  <a:gd name="T9" fmla="*/ 0 h 51303"/>
                  <a:gd name="T10" fmla="*/ 0 w 55830"/>
                  <a:gd name="T11" fmla="*/ 0 h 51303"/>
                  <a:gd name="T12" fmla="*/ 0 w 55830"/>
                  <a:gd name="T13" fmla="*/ 0 h 51303"/>
                  <a:gd name="T14" fmla="*/ 0 w 55830"/>
                  <a:gd name="T15" fmla="*/ 0 h 5130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5830" h="51303">
                    <a:moveTo>
                      <a:pt x="0" y="0"/>
                    </a:moveTo>
                    <a:lnTo>
                      <a:pt x="52812" y="10562"/>
                    </a:lnTo>
                    <a:lnTo>
                      <a:pt x="55830" y="51303"/>
                    </a:lnTo>
                    <a:lnTo>
                      <a:pt x="9053" y="45267"/>
                    </a:lnTo>
                    <a:lnTo>
                      <a:pt x="0" y="0"/>
                    </a:lnTo>
                    <a:lnTo>
                      <a:pt x="0" y="0"/>
                    </a:lnTo>
                    <a:lnTo>
                      <a:pt x="0" y="0"/>
                    </a:lnTo>
                    <a:lnTo>
                      <a:pt x="0" y="0"/>
                    </a:lnTo>
                    <a:close/>
                  </a:path>
                </a:pathLst>
              </a:custGeom>
              <a:solidFill>
                <a:srgbClr val="FFCF9E"/>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46" name="Freeform 175"/>
              <p:cNvSpPr>
                <a:spLocks/>
              </p:cNvSpPr>
              <p:nvPr/>
            </p:nvSpPr>
            <p:spPr bwMode="auto">
              <a:xfrm>
                <a:off x="113451915" y="109724414"/>
                <a:ext cx="58847" cy="42250"/>
              </a:xfrm>
              <a:custGeom>
                <a:avLst/>
                <a:gdLst>
                  <a:gd name="T0" fmla="*/ 4527 w 58847"/>
                  <a:gd name="T1" fmla="*/ 0 h 42250"/>
                  <a:gd name="T2" fmla="*/ 0 w 58847"/>
                  <a:gd name="T3" fmla="*/ 33196 h 42250"/>
                  <a:gd name="T4" fmla="*/ 58847 w 58847"/>
                  <a:gd name="T5" fmla="*/ 42250 h 42250"/>
                  <a:gd name="T6" fmla="*/ 57338 w 58847"/>
                  <a:gd name="T7" fmla="*/ 13581 h 42250"/>
                  <a:gd name="T8" fmla="*/ 4527 w 58847"/>
                  <a:gd name="T9" fmla="*/ 0 h 42250"/>
                  <a:gd name="T10" fmla="*/ 4527 w 58847"/>
                  <a:gd name="T11" fmla="*/ 0 h 42250"/>
                  <a:gd name="T12" fmla="*/ 4527 w 58847"/>
                  <a:gd name="T13" fmla="*/ 0 h 42250"/>
                  <a:gd name="T14" fmla="*/ 4527 w 58847"/>
                  <a:gd name="T15" fmla="*/ 0 h 4225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8847" h="42250">
                    <a:moveTo>
                      <a:pt x="4527" y="0"/>
                    </a:moveTo>
                    <a:lnTo>
                      <a:pt x="0" y="33196"/>
                    </a:lnTo>
                    <a:lnTo>
                      <a:pt x="58847" y="42250"/>
                    </a:lnTo>
                    <a:lnTo>
                      <a:pt x="57338" y="13581"/>
                    </a:lnTo>
                    <a:lnTo>
                      <a:pt x="4527" y="0"/>
                    </a:lnTo>
                    <a:lnTo>
                      <a:pt x="4527" y="0"/>
                    </a:lnTo>
                    <a:lnTo>
                      <a:pt x="4527" y="0"/>
                    </a:lnTo>
                    <a:lnTo>
                      <a:pt x="4527" y="0"/>
                    </a:lnTo>
                    <a:close/>
                  </a:path>
                </a:pathLst>
              </a:custGeom>
              <a:solidFill>
                <a:srgbClr val="FFCF9E"/>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47" name="Freeform 176"/>
              <p:cNvSpPr>
                <a:spLocks/>
              </p:cNvSpPr>
              <p:nvPr/>
            </p:nvSpPr>
            <p:spPr bwMode="auto">
              <a:xfrm>
                <a:off x="113903078" y="109801369"/>
                <a:ext cx="175035" cy="167489"/>
              </a:xfrm>
              <a:custGeom>
                <a:avLst/>
                <a:gdLst>
                  <a:gd name="T0" fmla="*/ 0 w 175034"/>
                  <a:gd name="T1" fmla="*/ 0 h 167489"/>
                  <a:gd name="T2" fmla="*/ 28670 w 175034"/>
                  <a:gd name="T3" fmla="*/ 1509 h 167489"/>
                  <a:gd name="T4" fmla="*/ 81481 w 175034"/>
                  <a:gd name="T5" fmla="*/ 12071 h 167489"/>
                  <a:gd name="T6" fmla="*/ 141838 w 175034"/>
                  <a:gd name="T7" fmla="*/ 34705 h 167489"/>
                  <a:gd name="T8" fmla="*/ 175034 w 175034"/>
                  <a:gd name="T9" fmla="*/ 64883 h 167489"/>
                  <a:gd name="T10" fmla="*/ 150891 w 175034"/>
                  <a:gd name="T11" fmla="*/ 105624 h 167489"/>
                  <a:gd name="T12" fmla="*/ 116186 w 175034"/>
                  <a:gd name="T13" fmla="*/ 138820 h 167489"/>
                  <a:gd name="T14" fmla="*/ 90535 w 175034"/>
                  <a:gd name="T15" fmla="*/ 153909 h 167489"/>
                  <a:gd name="T16" fmla="*/ 60357 w 175034"/>
                  <a:gd name="T17" fmla="*/ 167489 h 167489"/>
                  <a:gd name="T18" fmla="*/ 25652 w 175034"/>
                  <a:gd name="T19" fmla="*/ 122222 h 167489"/>
                  <a:gd name="T20" fmla="*/ 0 w 175034"/>
                  <a:gd name="T21" fmla="*/ 0 h 167489"/>
                  <a:gd name="T22" fmla="*/ 0 w 175034"/>
                  <a:gd name="T23" fmla="*/ 0 h 1674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75034" h="167489">
                    <a:moveTo>
                      <a:pt x="0" y="0"/>
                    </a:moveTo>
                    <a:lnTo>
                      <a:pt x="28670" y="1509"/>
                    </a:lnTo>
                    <a:lnTo>
                      <a:pt x="81481" y="12071"/>
                    </a:lnTo>
                    <a:lnTo>
                      <a:pt x="141838" y="34705"/>
                    </a:lnTo>
                    <a:lnTo>
                      <a:pt x="175034" y="64883"/>
                    </a:lnTo>
                    <a:lnTo>
                      <a:pt x="150891" y="105624"/>
                    </a:lnTo>
                    <a:lnTo>
                      <a:pt x="116186" y="138820"/>
                    </a:lnTo>
                    <a:lnTo>
                      <a:pt x="90535" y="153909"/>
                    </a:lnTo>
                    <a:lnTo>
                      <a:pt x="60357" y="167489"/>
                    </a:lnTo>
                    <a:lnTo>
                      <a:pt x="25652" y="122222"/>
                    </a:lnTo>
                    <a:lnTo>
                      <a:pt x="0" y="0"/>
                    </a:lnTo>
                    <a:lnTo>
                      <a:pt x="0" y="0"/>
                    </a:lnTo>
                    <a:close/>
                  </a:path>
                </a:pathLst>
              </a:custGeom>
              <a:solidFill>
                <a:srgbClr val="6374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48" name="Freeform 177"/>
              <p:cNvSpPr>
                <a:spLocks/>
              </p:cNvSpPr>
              <p:nvPr/>
            </p:nvSpPr>
            <p:spPr bwMode="auto">
              <a:xfrm>
                <a:off x="113933257" y="109819476"/>
                <a:ext cx="123731" cy="122222"/>
              </a:xfrm>
              <a:custGeom>
                <a:avLst/>
                <a:gdLst>
                  <a:gd name="T0" fmla="*/ 0 w 123731"/>
                  <a:gd name="T1" fmla="*/ 0 h 122222"/>
                  <a:gd name="T2" fmla="*/ 54321 w 123731"/>
                  <a:gd name="T3" fmla="*/ 10562 h 122222"/>
                  <a:gd name="T4" fmla="*/ 89026 w 123731"/>
                  <a:gd name="T5" fmla="*/ 22633 h 122222"/>
                  <a:gd name="T6" fmla="*/ 123731 w 123731"/>
                  <a:gd name="T7" fmla="*/ 48285 h 122222"/>
                  <a:gd name="T8" fmla="*/ 104115 w 123731"/>
                  <a:gd name="T9" fmla="*/ 79972 h 122222"/>
                  <a:gd name="T10" fmla="*/ 73937 w 123731"/>
                  <a:gd name="T11" fmla="*/ 104115 h 122222"/>
                  <a:gd name="T12" fmla="*/ 28670 w 123731"/>
                  <a:gd name="T13" fmla="*/ 122222 h 122222"/>
                  <a:gd name="T14" fmla="*/ 9054 w 123731"/>
                  <a:gd name="T15" fmla="*/ 86008 h 122222"/>
                  <a:gd name="T16" fmla="*/ 0 w 123731"/>
                  <a:gd name="T17" fmla="*/ 0 h 122222"/>
                  <a:gd name="T18" fmla="*/ 0 w 123731"/>
                  <a:gd name="T19" fmla="*/ 0 h 1222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23731" h="122222">
                    <a:moveTo>
                      <a:pt x="0" y="0"/>
                    </a:moveTo>
                    <a:lnTo>
                      <a:pt x="54321" y="10562"/>
                    </a:lnTo>
                    <a:lnTo>
                      <a:pt x="89026" y="22633"/>
                    </a:lnTo>
                    <a:lnTo>
                      <a:pt x="123731" y="48285"/>
                    </a:lnTo>
                    <a:lnTo>
                      <a:pt x="104115" y="79972"/>
                    </a:lnTo>
                    <a:lnTo>
                      <a:pt x="73937" y="104115"/>
                    </a:lnTo>
                    <a:lnTo>
                      <a:pt x="28670" y="122222"/>
                    </a:lnTo>
                    <a:lnTo>
                      <a:pt x="9054" y="86008"/>
                    </a:lnTo>
                    <a:lnTo>
                      <a:pt x="0" y="0"/>
                    </a:lnTo>
                    <a:lnTo>
                      <a:pt x="0" y="0"/>
                    </a:lnTo>
                    <a:close/>
                  </a:path>
                </a:pathLst>
              </a:custGeom>
              <a:solidFill>
                <a:srgbClr val="FFCF9E"/>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49" name="Freeform 178"/>
              <p:cNvSpPr>
                <a:spLocks/>
              </p:cNvSpPr>
              <p:nvPr/>
            </p:nvSpPr>
            <p:spPr bwMode="auto">
              <a:xfrm>
                <a:off x="113998141" y="108852263"/>
                <a:ext cx="76954" cy="244445"/>
              </a:xfrm>
              <a:custGeom>
                <a:avLst/>
                <a:gdLst>
                  <a:gd name="T0" fmla="*/ 10562 w 76954"/>
                  <a:gd name="T1" fmla="*/ 30178 h 244444"/>
                  <a:gd name="T2" fmla="*/ 76954 w 76954"/>
                  <a:gd name="T3" fmla="*/ 0 h 244444"/>
                  <a:gd name="T4" fmla="*/ 73936 w 76954"/>
                  <a:gd name="T5" fmla="*/ 244444 h 244444"/>
                  <a:gd name="T6" fmla="*/ 6035 w 76954"/>
                  <a:gd name="T7" fmla="*/ 187105 h 244444"/>
                  <a:gd name="T8" fmla="*/ 0 w 76954"/>
                  <a:gd name="T9" fmla="*/ 140329 h 244444"/>
                  <a:gd name="T10" fmla="*/ 10562 w 76954"/>
                  <a:gd name="T11" fmla="*/ 30178 h 244444"/>
                  <a:gd name="T12" fmla="*/ 10562 w 76954"/>
                  <a:gd name="T13" fmla="*/ 30178 h 244444"/>
                </a:gdLst>
                <a:ahLst/>
                <a:cxnLst>
                  <a:cxn ang="0">
                    <a:pos x="T0" y="T1"/>
                  </a:cxn>
                  <a:cxn ang="0">
                    <a:pos x="T2" y="T3"/>
                  </a:cxn>
                  <a:cxn ang="0">
                    <a:pos x="T4" y="T5"/>
                  </a:cxn>
                  <a:cxn ang="0">
                    <a:pos x="T6" y="T7"/>
                  </a:cxn>
                  <a:cxn ang="0">
                    <a:pos x="T8" y="T9"/>
                  </a:cxn>
                  <a:cxn ang="0">
                    <a:pos x="T10" y="T11"/>
                  </a:cxn>
                  <a:cxn ang="0">
                    <a:pos x="T12" y="T13"/>
                  </a:cxn>
                </a:cxnLst>
                <a:rect l="0" t="0" r="r" b="b"/>
                <a:pathLst>
                  <a:path w="76954" h="244444">
                    <a:moveTo>
                      <a:pt x="10562" y="30178"/>
                    </a:moveTo>
                    <a:lnTo>
                      <a:pt x="76954" y="0"/>
                    </a:lnTo>
                    <a:lnTo>
                      <a:pt x="73936" y="244444"/>
                    </a:lnTo>
                    <a:lnTo>
                      <a:pt x="6035" y="187105"/>
                    </a:lnTo>
                    <a:lnTo>
                      <a:pt x="0" y="140329"/>
                    </a:lnTo>
                    <a:lnTo>
                      <a:pt x="10562" y="30178"/>
                    </a:lnTo>
                    <a:lnTo>
                      <a:pt x="10562" y="30178"/>
                    </a:lnTo>
                    <a:close/>
                  </a:path>
                </a:pathLst>
              </a:custGeom>
              <a:solidFill>
                <a:srgbClr val="A66B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50" name="Freeform 179"/>
              <p:cNvSpPr>
                <a:spLocks/>
              </p:cNvSpPr>
              <p:nvPr/>
            </p:nvSpPr>
            <p:spPr bwMode="auto">
              <a:xfrm>
                <a:off x="114008703" y="108877916"/>
                <a:ext cx="45267" cy="102606"/>
              </a:xfrm>
              <a:custGeom>
                <a:avLst/>
                <a:gdLst>
                  <a:gd name="T0" fmla="*/ 4527 w 45267"/>
                  <a:gd name="T1" fmla="*/ 12071 h 102606"/>
                  <a:gd name="T2" fmla="*/ 45267 w 45267"/>
                  <a:gd name="T3" fmla="*/ 0 h 102606"/>
                  <a:gd name="T4" fmla="*/ 42249 w 45267"/>
                  <a:gd name="T5" fmla="*/ 102606 h 102606"/>
                  <a:gd name="T6" fmla="*/ 39232 w 45267"/>
                  <a:gd name="T7" fmla="*/ 92043 h 102606"/>
                  <a:gd name="T8" fmla="*/ 31687 w 45267"/>
                  <a:gd name="T9" fmla="*/ 15089 h 102606"/>
                  <a:gd name="T10" fmla="*/ 0 w 45267"/>
                  <a:gd name="T11" fmla="*/ 54320 h 102606"/>
                  <a:gd name="T12" fmla="*/ 4527 w 45267"/>
                  <a:gd name="T13" fmla="*/ 12071 h 102606"/>
                  <a:gd name="T14" fmla="*/ 4527 w 45267"/>
                  <a:gd name="T15" fmla="*/ 12071 h 102606"/>
                  <a:gd name="T16" fmla="*/ 4527 w 45267"/>
                  <a:gd name="T17" fmla="*/ 12071 h 1026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267" h="102606">
                    <a:moveTo>
                      <a:pt x="4527" y="12071"/>
                    </a:moveTo>
                    <a:lnTo>
                      <a:pt x="45267" y="0"/>
                    </a:lnTo>
                    <a:lnTo>
                      <a:pt x="42249" y="102606"/>
                    </a:lnTo>
                    <a:lnTo>
                      <a:pt x="39232" y="92043"/>
                    </a:lnTo>
                    <a:lnTo>
                      <a:pt x="31687" y="15089"/>
                    </a:lnTo>
                    <a:lnTo>
                      <a:pt x="0" y="54320"/>
                    </a:lnTo>
                    <a:lnTo>
                      <a:pt x="4527" y="12071"/>
                    </a:lnTo>
                    <a:lnTo>
                      <a:pt x="4527" y="12071"/>
                    </a:lnTo>
                    <a:lnTo>
                      <a:pt x="4527" y="12071"/>
                    </a:lnTo>
                    <a:close/>
                  </a:path>
                </a:pathLst>
              </a:custGeom>
              <a:solidFill>
                <a:srgbClr val="D1B2FF"/>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51" name="Freeform 180"/>
              <p:cNvSpPr>
                <a:spLocks/>
              </p:cNvSpPr>
              <p:nvPr/>
            </p:nvSpPr>
            <p:spPr bwMode="auto">
              <a:xfrm>
                <a:off x="113394576" y="108727025"/>
                <a:ext cx="505485" cy="224826"/>
              </a:xfrm>
              <a:custGeom>
                <a:avLst/>
                <a:gdLst>
                  <a:gd name="T0" fmla="*/ 0 w 505485"/>
                  <a:gd name="T1" fmla="*/ 0 h 224827"/>
                  <a:gd name="T2" fmla="*/ 48285 w 505485"/>
                  <a:gd name="T3" fmla="*/ 7544 h 224827"/>
                  <a:gd name="T4" fmla="*/ 168998 w 505485"/>
                  <a:gd name="T5" fmla="*/ 33196 h 224827"/>
                  <a:gd name="T6" fmla="*/ 247462 w 505485"/>
                  <a:gd name="T7" fmla="*/ 52811 h 224827"/>
                  <a:gd name="T8" fmla="*/ 331961 w 505485"/>
                  <a:gd name="T9" fmla="*/ 73936 h 224827"/>
                  <a:gd name="T10" fmla="*/ 417969 w 505485"/>
                  <a:gd name="T11" fmla="*/ 98079 h 224827"/>
                  <a:gd name="T12" fmla="*/ 500959 w 505485"/>
                  <a:gd name="T13" fmla="*/ 126748 h 224827"/>
                  <a:gd name="T14" fmla="*/ 505485 w 505485"/>
                  <a:gd name="T15" fmla="*/ 214265 h 224827"/>
                  <a:gd name="T16" fmla="*/ 390808 w 505485"/>
                  <a:gd name="T17" fmla="*/ 220300 h 224827"/>
                  <a:gd name="T18" fmla="*/ 119204 w 505485"/>
                  <a:gd name="T19" fmla="*/ 224827 h 224827"/>
                  <a:gd name="T20" fmla="*/ 110151 w 505485"/>
                  <a:gd name="T21" fmla="*/ 202194 h 224827"/>
                  <a:gd name="T22" fmla="*/ 238408 w 505485"/>
                  <a:gd name="T23" fmla="*/ 208229 h 224827"/>
                  <a:gd name="T24" fmla="*/ 485870 w 505485"/>
                  <a:gd name="T25" fmla="*/ 208229 h 224827"/>
                  <a:gd name="T26" fmla="*/ 496432 w 505485"/>
                  <a:gd name="T27" fmla="*/ 129766 h 224827"/>
                  <a:gd name="T28" fmla="*/ 460218 w 505485"/>
                  <a:gd name="T29" fmla="*/ 119203 h 224827"/>
                  <a:gd name="T30" fmla="*/ 359121 w 505485"/>
                  <a:gd name="T31" fmla="*/ 92043 h 224827"/>
                  <a:gd name="T32" fmla="*/ 288202 w 505485"/>
                  <a:gd name="T33" fmla="*/ 73936 h 224827"/>
                  <a:gd name="T34" fmla="*/ 206721 w 505485"/>
                  <a:gd name="T35" fmla="*/ 57338 h 224827"/>
                  <a:gd name="T36" fmla="*/ 116186 w 505485"/>
                  <a:gd name="T37" fmla="*/ 39231 h 224827"/>
                  <a:gd name="T38" fmla="*/ 18107 w 505485"/>
                  <a:gd name="T39" fmla="*/ 22633 h 224827"/>
                  <a:gd name="T40" fmla="*/ 0 w 505485"/>
                  <a:gd name="T41" fmla="*/ 0 h 224827"/>
                  <a:gd name="T42" fmla="*/ 0 w 505485"/>
                  <a:gd name="T43" fmla="*/ 0 h 224827"/>
                  <a:gd name="T44" fmla="*/ 0 w 505485"/>
                  <a:gd name="T45" fmla="*/ 0 h 2248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505485" h="224827">
                    <a:moveTo>
                      <a:pt x="0" y="0"/>
                    </a:moveTo>
                    <a:lnTo>
                      <a:pt x="48285" y="7544"/>
                    </a:lnTo>
                    <a:lnTo>
                      <a:pt x="168998" y="33196"/>
                    </a:lnTo>
                    <a:lnTo>
                      <a:pt x="247462" y="52811"/>
                    </a:lnTo>
                    <a:lnTo>
                      <a:pt x="331961" y="73936"/>
                    </a:lnTo>
                    <a:lnTo>
                      <a:pt x="417969" y="98079"/>
                    </a:lnTo>
                    <a:lnTo>
                      <a:pt x="500959" y="126748"/>
                    </a:lnTo>
                    <a:lnTo>
                      <a:pt x="505485" y="214265"/>
                    </a:lnTo>
                    <a:lnTo>
                      <a:pt x="390808" y="220300"/>
                    </a:lnTo>
                    <a:lnTo>
                      <a:pt x="119204" y="224827"/>
                    </a:lnTo>
                    <a:lnTo>
                      <a:pt x="110151" y="202194"/>
                    </a:lnTo>
                    <a:lnTo>
                      <a:pt x="238408" y="208229"/>
                    </a:lnTo>
                    <a:lnTo>
                      <a:pt x="485870" y="208229"/>
                    </a:lnTo>
                    <a:lnTo>
                      <a:pt x="496432" y="129766"/>
                    </a:lnTo>
                    <a:lnTo>
                      <a:pt x="460218" y="119203"/>
                    </a:lnTo>
                    <a:lnTo>
                      <a:pt x="359121" y="92043"/>
                    </a:lnTo>
                    <a:lnTo>
                      <a:pt x="288202" y="73936"/>
                    </a:lnTo>
                    <a:lnTo>
                      <a:pt x="206721" y="57338"/>
                    </a:lnTo>
                    <a:lnTo>
                      <a:pt x="116186" y="39231"/>
                    </a:lnTo>
                    <a:lnTo>
                      <a:pt x="18107" y="22633"/>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52" name="Freeform 181"/>
              <p:cNvSpPr>
                <a:spLocks/>
              </p:cNvSpPr>
              <p:nvPr/>
            </p:nvSpPr>
            <p:spPr bwMode="auto">
              <a:xfrm>
                <a:off x="113394576" y="108727025"/>
                <a:ext cx="126749" cy="224826"/>
              </a:xfrm>
              <a:custGeom>
                <a:avLst/>
                <a:gdLst>
                  <a:gd name="T0" fmla="*/ 0 w 126749"/>
                  <a:gd name="T1" fmla="*/ 0 h 224827"/>
                  <a:gd name="T2" fmla="*/ 7545 w 126749"/>
                  <a:gd name="T3" fmla="*/ 18106 h 224827"/>
                  <a:gd name="T4" fmla="*/ 33196 w 126749"/>
                  <a:gd name="T5" fmla="*/ 66392 h 224827"/>
                  <a:gd name="T6" fmla="*/ 49794 w 126749"/>
                  <a:gd name="T7" fmla="*/ 101097 h 224827"/>
                  <a:gd name="T8" fmla="*/ 70919 w 126749"/>
                  <a:gd name="T9" fmla="*/ 138819 h 224827"/>
                  <a:gd name="T10" fmla="*/ 93553 w 126749"/>
                  <a:gd name="T11" fmla="*/ 181069 h 224827"/>
                  <a:gd name="T12" fmla="*/ 119204 w 126749"/>
                  <a:gd name="T13" fmla="*/ 224827 h 224827"/>
                  <a:gd name="T14" fmla="*/ 126749 w 126749"/>
                  <a:gd name="T15" fmla="*/ 220300 h 224827"/>
                  <a:gd name="T16" fmla="*/ 116186 w 126749"/>
                  <a:gd name="T17" fmla="*/ 197667 h 224827"/>
                  <a:gd name="T18" fmla="*/ 92044 w 126749"/>
                  <a:gd name="T19" fmla="*/ 144855 h 224827"/>
                  <a:gd name="T20" fmla="*/ 63374 w 126749"/>
                  <a:gd name="T21" fmla="*/ 78463 h 224827"/>
                  <a:gd name="T22" fmla="*/ 40741 w 126749"/>
                  <a:gd name="T23" fmla="*/ 19615 h 224827"/>
                  <a:gd name="T24" fmla="*/ 0 w 126749"/>
                  <a:gd name="T25" fmla="*/ 0 h 224827"/>
                  <a:gd name="T26" fmla="*/ 0 w 126749"/>
                  <a:gd name="T27" fmla="*/ 0 h 224827"/>
                  <a:gd name="T28" fmla="*/ 0 w 126749"/>
                  <a:gd name="T29" fmla="*/ 0 h 2248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26749" h="224827">
                    <a:moveTo>
                      <a:pt x="0" y="0"/>
                    </a:moveTo>
                    <a:lnTo>
                      <a:pt x="7545" y="18106"/>
                    </a:lnTo>
                    <a:lnTo>
                      <a:pt x="33196" y="66392"/>
                    </a:lnTo>
                    <a:lnTo>
                      <a:pt x="49794" y="101097"/>
                    </a:lnTo>
                    <a:lnTo>
                      <a:pt x="70919" y="138819"/>
                    </a:lnTo>
                    <a:lnTo>
                      <a:pt x="93553" y="181069"/>
                    </a:lnTo>
                    <a:lnTo>
                      <a:pt x="119204" y="224827"/>
                    </a:lnTo>
                    <a:lnTo>
                      <a:pt x="126749" y="220300"/>
                    </a:lnTo>
                    <a:lnTo>
                      <a:pt x="116186" y="197667"/>
                    </a:lnTo>
                    <a:lnTo>
                      <a:pt x="92044" y="144855"/>
                    </a:lnTo>
                    <a:lnTo>
                      <a:pt x="63374" y="78463"/>
                    </a:lnTo>
                    <a:lnTo>
                      <a:pt x="40741" y="19615"/>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53" name="Freeform 182"/>
              <p:cNvSpPr>
                <a:spLocks/>
              </p:cNvSpPr>
              <p:nvPr/>
            </p:nvSpPr>
            <p:spPr bwMode="auto">
              <a:xfrm>
                <a:off x="113895535" y="108831139"/>
                <a:ext cx="36213" cy="110151"/>
              </a:xfrm>
              <a:custGeom>
                <a:avLst/>
                <a:gdLst>
                  <a:gd name="T0" fmla="*/ 0 w 36214"/>
                  <a:gd name="T1" fmla="*/ 22634 h 110151"/>
                  <a:gd name="T2" fmla="*/ 36214 w 36214"/>
                  <a:gd name="T3" fmla="*/ 0 h 110151"/>
                  <a:gd name="T4" fmla="*/ 30178 w 36214"/>
                  <a:gd name="T5" fmla="*/ 87517 h 110151"/>
                  <a:gd name="T6" fmla="*/ 4526 w 36214"/>
                  <a:gd name="T7" fmla="*/ 110151 h 110151"/>
                  <a:gd name="T8" fmla="*/ 0 w 36214"/>
                  <a:gd name="T9" fmla="*/ 82990 h 110151"/>
                  <a:gd name="T10" fmla="*/ 19615 w 36214"/>
                  <a:gd name="T11" fmla="*/ 81482 h 110151"/>
                  <a:gd name="T12" fmla="*/ 30178 w 36214"/>
                  <a:gd name="T13" fmla="*/ 19616 h 110151"/>
                  <a:gd name="T14" fmla="*/ 0 w 36214"/>
                  <a:gd name="T15" fmla="*/ 22634 h 110151"/>
                  <a:gd name="T16" fmla="*/ 0 w 36214"/>
                  <a:gd name="T17" fmla="*/ 22634 h 110151"/>
                  <a:gd name="T18" fmla="*/ 0 w 36214"/>
                  <a:gd name="T19" fmla="*/ 22634 h 110151"/>
                  <a:gd name="T20" fmla="*/ 0 w 36214"/>
                  <a:gd name="T21" fmla="*/ 22634 h 110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6214" h="110151">
                    <a:moveTo>
                      <a:pt x="0" y="22634"/>
                    </a:moveTo>
                    <a:lnTo>
                      <a:pt x="36214" y="0"/>
                    </a:lnTo>
                    <a:lnTo>
                      <a:pt x="30178" y="87517"/>
                    </a:lnTo>
                    <a:lnTo>
                      <a:pt x="4526" y="110151"/>
                    </a:lnTo>
                    <a:lnTo>
                      <a:pt x="0" y="82990"/>
                    </a:lnTo>
                    <a:lnTo>
                      <a:pt x="19615" y="81482"/>
                    </a:lnTo>
                    <a:lnTo>
                      <a:pt x="30178" y="19616"/>
                    </a:lnTo>
                    <a:lnTo>
                      <a:pt x="0" y="22634"/>
                    </a:lnTo>
                    <a:lnTo>
                      <a:pt x="0" y="22634"/>
                    </a:lnTo>
                    <a:lnTo>
                      <a:pt x="0" y="22634"/>
                    </a:lnTo>
                    <a:lnTo>
                      <a:pt x="0" y="22634"/>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54" name="Freeform 183"/>
              <p:cNvSpPr>
                <a:spLocks/>
              </p:cNvSpPr>
              <p:nvPr/>
            </p:nvSpPr>
            <p:spPr bwMode="auto">
              <a:xfrm>
                <a:off x="113394576" y="108695336"/>
                <a:ext cx="537172" cy="138820"/>
              </a:xfrm>
              <a:custGeom>
                <a:avLst/>
                <a:gdLst>
                  <a:gd name="T0" fmla="*/ 0 w 537173"/>
                  <a:gd name="T1" fmla="*/ 31688 h 138820"/>
                  <a:gd name="T2" fmla="*/ 128258 w 537173"/>
                  <a:gd name="T3" fmla="*/ 0 h 138820"/>
                  <a:gd name="T4" fmla="*/ 164471 w 537173"/>
                  <a:gd name="T5" fmla="*/ 10563 h 138820"/>
                  <a:gd name="T6" fmla="*/ 258024 w 537173"/>
                  <a:gd name="T7" fmla="*/ 39232 h 138820"/>
                  <a:gd name="T8" fmla="*/ 319889 w 537173"/>
                  <a:gd name="T9" fmla="*/ 60357 h 138820"/>
                  <a:gd name="T10" fmla="*/ 389299 w 537173"/>
                  <a:gd name="T11" fmla="*/ 82990 h 138820"/>
                  <a:gd name="T12" fmla="*/ 461727 w 537173"/>
                  <a:gd name="T13" fmla="*/ 108642 h 138820"/>
                  <a:gd name="T14" fmla="*/ 537173 w 537173"/>
                  <a:gd name="T15" fmla="*/ 135802 h 138820"/>
                  <a:gd name="T16" fmla="*/ 534155 w 537173"/>
                  <a:gd name="T17" fmla="*/ 138820 h 138820"/>
                  <a:gd name="T18" fmla="*/ 497941 w 537173"/>
                  <a:gd name="T19" fmla="*/ 126749 h 138820"/>
                  <a:gd name="T20" fmla="*/ 457200 w 537173"/>
                  <a:gd name="T21" fmla="*/ 113169 h 138820"/>
                  <a:gd name="T22" fmla="*/ 405897 w 537173"/>
                  <a:gd name="T23" fmla="*/ 95062 h 138820"/>
                  <a:gd name="T24" fmla="*/ 344032 w 537173"/>
                  <a:gd name="T25" fmla="*/ 75446 h 138820"/>
                  <a:gd name="T26" fmla="*/ 277640 w 537173"/>
                  <a:gd name="T27" fmla="*/ 55830 h 138820"/>
                  <a:gd name="T28" fmla="*/ 206721 w 537173"/>
                  <a:gd name="T29" fmla="*/ 36214 h 138820"/>
                  <a:gd name="T30" fmla="*/ 135802 w 537173"/>
                  <a:gd name="T31" fmla="*/ 18107 h 138820"/>
                  <a:gd name="T32" fmla="*/ 0 w 537173"/>
                  <a:gd name="T33" fmla="*/ 31688 h 138820"/>
                  <a:gd name="T34" fmla="*/ 0 w 537173"/>
                  <a:gd name="T35" fmla="*/ 31688 h 138820"/>
                  <a:gd name="T36" fmla="*/ 0 w 537173"/>
                  <a:gd name="T37" fmla="*/ 31688 h 138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37173" h="138820">
                    <a:moveTo>
                      <a:pt x="0" y="31688"/>
                    </a:moveTo>
                    <a:lnTo>
                      <a:pt x="128258" y="0"/>
                    </a:lnTo>
                    <a:lnTo>
                      <a:pt x="164471" y="10563"/>
                    </a:lnTo>
                    <a:lnTo>
                      <a:pt x="258024" y="39232"/>
                    </a:lnTo>
                    <a:lnTo>
                      <a:pt x="319889" y="60357"/>
                    </a:lnTo>
                    <a:lnTo>
                      <a:pt x="389299" y="82990"/>
                    </a:lnTo>
                    <a:lnTo>
                      <a:pt x="461727" y="108642"/>
                    </a:lnTo>
                    <a:lnTo>
                      <a:pt x="537173" y="135802"/>
                    </a:lnTo>
                    <a:lnTo>
                      <a:pt x="534155" y="138820"/>
                    </a:lnTo>
                    <a:lnTo>
                      <a:pt x="497941" y="126749"/>
                    </a:lnTo>
                    <a:lnTo>
                      <a:pt x="457200" y="113169"/>
                    </a:lnTo>
                    <a:lnTo>
                      <a:pt x="405897" y="95062"/>
                    </a:lnTo>
                    <a:lnTo>
                      <a:pt x="344032" y="75446"/>
                    </a:lnTo>
                    <a:lnTo>
                      <a:pt x="277640" y="55830"/>
                    </a:lnTo>
                    <a:lnTo>
                      <a:pt x="206721" y="36214"/>
                    </a:lnTo>
                    <a:lnTo>
                      <a:pt x="135802" y="18107"/>
                    </a:lnTo>
                    <a:lnTo>
                      <a:pt x="0" y="31688"/>
                    </a:lnTo>
                    <a:lnTo>
                      <a:pt x="0" y="31688"/>
                    </a:lnTo>
                    <a:lnTo>
                      <a:pt x="0" y="31688"/>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55" name="Freeform 184"/>
              <p:cNvSpPr>
                <a:spLocks/>
              </p:cNvSpPr>
              <p:nvPr/>
            </p:nvSpPr>
            <p:spPr bwMode="auto">
              <a:xfrm>
                <a:off x="113486620" y="108781345"/>
                <a:ext cx="383263" cy="137311"/>
              </a:xfrm>
              <a:custGeom>
                <a:avLst/>
                <a:gdLst>
                  <a:gd name="T0" fmla="*/ 0 w 383263"/>
                  <a:gd name="T1" fmla="*/ 0 h 137311"/>
                  <a:gd name="T2" fmla="*/ 119204 w 383263"/>
                  <a:gd name="T3" fmla="*/ 21125 h 137311"/>
                  <a:gd name="T4" fmla="*/ 242934 w 383263"/>
                  <a:gd name="T5" fmla="*/ 46777 h 137311"/>
                  <a:gd name="T6" fmla="*/ 312344 w 383263"/>
                  <a:gd name="T7" fmla="*/ 63375 h 137311"/>
                  <a:gd name="T8" fmla="*/ 383263 w 383263"/>
                  <a:gd name="T9" fmla="*/ 82990 h 137311"/>
                  <a:gd name="T10" fmla="*/ 375719 w 383263"/>
                  <a:gd name="T11" fmla="*/ 137311 h 137311"/>
                  <a:gd name="T12" fmla="*/ 356103 w 383263"/>
                  <a:gd name="T13" fmla="*/ 135802 h 137311"/>
                  <a:gd name="T14" fmla="*/ 375719 w 383263"/>
                  <a:gd name="T15" fmla="*/ 86008 h 137311"/>
                  <a:gd name="T16" fmla="*/ 341014 w 383263"/>
                  <a:gd name="T17" fmla="*/ 78464 h 137311"/>
                  <a:gd name="T18" fmla="*/ 253497 w 383263"/>
                  <a:gd name="T19" fmla="*/ 58848 h 137311"/>
                  <a:gd name="T20" fmla="*/ 138820 w 383263"/>
                  <a:gd name="T21" fmla="*/ 36214 h 137311"/>
                  <a:gd name="T22" fmla="*/ 22633 w 383263"/>
                  <a:gd name="T23" fmla="*/ 21125 h 137311"/>
                  <a:gd name="T24" fmla="*/ 0 w 383263"/>
                  <a:gd name="T25" fmla="*/ 0 h 137311"/>
                  <a:gd name="T26" fmla="*/ 0 w 383263"/>
                  <a:gd name="T27" fmla="*/ 0 h 137311"/>
                  <a:gd name="T28" fmla="*/ 0 w 383263"/>
                  <a:gd name="T29" fmla="*/ 0 h 1373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383263" h="137311">
                    <a:moveTo>
                      <a:pt x="0" y="0"/>
                    </a:moveTo>
                    <a:lnTo>
                      <a:pt x="119204" y="21125"/>
                    </a:lnTo>
                    <a:lnTo>
                      <a:pt x="242934" y="46777"/>
                    </a:lnTo>
                    <a:lnTo>
                      <a:pt x="312344" y="63375"/>
                    </a:lnTo>
                    <a:lnTo>
                      <a:pt x="383263" y="82990"/>
                    </a:lnTo>
                    <a:lnTo>
                      <a:pt x="375719" y="137311"/>
                    </a:lnTo>
                    <a:lnTo>
                      <a:pt x="356103" y="135802"/>
                    </a:lnTo>
                    <a:lnTo>
                      <a:pt x="375719" y="86008"/>
                    </a:lnTo>
                    <a:lnTo>
                      <a:pt x="341014" y="78464"/>
                    </a:lnTo>
                    <a:lnTo>
                      <a:pt x="253497" y="58848"/>
                    </a:lnTo>
                    <a:lnTo>
                      <a:pt x="138820" y="36214"/>
                    </a:lnTo>
                    <a:lnTo>
                      <a:pt x="22633" y="21125"/>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56" name="Freeform 185"/>
              <p:cNvSpPr>
                <a:spLocks/>
              </p:cNvSpPr>
              <p:nvPr/>
            </p:nvSpPr>
            <p:spPr bwMode="auto">
              <a:xfrm>
                <a:off x="113486620" y="108781345"/>
                <a:ext cx="375719" cy="137311"/>
              </a:xfrm>
              <a:custGeom>
                <a:avLst/>
                <a:gdLst>
                  <a:gd name="T0" fmla="*/ 0 w 375719"/>
                  <a:gd name="T1" fmla="*/ 0 h 137311"/>
                  <a:gd name="T2" fmla="*/ 58847 w 375719"/>
                  <a:gd name="T3" fmla="*/ 111660 h 137311"/>
                  <a:gd name="T4" fmla="*/ 156927 w 375719"/>
                  <a:gd name="T5" fmla="*/ 122222 h 137311"/>
                  <a:gd name="T6" fmla="*/ 375719 w 375719"/>
                  <a:gd name="T7" fmla="*/ 137311 h 137311"/>
                  <a:gd name="T8" fmla="*/ 255006 w 375719"/>
                  <a:gd name="T9" fmla="*/ 125240 h 137311"/>
                  <a:gd name="T10" fmla="*/ 61865 w 375719"/>
                  <a:gd name="T11" fmla="*/ 98080 h 137311"/>
                  <a:gd name="T12" fmla="*/ 42249 w 375719"/>
                  <a:gd name="T13" fmla="*/ 18107 h 137311"/>
                  <a:gd name="T14" fmla="*/ 0 w 375719"/>
                  <a:gd name="T15" fmla="*/ 0 h 137311"/>
                  <a:gd name="T16" fmla="*/ 0 w 375719"/>
                  <a:gd name="T17" fmla="*/ 0 h 137311"/>
                  <a:gd name="T18" fmla="*/ 0 w 375719"/>
                  <a:gd name="T19" fmla="*/ 0 h 1373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75719" h="137311">
                    <a:moveTo>
                      <a:pt x="0" y="0"/>
                    </a:moveTo>
                    <a:lnTo>
                      <a:pt x="58847" y="111660"/>
                    </a:lnTo>
                    <a:lnTo>
                      <a:pt x="156927" y="122222"/>
                    </a:lnTo>
                    <a:lnTo>
                      <a:pt x="375719" y="137311"/>
                    </a:lnTo>
                    <a:lnTo>
                      <a:pt x="255006" y="125240"/>
                    </a:lnTo>
                    <a:lnTo>
                      <a:pt x="61865" y="98080"/>
                    </a:lnTo>
                    <a:lnTo>
                      <a:pt x="42249" y="18107"/>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57" name="Freeform 186"/>
              <p:cNvSpPr>
                <a:spLocks/>
              </p:cNvSpPr>
              <p:nvPr/>
            </p:nvSpPr>
            <p:spPr bwMode="auto">
              <a:xfrm>
                <a:off x="113672216" y="108825104"/>
                <a:ext cx="21126" cy="78463"/>
              </a:xfrm>
              <a:custGeom>
                <a:avLst/>
                <a:gdLst>
                  <a:gd name="T0" fmla="*/ 15089 w 21125"/>
                  <a:gd name="T1" fmla="*/ 0 h 78463"/>
                  <a:gd name="T2" fmla="*/ 0 w 21125"/>
                  <a:gd name="T3" fmla="*/ 75445 h 78463"/>
                  <a:gd name="T4" fmla="*/ 21125 w 21125"/>
                  <a:gd name="T5" fmla="*/ 78463 h 78463"/>
                  <a:gd name="T6" fmla="*/ 15089 w 21125"/>
                  <a:gd name="T7" fmla="*/ 0 h 78463"/>
                  <a:gd name="T8" fmla="*/ 15089 w 21125"/>
                  <a:gd name="T9" fmla="*/ 0 h 78463"/>
                  <a:gd name="T10" fmla="*/ 15089 w 21125"/>
                  <a:gd name="T11" fmla="*/ 0 h 78463"/>
                  <a:gd name="T12" fmla="*/ 15089 w 21125"/>
                  <a:gd name="T13" fmla="*/ 0 h 78463"/>
                </a:gdLst>
                <a:ahLst/>
                <a:cxnLst>
                  <a:cxn ang="0">
                    <a:pos x="T0" y="T1"/>
                  </a:cxn>
                  <a:cxn ang="0">
                    <a:pos x="T2" y="T3"/>
                  </a:cxn>
                  <a:cxn ang="0">
                    <a:pos x="T4" y="T5"/>
                  </a:cxn>
                  <a:cxn ang="0">
                    <a:pos x="T6" y="T7"/>
                  </a:cxn>
                  <a:cxn ang="0">
                    <a:pos x="T8" y="T9"/>
                  </a:cxn>
                  <a:cxn ang="0">
                    <a:pos x="T10" y="T11"/>
                  </a:cxn>
                  <a:cxn ang="0">
                    <a:pos x="T12" y="T13"/>
                  </a:cxn>
                </a:cxnLst>
                <a:rect l="0" t="0" r="r" b="b"/>
                <a:pathLst>
                  <a:path w="21125" h="78463">
                    <a:moveTo>
                      <a:pt x="15089" y="0"/>
                    </a:moveTo>
                    <a:lnTo>
                      <a:pt x="0" y="75445"/>
                    </a:lnTo>
                    <a:lnTo>
                      <a:pt x="21125" y="78463"/>
                    </a:lnTo>
                    <a:lnTo>
                      <a:pt x="15089" y="0"/>
                    </a:lnTo>
                    <a:lnTo>
                      <a:pt x="15089" y="0"/>
                    </a:lnTo>
                    <a:lnTo>
                      <a:pt x="15089" y="0"/>
                    </a:lnTo>
                    <a:lnTo>
                      <a:pt x="15089"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58" name="Freeform 187"/>
              <p:cNvSpPr>
                <a:spLocks/>
              </p:cNvSpPr>
              <p:nvPr/>
            </p:nvSpPr>
            <p:spPr bwMode="auto">
              <a:xfrm>
                <a:off x="113715973" y="108831139"/>
                <a:ext cx="18108" cy="75446"/>
              </a:xfrm>
              <a:custGeom>
                <a:avLst/>
                <a:gdLst>
                  <a:gd name="T0" fmla="*/ 0 w 18107"/>
                  <a:gd name="T1" fmla="*/ 0 h 75446"/>
                  <a:gd name="T2" fmla="*/ 18107 w 18107"/>
                  <a:gd name="T3" fmla="*/ 3018 h 75446"/>
                  <a:gd name="T4" fmla="*/ 10563 w 18107"/>
                  <a:gd name="T5" fmla="*/ 75446 h 75446"/>
                  <a:gd name="T6" fmla="*/ 0 w 18107"/>
                  <a:gd name="T7" fmla="*/ 0 h 75446"/>
                  <a:gd name="T8" fmla="*/ 0 w 18107"/>
                  <a:gd name="T9" fmla="*/ 0 h 75446"/>
                  <a:gd name="T10" fmla="*/ 0 w 18107"/>
                  <a:gd name="T11" fmla="*/ 0 h 75446"/>
                  <a:gd name="T12" fmla="*/ 0 w 18107"/>
                  <a:gd name="T13" fmla="*/ 0 h 75446"/>
                </a:gdLst>
                <a:ahLst/>
                <a:cxnLst>
                  <a:cxn ang="0">
                    <a:pos x="T0" y="T1"/>
                  </a:cxn>
                  <a:cxn ang="0">
                    <a:pos x="T2" y="T3"/>
                  </a:cxn>
                  <a:cxn ang="0">
                    <a:pos x="T4" y="T5"/>
                  </a:cxn>
                  <a:cxn ang="0">
                    <a:pos x="T6" y="T7"/>
                  </a:cxn>
                  <a:cxn ang="0">
                    <a:pos x="T8" y="T9"/>
                  </a:cxn>
                  <a:cxn ang="0">
                    <a:pos x="T10" y="T11"/>
                  </a:cxn>
                  <a:cxn ang="0">
                    <a:pos x="T12" y="T13"/>
                  </a:cxn>
                </a:cxnLst>
                <a:rect l="0" t="0" r="r" b="b"/>
                <a:pathLst>
                  <a:path w="18107" h="75446">
                    <a:moveTo>
                      <a:pt x="0" y="0"/>
                    </a:moveTo>
                    <a:lnTo>
                      <a:pt x="18107" y="3018"/>
                    </a:lnTo>
                    <a:lnTo>
                      <a:pt x="10563" y="75446"/>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59" name="Freeform 188"/>
              <p:cNvSpPr>
                <a:spLocks/>
              </p:cNvSpPr>
              <p:nvPr/>
            </p:nvSpPr>
            <p:spPr bwMode="auto">
              <a:xfrm>
                <a:off x="113651092" y="109099725"/>
                <a:ext cx="220300" cy="138819"/>
              </a:xfrm>
              <a:custGeom>
                <a:avLst/>
                <a:gdLst>
                  <a:gd name="T0" fmla="*/ 0 w 220301"/>
                  <a:gd name="T1" fmla="*/ 21125 h 138820"/>
                  <a:gd name="T2" fmla="*/ 60357 w 220301"/>
                  <a:gd name="T3" fmla="*/ 12072 h 138820"/>
                  <a:gd name="T4" fmla="*/ 220301 w 220301"/>
                  <a:gd name="T5" fmla="*/ 0 h 138820"/>
                  <a:gd name="T6" fmla="*/ 208230 w 220301"/>
                  <a:gd name="T7" fmla="*/ 49794 h 138820"/>
                  <a:gd name="T8" fmla="*/ 194650 w 220301"/>
                  <a:gd name="T9" fmla="*/ 93553 h 138820"/>
                  <a:gd name="T10" fmla="*/ 178052 w 220301"/>
                  <a:gd name="T11" fmla="*/ 138820 h 138820"/>
                  <a:gd name="T12" fmla="*/ 190123 w 220301"/>
                  <a:gd name="T13" fmla="*/ 98080 h 138820"/>
                  <a:gd name="T14" fmla="*/ 206721 w 220301"/>
                  <a:gd name="T15" fmla="*/ 10563 h 138820"/>
                  <a:gd name="T16" fmla="*/ 0 w 220301"/>
                  <a:gd name="T17" fmla="*/ 21125 h 138820"/>
                  <a:gd name="T18" fmla="*/ 0 w 220301"/>
                  <a:gd name="T19" fmla="*/ 21125 h 138820"/>
                  <a:gd name="T20" fmla="*/ 0 w 220301"/>
                  <a:gd name="T21" fmla="*/ 21125 h 138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20301" h="138820">
                    <a:moveTo>
                      <a:pt x="0" y="21125"/>
                    </a:moveTo>
                    <a:lnTo>
                      <a:pt x="60357" y="12072"/>
                    </a:lnTo>
                    <a:lnTo>
                      <a:pt x="220301" y="0"/>
                    </a:lnTo>
                    <a:lnTo>
                      <a:pt x="208230" y="49794"/>
                    </a:lnTo>
                    <a:lnTo>
                      <a:pt x="194650" y="93553"/>
                    </a:lnTo>
                    <a:lnTo>
                      <a:pt x="178052" y="138820"/>
                    </a:lnTo>
                    <a:lnTo>
                      <a:pt x="190123" y="98080"/>
                    </a:lnTo>
                    <a:lnTo>
                      <a:pt x="206721" y="10563"/>
                    </a:lnTo>
                    <a:lnTo>
                      <a:pt x="0" y="21125"/>
                    </a:lnTo>
                    <a:lnTo>
                      <a:pt x="0" y="21125"/>
                    </a:lnTo>
                    <a:lnTo>
                      <a:pt x="0" y="21125"/>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60" name="Freeform 189"/>
              <p:cNvSpPr>
                <a:spLocks/>
              </p:cNvSpPr>
              <p:nvPr/>
            </p:nvSpPr>
            <p:spPr bwMode="auto">
              <a:xfrm>
                <a:off x="113651092" y="109119341"/>
                <a:ext cx="185595" cy="119203"/>
              </a:xfrm>
              <a:custGeom>
                <a:avLst/>
                <a:gdLst>
                  <a:gd name="T0" fmla="*/ 0 w 185596"/>
                  <a:gd name="T1" fmla="*/ 1509 h 119204"/>
                  <a:gd name="T2" fmla="*/ 22634 w 185596"/>
                  <a:gd name="T3" fmla="*/ 48285 h 119204"/>
                  <a:gd name="T4" fmla="*/ 63374 w 185596"/>
                  <a:gd name="T5" fmla="*/ 67901 h 119204"/>
                  <a:gd name="T6" fmla="*/ 113168 w 185596"/>
                  <a:gd name="T7" fmla="*/ 90535 h 119204"/>
                  <a:gd name="T8" fmla="*/ 178052 w 185596"/>
                  <a:gd name="T9" fmla="*/ 119204 h 119204"/>
                  <a:gd name="T10" fmla="*/ 185596 w 185596"/>
                  <a:gd name="T11" fmla="*/ 98079 h 119204"/>
                  <a:gd name="T12" fmla="*/ 137311 w 185596"/>
                  <a:gd name="T13" fmla="*/ 84499 h 119204"/>
                  <a:gd name="T14" fmla="*/ 87517 w 185596"/>
                  <a:gd name="T15" fmla="*/ 69410 h 119204"/>
                  <a:gd name="T16" fmla="*/ 27160 w 185596"/>
                  <a:gd name="T17" fmla="*/ 48285 h 119204"/>
                  <a:gd name="T18" fmla="*/ 16598 w 185596"/>
                  <a:gd name="T19" fmla="*/ 0 h 119204"/>
                  <a:gd name="T20" fmla="*/ 0 w 185596"/>
                  <a:gd name="T21" fmla="*/ 1509 h 119204"/>
                  <a:gd name="T22" fmla="*/ 0 w 185596"/>
                  <a:gd name="T23" fmla="*/ 1509 h 119204"/>
                  <a:gd name="T24" fmla="*/ 0 w 185596"/>
                  <a:gd name="T25" fmla="*/ 1509 h 1192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85596" h="119204">
                    <a:moveTo>
                      <a:pt x="0" y="1509"/>
                    </a:moveTo>
                    <a:lnTo>
                      <a:pt x="22634" y="48285"/>
                    </a:lnTo>
                    <a:lnTo>
                      <a:pt x="63374" y="67901"/>
                    </a:lnTo>
                    <a:lnTo>
                      <a:pt x="113168" y="90535"/>
                    </a:lnTo>
                    <a:lnTo>
                      <a:pt x="178052" y="119204"/>
                    </a:lnTo>
                    <a:lnTo>
                      <a:pt x="185596" y="98079"/>
                    </a:lnTo>
                    <a:lnTo>
                      <a:pt x="137311" y="84499"/>
                    </a:lnTo>
                    <a:lnTo>
                      <a:pt x="87517" y="69410"/>
                    </a:lnTo>
                    <a:lnTo>
                      <a:pt x="27160" y="48285"/>
                    </a:lnTo>
                    <a:lnTo>
                      <a:pt x="16598" y="0"/>
                    </a:lnTo>
                    <a:lnTo>
                      <a:pt x="0" y="1509"/>
                    </a:lnTo>
                    <a:lnTo>
                      <a:pt x="0" y="1509"/>
                    </a:lnTo>
                    <a:lnTo>
                      <a:pt x="0" y="1509"/>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61" name="Freeform 190"/>
              <p:cNvSpPr>
                <a:spLocks/>
              </p:cNvSpPr>
              <p:nvPr/>
            </p:nvSpPr>
            <p:spPr bwMode="auto">
              <a:xfrm>
                <a:off x="113829144" y="109071056"/>
                <a:ext cx="84499" cy="167488"/>
              </a:xfrm>
              <a:custGeom>
                <a:avLst/>
                <a:gdLst>
                  <a:gd name="T0" fmla="*/ 42249 w 84499"/>
                  <a:gd name="T1" fmla="*/ 28669 h 167489"/>
                  <a:gd name="T2" fmla="*/ 84499 w 84499"/>
                  <a:gd name="T3" fmla="*/ 0 h 167489"/>
                  <a:gd name="T4" fmla="*/ 21124 w 84499"/>
                  <a:gd name="T5" fmla="*/ 146364 h 167489"/>
                  <a:gd name="T6" fmla="*/ 0 w 84499"/>
                  <a:gd name="T7" fmla="*/ 167489 h 167489"/>
                  <a:gd name="T8" fmla="*/ 10562 w 84499"/>
                  <a:gd name="T9" fmla="*/ 138820 h 167489"/>
                  <a:gd name="T10" fmla="*/ 21124 w 84499"/>
                  <a:gd name="T11" fmla="*/ 138820 h 167489"/>
                  <a:gd name="T12" fmla="*/ 61865 w 84499"/>
                  <a:gd name="T13" fmla="*/ 24143 h 167489"/>
                  <a:gd name="T14" fmla="*/ 42249 w 84499"/>
                  <a:gd name="T15" fmla="*/ 28669 h 167489"/>
                  <a:gd name="T16" fmla="*/ 42249 w 84499"/>
                  <a:gd name="T17" fmla="*/ 28669 h 167489"/>
                  <a:gd name="T18" fmla="*/ 42249 w 84499"/>
                  <a:gd name="T19" fmla="*/ 28669 h 167489"/>
                  <a:gd name="T20" fmla="*/ 42249 w 84499"/>
                  <a:gd name="T21" fmla="*/ 28669 h 1674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4499" h="167489">
                    <a:moveTo>
                      <a:pt x="42249" y="28669"/>
                    </a:moveTo>
                    <a:lnTo>
                      <a:pt x="84499" y="0"/>
                    </a:lnTo>
                    <a:lnTo>
                      <a:pt x="21124" y="146364"/>
                    </a:lnTo>
                    <a:lnTo>
                      <a:pt x="0" y="167489"/>
                    </a:lnTo>
                    <a:lnTo>
                      <a:pt x="10562" y="138820"/>
                    </a:lnTo>
                    <a:lnTo>
                      <a:pt x="21124" y="138820"/>
                    </a:lnTo>
                    <a:lnTo>
                      <a:pt x="61865" y="24143"/>
                    </a:lnTo>
                    <a:lnTo>
                      <a:pt x="42249" y="28669"/>
                    </a:lnTo>
                    <a:lnTo>
                      <a:pt x="42249" y="28669"/>
                    </a:lnTo>
                    <a:lnTo>
                      <a:pt x="42249" y="28669"/>
                    </a:lnTo>
                    <a:lnTo>
                      <a:pt x="42249" y="28669"/>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62" name="Freeform 191"/>
              <p:cNvSpPr>
                <a:spLocks/>
              </p:cNvSpPr>
              <p:nvPr/>
            </p:nvSpPr>
            <p:spPr bwMode="auto">
              <a:xfrm>
                <a:off x="113651092" y="109071056"/>
                <a:ext cx="262551" cy="49794"/>
              </a:xfrm>
              <a:custGeom>
                <a:avLst/>
                <a:gdLst>
                  <a:gd name="T0" fmla="*/ 0 w 262551"/>
                  <a:gd name="T1" fmla="*/ 49794 h 49794"/>
                  <a:gd name="T2" fmla="*/ 16598 w 262551"/>
                  <a:gd name="T3" fmla="*/ 40741 h 49794"/>
                  <a:gd name="T4" fmla="*/ 78463 w 262551"/>
                  <a:gd name="T5" fmla="*/ 27161 h 49794"/>
                  <a:gd name="T6" fmla="*/ 155418 w 262551"/>
                  <a:gd name="T7" fmla="*/ 13580 h 49794"/>
                  <a:gd name="T8" fmla="*/ 262551 w 262551"/>
                  <a:gd name="T9" fmla="*/ 0 h 49794"/>
                  <a:gd name="T10" fmla="*/ 250479 w 262551"/>
                  <a:gd name="T11" fmla="*/ 10563 h 49794"/>
                  <a:gd name="T12" fmla="*/ 16598 w 262551"/>
                  <a:gd name="T13" fmla="*/ 42250 h 49794"/>
                  <a:gd name="T14" fmla="*/ 15089 w 262551"/>
                  <a:gd name="T15" fmla="*/ 48285 h 49794"/>
                  <a:gd name="T16" fmla="*/ 0 w 262551"/>
                  <a:gd name="T17" fmla="*/ 49794 h 49794"/>
                  <a:gd name="T18" fmla="*/ 0 w 262551"/>
                  <a:gd name="T19" fmla="*/ 49794 h 49794"/>
                  <a:gd name="T20" fmla="*/ 0 w 262551"/>
                  <a:gd name="T21" fmla="*/ 49794 h 497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62551" h="49794">
                    <a:moveTo>
                      <a:pt x="0" y="49794"/>
                    </a:moveTo>
                    <a:lnTo>
                      <a:pt x="16598" y="40741"/>
                    </a:lnTo>
                    <a:lnTo>
                      <a:pt x="78463" y="27161"/>
                    </a:lnTo>
                    <a:lnTo>
                      <a:pt x="155418" y="13580"/>
                    </a:lnTo>
                    <a:lnTo>
                      <a:pt x="262551" y="0"/>
                    </a:lnTo>
                    <a:lnTo>
                      <a:pt x="250479" y="10563"/>
                    </a:lnTo>
                    <a:lnTo>
                      <a:pt x="16598" y="42250"/>
                    </a:lnTo>
                    <a:lnTo>
                      <a:pt x="15089" y="48285"/>
                    </a:lnTo>
                    <a:lnTo>
                      <a:pt x="0" y="49794"/>
                    </a:lnTo>
                    <a:lnTo>
                      <a:pt x="0" y="49794"/>
                    </a:lnTo>
                    <a:lnTo>
                      <a:pt x="0" y="49794"/>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63" name="Freeform 192"/>
              <p:cNvSpPr>
                <a:spLocks/>
              </p:cNvSpPr>
              <p:nvPr/>
            </p:nvSpPr>
            <p:spPr bwMode="auto">
              <a:xfrm>
                <a:off x="113684287" y="109123868"/>
                <a:ext cx="162963" cy="75446"/>
              </a:xfrm>
              <a:custGeom>
                <a:avLst/>
                <a:gdLst>
                  <a:gd name="T0" fmla="*/ 0 w 162962"/>
                  <a:gd name="T1" fmla="*/ 4527 h 75446"/>
                  <a:gd name="T2" fmla="*/ 162962 w 162962"/>
                  <a:gd name="T3" fmla="*/ 0 h 75446"/>
                  <a:gd name="T4" fmla="*/ 129766 w 162962"/>
                  <a:gd name="T5" fmla="*/ 75446 h 75446"/>
                  <a:gd name="T6" fmla="*/ 10562 w 162962"/>
                  <a:gd name="T7" fmla="*/ 34705 h 75446"/>
                  <a:gd name="T8" fmla="*/ 131275 w 162962"/>
                  <a:gd name="T9" fmla="*/ 61865 h 75446"/>
                  <a:gd name="T10" fmla="*/ 144856 w 162962"/>
                  <a:gd name="T11" fmla="*/ 9053 h 75446"/>
                  <a:gd name="T12" fmla="*/ 0 w 162962"/>
                  <a:gd name="T13" fmla="*/ 4527 h 75446"/>
                  <a:gd name="T14" fmla="*/ 0 w 162962"/>
                  <a:gd name="T15" fmla="*/ 4527 h 75446"/>
                  <a:gd name="T16" fmla="*/ 0 w 162962"/>
                  <a:gd name="T17" fmla="*/ 4527 h 75446"/>
                  <a:gd name="T18" fmla="*/ 0 w 162962"/>
                  <a:gd name="T19" fmla="*/ 4527 h 754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62962" h="75446">
                    <a:moveTo>
                      <a:pt x="0" y="4527"/>
                    </a:moveTo>
                    <a:lnTo>
                      <a:pt x="162962" y="0"/>
                    </a:lnTo>
                    <a:lnTo>
                      <a:pt x="129766" y="75446"/>
                    </a:lnTo>
                    <a:lnTo>
                      <a:pt x="10562" y="34705"/>
                    </a:lnTo>
                    <a:lnTo>
                      <a:pt x="131275" y="61865"/>
                    </a:lnTo>
                    <a:lnTo>
                      <a:pt x="144856" y="9053"/>
                    </a:lnTo>
                    <a:lnTo>
                      <a:pt x="0" y="4527"/>
                    </a:lnTo>
                    <a:lnTo>
                      <a:pt x="0" y="4527"/>
                    </a:lnTo>
                    <a:lnTo>
                      <a:pt x="0" y="4527"/>
                    </a:lnTo>
                    <a:lnTo>
                      <a:pt x="0" y="4527"/>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64" name="Freeform 193"/>
              <p:cNvSpPr>
                <a:spLocks/>
              </p:cNvSpPr>
              <p:nvPr/>
            </p:nvSpPr>
            <p:spPr bwMode="auto">
              <a:xfrm>
                <a:off x="113684287" y="109128395"/>
                <a:ext cx="10562" cy="30178"/>
              </a:xfrm>
              <a:custGeom>
                <a:avLst/>
                <a:gdLst>
                  <a:gd name="T0" fmla="*/ 0 w 10562"/>
                  <a:gd name="T1" fmla="*/ 0 h 30178"/>
                  <a:gd name="T2" fmla="*/ 10562 w 10562"/>
                  <a:gd name="T3" fmla="*/ 30178 h 30178"/>
                  <a:gd name="T4" fmla="*/ 9054 w 10562"/>
                  <a:gd name="T5" fmla="*/ 0 h 30178"/>
                  <a:gd name="T6" fmla="*/ 0 w 10562"/>
                  <a:gd name="T7" fmla="*/ 0 h 30178"/>
                  <a:gd name="T8" fmla="*/ 0 w 10562"/>
                  <a:gd name="T9" fmla="*/ 0 h 30178"/>
                  <a:gd name="T10" fmla="*/ 0 w 10562"/>
                  <a:gd name="T11" fmla="*/ 0 h 30178"/>
                  <a:gd name="T12" fmla="*/ 0 w 10562"/>
                  <a:gd name="T13" fmla="*/ 0 h 30178"/>
                </a:gdLst>
                <a:ahLst/>
                <a:cxnLst>
                  <a:cxn ang="0">
                    <a:pos x="T0" y="T1"/>
                  </a:cxn>
                  <a:cxn ang="0">
                    <a:pos x="T2" y="T3"/>
                  </a:cxn>
                  <a:cxn ang="0">
                    <a:pos x="T4" y="T5"/>
                  </a:cxn>
                  <a:cxn ang="0">
                    <a:pos x="T6" y="T7"/>
                  </a:cxn>
                  <a:cxn ang="0">
                    <a:pos x="T8" y="T9"/>
                  </a:cxn>
                  <a:cxn ang="0">
                    <a:pos x="T10" y="T11"/>
                  </a:cxn>
                  <a:cxn ang="0">
                    <a:pos x="T12" y="T13"/>
                  </a:cxn>
                </a:cxnLst>
                <a:rect l="0" t="0" r="r" b="b"/>
                <a:pathLst>
                  <a:path w="10562" h="30178">
                    <a:moveTo>
                      <a:pt x="0" y="0"/>
                    </a:moveTo>
                    <a:lnTo>
                      <a:pt x="10562" y="30178"/>
                    </a:lnTo>
                    <a:lnTo>
                      <a:pt x="9054" y="0"/>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65" name="Freeform 194"/>
              <p:cNvSpPr>
                <a:spLocks/>
              </p:cNvSpPr>
              <p:nvPr/>
            </p:nvSpPr>
            <p:spPr bwMode="auto">
              <a:xfrm>
                <a:off x="113709939" y="109128395"/>
                <a:ext cx="7544" cy="37723"/>
              </a:xfrm>
              <a:custGeom>
                <a:avLst/>
                <a:gdLst>
                  <a:gd name="T0" fmla="*/ 0 w 7544"/>
                  <a:gd name="T1" fmla="*/ 0 h 37723"/>
                  <a:gd name="T2" fmla="*/ 0 w 7544"/>
                  <a:gd name="T3" fmla="*/ 34705 h 37723"/>
                  <a:gd name="T4" fmla="*/ 7544 w 7544"/>
                  <a:gd name="T5" fmla="*/ 37723 h 37723"/>
                  <a:gd name="T6" fmla="*/ 1509 w 7544"/>
                  <a:gd name="T7" fmla="*/ 0 h 37723"/>
                  <a:gd name="T8" fmla="*/ 0 w 7544"/>
                  <a:gd name="T9" fmla="*/ 0 h 37723"/>
                  <a:gd name="T10" fmla="*/ 0 w 7544"/>
                  <a:gd name="T11" fmla="*/ 0 h 37723"/>
                  <a:gd name="T12" fmla="*/ 0 w 7544"/>
                  <a:gd name="T13" fmla="*/ 0 h 37723"/>
                  <a:gd name="T14" fmla="*/ 0 w 7544"/>
                  <a:gd name="T15" fmla="*/ 0 h 3772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544" h="37723">
                    <a:moveTo>
                      <a:pt x="0" y="0"/>
                    </a:moveTo>
                    <a:lnTo>
                      <a:pt x="0" y="34705"/>
                    </a:lnTo>
                    <a:lnTo>
                      <a:pt x="7544" y="37723"/>
                    </a:lnTo>
                    <a:lnTo>
                      <a:pt x="1509" y="0"/>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66" name="Freeform 195"/>
              <p:cNvSpPr>
                <a:spLocks/>
              </p:cNvSpPr>
              <p:nvPr/>
            </p:nvSpPr>
            <p:spPr bwMode="auto">
              <a:xfrm>
                <a:off x="113728046" y="109128395"/>
                <a:ext cx="10562" cy="40740"/>
              </a:xfrm>
              <a:custGeom>
                <a:avLst/>
                <a:gdLst>
                  <a:gd name="T0" fmla="*/ 0 w 10562"/>
                  <a:gd name="T1" fmla="*/ 0 h 40740"/>
                  <a:gd name="T2" fmla="*/ 4526 w 10562"/>
                  <a:gd name="T3" fmla="*/ 40740 h 40740"/>
                  <a:gd name="T4" fmla="*/ 7544 w 10562"/>
                  <a:gd name="T5" fmla="*/ 40740 h 40740"/>
                  <a:gd name="T6" fmla="*/ 10562 w 10562"/>
                  <a:gd name="T7" fmla="*/ 0 h 40740"/>
                  <a:gd name="T8" fmla="*/ 0 w 10562"/>
                  <a:gd name="T9" fmla="*/ 0 h 40740"/>
                  <a:gd name="T10" fmla="*/ 0 w 10562"/>
                  <a:gd name="T11" fmla="*/ 0 h 40740"/>
                  <a:gd name="T12" fmla="*/ 0 w 10562"/>
                  <a:gd name="T13" fmla="*/ 0 h 40740"/>
                  <a:gd name="T14" fmla="*/ 0 w 10562"/>
                  <a:gd name="T15" fmla="*/ 0 h 4074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0562" h="40740">
                    <a:moveTo>
                      <a:pt x="0" y="0"/>
                    </a:moveTo>
                    <a:lnTo>
                      <a:pt x="4526" y="40740"/>
                    </a:lnTo>
                    <a:lnTo>
                      <a:pt x="7544" y="40740"/>
                    </a:lnTo>
                    <a:lnTo>
                      <a:pt x="10562" y="0"/>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67" name="Freeform 196"/>
              <p:cNvSpPr>
                <a:spLocks/>
              </p:cNvSpPr>
              <p:nvPr/>
            </p:nvSpPr>
            <p:spPr bwMode="auto">
              <a:xfrm>
                <a:off x="113750679" y="109128395"/>
                <a:ext cx="9054" cy="48284"/>
              </a:xfrm>
              <a:custGeom>
                <a:avLst/>
                <a:gdLst>
                  <a:gd name="T0" fmla="*/ 3018 w 9054"/>
                  <a:gd name="T1" fmla="*/ 0 h 48285"/>
                  <a:gd name="T2" fmla="*/ 0 w 9054"/>
                  <a:gd name="T3" fmla="*/ 46776 h 48285"/>
                  <a:gd name="T4" fmla="*/ 9054 w 9054"/>
                  <a:gd name="T5" fmla="*/ 48285 h 48285"/>
                  <a:gd name="T6" fmla="*/ 4527 w 9054"/>
                  <a:gd name="T7" fmla="*/ 0 h 48285"/>
                  <a:gd name="T8" fmla="*/ 3018 w 9054"/>
                  <a:gd name="T9" fmla="*/ 0 h 48285"/>
                  <a:gd name="T10" fmla="*/ 3018 w 9054"/>
                  <a:gd name="T11" fmla="*/ 0 h 48285"/>
                  <a:gd name="T12" fmla="*/ 3018 w 9054"/>
                  <a:gd name="T13" fmla="*/ 0 h 48285"/>
                  <a:gd name="T14" fmla="*/ 3018 w 9054"/>
                  <a:gd name="T15" fmla="*/ 0 h 482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054" h="48285">
                    <a:moveTo>
                      <a:pt x="3018" y="0"/>
                    </a:moveTo>
                    <a:lnTo>
                      <a:pt x="0" y="46776"/>
                    </a:lnTo>
                    <a:lnTo>
                      <a:pt x="9054" y="48285"/>
                    </a:lnTo>
                    <a:lnTo>
                      <a:pt x="4527" y="0"/>
                    </a:lnTo>
                    <a:lnTo>
                      <a:pt x="3018" y="0"/>
                    </a:lnTo>
                    <a:lnTo>
                      <a:pt x="3018" y="0"/>
                    </a:lnTo>
                    <a:lnTo>
                      <a:pt x="3018" y="0"/>
                    </a:lnTo>
                    <a:lnTo>
                      <a:pt x="3018"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68" name="Freeform 197"/>
              <p:cNvSpPr>
                <a:spLocks/>
              </p:cNvSpPr>
              <p:nvPr/>
            </p:nvSpPr>
            <p:spPr bwMode="auto">
              <a:xfrm>
                <a:off x="113771804" y="109128395"/>
                <a:ext cx="12071" cy="52812"/>
              </a:xfrm>
              <a:custGeom>
                <a:avLst/>
                <a:gdLst>
                  <a:gd name="T0" fmla="*/ 0 w 12071"/>
                  <a:gd name="T1" fmla="*/ 0 h 52812"/>
                  <a:gd name="T2" fmla="*/ 3018 w 12071"/>
                  <a:gd name="T3" fmla="*/ 52812 h 52812"/>
                  <a:gd name="T4" fmla="*/ 6036 w 12071"/>
                  <a:gd name="T5" fmla="*/ 52812 h 52812"/>
                  <a:gd name="T6" fmla="*/ 12071 w 12071"/>
                  <a:gd name="T7" fmla="*/ 0 h 52812"/>
                  <a:gd name="T8" fmla="*/ 0 w 12071"/>
                  <a:gd name="T9" fmla="*/ 0 h 52812"/>
                  <a:gd name="T10" fmla="*/ 0 w 12071"/>
                  <a:gd name="T11" fmla="*/ 0 h 52812"/>
                  <a:gd name="T12" fmla="*/ 0 w 12071"/>
                  <a:gd name="T13" fmla="*/ 0 h 52812"/>
                  <a:gd name="T14" fmla="*/ 0 w 12071"/>
                  <a:gd name="T15" fmla="*/ 0 h 5281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2071" h="52812">
                    <a:moveTo>
                      <a:pt x="0" y="0"/>
                    </a:moveTo>
                    <a:lnTo>
                      <a:pt x="3018" y="52812"/>
                    </a:lnTo>
                    <a:lnTo>
                      <a:pt x="6036" y="52812"/>
                    </a:lnTo>
                    <a:lnTo>
                      <a:pt x="12071" y="0"/>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69" name="Freeform 198"/>
              <p:cNvSpPr>
                <a:spLocks/>
              </p:cNvSpPr>
              <p:nvPr/>
            </p:nvSpPr>
            <p:spPr bwMode="auto">
              <a:xfrm>
                <a:off x="113791421" y="109129903"/>
                <a:ext cx="16597" cy="55830"/>
              </a:xfrm>
              <a:custGeom>
                <a:avLst/>
                <a:gdLst>
                  <a:gd name="T0" fmla="*/ 13580 w 16598"/>
                  <a:gd name="T1" fmla="*/ 0 h 55829"/>
                  <a:gd name="T2" fmla="*/ 0 w 16598"/>
                  <a:gd name="T3" fmla="*/ 52812 h 55829"/>
                  <a:gd name="T4" fmla="*/ 12071 w 16598"/>
                  <a:gd name="T5" fmla="*/ 55829 h 55829"/>
                  <a:gd name="T6" fmla="*/ 16598 w 16598"/>
                  <a:gd name="T7" fmla="*/ 0 h 55829"/>
                  <a:gd name="T8" fmla="*/ 13580 w 16598"/>
                  <a:gd name="T9" fmla="*/ 0 h 55829"/>
                  <a:gd name="T10" fmla="*/ 13580 w 16598"/>
                  <a:gd name="T11" fmla="*/ 0 h 55829"/>
                  <a:gd name="T12" fmla="*/ 13580 w 16598"/>
                  <a:gd name="T13" fmla="*/ 0 h 55829"/>
                  <a:gd name="T14" fmla="*/ 13580 w 16598"/>
                  <a:gd name="T15" fmla="*/ 0 h 5582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598" h="55829">
                    <a:moveTo>
                      <a:pt x="13580" y="0"/>
                    </a:moveTo>
                    <a:lnTo>
                      <a:pt x="0" y="52812"/>
                    </a:lnTo>
                    <a:lnTo>
                      <a:pt x="12071" y="55829"/>
                    </a:lnTo>
                    <a:lnTo>
                      <a:pt x="16598" y="0"/>
                    </a:lnTo>
                    <a:lnTo>
                      <a:pt x="13580" y="0"/>
                    </a:lnTo>
                    <a:lnTo>
                      <a:pt x="13580" y="0"/>
                    </a:lnTo>
                    <a:lnTo>
                      <a:pt x="13580" y="0"/>
                    </a:lnTo>
                    <a:lnTo>
                      <a:pt x="1358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70" name="Freeform 199"/>
              <p:cNvSpPr>
                <a:spLocks/>
              </p:cNvSpPr>
              <p:nvPr/>
            </p:nvSpPr>
            <p:spPr bwMode="auto">
              <a:xfrm>
                <a:off x="113451915" y="108621401"/>
                <a:ext cx="556788" cy="749928"/>
              </a:xfrm>
              <a:custGeom>
                <a:avLst/>
                <a:gdLst>
                  <a:gd name="T0" fmla="*/ 0 w 556788"/>
                  <a:gd name="T1" fmla="*/ 0 h 749928"/>
                  <a:gd name="T2" fmla="*/ 168998 w 556788"/>
                  <a:gd name="T3" fmla="*/ 18107 h 749928"/>
                  <a:gd name="T4" fmla="*/ 347049 w 556788"/>
                  <a:gd name="T5" fmla="*/ 42249 h 749928"/>
                  <a:gd name="T6" fmla="*/ 449655 w 556788"/>
                  <a:gd name="T7" fmla="*/ 58847 h 749928"/>
                  <a:gd name="T8" fmla="*/ 556788 w 556788"/>
                  <a:gd name="T9" fmla="*/ 78463 h 749928"/>
                  <a:gd name="T10" fmla="*/ 547734 w 556788"/>
                  <a:gd name="T11" fmla="*/ 131275 h 749928"/>
                  <a:gd name="T12" fmla="*/ 522083 w 556788"/>
                  <a:gd name="T13" fmla="*/ 274622 h 749928"/>
                  <a:gd name="T14" fmla="*/ 500958 w 556788"/>
                  <a:gd name="T15" fmla="*/ 374210 h 749928"/>
                  <a:gd name="T16" fmla="*/ 473798 w 556788"/>
                  <a:gd name="T17" fmla="*/ 488887 h 749928"/>
                  <a:gd name="T18" fmla="*/ 440602 w 556788"/>
                  <a:gd name="T19" fmla="*/ 614126 h 749928"/>
                  <a:gd name="T20" fmla="*/ 420986 w 556788"/>
                  <a:gd name="T21" fmla="*/ 680518 h 749928"/>
                  <a:gd name="T22" fmla="*/ 399861 w 556788"/>
                  <a:gd name="T23" fmla="*/ 749928 h 749928"/>
                  <a:gd name="T24" fmla="*/ 244443 w 556788"/>
                  <a:gd name="T25" fmla="*/ 682027 h 749928"/>
                  <a:gd name="T26" fmla="*/ 244443 w 556788"/>
                  <a:gd name="T27" fmla="*/ 680518 h 749928"/>
                  <a:gd name="T28" fmla="*/ 404388 w 556788"/>
                  <a:gd name="T29" fmla="*/ 719750 h 749928"/>
                  <a:gd name="T30" fmla="*/ 417968 w 556788"/>
                  <a:gd name="T31" fmla="*/ 669956 h 749928"/>
                  <a:gd name="T32" fmla="*/ 452673 w 556788"/>
                  <a:gd name="T33" fmla="*/ 537172 h 749928"/>
                  <a:gd name="T34" fmla="*/ 491905 w 556788"/>
                  <a:gd name="T35" fmla="*/ 339505 h 749928"/>
                  <a:gd name="T36" fmla="*/ 520574 w 556788"/>
                  <a:gd name="T37" fmla="*/ 99588 h 749928"/>
                  <a:gd name="T38" fmla="*/ 481342 w 556788"/>
                  <a:gd name="T39" fmla="*/ 90534 h 749928"/>
                  <a:gd name="T40" fmla="*/ 372701 w 556788"/>
                  <a:gd name="T41" fmla="*/ 66392 h 749928"/>
                  <a:gd name="T42" fmla="*/ 297255 w 556788"/>
                  <a:gd name="T43" fmla="*/ 51303 h 749928"/>
                  <a:gd name="T44" fmla="*/ 208230 w 556788"/>
                  <a:gd name="T45" fmla="*/ 34705 h 749928"/>
                  <a:gd name="T46" fmla="*/ 108641 w 556788"/>
                  <a:gd name="T47" fmla="*/ 16598 h 749928"/>
                  <a:gd name="T48" fmla="*/ 0 w 556788"/>
                  <a:gd name="T49" fmla="*/ 0 h 749928"/>
                  <a:gd name="T50" fmla="*/ 0 w 556788"/>
                  <a:gd name="T51" fmla="*/ 0 h 749928"/>
                  <a:gd name="T52" fmla="*/ 0 w 556788"/>
                  <a:gd name="T53" fmla="*/ 0 h 7499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556788" h="749928">
                    <a:moveTo>
                      <a:pt x="0" y="0"/>
                    </a:moveTo>
                    <a:lnTo>
                      <a:pt x="168998" y="18107"/>
                    </a:lnTo>
                    <a:lnTo>
                      <a:pt x="347049" y="42249"/>
                    </a:lnTo>
                    <a:lnTo>
                      <a:pt x="449655" y="58847"/>
                    </a:lnTo>
                    <a:lnTo>
                      <a:pt x="556788" y="78463"/>
                    </a:lnTo>
                    <a:lnTo>
                      <a:pt x="547734" y="131275"/>
                    </a:lnTo>
                    <a:lnTo>
                      <a:pt x="522083" y="274622"/>
                    </a:lnTo>
                    <a:lnTo>
                      <a:pt x="500958" y="374210"/>
                    </a:lnTo>
                    <a:lnTo>
                      <a:pt x="473798" y="488887"/>
                    </a:lnTo>
                    <a:lnTo>
                      <a:pt x="440602" y="614126"/>
                    </a:lnTo>
                    <a:lnTo>
                      <a:pt x="420986" y="680518"/>
                    </a:lnTo>
                    <a:lnTo>
                      <a:pt x="399861" y="749928"/>
                    </a:lnTo>
                    <a:lnTo>
                      <a:pt x="244443" y="682027"/>
                    </a:lnTo>
                    <a:lnTo>
                      <a:pt x="244443" y="680518"/>
                    </a:lnTo>
                    <a:lnTo>
                      <a:pt x="404388" y="719750"/>
                    </a:lnTo>
                    <a:lnTo>
                      <a:pt x="417968" y="669956"/>
                    </a:lnTo>
                    <a:lnTo>
                      <a:pt x="452673" y="537172"/>
                    </a:lnTo>
                    <a:lnTo>
                      <a:pt x="491905" y="339505"/>
                    </a:lnTo>
                    <a:lnTo>
                      <a:pt x="520574" y="99588"/>
                    </a:lnTo>
                    <a:lnTo>
                      <a:pt x="481342" y="90534"/>
                    </a:lnTo>
                    <a:lnTo>
                      <a:pt x="372701" y="66392"/>
                    </a:lnTo>
                    <a:lnTo>
                      <a:pt x="297255" y="51303"/>
                    </a:lnTo>
                    <a:lnTo>
                      <a:pt x="208230" y="34705"/>
                    </a:lnTo>
                    <a:lnTo>
                      <a:pt x="108641" y="16598"/>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71" name="Freeform 200"/>
              <p:cNvSpPr>
                <a:spLocks/>
              </p:cNvSpPr>
              <p:nvPr/>
            </p:nvSpPr>
            <p:spPr bwMode="auto">
              <a:xfrm>
                <a:off x="113451915" y="108621401"/>
                <a:ext cx="58847" cy="92042"/>
              </a:xfrm>
              <a:custGeom>
                <a:avLst/>
                <a:gdLst>
                  <a:gd name="T0" fmla="*/ 43758 w 58847"/>
                  <a:gd name="T1" fmla="*/ 6035 h 92043"/>
                  <a:gd name="T2" fmla="*/ 0 w 58847"/>
                  <a:gd name="T3" fmla="*/ 0 h 92043"/>
                  <a:gd name="T4" fmla="*/ 30178 w 58847"/>
                  <a:gd name="T5" fmla="*/ 92043 h 92043"/>
                  <a:gd name="T6" fmla="*/ 58847 w 58847"/>
                  <a:gd name="T7" fmla="*/ 76954 h 92043"/>
                  <a:gd name="T8" fmla="*/ 43758 w 58847"/>
                  <a:gd name="T9" fmla="*/ 6035 h 92043"/>
                  <a:gd name="T10" fmla="*/ 43758 w 58847"/>
                  <a:gd name="T11" fmla="*/ 6035 h 92043"/>
                  <a:gd name="T12" fmla="*/ 43758 w 58847"/>
                  <a:gd name="T13" fmla="*/ 6035 h 92043"/>
                </a:gdLst>
                <a:ahLst/>
                <a:cxnLst>
                  <a:cxn ang="0">
                    <a:pos x="T0" y="T1"/>
                  </a:cxn>
                  <a:cxn ang="0">
                    <a:pos x="T2" y="T3"/>
                  </a:cxn>
                  <a:cxn ang="0">
                    <a:pos x="T4" y="T5"/>
                  </a:cxn>
                  <a:cxn ang="0">
                    <a:pos x="T6" y="T7"/>
                  </a:cxn>
                  <a:cxn ang="0">
                    <a:pos x="T8" y="T9"/>
                  </a:cxn>
                  <a:cxn ang="0">
                    <a:pos x="T10" y="T11"/>
                  </a:cxn>
                  <a:cxn ang="0">
                    <a:pos x="T12" y="T13"/>
                  </a:cxn>
                </a:cxnLst>
                <a:rect l="0" t="0" r="r" b="b"/>
                <a:pathLst>
                  <a:path w="58847" h="92043">
                    <a:moveTo>
                      <a:pt x="43758" y="6035"/>
                    </a:moveTo>
                    <a:lnTo>
                      <a:pt x="0" y="0"/>
                    </a:lnTo>
                    <a:lnTo>
                      <a:pt x="30178" y="92043"/>
                    </a:lnTo>
                    <a:lnTo>
                      <a:pt x="58847" y="76954"/>
                    </a:lnTo>
                    <a:lnTo>
                      <a:pt x="43758" y="6035"/>
                    </a:lnTo>
                    <a:lnTo>
                      <a:pt x="43758" y="6035"/>
                    </a:lnTo>
                    <a:lnTo>
                      <a:pt x="43758" y="6035"/>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72" name="Freeform 201"/>
              <p:cNvSpPr>
                <a:spLocks/>
              </p:cNvSpPr>
              <p:nvPr/>
            </p:nvSpPr>
            <p:spPr bwMode="auto">
              <a:xfrm>
                <a:off x="113562066" y="108942799"/>
                <a:ext cx="137310" cy="360629"/>
              </a:xfrm>
              <a:custGeom>
                <a:avLst/>
                <a:gdLst>
                  <a:gd name="T0" fmla="*/ 9054 w 137311"/>
                  <a:gd name="T1" fmla="*/ 0 h 360629"/>
                  <a:gd name="T2" fmla="*/ 0 w 137311"/>
                  <a:gd name="T3" fmla="*/ 1509 h 360629"/>
                  <a:gd name="T4" fmla="*/ 33196 w 137311"/>
                  <a:gd name="T5" fmla="*/ 95061 h 360629"/>
                  <a:gd name="T6" fmla="*/ 66392 w 137311"/>
                  <a:gd name="T7" fmla="*/ 184087 h 360629"/>
                  <a:gd name="T8" fmla="*/ 101097 w 137311"/>
                  <a:gd name="T9" fmla="*/ 274621 h 360629"/>
                  <a:gd name="T10" fmla="*/ 134293 w 137311"/>
                  <a:gd name="T11" fmla="*/ 360629 h 360629"/>
                  <a:gd name="T12" fmla="*/ 137311 w 137311"/>
                  <a:gd name="T13" fmla="*/ 360629 h 360629"/>
                  <a:gd name="T14" fmla="*/ 126749 w 137311"/>
                  <a:gd name="T15" fmla="*/ 331960 h 360629"/>
                  <a:gd name="T16" fmla="*/ 99588 w 137311"/>
                  <a:gd name="T17" fmla="*/ 256515 h 360629"/>
                  <a:gd name="T18" fmla="*/ 61866 w 137311"/>
                  <a:gd name="T19" fmla="*/ 144855 h 360629"/>
                  <a:gd name="T20" fmla="*/ 40741 w 137311"/>
                  <a:gd name="T21" fmla="*/ 78463 h 360629"/>
                  <a:gd name="T22" fmla="*/ 18107 w 137311"/>
                  <a:gd name="T23" fmla="*/ 4526 h 360629"/>
                  <a:gd name="T24" fmla="*/ 9054 w 137311"/>
                  <a:gd name="T25" fmla="*/ 0 h 360629"/>
                  <a:gd name="T26" fmla="*/ 9054 w 137311"/>
                  <a:gd name="T27" fmla="*/ 0 h 360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37311" h="360629">
                    <a:moveTo>
                      <a:pt x="9054" y="0"/>
                    </a:moveTo>
                    <a:lnTo>
                      <a:pt x="0" y="1509"/>
                    </a:lnTo>
                    <a:lnTo>
                      <a:pt x="33196" y="95061"/>
                    </a:lnTo>
                    <a:lnTo>
                      <a:pt x="66392" y="184087"/>
                    </a:lnTo>
                    <a:lnTo>
                      <a:pt x="101097" y="274621"/>
                    </a:lnTo>
                    <a:lnTo>
                      <a:pt x="134293" y="360629"/>
                    </a:lnTo>
                    <a:lnTo>
                      <a:pt x="137311" y="360629"/>
                    </a:lnTo>
                    <a:lnTo>
                      <a:pt x="126749" y="331960"/>
                    </a:lnTo>
                    <a:lnTo>
                      <a:pt x="99588" y="256515"/>
                    </a:lnTo>
                    <a:lnTo>
                      <a:pt x="61866" y="144855"/>
                    </a:lnTo>
                    <a:lnTo>
                      <a:pt x="40741" y="78463"/>
                    </a:lnTo>
                    <a:lnTo>
                      <a:pt x="18107" y="4526"/>
                    </a:lnTo>
                    <a:lnTo>
                      <a:pt x="9054" y="0"/>
                    </a:lnTo>
                    <a:lnTo>
                      <a:pt x="9054"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73" name="Freeform 202"/>
              <p:cNvSpPr>
                <a:spLocks/>
              </p:cNvSpPr>
              <p:nvPr/>
            </p:nvSpPr>
            <p:spPr bwMode="auto">
              <a:xfrm>
                <a:off x="113753696" y="107720581"/>
                <a:ext cx="239918" cy="258024"/>
              </a:xfrm>
              <a:custGeom>
                <a:avLst/>
                <a:gdLst>
                  <a:gd name="T0" fmla="*/ 128257 w 239917"/>
                  <a:gd name="T1" fmla="*/ 0 h 258024"/>
                  <a:gd name="T2" fmla="*/ 173525 w 239917"/>
                  <a:gd name="T3" fmla="*/ 40741 h 258024"/>
                  <a:gd name="T4" fmla="*/ 209739 w 239917"/>
                  <a:gd name="T5" fmla="*/ 90535 h 258024"/>
                  <a:gd name="T6" fmla="*/ 239917 w 239917"/>
                  <a:gd name="T7" fmla="*/ 156927 h 258024"/>
                  <a:gd name="T8" fmla="*/ 227846 w 239917"/>
                  <a:gd name="T9" fmla="*/ 172016 h 258024"/>
                  <a:gd name="T10" fmla="*/ 185596 w 239917"/>
                  <a:gd name="T11" fmla="*/ 206721 h 258024"/>
                  <a:gd name="T12" fmla="*/ 153909 w 239917"/>
                  <a:gd name="T13" fmla="*/ 226337 h 258024"/>
                  <a:gd name="T14" fmla="*/ 111659 w 239917"/>
                  <a:gd name="T15" fmla="*/ 242935 h 258024"/>
                  <a:gd name="T16" fmla="*/ 61865 w 239917"/>
                  <a:gd name="T17" fmla="*/ 253497 h 258024"/>
                  <a:gd name="T18" fmla="*/ 0 w 239917"/>
                  <a:gd name="T19" fmla="*/ 258024 h 258024"/>
                  <a:gd name="T20" fmla="*/ 57339 w 239917"/>
                  <a:gd name="T21" fmla="*/ 229355 h 258024"/>
                  <a:gd name="T22" fmla="*/ 108642 w 239917"/>
                  <a:gd name="T23" fmla="*/ 215774 h 258024"/>
                  <a:gd name="T24" fmla="*/ 153909 w 239917"/>
                  <a:gd name="T25" fmla="*/ 200685 h 258024"/>
                  <a:gd name="T26" fmla="*/ 181069 w 239917"/>
                  <a:gd name="T27" fmla="*/ 178052 h 258024"/>
                  <a:gd name="T28" fmla="*/ 206721 w 239917"/>
                  <a:gd name="T29" fmla="*/ 153909 h 258024"/>
                  <a:gd name="T30" fmla="*/ 188614 w 239917"/>
                  <a:gd name="T31" fmla="*/ 96570 h 258024"/>
                  <a:gd name="T32" fmla="*/ 164471 w 239917"/>
                  <a:gd name="T33" fmla="*/ 46776 h 258024"/>
                  <a:gd name="T34" fmla="*/ 149382 w 239917"/>
                  <a:gd name="T35" fmla="*/ 28670 h 258024"/>
                  <a:gd name="T36" fmla="*/ 128257 w 239917"/>
                  <a:gd name="T37" fmla="*/ 0 h 258024"/>
                  <a:gd name="T38" fmla="*/ 128257 w 239917"/>
                  <a:gd name="T39" fmla="*/ 0 h 2580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39917" h="258024">
                    <a:moveTo>
                      <a:pt x="128257" y="0"/>
                    </a:moveTo>
                    <a:lnTo>
                      <a:pt x="173525" y="40741"/>
                    </a:lnTo>
                    <a:lnTo>
                      <a:pt x="209739" y="90535"/>
                    </a:lnTo>
                    <a:lnTo>
                      <a:pt x="239917" y="156927"/>
                    </a:lnTo>
                    <a:lnTo>
                      <a:pt x="227846" y="172016"/>
                    </a:lnTo>
                    <a:lnTo>
                      <a:pt x="185596" y="206721"/>
                    </a:lnTo>
                    <a:lnTo>
                      <a:pt x="153909" y="226337"/>
                    </a:lnTo>
                    <a:lnTo>
                      <a:pt x="111659" y="242935"/>
                    </a:lnTo>
                    <a:lnTo>
                      <a:pt x="61865" y="253497"/>
                    </a:lnTo>
                    <a:lnTo>
                      <a:pt x="0" y="258024"/>
                    </a:lnTo>
                    <a:lnTo>
                      <a:pt x="57339" y="229355"/>
                    </a:lnTo>
                    <a:lnTo>
                      <a:pt x="108642" y="215774"/>
                    </a:lnTo>
                    <a:lnTo>
                      <a:pt x="153909" y="200685"/>
                    </a:lnTo>
                    <a:lnTo>
                      <a:pt x="181069" y="178052"/>
                    </a:lnTo>
                    <a:lnTo>
                      <a:pt x="206721" y="153909"/>
                    </a:lnTo>
                    <a:lnTo>
                      <a:pt x="188614" y="96570"/>
                    </a:lnTo>
                    <a:lnTo>
                      <a:pt x="164471" y="46776"/>
                    </a:lnTo>
                    <a:lnTo>
                      <a:pt x="149382" y="28670"/>
                    </a:lnTo>
                    <a:lnTo>
                      <a:pt x="128257" y="0"/>
                    </a:lnTo>
                    <a:lnTo>
                      <a:pt x="128257"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74" name="Freeform 203"/>
              <p:cNvSpPr>
                <a:spLocks/>
              </p:cNvSpPr>
              <p:nvPr/>
            </p:nvSpPr>
            <p:spPr bwMode="auto">
              <a:xfrm>
                <a:off x="113753696" y="107720581"/>
                <a:ext cx="128258" cy="258024"/>
              </a:xfrm>
              <a:custGeom>
                <a:avLst/>
                <a:gdLst>
                  <a:gd name="T0" fmla="*/ 128257 w 128257"/>
                  <a:gd name="T1" fmla="*/ 0 h 258024"/>
                  <a:gd name="T2" fmla="*/ 108642 w 128257"/>
                  <a:gd name="T3" fmla="*/ 19616 h 258024"/>
                  <a:gd name="T4" fmla="*/ 63374 w 128257"/>
                  <a:gd name="T5" fmla="*/ 73937 h 258024"/>
                  <a:gd name="T6" fmla="*/ 18107 w 128257"/>
                  <a:gd name="T7" fmla="*/ 155418 h 258024"/>
                  <a:gd name="T8" fmla="*/ 0 w 128257"/>
                  <a:gd name="T9" fmla="*/ 258024 h 258024"/>
                  <a:gd name="T10" fmla="*/ 58848 w 128257"/>
                  <a:gd name="T11" fmla="*/ 247462 h 258024"/>
                  <a:gd name="T12" fmla="*/ 54321 w 128257"/>
                  <a:gd name="T13" fmla="*/ 173525 h 258024"/>
                  <a:gd name="T14" fmla="*/ 73937 w 128257"/>
                  <a:gd name="T15" fmla="*/ 95062 h 258024"/>
                  <a:gd name="T16" fmla="*/ 95061 w 128257"/>
                  <a:gd name="T17" fmla="*/ 49794 h 258024"/>
                  <a:gd name="T18" fmla="*/ 111659 w 128257"/>
                  <a:gd name="T19" fmla="*/ 25652 h 258024"/>
                  <a:gd name="T20" fmla="*/ 128257 w 128257"/>
                  <a:gd name="T21" fmla="*/ 0 h 258024"/>
                  <a:gd name="T22" fmla="*/ 128257 w 128257"/>
                  <a:gd name="T23" fmla="*/ 0 h 258024"/>
                  <a:gd name="T24" fmla="*/ 128257 w 128257"/>
                  <a:gd name="T25" fmla="*/ 0 h 2580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28257" h="258024">
                    <a:moveTo>
                      <a:pt x="128257" y="0"/>
                    </a:moveTo>
                    <a:lnTo>
                      <a:pt x="108642" y="19616"/>
                    </a:lnTo>
                    <a:lnTo>
                      <a:pt x="63374" y="73937"/>
                    </a:lnTo>
                    <a:lnTo>
                      <a:pt x="18107" y="155418"/>
                    </a:lnTo>
                    <a:lnTo>
                      <a:pt x="0" y="258024"/>
                    </a:lnTo>
                    <a:lnTo>
                      <a:pt x="58848" y="247462"/>
                    </a:lnTo>
                    <a:lnTo>
                      <a:pt x="54321" y="173525"/>
                    </a:lnTo>
                    <a:lnTo>
                      <a:pt x="73937" y="95062"/>
                    </a:lnTo>
                    <a:lnTo>
                      <a:pt x="95061" y="49794"/>
                    </a:lnTo>
                    <a:lnTo>
                      <a:pt x="111659" y="25652"/>
                    </a:lnTo>
                    <a:lnTo>
                      <a:pt x="128257" y="0"/>
                    </a:lnTo>
                    <a:lnTo>
                      <a:pt x="128257" y="0"/>
                    </a:lnTo>
                    <a:lnTo>
                      <a:pt x="128257"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75" name="Freeform 204"/>
              <p:cNvSpPr>
                <a:spLocks/>
              </p:cNvSpPr>
              <p:nvPr/>
            </p:nvSpPr>
            <p:spPr bwMode="auto">
              <a:xfrm>
                <a:off x="113645055" y="108112898"/>
                <a:ext cx="448147" cy="107133"/>
              </a:xfrm>
              <a:custGeom>
                <a:avLst/>
                <a:gdLst>
                  <a:gd name="T0" fmla="*/ 0 w 448147"/>
                  <a:gd name="T1" fmla="*/ 63374 h 107133"/>
                  <a:gd name="T2" fmla="*/ 137311 w 448147"/>
                  <a:gd name="T3" fmla="*/ 64883 h 107133"/>
                  <a:gd name="T4" fmla="*/ 298765 w 448147"/>
                  <a:gd name="T5" fmla="*/ 48285 h 107133"/>
                  <a:gd name="T6" fmla="*/ 448147 w 448147"/>
                  <a:gd name="T7" fmla="*/ 0 h 107133"/>
                  <a:gd name="T8" fmla="*/ 389299 w 448147"/>
                  <a:gd name="T9" fmla="*/ 89026 h 107133"/>
                  <a:gd name="T10" fmla="*/ 291220 w 448147"/>
                  <a:gd name="T11" fmla="*/ 101097 h 107133"/>
                  <a:gd name="T12" fmla="*/ 253497 w 448147"/>
                  <a:gd name="T13" fmla="*/ 105624 h 107133"/>
                  <a:gd name="T14" fmla="*/ 208230 w 448147"/>
                  <a:gd name="T15" fmla="*/ 107133 h 107133"/>
                  <a:gd name="T16" fmla="*/ 79973 w 448147"/>
                  <a:gd name="T17" fmla="*/ 104115 h 107133"/>
                  <a:gd name="T18" fmla="*/ 34705 w 448147"/>
                  <a:gd name="T19" fmla="*/ 89026 h 107133"/>
                  <a:gd name="T20" fmla="*/ 33196 w 448147"/>
                  <a:gd name="T21" fmla="*/ 86008 h 107133"/>
                  <a:gd name="T22" fmla="*/ 155418 w 448147"/>
                  <a:gd name="T23" fmla="*/ 96570 h 107133"/>
                  <a:gd name="T24" fmla="*/ 211248 w 448147"/>
                  <a:gd name="T25" fmla="*/ 96570 h 107133"/>
                  <a:gd name="T26" fmla="*/ 256515 w 448147"/>
                  <a:gd name="T27" fmla="*/ 95061 h 107133"/>
                  <a:gd name="T28" fmla="*/ 298765 w 448147"/>
                  <a:gd name="T29" fmla="*/ 90535 h 107133"/>
                  <a:gd name="T30" fmla="*/ 384773 w 448147"/>
                  <a:gd name="T31" fmla="*/ 76954 h 107133"/>
                  <a:gd name="T32" fmla="*/ 374210 w 448147"/>
                  <a:gd name="T33" fmla="*/ 48285 h 107133"/>
                  <a:gd name="T34" fmla="*/ 339505 w 448147"/>
                  <a:gd name="T35" fmla="*/ 55830 h 107133"/>
                  <a:gd name="T36" fmla="*/ 253497 w 448147"/>
                  <a:gd name="T37" fmla="*/ 67901 h 107133"/>
                  <a:gd name="T38" fmla="*/ 135802 w 448147"/>
                  <a:gd name="T39" fmla="*/ 75445 h 107133"/>
                  <a:gd name="T40" fmla="*/ 27161 w 448147"/>
                  <a:gd name="T41" fmla="*/ 72428 h 107133"/>
                  <a:gd name="T42" fmla="*/ 0 w 448147"/>
                  <a:gd name="T43" fmla="*/ 63374 h 107133"/>
                  <a:gd name="T44" fmla="*/ 0 w 448147"/>
                  <a:gd name="T45" fmla="*/ 63374 h 107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448147" h="107133">
                    <a:moveTo>
                      <a:pt x="0" y="63374"/>
                    </a:moveTo>
                    <a:lnTo>
                      <a:pt x="137311" y="64883"/>
                    </a:lnTo>
                    <a:lnTo>
                      <a:pt x="298765" y="48285"/>
                    </a:lnTo>
                    <a:lnTo>
                      <a:pt x="448147" y="0"/>
                    </a:lnTo>
                    <a:lnTo>
                      <a:pt x="389299" y="89026"/>
                    </a:lnTo>
                    <a:lnTo>
                      <a:pt x="291220" y="101097"/>
                    </a:lnTo>
                    <a:lnTo>
                      <a:pt x="253497" y="105624"/>
                    </a:lnTo>
                    <a:lnTo>
                      <a:pt x="208230" y="107133"/>
                    </a:lnTo>
                    <a:lnTo>
                      <a:pt x="79973" y="104115"/>
                    </a:lnTo>
                    <a:lnTo>
                      <a:pt x="34705" y="89026"/>
                    </a:lnTo>
                    <a:lnTo>
                      <a:pt x="33196" y="86008"/>
                    </a:lnTo>
                    <a:lnTo>
                      <a:pt x="155418" y="96570"/>
                    </a:lnTo>
                    <a:lnTo>
                      <a:pt x="211248" y="96570"/>
                    </a:lnTo>
                    <a:lnTo>
                      <a:pt x="256515" y="95061"/>
                    </a:lnTo>
                    <a:lnTo>
                      <a:pt x="298765" y="90535"/>
                    </a:lnTo>
                    <a:lnTo>
                      <a:pt x="384773" y="76954"/>
                    </a:lnTo>
                    <a:lnTo>
                      <a:pt x="374210" y="48285"/>
                    </a:lnTo>
                    <a:lnTo>
                      <a:pt x="339505" y="55830"/>
                    </a:lnTo>
                    <a:lnTo>
                      <a:pt x="253497" y="67901"/>
                    </a:lnTo>
                    <a:lnTo>
                      <a:pt x="135802" y="75445"/>
                    </a:lnTo>
                    <a:lnTo>
                      <a:pt x="27161" y="72428"/>
                    </a:lnTo>
                    <a:lnTo>
                      <a:pt x="0" y="63374"/>
                    </a:lnTo>
                    <a:lnTo>
                      <a:pt x="0" y="63374"/>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76" name="Freeform 205"/>
              <p:cNvSpPr>
                <a:spLocks/>
              </p:cNvSpPr>
              <p:nvPr/>
            </p:nvSpPr>
            <p:spPr bwMode="auto">
              <a:xfrm>
                <a:off x="113643547" y="108177781"/>
                <a:ext cx="36213" cy="24142"/>
              </a:xfrm>
              <a:custGeom>
                <a:avLst/>
                <a:gdLst>
                  <a:gd name="T0" fmla="*/ 0 w 36213"/>
                  <a:gd name="T1" fmla="*/ 0 h 24143"/>
                  <a:gd name="T2" fmla="*/ 36213 w 36213"/>
                  <a:gd name="T3" fmla="*/ 24143 h 24143"/>
                  <a:gd name="T4" fmla="*/ 30178 w 36213"/>
                  <a:gd name="T5" fmla="*/ 4527 h 24143"/>
                  <a:gd name="T6" fmla="*/ 0 w 36213"/>
                  <a:gd name="T7" fmla="*/ 0 h 24143"/>
                  <a:gd name="T8" fmla="*/ 0 w 36213"/>
                  <a:gd name="T9" fmla="*/ 0 h 24143"/>
                  <a:gd name="T10" fmla="*/ 0 w 36213"/>
                  <a:gd name="T11" fmla="*/ 0 h 24143"/>
                </a:gdLst>
                <a:ahLst/>
                <a:cxnLst>
                  <a:cxn ang="0">
                    <a:pos x="T0" y="T1"/>
                  </a:cxn>
                  <a:cxn ang="0">
                    <a:pos x="T2" y="T3"/>
                  </a:cxn>
                  <a:cxn ang="0">
                    <a:pos x="T4" y="T5"/>
                  </a:cxn>
                  <a:cxn ang="0">
                    <a:pos x="T6" y="T7"/>
                  </a:cxn>
                  <a:cxn ang="0">
                    <a:pos x="T8" y="T9"/>
                  </a:cxn>
                  <a:cxn ang="0">
                    <a:pos x="T10" y="T11"/>
                  </a:cxn>
                </a:cxnLst>
                <a:rect l="0" t="0" r="r" b="b"/>
                <a:pathLst>
                  <a:path w="36213" h="24143">
                    <a:moveTo>
                      <a:pt x="0" y="0"/>
                    </a:moveTo>
                    <a:lnTo>
                      <a:pt x="36213" y="24143"/>
                    </a:lnTo>
                    <a:lnTo>
                      <a:pt x="30178" y="4527"/>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77" name="Freeform 206"/>
              <p:cNvSpPr>
                <a:spLocks/>
              </p:cNvSpPr>
              <p:nvPr/>
            </p:nvSpPr>
            <p:spPr bwMode="auto">
              <a:xfrm>
                <a:off x="113711448" y="108251718"/>
                <a:ext cx="328942" cy="73935"/>
              </a:xfrm>
              <a:custGeom>
                <a:avLst/>
                <a:gdLst>
                  <a:gd name="T0" fmla="*/ 0 w 328942"/>
                  <a:gd name="T1" fmla="*/ 18107 h 73936"/>
                  <a:gd name="T2" fmla="*/ 105623 w 328942"/>
                  <a:gd name="T3" fmla="*/ 24142 h 73936"/>
                  <a:gd name="T4" fmla="*/ 175033 w 328942"/>
                  <a:gd name="T5" fmla="*/ 27160 h 73936"/>
                  <a:gd name="T6" fmla="*/ 233881 w 328942"/>
                  <a:gd name="T7" fmla="*/ 25651 h 73936"/>
                  <a:gd name="T8" fmla="*/ 328942 w 328942"/>
                  <a:gd name="T9" fmla="*/ 0 h 73936"/>
                  <a:gd name="T10" fmla="*/ 291219 w 328942"/>
                  <a:gd name="T11" fmla="*/ 67901 h 73936"/>
                  <a:gd name="T12" fmla="*/ 227845 w 328942"/>
                  <a:gd name="T13" fmla="*/ 73936 h 73936"/>
                  <a:gd name="T14" fmla="*/ 179560 w 328942"/>
                  <a:gd name="T15" fmla="*/ 73936 h 73936"/>
                  <a:gd name="T16" fmla="*/ 138819 w 328942"/>
                  <a:gd name="T17" fmla="*/ 70919 h 73936"/>
                  <a:gd name="T18" fmla="*/ 51302 w 328942"/>
                  <a:gd name="T19" fmla="*/ 57338 h 73936"/>
                  <a:gd name="T20" fmla="*/ 28669 w 328942"/>
                  <a:gd name="T21" fmla="*/ 46776 h 73936"/>
                  <a:gd name="T22" fmla="*/ 27160 w 328942"/>
                  <a:gd name="T23" fmla="*/ 45267 h 73936"/>
                  <a:gd name="T24" fmla="*/ 113168 w 328942"/>
                  <a:gd name="T25" fmla="*/ 58847 h 73936"/>
                  <a:gd name="T26" fmla="*/ 187104 w 328942"/>
                  <a:gd name="T27" fmla="*/ 64883 h 73936"/>
                  <a:gd name="T28" fmla="*/ 253497 w 328942"/>
                  <a:gd name="T29" fmla="*/ 60356 h 73936"/>
                  <a:gd name="T30" fmla="*/ 286693 w 328942"/>
                  <a:gd name="T31" fmla="*/ 54320 h 73936"/>
                  <a:gd name="T32" fmla="*/ 277639 w 328942"/>
                  <a:gd name="T33" fmla="*/ 30178 h 73936"/>
                  <a:gd name="T34" fmla="*/ 178051 w 328942"/>
                  <a:gd name="T35" fmla="*/ 37722 h 73936"/>
                  <a:gd name="T36" fmla="*/ 102605 w 328942"/>
                  <a:gd name="T37" fmla="*/ 34705 h 73936"/>
                  <a:gd name="T38" fmla="*/ 28669 w 328942"/>
                  <a:gd name="T39" fmla="*/ 27160 h 73936"/>
                  <a:gd name="T40" fmla="*/ 0 w 328942"/>
                  <a:gd name="T41" fmla="*/ 18107 h 73936"/>
                  <a:gd name="T42" fmla="*/ 0 w 328942"/>
                  <a:gd name="T43" fmla="*/ 18107 h 739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328942" h="73936">
                    <a:moveTo>
                      <a:pt x="0" y="18107"/>
                    </a:moveTo>
                    <a:lnTo>
                      <a:pt x="105623" y="24142"/>
                    </a:lnTo>
                    <a:lnTo>
                      <a:pt x="175033" y="27160"/>
                    </a:lnTo>
                    <a:lnTo>
                      <a:pt x="233881" y="25651"/>
                    </a:lnTo>
                    <a:lnTo>
                      <a:pt x="328942" y="0"/>
                    </a:lnTo>
                    <a:lnTo>
                      <a:pt x="291219" y="67901"/>
                    </a:lnTo>
                    <a:lnTo>
                      <a:pt x="227845" y="73936"/>
                    </a:lnTo>
                    <a:lnTo>
                      <a:pt x="179560" y="73936"/>
                    </a:lnTo>
                    <a:lnTo>
                      <a:pt x="138819" y="70919"/>
                    </a:lnTo>
                    <a:lnTo>
                      <a:pt x="51302" y="57338"/>
                    </a:lnTo>
                    <a:lnTo>
                      <a:pt x="28669" y="46776"/>
                    </a:lnTo>
                    <a:lnTo>
                      <a:pt x="27160" y="45267"/>
                    </a:lnTo>
                    <a:lnTo>
                      <a:pt x="113168" y="58847"/>
                    </a:lnTo>
                    <a:lnTo>
                      <a:pt x="187104" y="64883"/>
                    </a:lnTo>
                    <a:lnTo>
                      <a:pt x="253497" y="60356"/>
                    </a:lnTo>
                    <a:lnTo>
                      <a:pt x="286693" y="54320"/>
                    </a:lnTo>
                    <a:lnTo>
                      <a:pt x="277639" y="30178"/>
                    </a:lnTo>
                    <a:lnTo>
                      <a:pt x="178051" y="37722"/>
                    </a:lnTo>
                    <a:lnTo>
                      <a:pt x="102605" y="34705"/>
                    </a:lnTo>
                    <a:lnTo>
                      <a:pt x="28669" y="27160"/>
                    </a:lnTo>
                    <a:lnTo>
                      <a:pt x="0" y="18107"/>
                    </a:lnTo>
                    <a:lnTo>
                      <a:pt x="0" y="18107"/>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78" name="Freeform 207"/>
              <p:cNvSpPr>
                <a:spLocks/>
              </p:cNvSpPr>
              <p:nvPr/>
            </p:nvSpPr>
            <p:spPr bwMode="auto">
              <a:xfrm>
                <a:off x="113711448" y="108269825"/>
                <a:ext cx="33195" cy="28669"/>
              </a:xfrm>
              <a:custGeom>
                <a:avLst/>
                <a:gdLst>
                  <a:gd name="T0" fmla="*/ 28669 w 33196"/>
                  <a:gd name="T1" fmla="*/ 28669 h 28669"/>
                  <a:gd name="T2" fmla="*/ 0 w 33196"/>
                  <a:gd name="T3" fmla="*/ 0 h 28669"/>
                  <a:gd name="T4" fmla="*/ 33196 w 33196"/>
                  <a:gd name="T5" fmla="*/ 6035 h 28669"/>
                  <a:gd name="T6" fmla="*/ 28669 w 33196"/>
                  <a:gd name="T7" fmla="*/ 28669 h 28669"/>
                  <a:gd name="T8" fmla="*/ 28669 w 33196"/>
                  <a:gd name="T9" fmla="*/ 28669 h 28669"/>
                  <a:gd name="T10" fmla="*/ 28669 w 33196"/>
                  <a:gd name="T11" fmla="*/ 28669 h 28669"/>
                </a:gdLst>
                <a:ahLst/>
                <a:cxnLst>
                  <a:cxn ang="0">
                    <a:pos x="T0" y="T1"/>
                  </a:cxn>
                  <a:cxn ang="0">
                    <a:pos x="T2" y="T3"/>
                  </a:cxn>
                  <a:cxn ang="0">
                    <a:pos x="T4" y="T5"/>
                  </a:cxn>
                  <a:cxn ang="0">
                    <a:pos x="T6" y="T7"/>
                  </a:cxn>
                  <a:cxn ang="0">
                    <a:pos x="T8" y="T9"/>
                  </a:cxn>
                  <a:cxn ang="0">
                    <a:pos x="T10" y="T11"/>
                  </a:cxn>
                </a:cxnLst>
                <a:rect l="0" t="0" r="r" b="b"/>
                <a:pathLst>
                  <a:path w="33196" h="28669">
                    <a:moveTo>
                      <a:pt x="28669" y="28669"/>
                    </a:moveTo>
                    <a:lnTo>
                      <a:pt x="0" y="0"/>
                    </a:lnTo>
                    <a:lnTo>
                      <a:pt x="33196" y="6035"/>
                    </a:lnTo>
                    <a:lnTo>
                      <a:pt x="28669" y="28669"/>
                    </a:lnTo>
                    <a:lnTo>
                      <a:pt x="28669" y="28669"/>
                    </a:lnTo>
                    <a:lnTo>
                      <a:pt x="28669" y="28669"/>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79" name="Freeform 208"/>
              <p:cNvSpPr>
                <a:spLocks/>
              </p:cNvSpPr>
              <p:nvPr/>
            </p:nvSpPr>
            <p:spPr bwMode="auto">
              <a:xfrm>
                <a:off x="113770295" y="108129495"/>
                <a:ext cx="185596" cy="30179"/>
              </a:xfrm>
              <a:custGeom>
                <a:avLst/>
                <a:gdLst>
                  <a:gd name="T0" fmla="*/ 185596 w 185596"/>
                  <a:gd name="T1" fmla="*/ 4527 h 30178"/>
                  <a:gd name="T2" fmla="*/ 126749 w 185596"/>
                  <a:gd name="T3" fmla="*/ 0 h 30178"/>
                  <a:gd name="T4" fmla="*/ 126749 w 185596"/>
                  <a:gd name="T5" fmla="*/ 13580 h 30178"/>
                  <a:gd name="T6" fmla="*/ 79972 w 185596"/>
                  <a:gd name="T7" fmla="*/ 22634 h 30178"/>
                  <a:gd name="T8" fmla="*/ 78463 w 185596"/>
                  <a:gd name="T9" fmla="*/ 6036 h 30178"/>
                  <a:gd name="T10" fmla="*/ 0 w 185596"/>
                  <a:gd name="T11" fmla="*/ 27160 h 30178"/>
                  <a:gd name="T12" fmla="*/ 0 w 185596"/>
                  <a:gd name="T13" fmla="*/ 27160 h 30178"/>
                  <a:gd name="T14" fmla="*/ 66392 w 185596"/>
                  <a:gd name="T15" fmla="*/ 30178 h 30178"/>
                  <a:gd name="T16" fmla="*/ 185596 w 185596"/>
                  <a:gd name="T17" fmla="*/ 4527 h 30178"/>
                  <a:gd name="T18" fmla="*/ 185596 w 185596"/>
                  <a:gd name="T19" fmla="*/ 4527 h 30178"/>
                  <a:gd name="T20" fmla="*/ 185596 w 185596"/>
                  <a:gd name="T21" fmla="*/ 4527 h 301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85596" h="30178">
                    <a:moveTo>
                      <a:pt x="185596" y="4527"/>
                    </a:moveTo>
                    <a:lnTo>
                      <a:pt x="126749" y="0"/>
                    </a:lnTo>
                    <a:lnTo>
                      <a:pt x="126749" y="13580"/>
                    </a:lnTo>
                    <a:lnTo>
                      <a:pt x="79972" y="22634"/>
                    </a:lnTo>
                    <a:lnTo>
                      <a:pt x="78463" y="6036"/>
                    </a:lnTo>
                    <a:lnTo>
                      <a:pt x="0" y="27160"/>
                    </a:lnTo>
                    <a:lnTo>
                      <a:pt x="0" y="27160"/>
                    </a:lnTo>
                    <a:lnTo>
                      <a:pt x="66392" y="30178"/>
                    </a:lnTo>
                    <a:lnTo>
                      <a:pt x="185596" y="4527"/>
                    </a:lnTo>
                    <a:lnTo>
                      <a:pt x="185596" y="4527"/>
                    </a:lnTo>
                    <a:lnTo>
                      <a:pt x="185596" y="4527"/>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80" name="Freeform 209"/>
              <p:cNvSpPr>
                <a:spLocks/>
              </p:cNvSpPr>
              <p:nvPr/>
            </p:nvSpPr>
            <p:spPr bwMode="auto">
              <a:xfrm>
                <a:off x="113806509" y="108253227"/>
                <a:ext cx="134292" cy="19615"/>
              </a:xfrm>
              <a:custGeom>
                <a:avLst/>
                <a:gdLst>
                  <a:gd name="T0" fmla="*/ 117695 w 134293"/>
                  <a:gd name="T1" fmla="*/ 7544 h 19615"/>
                  <a:gd name="T2" fmla="*/ 79972 w 134293"/>
                  <a:gd name="T3" fmla="*/ 0 h 19615"/>
                  <a:gd name="T4" fmla="*/ 84499 w 134293"/>
                  <a:gd name="T5" fmla="*/ 10562 h 19615"/>
                  <a:gd name="T6" fmla="*/ 55830 w 134293"/>
                  <a:gd name="T7" fmla="*/ 13580 h 19615"/>
                  <a:gd name="T8" fmla="*/ 48285 w 134293"/>
                  <a:gd name="T9" fmla="*/ 4526 h 19615"/>
                  <a:gd name="T10" fmla="*/ 0 w 134293"/>
                  <a:gd name="T11" fmla="*/ 12071 h 19615"/>
                  <a:gd name="T12" fmla="*/ 39232 w 134293"/>
                  <a:gd name="T13" fmla="*/ 19615 h 19615"/>
                  <a:gd name="T14" fmla="*/ 134293 w 134293"/>
                  <a:gd name="T15" fmla="*/ 15089 h 19615"/>
                  <a:gd name="T16" fmla="*/ 117695 w 134293"/>
                  <a:gd name="T17" fmla="*/ 7544 h 19615"/>
                  <a:gd name="T18" fmla="*/ 117695 w 134293"/>
                  <a:gd name="T19" fmla="*/ 7544 h 196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34293" h="19615">
                    <a:moveTo>
                      <a:pt x="117695" y="7544"/>
                    </a:moveTo>
                    <a:lnTo>
                      <a:pt x="79972" y="0"/>
                    </a:lnTo>
                    <a:lnTo>
                      <a:pt x="84499" y="10562"/>
                    </a:lnTo>
                    <a:lnTo>
                      <a:pt x="55830" y="13580"/>
                    </a:lnTo>
                    <a:lnTo>
                      <a:pt x="48285" y="4526"/>
                    </a:lnTo>
                    <a:lnTo>
                      <a:pt x="0" y="12071"/>
                    </a:lnTo>
                    <a:lnTo>
                      <a:pt x="39232" y="19615"/>
                    </a:lnTo>
                    <a:lnTo>
                      <a:pt x="134293" y="15089"/>
                    </a:lnTo>
                    <a:lnTo>
                      <a:pt x="117695" y="7544"/>
                    </a:lnTo>
                    <a:lnTo>
                      <a:pt x="117695" y="7544"/>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81" name="Freeform 210"/>
              <p:cNvSpPr>
                <a:spLocks/>
              </p:cNvSpPr>
              <p:nvPr/>
            </p:nvSpPr>
            <p:spPr bwMode="auto">
              <a:xfrm>
                <a:off x="113859321" y="108319619"/>
                <a:ext cx="25652" cy="117695"/>
              </a:xfrm>
              <a:custGeom>
                <a:avLst/>
                <a:gdLst>
                  <a:gd name="T0" fmla="*/ 7544 w 25651"/>
                  <a:gd name="T1" fmla="*/ 113168 h 117695"/>
                  <a:gd name="T2" fmla="*/ 25651 w 25651"/>
                  <a:gd name="T3" fmla="*/ 117695 h 117695"/>
                  <a:gd name="T4" fmla="*/ 22633 w 25651"/>
                  <a:gd name="T5" fmla="*/ 102606 h 117695"/>
                  <a:gd name="T6" fmla="*/ 10562 w 25651"/>
                  <a:gd name="T7" fmla="*/ 110150 h 117695"/>
                  <a:gd name="T8" fmla="*/ 6035 w 25651"/>
                  <a:gd name="T9" fmla="*/ 0 h 117695"/>
                  <a:gd name="T10" fmla="*/ 0 w 25651"/>
                  <a:gd name="T11" fmla="*/ 0 h 117695"/>
                  <a:gd name="T12" fmla="*/ 7544 w 25651"/>
                  <a:gd name="T13" fmla="*/ 113168 h 117695"/>
                  <a:gd name="T14" fmla="*/ 7544 w 25651"/>
                  <a:gd name="T15" fmla="*/ 113168 h 117695"/>
                  <a:gd name="T16" fmla="*/ 7544 w 25651"/>
                  <a:gd name="T17" fmla="*/ 113168 h 1176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5651" h="117695">
                    <a:moveTo>
                      <a:pt x="7544" y="113168"/>
                    </a:moveTo>
                    <a:lnTo>
                      <a:pt x="25651" y="117695"/>
                    </a:lnTo>
                    <a:lnTo>
                      <a:pt x="22633" y="102606"/>
                    </a:lnTo>
                    <a:lnTo>
                      <a:pt x="10562" y="110150"/>
                    </a:lnTo>
                    <a:lnTo>
                      <a:pt x="6035" y="0"/>
                    </a:lnTo>
                    <a:lnTo>
                      <a:pt x="0" y="0"/>
                    </a:lnTo>
                    <a:lnTo>
                      <a:pt x="7544" y="113168"/>
                    </a:lnTo>
                    <a:lnTo>
                      <a:pt x="7544" y="113168"/>
                    </a:lnTo>
                    <a:lnTo>
                      <a:pt x="7544" y="113168"/>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82" name="Freeform 211"/>
              <p:cNvSpPr>
                <a:spLocks/>
              </p:cNvSpPr>
              <p:nvPr/>
            </p:nvSpPr>
            <p:spPr bwMode="auto">
              <a:xfrm>
                <a:off x="113842722" y="107960498"/>
                <a:ext cx="18108" cy="197667"/>
              </a:xfrm>
              <a:custGeom>
                <a:avLst/>
                <a:gdLst>
                  <a:gd name="T0" fmla="*/ 13580 w 18107"/>
                  <a:gd name="T1" fmla="*/ 0 h 197667"/>
                  <a:gd name="T2" fmla="*/ 0 w 18107"/>
                  <a:gd name="T3" fmla="*/ 4527 h 197667"/>
                  <a:gd name="T4" fmla="*/ 7544 w 18107"/>
                  <a:gd name="T5" fmla="*/ 197667 h 197667"/>
                  <a:gd name="T6" fmla="*/ 18107 w 18107"/>
                  <a:gd name="T7" fmla="*/ 196158 h 197667"/>
                  <a:gd name="T8" fmla="*/ 13580 w 18107"/>
                  <a:gd name="T9" fmla="*/ 0 h 197667"/>
                  <a:gd name="T10" fmla="*/ 13580 w 18107"/>
                  <a:gd name="T11" fmla="*/ 0 h 197667"/>
                  <a:gd name="T12" fmla="*/ 13580 w 18107"/>
                  <a:gd name="T13" fmla="*/ 0 h 197667"/>
                </a:gdLst>
                <a:ahLst/>
                <a:cxnLst>
                  <a:cxn ang="0">
                    <a:pos x="T0" y="T1"/>
                  </a:cxn>
                  <a:cxn ang="0">
                    <a:pos x="T2" y="T3"/>
                  </a:cxn>
                  <a:cxn ang="0">
                    <a:pos x="T4" y="T5"/>
                  </a:cxn>
                  <a:cxn ang="0">
                    <a:pos x="T6" y="T7"/>
                  </a:cxn>
                  <a:cxn ang="0">
                    <a:pos x="T8" y="T9"/>
                  </a:cxn>
                  <a:cxn ang="0">
                    <a:pos x="T10" y="T11"/>
                  </a:cxn>
                  <a:cxn ang="0">
                    <a:pos x="T12" y="T13"/>
                  </a:cxn>
                </a:cxnLst>
                <a:rect l="0" t="0" r="r" b="b"/>
                <a:pathLst>
                  <a:path w="18107" h="197667">
                    <a:moveTo>
                      <a:pt x="13580" y="0"/>
                    </a:moveTo>
                    <a:lnTo>
                      <a:pt x="0" y="4527"/>
                    </a:lnTo>
                    <a:lnTo>
                      <a:pt x="7544" y="197667"/>
                    </a:lnTo>
                    <a:lnTo>
                      <a:pt x="18107" y="196158"/>
                    </a:lnTo>
                    <a:lnTo>
                      <a:pt x="13580" y="0"/>
                    </a:lnTo>
                    <a:lnTo>
                      <a:pt x="13580" y="0"/>
                    </a:lnTo>
                    <a:lnTo>
                      <a:pt x="1358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83" name="Freeform 212"/>
              <p:cNvSpPr>
                <a:spLocks/>
              </p:cNvSpPr>
              <p:nvPr/>
            </p:nvSpPr>
            <p:spPr bwMode="auto">
              <a:xfrm>
                <a:off x="113853285" y="108217013"/>
                <a:ext cx="10563" cy="52812"/>
              </a:xfrm>
              <a:custGeom>
                <a:avLst/>
                <a:gdLst>
                  <a:gd name="T0" fmla="*/ 9054 w 10563"/>
                  <a:gd name="T1" fmla="*/ 0 h 52812"/>
                  <a:gd name="T2" fmla="*/ 0 w 10563"/>
                  <a:gd name="T3" fmla="*/ 0 h 52812"/>
                  <a:gd name="T4" fmla="*/ 3018 w 10563"/>
                  <a:gd name="T5" fmla="*/ 52812 h 52812"/>
                  <a:gd name="T6" fmla="*/ 10563 w 10563"/>
                  <a:gd name="T7" fmla="*/ 52812 h 52812"/>
                  <a:gd name="T8" fmla="*/ 9054 w 10563"/>
                  <a:gd name="T9" fmla="*/ 0 h 52812"/>
                  <a:gd name="T10" fmla="*/ 9054 w 10563"/>
                  <a:gd name="T11" fmla="*/ 0 h 52812"/>
                  <a:gd name="T12" fmla="*/ 9054 w 10563"/>
                  <a:gd name="T13" fmla="*/ 0 h 52812"/>
                </a:gdLst>
                <a:ahLst/>
                <a:cxnLst>
                  <a:cxn ang="0">
                    <a:pos x="T0" y="T1"/>
                  </a:cxn>
                  <a:cxn ang="0">
                    <a:pos x="T2" y="T3"/>
                  </a:cxn>
                  <a:cxn ang="0">
                    <a:pos x="T4" y="T5"/>
                  </a:cxn>
                  <a:cxn ang="0">
                    <a:pos x="T6" y="T7"/>
                  </a:cxn>
                  <a:cxn ang="0">
                    <a:pos x="T8" y="T9"/>
                  </a:cxn>
                  <a:cxn ang="0">
                    <a:pos x="T10" y="T11"/>
                  </a:cxn>
                  <a:cxn ang="0">
                    <a:pos x="T12" y="T13"/>
                  </a:cxn>
                </a:cxnLst>
                <a:rect l="0" t="0" r="r" b="b"/>
                <a:pathLst>
                  <a:path w="10563" h="52812">
                    <a:moveTo>
                      <a:pt x="9054" y="0"/>
                    </a:moveTo>
                    <a:lnTo>
                      <a:pt x="0" y="0"/>
                    </a:lnTo>
                    <a:lnTo>
                      <a:pt x="3018" y="52812"/>
                    </a:lnTo>
                    <a:lnTo>
                      <a:pt x="10563" y="52812"/>
                    </a:lnTo>
                    <a:lnTo>
                      <a:pt x="9054" y="0"/>
                    </a:lnTo>
                    <a:lnTo>
                      <a:pt x="9054" y="0"/>
                    </a:lnTo>
                    <a:lnTo>
                      <a:pt x="9054"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84" name="Freeform 213"/>
              <p:cNvSpPr>
                <a:spLocks/>
              </p:cNvSpPr>
              <p:nvPr/>
            </p:nvSpPr>
            <p:spPr bwMode="auto">
              <a:xfrm>
                <a:off x="113880445" y="108321128"/>
                <a:ext cx="7545" cy="116186"/>
              </a:xfrm>
              <a:custGeom>
                <a:avLst/>
                <a:gdLst>
                  <a:gd name="T0" fmla="*/ 0 w 7544"/>
                  <a:gd name="T1" fmla="*/ 111659 h 116186"/>
                  <a:gd name="T2" fmla="*/ 4526 w 7544"/>
                  <a:gd name="T3" fmla="*/ 116186 h 116186"/>
                  <a:gd name="T4" fmla="*/ 7544 w 7544"/>
                  <a:gd name="T5" fmla="*/ 1509 h 116186"/>
                  <a:gd name="T6" fmla="*/ 1508 w 7544"/>
                  <a:gd name="T7" fmla="*/ 0 h 116186"/>
                  <a:gd name="T8" fmla="*/ 0 w 7544"/>
                  <a:gd name="T9" fmla="*/ 111659 h 116186"/>
                  <a:gd name="T10" fmla="*/ 0 w 7544"/>
                  <a:gd name="T11" fmla="*/ 111659 h 116186"/>
                  <a:gd name="T12" fmla="*/ 0 w 7544"/>
                  <a:gd name="T13" fmla="*/ 111659 h 116186"/>
                </a:gdLst>
                <a:ahLst/>
                <a:cxnLst>
                  <a:cxn ang="0">
                    <a:pos x="T0" y="T1"/>
                  </a:cxn>
                  <a:cxn ang="0">
                    <a:pos x="T2" y="T3"/>
                  </a:cxn>
                  <a:cxn ang="0">
                    <a:pos x="T4" y="T5"/>
                  </a:cxn>
                  <a:cxn ang="0">
                    <a:pos x="T6" y="T7"/>
                  </a:cxn>
                  <a:cxn ang="0">
                    <a:pos x="T8" y="T9"/>
                  </a:cxn>
                  <a:cxn ang="0">
                    <a:pos x="T10" y="T11"/>
                  </a:cxn>
                  <a:cxn ang="0">
                    <a:pos x="T12" y="T13"/>
                  </a:cxn>
                </a:cxnLst>
                <a:rect l="0" t="0" r="r" b="b"/>
                <a:pathLst>
                  <a:path w="7544" h="116186">
                    <a:moveTo>
                      <a:pt x="0" y="111659"/>
                    </a:moveTo>
                    <a:lnTo>
                      <a:pt x="4526" y="116186"/>
                    </a:lnTo>
                    <a:lnTo>
                      <a:pt x="7544" y="1509"/>
                    </a:lnTo>
                    <a:lnTo>
                      <a:pt x="1508" y="0"/>
                    </a:lnTo>
                    <a:lnTo>
                      <a:pt x="0" y="111659"/>
                    </a:lnTo>
                    <a:lnTo>
                      <a:pt x="0" y="111659"/>
                    </a:lnTo>
                    <a:lnTo>
                      <a:pt x="0" y="111659"/>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85" name="Freeform 214"/>
              <p:cNvSpPr>
                <a:spLocks/>
              </p:cNvSpPr>
              <p:nvPr/>
            </p:nvSpPr>
            <p:spPr bwMode="auto">
              <a:xfrm>
                <a:off x="113887990" y="107939373"/>
                <a:ext cx="22634" cy="212757"/>
              </a:xfrm>
              <a:custGeom>
                <a:avLst/>
                <a:gdLst>
                  <a:gd name="T0" fmla="*/ 22634 w 22634"/>
                  <a:gd name="T1" fmla="*/ 0 h 212757"/>
                  <a:gd name="T2" fmla="*/ 7545 w 22634"/>
                  <a:gd name="T3" fmla="*/ 6036 h 212757"/>
                  <a:gd name="T4" fmla="*/ 0 w 22634"/>
                  <a:gd name="T5" fmla="*/ 212757 h 212757"/>
                  <a:gd name="T6" fmla="*/ 7545 w 22634"/>
                  <a:gd name="T7" fmla="*/ 211248 h 212757"/>
                  <a:gd name="T8" fmla="*/ 22634 w 22634"/>
                  <a:gd name="T9" fmla="*/ 0 h 212757"/>
                  <a:gd name="T10" fmla="*/ 22634 w 22634"/>
                  <a:gd name="T11" fmla="*/ 0 h 212757"/>
                  <a:gd name="T12" fmla="*/ 22634 w 22634"/>
                  <a:gd name="T13" fmla="*/ 0 h 212757"/>
                </a:gdLst>
                <a:ahLst/>
                <a:cxnLst>
                  <a:cxn ang="0">
                    <a:pos x="T0" y="T1"/>
                  </a:cxn>
                  <a:cxn ang="0">
                    <a:pos x="T2" y="T3"/>
                  </a:cxn>
                  <a:cxn ang="0">
                    <a:pos x="T4" y="T5"/>
                  </a:cxn>
                  <a:cxn ang="0">
                    <a:pos x="T6" y="T7"/>
                  </a:cxn>
                  <a:cxn ang="0">
                    <a:pos x="T8" y="T9"/>
                  </a:cxn>
                  <a:cxn ang="0">
                    <a:pos x="T10" y="T11"/>
                  </a:cxn>
                  <a:cxn ang="0">
                    <a:pos x="T12" y="T13"/>
                  </a:cxn>
                </a:cxnLst>
                <a:rect l="0" t="0" r="r" b="b"/>
                <a:pathLst>
                  <a:path w="22634" h="212757">
                    <a:moveTo>
                      <a:pt x="22634" y="0"/>
                    </a:moveTo>
                    <a:lnTo>
                      <a:pt x="7545" y="6036"/>
                    </a:lnTo>
                    <a:lnTo>
                      <a:pt x="0" y="212757"/>
                    </a:lnTo>
                    <a:lnTo>
                      <a:pt x="7545" y="211248"/>
                    </a:lnTo>
                    <a:lnTo>
                      <a:pt x="22634" y="0"/>
                    </a:lnTo>
                    <a:lnTo>
                      <a:pt x="22634" y="0"/>
                    </a:lnTo>
                    <a:lnTo>
                      <a:pt x="22634"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86" name="Freeform 215"/>
              <p:cNvSpPr>
                <a:spLocks/>
              </p:cNvSpPr>
              <p:nvPr/>
            </p:nvSpPr>
            <p:spPr bwMode="auto">
              <a:xfrm>
                <a:off x="113643547" y="108111389"/>
                <a:ext cx="209738" cy="67901"/>
              </a:xfrm>
              <a:custGeom>
                <a:avLst/>
                <a:gdLst>
                  <a:gd name="T0" fmla="*/ 0 w 209738"/>
                  <a:gd name="T1" fmla="*/ 66392 h 67901"/>
                  <a:gd name="T2" fmla="*/ 3017 w 209738"/>
                  <a:gd name="T3" fmla="*/ 67901 h 67901"/>
                  <a:gd name="T4" fmla="*/ 64883 w 209738"/>
                  <a:gd name="T5" fmla="*/ 40741 h 67901"/>
                  <a:gd name="T6" fmla="*/ 126748 w 209738"/>
                  <a:gd name="T7" fmla="*/ 24143 h 67901"/>
                  <a:gd name="T8" fmla="*/ 209738 w 209738"/>
                  <a:gd name="T9" fmla="*/ 9054 h 67901"/>
                  <a:gd name="T10" fmla="*/ 205211 w 209738"/>
                  <a:gd name="T11" fmla="*/ 0 h 67901"/>
                  <a:gd name="T12" fmla="*/ 126748 w 209738"/>
                  <a:gd name="T13" fmla="*/ 13580 h 67901"/>
                  <a:gd name="T14" fmla="*/ 64883 w 209738"/>
                  <a:gd name="T15" fmla="*/ 30178 h 67901"/>
                  <a:gd name="T16" fmla="*/ 0 w 209738"/>
                  <a:gd name="T17" fmla="*/ 66392 h 67901"/>
                  <a:gd name="T18" fmla="*/ 0 w 209738"/>
                  <a:gd name="T19" fmla="*/ 66392 h 679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09738" h="67901">
                    <a:moveTo>
                      <a:pt x="0" y="66392"/>
                    </a:moveTo>
                    <a:lnTo>
                      <a:pt x="3017" y="67901"/>
                    </a:lnTo>
                    <a:lnTo>
                      <a:pt x="64883" y="40741"/>
                    </a:lnTo>
                    <a:lnTo>
                      <a:pt x="126748" y="24143"/>
                    </a:lnTo>
                    <a:lnTo>
                      <a:pt x="209738" y="9054"/>
                    </a:lnTo>
                    <a:lnTo>
                      <a:pt x="205211" y="0"/>
                    </a:lnTo>
                    <a:lnTo>
                      <a:pt x="126748" y="13580"/>
                    </a:lnTo>
                    <a:lnTo>
                      <a:pt x="64883" y="30178"/>
                    </a:lnTo>
                    <a:lnTo>
                      <a:pt x="0" y="66392"/>
                    </a:lnTo>
                    <a:lnTo>
                      <a:pt x="0" y="66392"/>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87" name="Freeform 216"/>
              <p:cNvSpPr>
                <a:spLocks/>
              </p:cNvSpPr>
              <p:nvPr/>
            </p:nvSpPr>
            <p:spPr bwMode="auto">
              <a:xfrm>
                <a:off x="113898553" y="108102335"/>
                <a:ext cx="194649" cy="25651"/>
              </a:xfrm>
              <a:custGeom>
                <a:avLst/>
                <a:gdLst>
                  <a:gd name="T0" fmla="*/ 0 w 194650"/>
                  <a:gd name="T1" fmla="*/ 3017 h 25651"/>
                  <a:gd name="T2" fmla="*/ 0 w 194650"/>
                  <a:gd name="T3" fmla="*/ 15089 h 25651"/>
                  <a:gd name="T4" fmla="*/ 125240 w 194650"/>
                  <a:gd name="T5" fmla="*/ 18107 h 25651"/>
                  <a:gd name="T6" fmla="*/ 175034 w 194650"/>
                  <a:gd name="T7" fmla="*/ 25651 h 25651"/>
                  <a:gd name="T8" fmla="*/ 194650 w 194650"/>
                  <a:gd name="T9" fmla="*/ 10562 h 25651"/>
                  <a:gd name="T10" fmla="*/ 92044 w 194650"/>
                  <a:gd name="T11" fmla="*/ 0 h 25651"/>
                  <a:gd name="T12" fmla="*/ 0 w 194650"/>
                  <a:gd name="T13" fmla="*/ 3017 h 25651"/>
                  <a:gd name="T14" fmla="*/ 0 w 194650"/>
                  <a:gd name="T15" fmla="*/ 3017 h 25651"/>
                  <a:gd name="T16" fmla="*/ 0 w 194650"/>
                  <a:gd name="T17" fmla="*/ 3017 h 256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4650" h="25651">
                    <a:moveTo>
                      <a:pt x="0" y="3017"/>
                    </a:moveTo>
                    <a:lnTo>
                      <a:pt x="0" y="15089"/>
                    </a:lnTo>
                    <a:lnTo>
                      <a:pt x="125240" y="18107"/>
                    </a:lnTo>
                    <a:lnTo>
                      <a:pt x="175034" y="25651"/>
                    </a:lnTo>
                    <a:lnTo>
                      <a:pt x="194650" y="10562"/>
                    </a:lnTo>
                    <a:lnTo>
                      <a:pt x="92044" y="0"/>
                    </a:lnTo>
                    <a:lnTo>
                      <a:pt x="0" y="3017"/>
                    </a:lnTo>
                    <a:lnTo>
                      <a:pt x="0" y="3017"/>
                    </a:lnTo>
                    <a:lnTo>
                      <a:pt x="0" y="3017"/>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88" name="Freeform 217"/>
              <p:cNvSpPr>
                <a:spLocks/>
              </p:cNvSpPr>
              <p:nvPr/>
            </p:nvSpPr>
            <p:spPr bwMode="auto">
              <a:xfrm>
                <a:off x="113883463" y="108217013"/>
                <a:ext cx="9054" cy="52812"/>
              </a:xfrm>
              <a:custGeom>
                <a:avLst/>
                <a:gdLst>
                  <a:gd name="T0" fmla="*/ 9054 w 9054"/>
                  <a:gd name="T1" fmla="*/ 0 h 52812"/>
                  <a:gd name="T2" fmla="*/ 3018 w 9054"/>
                  <a:gd name="T3" fmla="*/ 0 h 52812"/>
                  <a:gd name="T4" fmla="*/ 0 w 9054"/>
                  <a:gd name="T5" fmla="*/ 52812 h 52812"/>
                  <a:gd name="T6" fmla="*/ 7545 w 9054"/>
                  <a:gd name="T7" fmla="*/ 52812 h 52812"/>
                  <a:gd name="T8" fmla="*/ 9054 w 9054"/>
                  <a:gd name="T9" fmla="*/ 0 h 52812"/>
                  <a:gd name="T10" fmla="*/ 9054 w 9054"/>
                  <a:gd name="T11" fmla="*/ 0 h 52812"/>
                  <a:gd name="T12" fmla="*/ 9054 w 9054"/>
                  <a:gd name="T13" fmla="*/ 0 h 52812"/>
                </a:gdLst>
                <a:ahLst/>
                <a:cxnLst>
                  <a:cxn ang="0">
                    <a:pos x="T0" y="T1"/>
                  </a:cxn>
                  <a:cxn ang="0">
                    <a:pos x="T2" y="T3"/>
                  </a:cxn>
                  <a:cxn ang="0">
                    <a:pos x="T4" y="T5"/>
                  </a:cxn>
                  <a:cxn ang="0">
                    <a:pos x="T6" y="T7"/>
                  </a:cxn>
                  <a:cxn ang="0">
                    <a:pos x="T8" y="T9"/>
                  </a:cxn>
                  <a:cxn ang="0">
                    <a:pos x="T10" y="T11"/>
                  </a:cxn>
                  <a:cxn ang="0">
                    <a:pos x="T12" y="T13"/>
                  </a:cxn>
                </a:cxnLst>
                <a:rect l="0" t="0" r="r" b="b"/>
                <a:pathLst>
                  <a:path w="9054" h="52812">
                    <a:moveTo>
                      <a:pt x="9054" y="0"/>
                    </a:moveTo>
                    <a:lnTo>
                      <a:pt x="3018" y="0"/>
                    </a:lnTo>
                    <a:lnTo>
                      <a:pt x="0" y="52812"/>
                    </a:lnTo>
                    <a:lnTo>
                      <a:pt x="7545" y="52812"/>
                    </a:lnTo>
                    <a:lnTo>
                      <a:pt x="9054" y="0"/>
                    </a:lnTo>
                    <a:lnTo>
                      <a:pt x="9054" y="0"/>
                    </a:lnTo>
                    <a:lnTo>
                      <a:pt x="9054"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89" name="Freeform 218"/>
              <p:cNvSpPr>
                <a:spLocks/>
              </p:cNvSpPr>
              <p:nvPr/>
            </p:nvSpPr>
            <p:spPr bwMode="auto">
              <a:xfrm>
                <a:off x="113711448" y="108239646"/>
                <a:ext cx="143346" cy="31688"/>
              </a:xfrm>
              <a:custGeom>
                <a:avLst/>
                <a:gdLst>
                  <a:gd name="T0" fmla="*/ 0 w 143346"/>
                  <a:gd name="T1" fmla="*/ 30179 h 31688"/>
                  <a:gd name="T2" fmla="*/ 3017 w 143346"/>
                  <a:gd name="T3" fmla="*/ 31688 h 31688"/>
                  <a:gd name="T4" fmla="*/ 76954 w 143346"/>
                  <a:gd name="T5" fmla="*/ 15090 h 31688"/>
                  <a:gd name="T6" fmla="*/ 143346 w 143346"/>
                  <a:gd name="T7" fmla="*/ 7545 h 31688"/>
                  <a:gd name="T8" fmla="*/ 143346 w 143346"/>
                  <a:gd name="T9" fmla="*/ 0 h 31688"/>
                  <a:gd name="T10" fmla="*/ 39231 w 143346"/>
                  <a:gd name="T11" fmla="*/ 18107 h 31688"/>
                  <a:gd name="T12" fmla="*/ 0 w 143346"/>
                  <a:gd name="T13" fmla="*/ 30179 h 31688"/>
                  <a:gd name="T14" fmla="*/ 0 w 143346"/>
                  <a:gd name="T15" fmla="*/ 30179 h 31688"/>
                  <a:gd name="T16" fmla="*/ 0 w 143346"/>
                  <a:gd name="T17" fmla="*/ 30179 h 316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3346" h="31688">
                    <a:moveTo>
                      <a:pt x="0" y="30179"/>
                    </a:moveTo>
                    <a:lnTo>
                      <a:pt x="3017" y="31688"/>
                    </a:lnTo>
                    <a:lnTo>
                      <a:pt x="76954" y="15090"/>
                    </a:lnTo>
                    <a:lnTo>
                      <a:pt x="143346" y="7545"/>
                    </a:lnTo>
                    <a:lnTo>
                      <a:pt x="143346" y="0"/>
                    </a:lnTo>
                    <a:lnTo>
                      <a:pt x="39231" y="18107"/>
                    </a:lnTo>
                    <a:lnTo>
                      <a:pt x="0" y="30179"/>
                    </a:lnTo>
                    <a:lnTo>
                      <a:pt x="0" y="30179"/>
                    </a:lnTo>
                    <a:lnTo>
                      <a:pt x="0" y="30179"/>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90" name="Freeform 219"/>
              <p:cNvSpPr>
                <a:spLocks/>
              </p:cNvSpPr>
              <p:nvPr/>
            </p:nvSpPr>
            <p:spPr bwMode="auto">
              <a:xfrm>
                <a:off x="113886481" y="108239646"/>
                <a:ext cx="153909" cy="25651"/>
              </a:xfrm>
              <a:custGeom>
                <a:avLst/>
                <a:gdLst>
                  <a:gd name="T0" fmla="*/ 153909 w 153909"/>
                  <a:gd name="T1" fmla="*/ 12072 h 25652"/>
                  <a:gd name="T2" fmla="*/ 76955 w 153909"/>
                  <a:gd name="T3" fmla="*/ 0 h 25652"/>
                  <a:gd name="T4" fmla="*/ 0 w 153909"/>
                  <a:gd name="T5" fmla="*/ 0 h 25652"/>
                  <a:gd name="T6" fmla="*/ 4527 w 153909"/>
                  <a:gd name="T7" fmla="*/ 6036 h 25652"/>
                  <a:gd name="T8" fmla="*/ 99588 w 153909"/>
                  <a:gd name="T9" fmla="*/ 16598 h 25652"/>
                  <a:gd name="T10" fmla="*/ 129767 w 153909"/>
                  <a:gd name="T11" fmla="*/ 25652 h 25652"/>
                  <a:gd name="T12" fmla="*/ 153909 w 153909"/>
                  <a:gd name="T13" fmla="*/ 12072 h 25652"/>
                  <a:gd name="T14" fmla="*/ 153909 w 153909"/>
                  <a:gd name="T15" fmla="*/ 12072 h 25652"/>
                  <a:gd name="T16" fmla="*/ 153909 w 153909"/>
                  <a:gd name="T17" fmla="*/ 12072 h 256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53909" h="25652">
                    <a:moveTo>
                      <a:pt x="153909" y="12072"/>
                    </a:moveTo>
                    <a:lnTo>
                      <a:pt x="76955" y="0"/>
                    </a:lnTo>
                    <a:lnTo>
                      <a:pt x="0" y="0"/>
                    </a:lnTo>
                    <a:lnTo>
                      <a:pt x="4527" y="6036"/>
                    </a:lnTo>
                    <a:lnTo>
                      <a:pt x="99588" y="16598"/>
                    </a:lnTo>
                    <a:lnTo>
                      <a:pt x="129767" y="25652"/>
                    </a:lnTo>
                    <a:lnTo>
                      <a:pt x="153909" y="12072"/>
                    </a:lnTo>
                    <a:lnTo>
                      <a:pt x="153909" y="12072"/>
                    </a:lnTo>
                    <a:lnTo>
                      <a:pt x="153909" y="12072"/>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91" name="Freeform 220"/>
              <p:cNvSpPr>
                <a:spLocks/>
              </p:cNvSpPr>
              <p:nvPr/>
            </p:nvSpPr>
            <p:spPr bwMode="auto">
              <a:xfrm>
                <a:off x="113800474" y="108429768"/>
                <a:ext cx="158435" cy="99588"/>
              </a:xfrm>
              <a:custGeom>
                <a:avLst/>
                <a:gdLst>
                  <a:gd name="T0" fmla="*/ 0 w 158436"/>
                  <a:gd name="T1" fmla="*/ 61865 h 99588"/>
                  <a:gd name="T2" fmla="*/ 21125 w 158436"/>
                  <a:gd name="T3" fmla="*/ 0 h 99588"/>
                  <a:gd name="T4" fmla="*/ 16598 w 158436"/>
                  <a:gd name="T5" fmla="*/ 66392 h 99588"/>
                  <a:gd name="T6" fmla="*/ 51303 w 158436"/>
                  <a:gd name="T7" fmla="*/ 79972 h 99588"/>
                  <a:gd name="T8" fmla="*/ 84499 w 158436"/>
                  <a:gd name="T9" fmla="*/ 86008 h 99588"/>
                  <a:gd name="T10" fmla="*/ 114677 w 158436"/>
                  <a:gd name="T11" fmla="*/ 89026 h 99588"/>
                  <a:gd name="T12" fmla="*/ 141838 w 158436"/>
                  <a:gd name="T13" fmla="*/ 82990 h 99588"/>
                  <a:gd name="T14" fmla="*/ 105624 w 158436"/>
                  <a:gd name="T15" fmla="*/ 15089 h 99588"/>
                  <a:gd name="T16" fmla="*/ 131276 w 158436"/>
                  <a:gd name="T17" fmla="*/ 3018 h 99588"/>
                  <a:gd name="T18" fmla="*/ 158436 w 158436"/>
                  <a:gd name="T19" fmla="*/ 99588 h 99588"/>
                  <a:gd name="T20" fmla="*/ 113169 w 158436"/>
                  <a:gd name="T21" fmla="*/ 98079 h 99588"/>
                  <a:gd name="T22" fmla="*/ 81481 w 158436"/>
                  <a:gd name="T23" fmla="*/ 95062 h 99588"/>
                  <a:gd name="T24" fmla="*/ 49794 w 158436"/>
                  <a:gd name="T25" fmla="*/ 86008 h 99588"/>
                  <a:gd name="T26" fmla="*/ 16598 w 158436"/>
                  <a:gd name="T27" fmla="*/ 73937 h 99588"/>
                  <a:gd name="T28" fmla="*/ 0 w 158436"/>
                  <a:gd name="T29" fmla="*/ 61865 h 99588"/>
                  <a:gd name="T30" fmla="*/ 0 w 158436"/>
                  <a:gd name="T31" fmla="*/ 61865 h 995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58436" h="99588">
                    <a:moveTo>
                      <a:pt x="0" y="61865"/>
                    </a:moveTo>
                    <a:lnTo>
                      <a:pt x="21125" y="0"/>
                    </a:lnTo>
                    <a:lnTo>
                      <a:pt x="16598" y="66392"/>
                    </a:lnTo>
                    <a:lnTo>
                      <a:pt x="51303" y="79972"/>
                    </a:lnTo>
                    <a:lnTo>
                      <a:pt x="84499" y="86008"/>
                    </a:lnTo>
                    <a:lnTo>
                      <a:pt x="114677" y="89026"/>
                    </a:lnTo>
                    <a:lnTo>
                      <a:pt x="141838" y="82990"/>
                    </a:lnTo>
                    <a:lnTo>
                      <a:pt x="105624" y="15089"/>
                    </a:lnTo>
                    <a:lnTo>
                      <a:pt x="131276" y="3018"/>
                    </a:lnTo>
                    <a:lnTo>
                      <a:pt x="158436" y="99588"/>
                    </a:lnTo>
                    <a:lnTo>
                      <a:pt x="113169" y="98079"/>
                    </a:lnTo>
                    <a:lnTo>
                      <a:pt x="81481" y="95062"/>
                    </a:lnTo>
                    <a:lnTo>
                      <a:pt x="49794" y="86008"/>
                    </a:lnTo>
                    <a:lnTo>
                      <a:pt x="16598" y="73937"/>
                    </a:lnTo>
                    <a:lnTo>
                      <a:pt x="0" y="61865"/>
                    </a:lnTo>
                    <a:lnTo>
                      <a:pt x="0" y="61865"/>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92" name="Freeform 221"/>
              <p:cNvSpPr>
                <a:spLocks/>
              </p:cNvSpPr>
              <p:nvPr/>
            </p:nvSpPr>
            <p:spPr bwMode="auto">
              <a:xfrm>
                <a:off x="113821598" y="108416189"/>
                <a:ext cx="43757" cy="13579"/>
              </a:xfrm>
              <a:custGeom>
                <a:avLst/>
                <a:gdLst>
                  <a:gd name="T0" fmla="*/ 0 w 43758"/>
                  <a:gd name="T1" fmla="*/ 13580 h 13580"/>
                  <a:gd name="T2" fmla="*/ 43758 w 43758"/>
                  <a:gd name="T3" fmla="*/ 6036 h 13580"/>
                  <a:gd name="T4" fmla="*/ 43758 w 43758"/>
                  <a:gd name="T5" fmla="*/ 0 h 13580"/>
                  <a:gd name="T6" fmla="*/ 0 w 43758"/>
                  <a:gd name="T7" fmla="*/ 13580 h 13580"/>
                  <a:gd name="T8" fmla="*/ 0 w 43758"/>
                  <a:gd name="T9" fmla="*/ 13580 h 13580"/>
                  <a:gd name="T10" fmla="*/ 0 w 43758"/>
                  <a:gd name="T11" fmla="*/ 13580 h 13580"/>
                </a:gdLst>
                <a:ahLst/>
                <a:cxnLst>
                  <a:cxn ang="0">
                    <a:pos x="T0" y="T1"/>
                  </a:cxn>
                  <a:cxn ang="0">
                    <a:pos x="T2" y="T3"/>
                  </a:cxn>
                  <a:cxn ang="0">
                    <a:pos x="T4" y="T5"/>
                  </a:cxn>
                  <a:cxn ang="0">
                    <a:pos x="T6" y="T7"/>
                  </a:cxn>
                  <a:cxn ang="0">
                    <a:pos x="T8" y="T9"/>
                  </a:cxn>
                  <a:cxn ang="0">
                    <a:pos x="T10" y="T11"/>
                  </a:cxn>
                </a:cxnLst>
                <a:rect l="0" t="0" r="r" b="b"/>
                <a:pathLst>
                  <a:path w="43758" h="13580">
                    <a:moveTo>
                      <a:pt x="0" y="13580"/>
                    </a:moveTo>
                    <a:lnTo>
                      <a:pt x="43758" y="6036"/>
                    </a:lnTo>
                    <a:lnTo>
                      <a:pt x="43758" y="0"/>
                    </a:lnTo>
                    <a:lnTo>
                      <a:pt x="0" y="13580"/>
                    </a:lnTo>
                    <a:lnTo>
                      <a:pt x="0" y="13580"/>
                    </a:lnTo>
                    <a:lnTo>
                      <a:pt x="0" y="1358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93" name="Freeform 222"/>
              <p:cNvSpPr>
                <a:spLocks/>
              </p:cNvSpPr>
              <p:nvPr/>
            </p:nvSpPr>
            <p:spPr bwMode="auto">
              <a:xfrm>
                <a:off x="113821598" y="108416189"/>
                <a:ext cx="110150" cy="36214"/>
              </a:xfrm>
              <a:custGeom>
                <a:avLst/>
                <a:gdLst>
                  <a:gd name="T0" fmla="*/ 60356 w 110151"/>
                  <a:gd name="T1" fmla="*/ 1509 h 36214"/>
                  <a:gd name="T2" fmla="*/ 63374 w 110151"/>
                  <a:gd name="T3" fmla="*/ 7545 h 36214"/>
                  <a:gd name="T4" fmla="*/ 93552 w 110151"/>
                  <a:gd name="T5" fmla="*/ 16598 h 36214"/>
                  <a:gd name="T6" fmla="*/ 60356 w 110151"/>
                  <a:gd name="T7" fmla="*/ 28669 h 36214"/>
                  <a:gd name="T8" fmla="*/ 0 w 110151"/>
                  <a:gd name="T9" fmla="*/ 13580 h 36214"/>
                  <a:gd name="T10" fmla="*/ 9053 w 110151"/>
                  <a:gd name="T11" fmla="*/ 19616 h 36214"/>
                  <a:gd name="T12" fmla="*/ 34705 w 110151"/>
                  <a:gd name="T13" fmla="*/ 31687 h 36214"/>
                  <a:gd name="T14" fmla="*/ 69410 w 110151"/>
                  <a:gd name="T15" fmla="*/ 36214 h 36214"/>
                  <a:gd name="T16" fmla="*/ 110151 w 110151"/>
                  <a:gd name="T17" fmla="*/ 16598 h 36214"/>
                  <a:gd name="T18" fmla="*/ 87517 w 110151"/>
                  <a:gd name="T19" fmla="*/ 4527 h 36214"/>
                  <a:gd name="T20" fmla="*/ 63374 w 110151"/>
                  <a:gd name="T21" fmla="*/ 0 h 36214"/>
                  <a:gd name="T22" fmla="*/ 60356 w 110151"/>
                  <a:gd name="T23" fmla="*/ 1509 h 36214"/>
                  <a:gd name="T24" fmla="*/ 60356 w 110151"/>
                  <a:gd name="T25" fmla="*/ 1509 h 362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10151" h="36214">
                    <a:moveTo>
                      <a:pt x="60356" y="1509"/>
                    </a:moveTo>
                    <a:lnTo>
                      <a:pt x="63374" y="7545"/>
                    </a:lnTo>
                    <a:lnTo>
                      <a:pt x="93552" y="16598"/>
                    </a:lnTo>
                    <a:lnTo>
                      <a:pt x="60356" y="28669"/>
                    </a:lnTo>
                    <a:lnTo>
                      <a:pt x="0" y="13580"/>
                    </a:lnTo>
                    <a:lnTo>
                      <a:pt x="9053" y="19616"/>
                    </a:lnTo>
                    <a:lnTo>
                      <a:pt x="34705" y="31687"/>
                    </a:lnTo>
                    <a:lnTo>
                      <a:pt x="69410" y="36214"/>
                    </a:lnTo>
                    <a:lnTo>
                      <a:pt x="110151" y="16598"/>
                    </a:lnTo>
                    <a:lnTo>
                      <a:pt x="87517" y="4527"/>
                    </a:lnTo>
                    <a:lnTo>
                      <a:pt x="63374" y="0"/>
                    </a:lnTo>
                    <a:lnTo>
                      <a:pt x="60356" y="1509"/>
                    </a:lnTo>
                    <a:lnTo>
                      <a:pt x="60356" y="1509"/>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94" name="Freeform 223"/>
              <p:cNvSpPr>
                <a:spLocks/>
              </p:cNvSpPr>
              <p:nvPr/>
            </p:nvSpPr>
            <p:spPr bwMode="auto">
              <a:xfrm>
                <a:off x="113654109" y="108476545"/>
                <a:ext cx="413441" cy="144856"/>
              </a:xfrm>
              <a:custGeom>
                <a:avLst/>
                <a:gdLst>
                  <a:gd name="T0" fmla="*/ 0 w 413441"/>
                  <a:gd name="T1" fmla="*/ 0 h 144856"/>
                  <a:gd name="T2" fmla="*/ 89026 w 413441"/>
                  <a:gd name="T3" fmla="*/ 116186 h 144856"/>
                  <a:gd name="T4" fmla="*/ 137311 w 413441"/>
                  <a:gd name="T5" fmla="*/ 128258 h 144856"/>
                  <a:gd name="T6" fmla="*/ 280657 w 413441"/>
                  <a:gd name="T7" fmla="*/ 144856 h 144856"/>
                  <a:gd name="T8" fmla="*/ 324416 w 413441"/>
                  <a:gd name="T9" fmla="*/ 120713 h 144856"/>
                  <a:gd name="T10" fmla="*/ 366665 w 413441"/>
                  <a:gd name="T11" fmla="*/ 95062 h 144856"/>
                  <a:gd name="T12" fmla="*/ 411933 w 413441"/>
                  <a:gd name="T13" fmla="*/ 63375 h 144856"/>
                  <a:gd name="T14" fmla="*/ 413441 w 413441"/>
                  <a:gd name="T15" fmla="*/ 39232 h 144856"/>
                  <a:gd name="T16" fmla="*/ 377228 w 413441"/>
                  <a:gd name="T17" fmla="*/ 70919 h 144856"/>
                  <a:gd name="T18" fmla="*/ 357612 w 413441"/>
                  <a:gd name="T19" fmla="*/ 86008 h 144856"/>
                  <a:gd name="T20" fmla="*/ 334978 w 413441"/>
                  <a:gd name="T21" fmla="*/ 101097 h 144856"/>
                  <a:gd name="T22" fmla="*/ 309327 w 413441"/>
                  <a:gd name="T23" fmla="*/ 117695 h 144856"/>
                  <a:gd name="T24" fmla="*/ 280657 w 413441"/>
                  <a:gd name="T25" fmla="*/ 132785 h 144856"/>
                  <a:gd name="T26" fmla="*/ 93552 w 413441"/>
                  <a:gd name="T27" fmla="*/ 113169 h 144856"/>
                  <a:gd name="T28" fmla="*/ 57339 w 413441"/>
                  <a:gd name="T29" fmla="*/ 28670 h 144856"/>
                  <a:gd name="T30" fmla="*/ 34705 w 413441"/>
                  <a:gd name="T31" fmla="*/ 19616 h 144856"/>
                  <a:gd name="T32" fmla="*/ 0 w 413441"/>
                  <a:gd name="T33" fmla="*/ 0 h 144856"/>
                  <a:gd name="T34" fmla="*/ 0 w 413441"/>
                  <a:gd name="T35" fmla="*/ 0 h 144856"/>
                  <a:gd name="T36" fmla="*/ 0 w 413441"/>
                  <a:gd name="T37" fmla="*/ 0 h 1448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13441" h="144856">
                    <a:moveTo>
                      <a:pt x="0" y="0"/>
                    </a:moveTo>
                    <a:lnTo>
                      <a:pt x="89026" y="116186"/>
                    </a:lnTo>
                    <a:lnTo>
                      <a:pt x="137311" y="128258"/>
                    </a:lnTo>
                    <a:lnTo>
                      <a:pt x="280657" y="144856"/>
                    </a:lnTo>
                    <a:lnTo>
                      <a:pt x="324416" y="120713"/>
                    </a:lnTo>
                    <a:lnTo>
                      <a:pt x="366665" y="95062"/>
                    </a:lnTo>
                    <a:lnTo>
                      <a:pt x="411933" y="63375"/>
                    </a:lnTo>
                    <a:lnTo>
                      <a:pt x="413441" y="39232"/>
                    </a:lnTo>
                    <a:lnTo>
                      <a:pt x="377228" y="70919"/>
                    </a:lnTo>
                    <a:lnTo>
                      <a:pt x="357612" y="86008"/>
                    </a:lnTo>
                    <a:lnTo>
                      <a:pt x="334978" y="101097"/>
                    </a:lnTo>
                    <a:lnTo>
                      <a:pt x="309327" y="117695"/>
                    </a:lnTo>
                    <a:lnTo>
                      <a:pt x="280657" y="132785"/>
                    </a:lnTo>
                    <a:lnTo>
                      <a:pt x="93552" y="113169"/>
                    </a:lnTo>
                    <a:lnTo>
                      <a:pt x="57339" y="28670"/>
                    </a:lnTo>
                    <a:lnTo>
                      <a:pt x="34705" y="19616"/>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95" name="Freeform 224"/>
              <p:cNvSpPr>
                <a:spLocks/>
              </p:cNvSpPr>
              <p:nvPr/>
            </p:nvSpPr>
            <p:spPr bwMode="auto">
              <a:xfrm>
                <a:off x="113654109" y="108458438"/>
                <a:ext cx="431549" cy="125240"/>
              </a:xfrm>
              <a:custGeom>
                <a:avLst/>
                <a:gdLst>
                  <a:gd name="T0" fmla="*/ 286693 w 431548"/>
                  <a:gd name="T1" fmla="*/ 7545 h 125240"/>
                  <a:gd name="T2" fmla="*/ 280657 w 431548"/>
                  <a:gd name="T3" fmla="*/ 21125 h 125240"/>
                  <a:gd name="T4" fmla="*/ 404388 w 431548"/>
                  <a:gd name="T5" fmla="*/ 49795 h 125240"/>
                  <a:gd name="T6" fmla="*/ 353085 w 431548"/>
                  <a:gd name="T7" fmla="*/ 75446 h 125240"/>
                  <a:gd name="T8" fmla="*/ 310836 w 431548"/>
                  <a:gd name="T9" fmla="*/ 92044 h 125240"/>
                  <a:gd name="T10" fmla="*/ 273113 w 431548"/>
                  <a:gd name="T11" fmla="*/ 104115 h 125240"/>
                  <a:gd name="T12" fmla="*/ 168998 w 431548"/>
                  <a:gd name="T13" fmla="*/ 79973 h 125240"/>
                  <a:gd name="T14" fmla="*/ 87517 w 431548"/>
                  <a:gd name="T15" fmla="*/ 54321 h 125240"/>
                  <a:gd name="T16" fmla="*/ 31687 w 431548"/>
                  <a:gd name="T17" fmla="*/ 33196 h 125240"/>
                  <a:gd name="T18" fmla="*/ 3018 w 431548"/>
                  <a:gd name="T19" fmla="*/ 19616 h 125240"/>
                  <a:gd name="T20" fmla="*/ 153909 w 431548"/>
                  <a:gd name="T21" fmla="*/ 9054 h 125240"/>
                  <a:gd name="T22" fmla="*/ 156927 w 431548"/>
                  <a:gd name="T23" fmla="*/ 0 h 125240"/>
                  <a:gd name="T24" fmla="*/ 0 w 431548"/>
                  <a:gd name="T25" fmla="*/ 18107 h 125240"/>
                  <a:gd name="T26" fmla="*/ 3018 w 431548"/>
                  <a:gd name="T27" fmla="*/ 19616 h 125240"/>
                  <a:gd name="T28" fmla="*/ 3018 w 431548"/>
                  <a:gd name="T29" fmla="*/ 19616 h 125240"/>
                  <a:gd name="T30" fmla="*/ 49794 w 431548"/>
                  <a:gd name="T31" fmla="*/ 45268 h 125240"/>
                  <a:gd name="T32" fmla="*/ 95061 w 431548"/>
                  <a:gd name="T33" fmla="*/ 66393 h 125240"/>
                  <a:gd name="T34" fmla="*/ 141838 w 431548"/>
                  <a:gd name="T35" fmla="*/ 84499 h 125240"/>
                  <a:gd name="T36" fmla="*/ 182578 w 431548"/>
                  <a:gd name="T37" fmla="*/ 99589 h 125240"/>
                  <a:gd name="T38" fmla="*/ 247461 w 431548"/>
                  <a:gd name="T39" fmla="*/ 117695 h 125240"/>
                  <a:gd name="T40" fmla="*/ 273113 w 431548"/>
                  <a:gd name="T41" fmla="*/ 125240 h 125240"/>
                  <a:gd name="T42" fmla="*/ 325925 w 431548"/>
                  <a:gd name="T43" fmla="*/ 102606 h 125240"/>
                  <a:gd name="T44" fmla="*/ 366665 w 431548"/>
                  <a:gd name="T45" fmla="*/ 78464 h 125240"/>
                  <a:gd name="T46" fmla="*/ 405897 w 431548"/>
                  <a:gd name="T47" fmla="*/ 54321 h 125240"/>
                  <a:gd name="T48" fmla="*/ 411933 w 431548"/>
                  <a:gd name="T49" fmla="*/ 81482 h 125240"/>
                  <a:gd name="T50" fmla="*/ 431548 w 431548"/>
                  <a:gd name="T51" fmla="*/ 34705 h 125240"/>
                  <a:gd name="T52" fmla="*/ 356103 w 431548"/>
                  <a:gd name="T53" fmla="*/ 16598 h 125240"/>
                  <a:gd name="T54" fmla="*/ 286693 w 431548"/>
                  <a:gd name="T55" fmla="*/ 7545 h 125240"/>
                  <a:gd name="T56" fmla="*/ 286693 w 431548"/>
                  <a:gd name="T57" fmla="*/ 7545 h 125240"/>
                  <a:gd name="T58" fmla="*/ 286693 w 431548"/>
                  <a:gd name="T59" fmla="*/ 7545 h 125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431548" h="125240">
                    <a:moveTo>
                      <a:pt x="286693" y="7545"/>
                    </a:moveTo>
                    <a:lnTo>
                      <a:pt x="280657" y="21125"/>
                    </a:lnTo>
                    <a:lnTo>
                      <a:pt x="404388" y="49795"/>
                    </a:lnTo>
                    <a:lnTo>
                      <a:pt x="353085" y="75446"/>
                    </a:lnTo>
                    <a:lnTo>
                      <a:pt x="310836" y="92044"/>
                    </a:lnTo>
                    <a:lnTo>
                      <a:pt x="273113" y="104115"/>
                    </a:lnTo>
                    <a:lnTo>
                      <a:pt x="168998" y="79973"/>
                    </a:lnTo>
                    <a:lnTo>
                      <a:pt x="87517" y="54321"/>
                    </a:lnTo>
                    <a:lnTo>
                      <a:pt x="31687" y="33196"/>
                    </a:lnTo>
                    <a:lnTo>
                      <a:pt x="3018" y="19616"/>
                    </a:lnTo>
                    <a:lnTo>
                      <a:pt x="153909" y="9054"/>
                    </a:lnTo>
                    <a:lnTo>
                      <a:pt x="156927" y="0"/>
                    </a:lnTo>
                    <a:lnTo>
                      <a:pt x="0" y="18107"/>
                    </a:lnTo>
                    <a:lnTo>
                      <a:pt x="3018" y="19616"/>
                    </a:lnTo>
                    <a:lnTo>
                      <a:pt x="3018" y="19616"/>
                    </a:lnTo>
                    <a:lnTo>
                      <a:pt x="49794" y="45268"/>
                    </a:lnTo>
                    <a:lnTo>
                      <a:pt x="95061" y="66393"/>
                    </a:lnTo>
                    <a:lnTo>
                      <a:pt x="141838" y="84499"/>
                    </a:lnTo>
                    <a:lnTo>
                      <a:pt x="182578" y="99589"/>
                    </a:lnTo>
                    <a:lnTo>
                      <a:pt x="247461" y="117695"/>
                    </a:lnTo>
                    <a:lnTo>
                      <a:pt x="273113" y="125240"/>
                    </a:lnTo>
                    <a:lnTo>
                      <a:pt x="325925" y="102606"/>
                    </a:lnTo>
                    <a:lnTo>
                      <a:pt x="366665" y="78464"/>
                    </a:lnTo>
                    <a:lnTo>
                      <a:pt x="405897" y="54321"/>
                    </a:lnTo>
                    <a:lnTo>
                      <a:pt x="411933" y="81482"/>
                    </a:lnTo>
                    <a:lnTo>
                      <a:pt x="431548" y="34705"/>
                    </a:lnTo>
                    <a:lnTo>
                      <a:pt x="356103" y="16598"/>
                    </a:lnTo>
                    <a:lnTo>
                      <a:pt x="286693" y="7545"/>
                    </a:lnTo>
                    <a:lnTo>
                      <a:pt x="286693" y="7545"/>
                    </a:lnTo>
                    <a:lnTo>
                      <a:pt x="286693" y="7545"/>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96" name="Freeform 225"/>
              <p:cNvSpPr>
                <a:spLocks/>
              </p:cNvSpPr>
              <p:nvPr/>
            </p:nvSpPr>
            <p:spPr bwMode="auto">
              <a:xfrm>
                <a:off x="114091693" y="108794926"/>
                <a:ext cx="153910" cy="392315"/>
              </a:xfrm>
              <a:custGeom>
                <a:avLst/>
                <a:gdLst>
                  <a:gd name="T0" fmla="*/ 89026 w 153909"/>
                  <a:gd name="T1" fmla="*/ 131275 h 392316"/>
                  <a:gd name="T2" fmla="*/ 89026 w 153909"/>
                  <a:gd name="T3" fmla="*/ 131275 h 392316"/>
                  <a:gd name="T4" fmla="*/ 75446 w 153909"/>
                  <a:gd name="T5" fmla="*/ 36213 h 392316"/>
                  <a:gd name="T6" fmla="*/ 64883 w 153909"/>
                  <a:gd name="T7" fmla="*/ 0 h 392316"/>
                  <a:gd name="T8" fmla="*/ 49794 w 153909"/>
                  <a:gd name="T9" fmla="*/ 24142 h 392316"/>
                  <a:gd name="T10" fmla="*/ 21125 w 153909"/>
                  <a:gd name="T11" fmla="*/ 98079 h 392316"/>
                  <a:gd name="T12" fmla="*/ 0 w 153909"/>
                  <a:gd name="T13" fmla="*/ 221809 h 392316"/>
                  <a:gd name="T14" fmla="*/ 9054 w 153909"/>
                  <a:gd name="T15" fmla="*/ 392316 h 392316"/>
                  <a:gd name="T16" fmla="*/ 21125 w 153909"/>
                  <a:gd name="T17" fmla="*/ 375718 h 392316"/>
                  <a:gd name="T18" fmla="*/ 37723 w 153909"/>
                  <a:gd name="T19" fmla="*/ 347049 h 392316"/>
                  <a:gd name="T20" fmla="*/ 52812 w 153909"/>
                  <a:gd name="T21" fmla="*/ 33196 h 392316"/>
                  <a:gd name="T22" fmla="*/ 70919 w 153909"/>
                  <a:gd name="T23" fmla="*/ 120712 h 392316"/>
                  <a:gd name="T24" fmla="*/ 51303 w 153909"/>
                  <a:gd name="T25" fmla="*/ 116186 h 392316"/>
                  <a:gd name="T26" fmla="*/ 55830 w 153909"/>
                  <a:gd name="T27" fmla="*/ 122221 h 392316"/>
                  <a:gd name="T28" fmla="*/ 117695 w 153909"/>
                  <a:gd name="T29" fmla="*/ 175033 h 392316"/>
                  <a:gd name="T30" fmla="*/ 132784 w 153909"/>
                  <a:gd name="T31" fmla="*/ 208229 h 392316"/>
                  <a:gd name="T32" fmla="*/ 153909 w 153909"/>
                  <a:gd name="T33" fmla="*/ 191631 h 392316"/>
                  <a:gd name="T34" fmla="*/ 122222 w 153909"/>
                  <a:gd name="T35" fmla="*/ 156926 h 392316"/>
                  <a:gd name="T36" fmla="*/ 89026 w 153909"/>
                  <a:gd name="T37" fmla="*/ 131275 h 392316"/>
                  <a:gd name="T38" fmla="*/ 89026 w 153909"/>
                  <a:gd name="T39" fmla="*/ 131275 h 392316"/>
                  <a:gd name="T40" fmla="*/ 89026 w 153909"/>
                  <a:gd name="T41" fmla="*/ 131275 h 3923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53909" h="392316">
                    <a:moveTo>
                      <a:pt x="89026" y="131275"/>
                    </a:moveTo>
                    <a:lnTo>
                      <a:pt x="89026" y="131275"/>
                    </a:lnTo>
                    <a:lnTo>
                      <a:pt x="75446" y="36213"/>
                    </a:lnTo>
                    <a:lnTo>
                      <a:pt x="64883" y="0"/>
                    </a:lnTo>
                    <a:lnTo>
                      <a:pt x="49794" y="24142"/>
                    </a:lnTo>
                    <a:lnTo>
                      <a:pt x="21125" y="98079"/>
                    </a:lnTo>
                    <a:lnTo>
                      <a:pt x="0" y="221809"/>
                    </a:lnTo>
                    <a:lnTo>
                      <a:pt x="9054" y="392316"/>
                    </a:lnTo>
                    <a:lnTo>
                      <a:pt x="21125" y="375718"/>
                    </a:lnTo>
                    <a:lnTo>
                      <a:pt x="37723" y="347049"/>
                    </a:lnTo>
                    <a:lnTo>
                      <a:pt x="52812" y="33196"/>
                    </a:lnTo>
                    <a:lnTo>
                      <a:pt x="70919" y="120712"/>
                    </a:lnTo>
                    <a:lnTo>
                      <a:pt x="51303" y="116186"/>
                    </a:lnTo>
                    <a:lnTo>
                      <a:pt x="55830" y="122221"/>
                    </a:lnTo>
                    <a:lnTo>
                      <a:pt x="117695" y="175033"/>
                    </a:lnTo>
                    <a:lnTo>
                      <a:pt x="132784" y="208229"/>
                    </a:lnTo>
                    <a:lnTo>
                      <a:pt x="153909" y="191631"/>
                    </a:lnTo>
                    <a:lnTo>
                      <a:pt x="122222" y="156926"/>
                    </a:lnTo>
                    <a:lnTo>
                      <a:pt x="89026" y="131275"/>
                    </a:lnTo>
                    <a:lnTo>
                      <a:pt x="89026" y="131275"/>
                    </a:lnTo>
                    <a:lnTo>
                      <a:pt x="89026" y="131275"/>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97" name="Freeform 226"/>
              <p:cNvSpPr>
                <a:spLocks/>
              </p:cNvSpPr>
              <p:nvPr/>
            </p:nvSpPr>
            <p:spPr bwMode="auto">
              <a:xfrm>
                <a:off x="114100748" y="108903567"/>
                <a:ext cx="144855" cy="283674"/>
              </a:xfrm>
              <a:custGeom>
                <a:avLst/>
                <a:gdLst>
                  <a:gd name="T0" fmla="*/ 144855 w 144855"/>
                  <a:gd name="T1" fmla="*/ 82990 h 283675"/>
                  <a:gd name="T2" fmla="*/ 141837 w 144855"/>
                  <a:gd name="T3" fmla="*/ 82990 h 283675"/>
                  <a:gd name="T4" fmla="*/ 114677 w 144855"/>
                  <a:gd name="T5" fmla="*/ 102606 h 283675"/>
                  <a:gd name="T6" fmla="*/ 82990 w 144855"/>
                  <a:gd name="T7" fmla="*/ 117695 h 283675"/>
                  <a:gd name="T8" fmla="*/ 39231 w 144855"/>
                  <a:gd name="T9" fmla="*/ 128257 h 283675"/>
                  <a:gd name="T10" fmla="*/ 37722 w 144855"/>
                  <a:gd name="T11" fmla="*/ 3018 h 283675"/>
                  <a:gd name="T12" fmla="*/ 36213 w 144855"/>
                  <a:gd name="T13" fmla="*/ 0 h 283675"/>
                  <a:gd name="T14" fmla="*/ 30178 w 144855"/>
                  <a:gd name="T15" fmla="*/ 158436 h 283675"/>
                  <a:gd name="T16" fmla="*/ 57338 w 144855"/>
                  <a:gd name="T17" fmla="*/ 146364 h 283675"/>
                  <a:gd name="T18" fmla="*/ 57338 w 144855"/>
                  <a:gd name="T19" fmla="*/ 146364 h 283675"/>
                  <a:gd name="T20" fmla="*/ 40740 w 144855"/>
                  <a:gd name="T21" fmla="*/ 200685 h 283675"/>
                  <a:gd name="T22" fmla="*/ 22633 w 144855"/>
                  <a:gd name="T23" fmla="*/ 238408 h 283675"/>
                  <a:gd name="T24" fmla="*/ 1508 w 144855"/>
                  <a:gd name="T25" fmla="*/ 270095 h 283675"/>
                  <a:gd name="T26" fmla="*/ 0 w 144855"/>
                  <a:gd name="T27" fmla="*/ 283675 h 283675"/>
                  <a:gd name="T28" fmla="*/ 43758 w 144855"/>
                  <a:gd name="T29" fmla="*/ 212756 h 283675"/>
                  <a:gd name="T30" fmla="*/ 67901 w 144855"/>
                  <a:gd name="T31" fmla="*/ 141838 h 283675"/>
                  <a:gd name="T32" fmla="*/ 67901 w 144855"/>
                  <a:gd name="T33" fmla="*/ 141838 h 283675"/>
                  <a:gd name="T34" fmla="*/ 144855 w 144855"/>
                  <a:gd name="T35" fmla="*/ 82990 h 283675"/>
                  <a:gd name="T36" fmla="*/ 144855 w 144855"/>
                  <a:gd name="T37" fmla="*/ 82990 h 283675"/>
                  <a:gd name="T38" fmla="*/ 144855 w 144855"/>
                  <a:gd name="T39" fmla="*/ 82990 h 2836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44855" h="283675">
                    <a:moveTo>
                      <a:pt x="144855" y="82990"/>
                    </a:moveTo>
                    <a:lnTo>
                      <a:pt x="141837" y="82990"/>
                    </a:lnTo>
                    <a:lnTo>
                      <a:pt x="114677" y="102606"/>
                    </a:lnTo>
                    <a:lnTo>
                      <a:pt x="82990" y="117695"/>
                    </a:lnTo>
                    <a:lnTo>
                      <a:pt x="39231" y="128257"/>
                    </a:lnTo>
                    <a:lnTo>
                      <a:pt x="37722" y="3018"/>
                    </a:lnTo>
                    <a:lnTo>
                      <a:pt x="36213" y="0"/>
                    </a:lnTo>
                    <a:lnTo>
                      <a:pt x="30178" y="158436"/>
                    </a:lnTo>
                    <a:lnTo>
                      <a:pt x="57338" y="146364"/>
                    </a:lnTo>
                    <a:lnTo>
                      <a:pt x="57338" y="146364"/>
                    </a:lnTo>
                    <a:lnTo>
                      <a:pt x="40740" y="200685"/>
                    </a:lnTo>
                    <a:lnTo>
                      <a:pt x="22633" y="238408"/>
                    </a:lnTo>
                    <a:lnTo>
                      <a:pt x="1508" y="270095"/>
                    </a:lnTo>
                    <a:lnTo>
                      <a:pt x="0" y="283675"/>
                    </a:lnTo>
                    <a:lnTo>
                      <a:pt x="43758" y="212756"/>
                    </a:lnTo>
                    <a:lnTo>
                      <a:pt x="67901" y="141838"/>
                    </a:lnTo>
                    <a:lnTo>
                      <a:pt x="67901" y="141838"/>
                    </a:lnTo>
                    <a:lnTo>
                      <a:pt x="144855" y="82990"/>
                    </a:lnTo>
                    <a:lnTo>
                      <a:pt x="144855" y="82990"/>
                    </a:lnTo>
                    <a:lnTo>
                      <a:pt x="144855" y="8299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98" name="Freeform 227"/>
              <p:cNvSpPr>
                <a:spLocks/>
              </p:cNvSpPr>
              <p:nvPr/>
            </p:nvSpPr>
            <p:spPr bwMode="auto">
              <a:xfrm>
                <a:off x="113995123" y="108794926"/>
                <a:ext cx="161453" cy="392315"/>
              </a:xfrm>
              <a:custGeom>
                <a:avLst/>
                <a:gdLst>
                  <a:gd name="T0" fmla="*/ 161453 w 161453"/>
                  <a:gd name="T1" fmla="*/ 0 h 392316"/>
                  <a:gd name="T2" fmla="*/ 12071 w 161453"/>
                  <a:gd name="T3" fmla="*/ 86007 h 392316"/>
                  <a:gd name="T4" fmla="*/ 0 w 161453"/>
                  <a:gd name="T5" fmla="*/ 238407 h 392316"/>
                  <a:gd name="T6" fmla="*/ 105624 w 161453"/>
                  <a:gd name="T7" fmla="*/ 392316 h 392316"/>
                  <a:gd name="T8" fmla="*/ 108641 w 161453"/>
                  <a:gd name="T9" fmla="*/ 324415 h 392316"/>
                  <a:gd name="T10" fmla="*/ 13580 w 161453"/>
                  <a:gd name="T11" fmla="*/ 245952 h 392316"/>
                  <a:gd name="T12" fmla="*/ 9053 w 161453"/>
                  <a:gd name="T13" fmla="*/ 196158 h 392316"/>
                  <a:gd name="T14" fmla="*/ 13580 w 161453"/>
                  <a:gd name="T15" fmla="*/ 89025 h 392316"/>
                  <a:gd name="T16" fmla="*/ 143346 w 161453"/>
                  <a:gd name="T17" fmla="*/ 39231 h 392316"/>
                  <a:gd name="T18" fmla="*/ 161453 w 161453"/>
                  <a:gd name="T19" fmla="*/ 0 h 392316"/>
                  <a:gd name="T20" fmla="*/ 161453 w 161453"/>
                  <a:gd name="T21" fmla="*/ 0 h 392316"/>
                  <a:gd name="T22" fmla="*/ 161453 w 161453"/>
                  <a:gd name="T23" fmla="*/ 0 h 3923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61453" h="392316">
                    <a:moveTo>
                      <a:pt x="161453" y="0"/>
                    </a:moveTo>
                    <a:lnTo>
                      <a:pt x="12071" y="86007"/>
                    </a:lnTo>
                    <a:lnTo>
                      <a:pt x="0" y="238407"/>
                    </a:lnTo>
                    <a:lnTo>
                      <a:pt x="105624" y="392316"/>
                    </a:lnTo>
                    <a:lnTo>
                      <a:pt x="108641" y="324415"/>
                    </a:lnTo>
                    <a:lnTo>
                      <a:pt x="13580" y="245952"/>
                    </a:lnTo>
                    <a:lnTo>
                      <a:pt x="9053" y="196158"/>
                    </a:lnTo>
                    <a:lnTo>
                      <a:pt x="13580" y="89025"/>
                    </a:lnTo>
                    <a:lnTo>
                      <a:pt x="143346" y="39231"/>
                    </a:lnTo>
                    <a:lnTo>
                      <a:pt x="161453" y="0"/>
                    </a:lnTo>
                    <a:lnTo>
                      <a:pt x="161453" y="0"/>
                    </a:lnTo>
                    <a:lnTo>
                      <a:pt x="161453"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199" name="Freeform 228"/>
              <p:cNvSpPr>
                <a:spLocks/>
              </p:cNvSpPr>
              <p:nvPr/>
            </p:nvSpPr>
            <p:spPr bwMode="auto">
              <a:xfrm>
                <a:off x="114069059" y="108844719"/>
                <a:ext cx="24143" cy="258024"/>
              </a:xfrm>
              <a:custGeom>
                <a:avLst/>
                <a:gdLst>
                  <a:gd name="T0" fmla="*/ 24143 w 24143"/>
                  <a:gd name="T1" fmla="*/ 0 h 258023"/>
                  <a:gd name="T2" fmla="*/ 3018 w 24143"/>
                  <a:gd name="T3" fmla="*/ 256514 h 258023"/>
                  <a:gd name="T4" fmla="*/ 0 w 24143"/>
                  <a:gd name="T5" fmla="*/ 258023 h 258023"/>
                  <a:gd name="T6" fmla="*/ 0 w 24143"/>
                  <a:gd name="T7" fmla="*/ 10562 h 258023"/>
                  <a:gd name="T8" fmla="*/ 24143 w 24143"/>
                  <a:gd name="T9" fmla="*/ 0 h 258023"/>
                  <a:gd name="T10" fmla="*/ 24143 w 24143"/>
                  <a:gd name="T11" fmla="*/ 0 h 258023"/>
                  <a:gd name="T12" fmla="*/ 24143 w 24143"/>
                  <a:gd name="T13" fmla="*/ 0 h 258023"/>
                </a:gdLst>
                <a:ahLst/>
                <a:cxnLst>
                  <a:cxn ang="0">
                    <a:pos x="T0" y="T1"/>
                  </a:cxn>
                  <a:cxn ang="0">
                    <a:pos x="T2" y="T3"/>
                  </a:cxn>
                  <a:cxn ang="0">
                    <a:pos x="T4" y="T5"/>
                  </a:cxn>
                  <a:cxn ang="0">
                    <a:pos x="T6" y="T7"/>
                  </a:cxn>
                  <a:cxn ang="0">
                    <a:pos x="T8" y="T9"/>
                  </a:cxn>
                  <a:cxn ang="0">
                    <a:pos x="T10" y="T11"/>
                  </a:cxn>
                  <a:cxn ang="0">
                    <a:pos x="T12" y="T13"/>
                  </a:cxn>
                </a:cxnLst>
                <a:rect l="0" t="0" r="r" b="b"/>
                <a:pathLst>
                  <a:path w="24143" h="258023">
                    <a:moveTo>
                      <a:pt x="24143" y="0"/>
                    </a:moveTo>
                    <a:lnTo>
                      <a:pt x="3018" y="256514"/>
                    </a:lnTo>
                    <a:lnTo>
                      <a:pt x="0" y="258023"/>
                    </a:lnTo>
                    <a:lnTo>
                      <a:pt x="0" y="10562"/>
                    </a:lnTo>
                    <a:lnTo>
                      <a:pt x="24143" y="0"/>
                    </a:lnTo>
                    <a:lnTo>
                      <a:pt x="24143" y="0"/>
                    </a:lnTo>
                    <a:lnTo>
                      <a:pt x="24143"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00" name="Freeform 229"/>
              <p:cNvSpPr>
                <a:spLocks/>
              </p:cNvSpPr>
              <p:nvPr/>
            </p:nvSpPr>
            <p:spPr bwMode="auto">
              <a:xfrm>
                <a:off x="113851775" y="109062003"/>
                <a:ext cx="173527" cy="309325"/>
              </a:xfrm>
              <a:custGeom>
                <a:avLst/>
                <a:gdLst>
                  <a:gd name="T0" fmla="*/ 78464 w 173525"/>
                  <a:gd name="T1" fmla="*/ 247461 h 309326"/>
                  <a:gd name="T2" fmla="*/ 16598 w 173525"/>
                  <a:gd name="T3" fmla="*/ 247461 h 309326"/>
                  <a:gd name="T4" fmla="*/ 0 w 173525"/>
                  <a:gd name="T5" fmla="*/ 309326 h 309326"/>
                  <a:gd name="T6" fmla="*/ 79973 w 173525"/>
                  <a:gd name="T7" fmla="*/ 255006 h 309326"/>
                  <a:gd name="T8" fmla="*/ 173525 w 173525"/>
                  <a:gd name="T9" fmla="*/ 16598 h 309326"/>
                  <a:gd name="T10" fmla="*/ 167489 w 173525"/>
                  <a:gd name="T11" fmla="*/ 0 h 309326"/>
                  <a:gd name="T12" fmla="*/ 78464 w 173525"/>
                  <a:gd name="T13" fmla="*/ 247461 h 309326"/>
                  <a:gd name="T14" fmla="*/ 78464 w 173525"/>
                  <a:gd name="T15" fmla="*/ 247461 h 309326"/>
                  <a:gd name="T16" fmla="*/ 78464 w 173525"/>
                  <a:gd name="T17" fmla="*/ 247461 h 309326"/>
                  <a:gd name="T18" fmla="*/ 78464 w 173525"/>
                  <a:gd name="T19" fmla="*/ 247461 h 3093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73525" h="309326">
                    <a:moveTo>
                      <a:pt x="78464" y="247461"/>
                    </a:moveTo>
                    <a:lnTo>
                      <a:pt x="16598" y="247461"/>
                    </a:lnTo>
                    <a:lnTo>
                      <a:pt x="0" y="309326"/>
                    </a:lnTo>
                    <a:lnTo>
                      <a:pt x="79973" y="255006"/>
                    </a:lnTo>
                    <a:lnTo>
                      <a:pt x="173525" y="16598"/>
                    </a:lnTo>
                    <a:lnTo>
                      <a:pt x="167489" y="0"/>
                    </a:lnTo>
                    <a:lnTo>
                      <a:pt x="78464" y="247461"/>
                    </a:lnTo>
                    <a:lnTo>
                      <a:pt x="78464" y="247461"/>
                    </a:lnTo>
                    <a:lnTo>
                      <a:pt x="78464" y="247461"/>
                    </a:lnTo>
                    <a:lnTo>
                      <a:pt x="78464" y="247461"/>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01" name="Freeform 230"/>
              <p:cNvSpPr>
                <a:spLocks/>
              </p:cNvSpPr>
              <p:nvPr/>
            </p:nvSpPr>
            <p:spPr bwMode="auto">
              <a:xfrm>
                <a:off x="113451915" y="108512759"/>
                <a:ext cx="251988" cy="113168"/>
              </a:xfrm>
              <a:custGeom>
                <a:avLst/>
                <a:gdLst>
                  <a:gd name="T0" fmla="*/ 0 w 251988"/>
                  <a:gd name="T1" fmla="*/ 108642 h 113169"/>
                  <a:gd name="T2" fmla="*/ 241426 w 251988"/>
                  <a:gd name="T3" fmla="*/ 0 h 113169"/>
                  <a:gd name="T4" fmla="*/ 251988 w 251988"/>
                  <a:gd name="T5" fmla="*/ 18107 h 113169"/>
                  <a:gd name="T6" fmla="*/ 4527 w 251988"/>
                  <a:gd name="T7" fmla="*/ 113169 h 113169"/>
                  <a:gd name="T8" fmla="*/ 0 w 251988"/>
                  <a:gd name="T9" fmla="*/ 108642 h 113169"/>
                  <a:gd name="T10" fmla="*/ 0 w 251988"/>
                  <a:gd name="T11" fmla="*/ 108642 h 113169"/>
                  <a:gd name="T12" fmla="*/ 0 w 251988"/>
                  <a:gd name="T13" fmla="*/ 108642 h 113169"/>
                  <a:gd name="T14" fmla="*/ 0 w 251988"/>
                  <a:gd name="T15" fmla="*/ 108642 h 11316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51988" h="113169">
                    <a:moveTo>
                      <a:pt x="0" y="108642"/>
                    </a:moveTo>
                    <a:lnTo>
                      <a:pt x="241426" y="0"/>
                    </a:lnTo>
                    <a:lnTo>
                      <a:pt x="251988" y="18107"/>
                    </a:lnTo>
                    <a:lnTo>
                      <a:pt x="4527" y="113169"/>
                    </a:lnTo>
                    <a:lnTo>
                      <a:pt x="0" y="108642"/>
                    </a:lnTo>
                    <a:lnTo>
                      <a:pt x="0" y="108642"/>
                    </a:lnTo>
                    <a:lnTo>
                      <a:pt x="0" y="108642"/>
                    </a:lnTo>
                    <a:lnTo>
                      <a:pt x="0" y="108642"/>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02" name="Freeform 231"/>
              <p:cNvSpPr>
                <a:spLocks/>
              </p:cNvSpPr>
              <p:nvPr/>
            </p:nvSpPr>
            <p:spPr bwMode="auto">
              <a:xfrm>
                <a:off x="114005685" y="108476545"/>
                <a:ext cx="255006" cy="362139"/>
              </a:xfrm>
              <a:custGeom>
                <a:avLst/>
                <a:gdLst>
                  <a:gd name="T0" fmla="*/ 0 w 255006"/>
                  <a:gd name="T1" fmla="*/ 0 h 362139"/>
                  <a:gd name="T2" fmla="*/ 18107 w 255006"/>
                  <a:gd name="T3" fmla="*/ 7545 h 362139"/>
                  <a:gd name="T4" fmla="*/ 229355 w 255006"/>
                  <a:gd name="T5" fmla="*/ 27161 h 362139"/>
                  <a:gd name="T6" fmla="*/ 3018 w 255006"/>
                  <a:gd name="T7" fmla="*/ 223319 h 362139"/>
                  <a:gd name="T8" fmla="*/ 0 w 255006"/>
                  <a:gd name="T9" fmla="*/ 235390 h 362139"/>
                  <a:gd name="T10" fmla="*/ 190123 w 255006"/>
                  <a:gd name="T11" fmla="*/ 102606 h 362139"/>
                  <a:gd name="T12" fmla="*/ 93553 w 255006"/>
                  <a:gd name="T13" fmla="*/ 362139 h 362139"/>
                  <a:gd name="T14" fmla="*/ 125240 w 255006"/>
                  <a:gd name="T15" fmla="*/ 333470 h 362139"/>
                  <a:gd name="T16" fmla="*/ 255006 w 255006"/>
                  <a:gd name="T17" fmla="*/ 4527 h 362139"/>
                  <a:gd name="T18" fmla="*/ 0 w 255006"/>
                  <a:gd name="T19" fmla="*/ 0 h 362139"/>
                  <a:gd name="T20" fmla="*/ 0 w 255006"/>
                  <a:gd name="T21" fmla="*/ 0 h 362139"/>
                  <a:gd name="T22" fmla="*/ 0 w 255006"/>
                  <a:gd name="T23" fmla="*/ 0 h 362139"/>
                  <a:gd name="T24" fmla="*/ 0 w 255006"/>
                  <a:gd name="T25" fmla="*/ 0 h 3621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55006" h="362139">
                    <a:moveTo>
                      <a:pt x="0" y="0"/>
                    </a:moveTo>
                    <a:lnTo>
                      <a:pt x="18107" y="7545"/>
                    </a:lnTo>
                    <a:lnTo>
                      <a:pt x="229355" y="27161"/>
                    </a:lnTo>
                    <a:lnTo>
                      <a:pt x="3018" y="223319"/>
                    </a:lnTo>
                    <a:lnTo>
                      <a:pt x="0" y="235390"/>
                    </a:lnTo>
                    <a:lnTo>
                      <a:pt x="190123" y="102606"/>
                    </a:lnTo>
                    <a:lnTo>
                      <a:pt x="93553" y="362139"/>
                    </a:lnTo>
                    <a:lnTo>
                      <a:pt x="125240" y="333470"/>
                    </a:lnTo>
                    <a:lnTo>
                      <a:pt x="255006" y="4527"/>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03" name="Freeform 232"/>
              <p:cNvSpPr>
                <a:spLocks/>
              </p:cNvSpPr>
              <p:nvPr/>
            </p:nvSpPr>
            <p:spPr bwMode="auto">
              <a:xfrm>
                <a:off x="113718992" y="109310972"/>
                <a:ext cx="202194" cy="120713"/>
              </a:xfrm>
              <a:custGeom>
                <a:avLst/>
                <a:gdLst>
                  <a:gd name="T0" fmla="*/ 175034 w 202194"/>
                  <a:gd name="T1" fmla="*/ 22634 h 120713"/>
                  <a:gd name="T2" fmla="*/ 187105 w 202194"/>
                  <a:gd name="T3" fmla="*/ 48285 h 120713"/>
                  <a:gd name="T4" fmla="*/ 122222 w 202194"/>
                  <a:gd name="T5" fmla="*/ 111659 h 120713"/>
                  <a:gd name="T6" fmla="*/ 135802 w 202194"/>
                  <a:gd name="T7" fmla="*/ 48285 h 120713"/>
                  <a:gd name="T8" fmla="*/ 107133 w 202194"/>
                  <a:gd name="T9" fmla="*/ 37723 h 120713"/>
                  <a:gd name="T10" fmla="*/ 116186 w 202194"/>
                  <a:gd name="T11" fmla="*/ 95061 h 120713"/>
                  <a:gd name="T12" fmla="*/ 25652 w 202194"/>
                  <a:gd name="T13" fmla="*/ 52812 h 120713"/>
                  <a:gd name="T14" fmla="*/ 18107 w 202194"/>
                  <a:gd name="T15" fmla="*/ 7544 h 120713"/>
                  <a:gd name="T16" fmla="*/ 0 w 202194"/>
                  <a:gd name="T17" fmla="*/ 0 h 120713"/>
                  <a:gd name="T18" fmla="*/ 21125 w 202194"/>
                  <a:gd name="T19" fmla="*/ 55830 h 120713"/>
                  <a:gd name="T20" fmla="*/ 120713 w 202194"/>
                  <a:gd name="T21" fmla="*/ 120713 h 120713"/>
                  <a:gd name="T22" fmla="*/ 193141 w 202194"/>
                  <a:gd name="T23" fmla="*/ 55830 h 120713"/>
                  <a:gd name="T24" fmla="*/ 202194 w 202194"/>
                  <a:gd name="T25" fmla="*/ 6036 h 120713"/>
                  <a:gd name="T26" fmla="*/ 175034 w 202194"/>
                  <a:gd name="T27" fmla="*/ 22634 h 120713"/>
                  <a:gd name="T28" fmla="*/ 175034 w 202194"/>
                  <a:gd name="T29" fmla="*/ 22634 h 120713"/>
                  <a:gd name="T30" fmla="*/ 175034 w 202194"/>
                  <a:gd name="T31" fmla="*/ 22634 h 120713"/>
                  <a:gd name="T32" fmla="*/ 175034 w 202194"/>
                  <a:gd name="T33" fmla="*/ 22634 h 1207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02194" h="120713">
                    <a:moveTo>
                      <a:pt x="175034" y="22634"/>
                    </a:moveTo>
                    <a:lnTo>
                      <a:pt x="187105" y="48285"/>
                    </a:lnTo>
                    <a:lnTo>
                      <a:pt x="122222" y="111659"/>
                    </a:lnTo>
                    <a:lnTo>
                      <a:pt x="135802" y="48285"/>
                    </a:lnTo>
                    <a:lnTo>
                      <a:pt x="107133" y="37723"/>
                    </a:lnTo>
                    <a:lnTo>
                      <a:pt x="116186" y="95061"/>
                    </a:lnTo>
                    <a:lnTo>
                      <a:pt x="25652" y="52812"/>
                    </a:lnTo>
                    <a:lnTo>
                      <a:pt x="18107" y="7544"/>
                    </a:lnTo>
                    <a:lnTo>
                      <a:pt x="0" y="0"/>
                    </a:lnTo>
                    <a:lnTo>
                      <a:pt x="21125" y="55830"/>
                    </a:lnTo>
                    <a:lnTo>
                      <a:pt x="120713" y="120713"/>
                    </a:lnTo>
                    <a:lnTo>
                      <a:pt x="193141" y="55830"/>
                    </a:lnTo>
                    <a:lnTo>
                      <a:pt x="202194" y="6036"/>
                    </a:lnTo>
                    <a:lnTo>
                      <a:pt x="175034" y="22634"/>
                    </a:lnTo>
                    <a:lnTo>
                      <a:pt x="175034" y="22634"/>
                    </a:lnTo>
                    <a:lnTo>
                      <a:pt x="175034" y="22634"/>
                    </a:lnTo>
                    <a:lnTo>
                      <a:pt x="175034" y="22634"/>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04" name="Freeform 233"/>
              <p:cNvSpPr>
                <a:spLocks/>
              </p:cNvSpPr>
              <p:nvPr/>
            </p:nvSpPr>
            <p:spPr bwMode="auto">
              <a:xfrm>
                <a:off x="113770295" y="109380383"/>
                <a:ext cx="116186" cy="208229"/>
              </a:xfrm>
              <a:custGeom>
                <a:avLst/>
                <a:gdLst>
                  <a:gd name="T0" fmla="*/ 0 w 116186"/>
                  <a:gd name="T1" fmla="*/ 0 h 208229"/>
                  <a:gd name="T2" fmla="*/ 40741 w 116186"/>
                  <a:gd name="T3" fmla="*/ 175033 h 208229"/>
                  <a:gd name="T4" fmla="*/ 95061 w 116186"/>
                  <a:gd name="T5" fmla="*/ 208229 h 208229"/>
                  <a:gd name="T6" fmla="*/ 116186 w 116186"/>
                  <a:gd name="T7" fmla="*/ 9053 h 208229"/>
                  <a:gd name="T8" fmla="*/ 86008 w 116186"/>
                  <a:gd name="T9" fmla="*/ 33196 h 208229"/>
                  <a:gd name="T10" fmla="*/ 92044 w 116186"/>
                  <a:gd name="T11" fmla="*/ 181069 h 208229"/>
                  <a:gd name="T12" fmla="*/ 45267 w 116186"/>
                  <a:gd name="T13" fmla="*/ 173525 h 208229"/>
                  <a:gd name="T14" fmla="*/ 18107 w 116186"/>
                  <a:gd name="T15" fmla="*/ 10562 h 208229"/>
                  <a:gd name="T16" fmla="*/ 0 w 116186"/>
                  <a:gd name="T17" fmla="*/ 0 h 208229"/>
                  <a:gd name="T18" fmla="*/ 0 w 116186"/>
                  <a:gd name="T19" fmla="*/ 0 h 208229"/>
                  <a:gd name="T20" fmla="*/ 0 w 116186"/>
                  <a:gd name="T21" fmla="*/ 0 h 208229"/>
                  <a:gd name="T22" fmla="*/ 0 w 116186"/>
                  <a:gd name="T23" fmla="*/ 0 h 2082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16186" h="208229">
                    <a:moveTo>
                      <a:pt x="0" y="0"/>
                    </a:moveTo>
                    <a:lnTo>
                      <a:pt x="40741" y="175033"/>
                    </a:lnTo>
                    <a:lnTo>
                      <a:pt x="95061" y="208229"/>
                    </a:lnTo>
                    <a:lnTo>
                      <a:pt x="116186" y="9053"/>
                    </a:lnTo>
                    <a:lnTo>
                      <a:pt x="86008" y="33196"/>
                    </a:lnTo>
                    <a:lnTo>
                      <a:pt x="92044" y="181069"/>
                    </a:lnTo>
                    <a:lnTo>
                      <a:pt x="45267" y="173525"/>
                    </a:lnTo>
                    <a:lnTo>
                      <a:pt x="18107" y="10562"/>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05" name="Freeform 234"/>
              <p:cNvSpPr>
                <a:spLocks/>
              </p:cNvSpPr>
              <p:nvPr/>
            </p:nvSpPr>
            <p:spPr bwMode="auto">
              <a:xfrm>
                <a:off x="113568101" y="109495059"/>
                <a:ext cx="58846" cy="70920"/>
              </a:xfrm>
              <a:custGeom>
                <a:avLst/>
                <a:gdLst>
                  <a:gd name="T0" fmla="*/ 58847 w 58847"/>
                  <a:gd name="T1" fmla="*/ 0 h 70919"/>
                  <a:gd name="T2" fmla="*/ 0 w 58847"/>
                  <a:gd name="T3" fmla="*/ 60356 h 70919"/>
                  <a:gd name="T4" fmla="*/ 25651 w 58847"/>
                  <a:gd name="T5" fmla="*/ 70919 h 70919"/>
                  <a:gd name="T6" fmla="*/ 58847 w 58847"/>
                  <a:gd name="T7" fmla="*/ 0 h 70919"/>
                  <a:gd name="T8" fmla="*/ 58847 w 58847"/>
                  <a:gd name="T9" fmla="*/ 0 h 70919"/>
                  <a:gd name="T10" fmla="*/ 58847 w 58847"/>
                  <a:gd name="T11" fmla="*/ 0 h 70919"/>
                  <a:gd name="T12" fmla="*/ 58847 w 58847"/>
                  <a:gd name="T13" fmla="*/ 0 h 70919"/>
                </a:gdLst>
                <a:ahLst/>
                <a:cxnLst>
                  <a:cxn ang="0">
                    <a:pos x="T0" y="T1"/>
                  </a:cxn>
                  <a:cxn ang="0">
                    <a:pos x="T2" y="T3"/>
                  </a:cxn>
                  <a:cxn ang="0">
                    <a:pos x="T4" y="T5"/>
                  </a:cxn>
                  <a:cxn ang="0">
                    <a:pos x="T6" y="T7"/>
                  </a:cxn>
                  <a:cxn ang="0">
                    <a:pos x="T8" y="T9"/>
                  </a:cxn>
                  <a:cxn ang="0">
                    <a:pos x="T10" y="T11"/>
                  </a:cxn>
                  <a:cxn ang="0">
                    <a:pos x="T12" y="T13"/>
                  </a:cxn>
                </a:cxnLst>
                <a:rect l="0" t="0" r="r" b="b"/>
                <a:pathLst>
                  <a:path w="58847" h="70919">
                    <a:moveTo>
                      <a:pt x="58847" y="0"/>
                    </a:moveTo>
                    <a:lnTo>
                      <a:pt x="0" y="60356"/>
                    </a:lnTo>
                    <a:lnTo>
                      <a:pt x="25651" y="70919"/>
                    </a:lnTo>
                    <a:lnTo>
                      <a:pt x="58847" y="0"/>
                    </a:lnTo>
                    <a:lnTo>
                      <a:pt x="58847" y="0"/>
                    </a:lnTo>
                    <a:lnTo>
                      <a:pt x="58847" y="0"/>
                    </a:lnTo>
                    <a:lnTo>
                      <a:pt x="58847"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06" name="Freeform 235"/>
              <p:cNvSpPr>
                <a:spLocks/>
              </p:cNvSpPr>
              <p:nvPr/>
            </p:nvSpPr>
            <p:spPr bwMode="auto">
              <a:xfrm>
                <a:off x="113568101" y="109495059"/>
                <a:ext cx="466254" cy="188615"/>
              </a:xfrm>
              <a:custGeom>
                <a:avLst/>
                <a:gdLst>
                  <a:gd name="T0" fmla="*/ 452673 w 466253"/>
                  <a:gd name="T1" fmla="*/ 161453 h 188614"/>
                  <a:gd name="T2" fmla="*/ 417968 w 466253"/>
                  <a:gd name="T3" fmla="*/ 120713 h 188614"/>
                  <a:gd name="T4" fmla="*/ 380246 w 466253"/>
                  <a:gd name="T5" fmla="*/ 87517 h 188614"/>
                  <a:gd name="T6" fmla="*/ 342523 w 466253"/>
                  <a:gd name="T7" fmla="*/ 61865 h 188614"/>
                  <a:gd name="T8" fmla="*/ 297255 w 466253"/>
                  <a:gd name="T9" fmla="*/ 37723 h 188614"/>
                  <a:gd name="T10" fmla="*/ 300273 w 466253"/>
                  <a:gd name="T11" fmla="*/ 55830 h 188614"/>
                  <a:gd name="T12" fmla="*/ 377228 w 466253"/>
                  <a:gd name="T13" fmla="*/ 114677 h 188614"/>
                  <a:gd name="T14" fmla="*/ 408915 w 466253"/>
                  <a:gd name="T15" fmla="*/ 152400 h 188614"/>
                  <a:gd name="T16" fmla="*/ 327434 w 466253"/>
                  <a:gd name="T17" fmla="*/ 132784 h 188614"/>
                  <a:gd name="T18" fmla="*/ 255006 w 466253"/>
                  <a:gd name="T19" fmla="*/ 108642 h 188614"/>
                  <a:gd name="T20" fmla="*/ 194649 w 466253"/>
                  <a:gd name="T21" fmla="*/ 82990 h 188614"/>
                  <a:gd name="T22" fmla="*/ 146364 w 466253"/>
                  <a:gd name="T23" fmla="*/ 58848 h 188614"/>
                  <a:gd name="T24" fmla="*/ 107133 w 466253"/>
                  <a:gd name="T25" fmla="*/ 36214 h 188614"/>
                  <a:gd name="T26" fmla="*/ 79972 w 466253"/>
                  <a:gd name="T27" fmla="*/ 16598 h 188614"/>
                  <a:gd name="T28" fmla="*/ 58847 w 466253"/>
                  <a:gd name="T29" fmla="*/ 0 h 188614"/>
                  <a:gd name="T30" fmla="*/ 48285 w 466253"/>
                  <a:gd name="T31" fmla="*/ 10562 h 188614"/>
                  <a:gd name="T32" fmla="*/ 78463 w 466253"/>
                  <a:gd name="T33" fmla="*/ 31687 h 188614"/>
                  <a:gd name="T34" fmla="*/ 110150 w 466253"/>
                  <a:gd name="T35" fmla="*/ 51303 h 188614"/>
                  <a:gd name="T36" fmla="*/ 141838 w 466253"/>
                  <a:gd name="T37" fmla="*/ 69410 h 188614"/>
                  <a:gd name="T38" fmla="*/ 175034 w 466253"/>
                  <a:gd name="T39" fmla="*/ 86008 h 188614"/>
                  <a:gd name="T40" fmla="*/ 238408 w 466253"/>
                  <a:gd name="T41" fmla="*/ 111659 h 188614"/>
                  <a:gd name="T42" fmla="*/ 297255 w 466253"/>
                  <a:gd name="T43" fmla="*/ 131275 h 188614"/>
                  <a:gd name="T44" fmla="*/ 390808 w 466253"/>
                  <a:gd name="T45" fmla="*/ 153909 h 188614"/>
                  <a:gd name="T46" fmla="*/ 428531 w 466253"/>
                  <a:gd name="T47" fmla="*/ 161453 h 188614"/>
                  <a:gd name="T48" fmla="*/ 437584 w 466253"/>
                  <a:gd name="T49" fmla="*/ 184087 h 188614"/>
                  <a:gd name="T50" fmla="*/ 261042 w 466253"/>
                  <a:gd name="T51" fmla="*/ 155418 h 188614"/>
                  <a:gd name="T52" fmla="*/ 190123 w 466253"/>
                  <a:gd name="T53" fmla="*/ 131275 h 188614"/>
                  <a:gd name="T54" fmla="*/ 131275 w 466253"/>
                  <a:gd name="T55" fmla="*/ 107133 h 188614"/>
                  <a:gd name="T56" fmla="*/ 84499 w 466253"/>
                  <a:gd name="T57" fmla="*/ 82990 h 188614"/>
                  <a:gd name="T58" fmla="*/ 51303 w 466253"/>
                  <a:gd name="T59" fmla="*/ 61865 h 188614"/>
                  <a:gd name="T60" fmla="*/ 24143 w 466253"/>
                  <a:gd name="T61" fmla="*/ 42249 h 188614"/>
                  <a:gd name="T62" fmla="*/ 0 w 466253"/>
                  <a:gd name="T63" fmla="*/ 60356 h 188614"/>
                  <a:gd name="T64" fmla="*/ 39232 w 466253"/>
                  <a:gd name="T65" fmla="*/ 82990 h 188614"/>
                  <a:gd name="T66" fmla="*/ 78463 w 466253"/>
                  <a:gd name="T67" fmla="*/ 102606 h 188614"/>
                  <a:gd name="T68" fmla="*/ 119204 w 466253"/>
                  <a:gd name="T69" fmla="*/ 120713 h 188614"/>
                  <a:gd name="T70" fmla="*/ 159945 w 466253"/>
                  <a:gd name="T71" fmla="*/ 135802 h 188614"/>
                  <a:gd name="T72" fmla="*/ 238408 w 466253"/>
                  <a:gd name="T73" fmla="*/ 158436 h 188614"/>
                  <a:gd name="T74" fmla="*/ 310836 w 466253"/>
                  <a:gd name="T75" fmla="*/ 173525 h 188614"/>
                  <a:gd name="T76" fmla="*/ 466253 w 466253"/>
                  <a:gd name="T77" fmla="*/ 188614 h 188614"/>
                  <a:gd name="T78" fmla="*/ 452673 w 466253"/>
                  <a:gd name="T79" fmla="*/ 161453 h 188614"/>
                  <a:gd name="T80" fmla="*/ 452673 w 466253"/>
                  <a:gd name="T81" fmla="*/ 161453 h 188614"/>
                  <a:gd name="T82" fmla="*/ 452673 w 466253"/>
                  <a:gd name="T83" fmla="*/ 161453 h 1886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466253" h="188614">
                    <a:moveTo>
                      <a:pt x="452673" y="161453"/>
                    </a:moveTo>
                    <a:lnTo>
                      <a:pt x="417968" y="120713"/>
                    </a:lnTo>
                    <a:lnTo>
                      <a:pt x="380246" y="87517"/>
                    </a:lnTo>
                    <a:lnTo>
                      <a:pt x="342523" y="61865"/>
                    </a:lnTo>
                    <a:lnTo>
                      <a:pt x="297255" y="37723"/>
                    </a:lnTo>
                    <a:lnTo>
                      <a:pt x="300273" y="55830"/>
                    </a:lnTo>
                    <a:lnTo>
                      <a:pt x="377228" y="114677"/>
                    </a:lnTo>
                    <a:lnTo>
                      <a:pt x="408915" y="152400"/>
                    </a:lnTo>
                    <a:lnTo>
                      <a:pt x="327434" y="132784"/>
                    </a:lnTo>
                    <a:lnTo>
                      <a:pt x="255006" y="108642"/>
                    </a:lnTo>
                    <a:lnTo>
                      <a:pt x="194649" y="82990"/>
                    </a:lnTo>
                    <a:lnTo>
                      <a:pt x="146364" y="58848"/>
                    </a:lnTo>
                    <a:lnTo>
                      <a:pt x="107133" y="36214"/>
                    </a:lnTo>
                    <a:lnTo>
                      <a:pt x="79972" y="16598"/>
                    </a:lnTo>
                    <a:lnTo>
                      <a:pt x="58847" y="0"/>
                    </a:lnTo>
                    <a:lnTo>
                      <a:pt x="48285" y="10562"/>
                    </a:lnTo>
                    <a:lnTo>
                      <a:pt x="78463" y="31687"/>
                    </a:lnTo>
                    <a:lnTo>
                      <a:pt x="110150" y="51303"/>
                    </a:lnTo>
                    <a:lnTo>
                      <a:pt x="141838" y="69410"/>
                    </a:lnTo>
                    <a:lnTo>
                      <a:pt x="175034" y="86008"/>
                    </a:lnTo>
                    <a:lnTo>
                      <a:pt x="238408" y="111659"/>
                    </a:lnTo>
                    <a:lnTo>
                      <a:pt x="297255" y="131275"/>
                    </a:lnTo>
                    <a:lnTo>
                      <a:pt x="390808" y="153909"/>
                    </a:lnTo>
                    <a:lnTo>
                      <a:pt x="428531" y="161453"/>
                    </a:lnTo>
                    <a:lnTo>
                      <a:pt x="437584" y="184087"/>
                    </a:lnTo>
                    <a:lnTo>
                      <a:pt x="261042" y="155418"/>
                    </a:lnTo>
                    <a:lnTo>
                      <a:pt x="190123" y="131275"/>
                    </a:lnTo>
                    <a:lnTo>
                      <a:pt x="131275" y="107133"/>
                    </a:lnTo>
                    <a:lnTo>
                      <a:pt x="84499" y="82990"/>
                    </a:lnTo>
                    <a:lnTo>
                      <a:pt x="51303" y="61865"/>
                    </a:lnTo>
                    <a:lnTo>
                      <a:pt x="24143" y="42249"/>
                    </a:lnTo>
                    <a:lnTo>
                      <a:pt x="0" y="60356"/>
                    </a:lnTo>
                    <a:lnTo>
                      <a:pt x="39232" y="82990"/>
                    </a:lnTo>
                    <a:lnTo>
                      <a:pt x="78463" y="102606"/>
                    </a:lnTo>
                    <a:lnTo>
                      <a:pt x="119204" y="120713"/>
                    </a:lnTo>
                    <a:lnTo>
                      <a:pt x="159945" y="135802"/>
                    </a:lnTo>
                    <a:lnTo>
                      <a:pt x="238408" y="158436"/>
                    </a:lnTo>
                    <a:lnTo>
                      <a:pt x="310836" y="173525"/>
                    </a:lnTo>
                    <a:lnTo>
                      <a:pt x="466253" y="188614"/>
                    </a:lnTo>
                    <a:lnTo>
                      <a:pt x="452673" y="161453"/>
                    </a:lnTo>
                    <a:lnTo>
                      <a:pt x="452673" y="161453"/>
                    </a:lnTo>
                    <a:lnTo>
                      <a:pt x="452673" y="161453"/>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07" name="Freeform 236"/>
              <p:cNvSpPr>
                <a:spLocks/>
              </p:cNvSpPr>
              <p:nvPr/>
            </p:nvSpPr>
            <p:spPr bwMode="auto">
              <a:xfrm>
                <a:off x="113626947" y="109492041"/>
                <a:ext cx="181071" cy="30179"/>
              </a:xfrm>
              <a:custGeom>
                <a:avLst/>
                <a:gdLst>
                  <a:gd name="T0" fmla="*/ 0 w 181070"/>
                  <a:gd name="T1" fmla="*/ 3018 h 30178"/>
                  <a:gd name="T2" fmla="*/ 1509 w 181070"/>
                  <a:gd name="T3" fmla="*/ 6036 h 30178"/>
                  <a:gd name="T4" fmla="*/ 98080 w 181070"/>
                  <a:gd name="T5" fmla="*/ 10563 h 30178"/>
                  <a:gd name="T6" fmla="*/ 181070 w 181070"/>
                  <a:gd name="T7" fmla="*/ 30178 h 30178"/>
                  <a:gd name="T8" fmla="*/ 173525 w 181070"/>
                  <a:gd name="T9" fmla="*/ 18107 h 30178"/>
                  <a:gd name="T10" fmla="*/ 51303 w 181070"/>
                  <a:gd name="T11" fmla="*/ 0 h 30178"/>
                  <a:gd name="T12" fmla="*/ 0 w 181070"/>
                  <a:gd name="T13" fmla="*/ 3018 h 30178"/>
                  <a:gd name="T14" fmla="*/ 0 w 181070"/>
                  <a:gd name="T15" fmla="*/ 3018 h 30178"/>
                  <a:gd name="T16" fmla="*/ 0 w 181070"/>
                  <a:gd name="T17" fmla="*/ 3018 h 301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81070" h="30178">
                    <a:moveTo>
                      <a:pt x="0" y="3018"/>
                    </a:moveTo>
                    <a:lnTo>
                      <a:pt x="1509" y="6036"/>
                    </a:lnTo>
                    <a:lnTo>
                      <a:pt x="98080" y="10563"/>
                    </a:lnTo>
                    <a:lnTo>
                      <a:pt x="181070" y="30178"/>
                    </a:lnTo>
                    <a:lnTo>
                      <a:pt x="173525" y="18107"/>
                    </a:lnTo>
                    <a:lnTo>
                      <a:pt x="51303" y="0"/>
                    </a:lnTo>
                    <a:lnTo>
                      <a:pt x="0" y="3018"/>
                    </a:lnTo>
                    <a:lnTo>
                      <a:pt x="0" y="3018"/>
                    </a:lnTo>
                    <a:lnTo>
                      <a:pt x="0" y="3018"/>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08" name="Freeform 237"/>
              <p:cNvSpPr>
                <a:spLocks/>
              </p:cNvSpPr>
              <p:nvPr/>
            </p:nvSpPr>
            <p:spPr bwMode="auto">
              <a:xfrm>
                <a:off x="113207471" y="109543345"/>
                <a:ext cx="253497" cy="544717"/>
              </a:xfrm>
              <a:custGeom>
                <a:avLst/>
                <a:gdLst>
                  <a:gd name="T0" fmla="*/ 0 w 253497"/>
                  <a:gd name="T1" fmla="*/ 0 h 544717"/>
                  <a:gd name="T2" fmla="*/ 18107 w 253497"/>
                  <a:gd name="T3" fmla="*/ 49794 h 544717"/>
                  <a:gd name="T4" fmla="*/ 37723 w 253497"/>
                  <a:gd name="T5" fmla="*/ 107133 h 544717"/>
                  <a:gd name="T6" fmla="*/ 66392 w 253497"/>
                  <a:gd name="T7" fmla="*/ 179560 h 544717"/>
                  <a:gd name="T8" fmla="*/ 102606 w 253497"/>
                  <a:gd name="T9" fmla="*/ 262551 h 544717"/>
                  <a:gd name="T10" fmla="*/ 123731 w 253497"/>
                  <a:gd name="T11" fmla="*/ 307818 h 544717"/>
                  <a:gd name="T12" fmla="*/ 146365 w 253497"/>
                  <a:gd name="T13" fmla="*/ 354594 h 544717"/>
                  <a:gd name="T14" fmla="*/ 170507 w 253497"/>
                  <a:gd name="T15" fmla="*/ 401370 h 544717"/>
                  <a:gd name="T16" fmla="*/ 196159 w 253497"/>
                  <a:gd name="T17" fmla="*/ 449655 h 544717"/>
                  <a:gd name="T18" fmla="*/ 223319 w 253497"/>
                  <a:gd name="T19" fmla="*/ 497941 h 544717"/>
                  <a:gd name="T20" fmla="*/ 253497 w 253497"/>
                  <a:gd name="T21" fmla="*/ 544717 h 544717"/>
                  <a:gd name="T22" fmla="*/ 250479 w 253497"/>
                  <a:gd name="T23" fmla="*/ 532646 h 544717"/>
                  <a:gd name="T24" fmla="*/ 227846 w 253497"/>
                  <a:gd name="T25" fmla="*/ 491905 h 544717"/>
                  <a:gd name="T26" fmla="*/ 203703 w 253497"/>
                  <a:gd name="T27" fmla="*/ 443620 h 544717"/>
                  <a:gd name="T28" fmla="*/ 173525 w 253497"/>
                  <a:gd name="T29" fmla="*/ 381755 h 544717"/>
                  <a:gd name="T30" fmla="*/ 140329 w 253497"/>
                  <a:gd name="T31" fmla="*/ 304800 h 544717"/>
                  <a:gd name="T32" fmla="*/ 107133 w 253497"/>
                  <a:gd name="T33" fmla="*/ 217283 h 544717"/>
                  <a:gd name="T34" fmla="*/ 76955 w 253497"/>
                  <a:gd name="T35" fmla="*/ 120713 h 544717"/>
                  <a:gd name="T36" fmla="*/ 52812 w 253497"/>
                  <a:gd name="T37" fmla="*/ 18107 h 544717"/>
                  <a:gd name="T38" fmla="*/ 0 w 253497"/>
                  <a:gd name="T39" fmla="*/ 0 h 544717"/>
                  <a:gd name="T40" fmla="*/ 0 w 253497"/>
                  <a:gd name="T41" fmla="*/ 0 h 544717"/>
                  <a:gd name="T42" fmla="*/ 0 w 253497"/>
                  <a:gd name="T43" fmla="*/ 0 h 5447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253497" h="544717">
                    <a:moveTo>
                      <a:pt x="0" y="0"/>
                    </a:moveTo>
                    <a:lnTo>
                      <a:pt x="18107" y="49794"/>
                    </a:lnTo>
                    <a:lnTo>
                      <a:pt x="37723" y="107133"/>
                    </a:lnTo>
                    <a:lnTo>
                      <a:pt x="66392" y="179560"/>
                    </a:lnTo>
                    <a:lnTo>
                      <a:pt x="102606" y="262551"/>
                    </a:lnTo>
                    <a:lnTo>
                      <a:pt x="123731" y="307818"/>
                    </a:lnTo>
                    <a:lnTo>
                      <a:pt x="146365" y="354594"/>
                    </a:lnTo>
                    <a:lnTo>
                      <a:pt x="170507" y="401370"/>
                    </a:lnTo>
                    <a:lnTo>
                      <a:pt x="196159" y="449655"/>
                    </a:lnTo>
                    <a:lnTo>
                      <a:pt x="223319" y="497941"/>
                    </a:lnTo>
                    <a:lnTo>
                      <a:pt x="253497" y="544717"/>
                    </a:lnTo>
                    <a:lnTo>
                      <a:pt x="250479" y="532646"/>
                    </a:lnTo>
                    <a:lnTo>
                      <a:pt x="227846" y="491905"/>
                    </a:lnTo>
                    <a:lnTo>
                      <a:pt x="203703" y="443620"/>
                    </a:lnTo>
                    <a:lnTo>
                      <a:pt x="173525" y="381755"/>
                    </a:lnTo>
                    <a:lnTo>
                      <a:pt x="140329" y="304800"/>
                    </a:lnTo>
                    <a:lnTo>
                      <a:pt x="107133" y="217283"/>
                    </a:lnTo>
                    <a:lnTo>
                      <a:pt x="76955" y="120713"/>
                    </a:lnTo>
                    <a:lnTo>
                      <a:pt x="52812" y="18107"/>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09" name="Freeform 238"/>
              <p:cNvSpPr>
                <a:spLocks/>
              </p:cNvSpPr>
              <p:nvPr/>
            </p:nvSpPr>
            <p:spPr bwMode="auto">
              <a:xfrm>
                <a:off x="114242584" y="109893411"/>
                <a:ext cx="221810" cy="298765"/>
              </a:xfrm>
              <a:custGeom>
                <a:avLst/>
                <a:gdLst>
                  <a:gd name="T0" fmla="*/ 211248 w 221810"/>
                  <a:gd name="T1" fmla="*/ 241426 h 298765"/>
                  <a:gd name="T2" fmla="*/ 221810 w 221810"/>
                  <a:gd name="T3" fmla="*/ 226337 h 298765"/>
                  <a:gd name="T4" fmla="*/ 19616 w 221810"/>
                  <a:gd name="T5" fmla="*/ 0 h 298765"/>
                  <a:gd name="T6" fmla="*/ 0 w 221810"/>
                  <a:gd name="T7" fmla="*/ 120713 h 298765"/>
                  <a:gd name="T8" fmla="*/ 191632 w 221810"/>
                  <a:gd name="T9" fmla="*/ 298765 h 298765"/>
                  <a:gd name="T10" fmla="*/ 193141 w 221810"/>
                  <a:gd name="T11" fmla="*/ 289711 h 298765"/>
                  <a:gd name="T12" fmla="*/ 18107 w 221810"/>
                  <a:gd name="T13" fmla="*/ 105624 h 298765"/>
                  <a:gd name="T14" fmla="*/ 21125 w 221810"/>
                  <a:gd name="T15" fmla="*/ 7545 h 298765"/>
                  <a:gd name="T16" fmla="*/ 211248 w 221810"/>
                  <a:gd name="T17" fmla="*/ 241426 h 298765"/>
                  <a:gd name="T18" fmla="*/ 211248 w 221810"/>
                  <a:gd name="T19" fmla="*/ 241426 h 298765"/>
                  <a:gd name="T20" fmla="*/ 211248 w 221810"/>
                  <a:gd name="T21" fmla="*/ 241426 h 2987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21810" h="298765">
                    <a:moveTo>
                      <a:pt x="211248" y="241426"/>
                    </a:moveTo>
                    <a:lnTo>
                      <a:pt x="221810" y="226337"/>
                    </a:lnTo>
                    <a:lnTo>
                      <a:pt x="19616" y="0"/>
                    </a:lnTo>
                    <a:lnTo>
                      <a:pt x="0" y="120713"/>
                    </a:lnTo>
                    <a:lnTo>
                      <a:pt x="191632" y="298765"/>
                    </a:lnTo>
                    <a:lnTo>
                      <a:pt x="193141" y="289711"/>
                    </a:lnTo>
                    <a:lnTo>
                      <a:pt x="18107" y="105624"/>
                    </a:lnTo>
                    <a:lnTo>
                      <a:pt x="21125" y="7545"/>
                    </a:lnTo>
                    <a:lnTo>
                      <a:pt x="211248" y="241426"/>
                    </a:lnTo>
                    <a:lnTo>
                      <a:pt x="211248" y="241426"/>
                    </a:lnTo>
                    <a:lnTo>
                      <a:pt x="211248" y="241426"/>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10" name="Freeform 239"/>
              <p:cNvSpPr>
                <a:spLocks/>
              </p:cNvSpPr>
              <p:nvPr/>
            </p:nvSpPr>
            <p:spPr bwMode="auto">
              <a:xfrm>
                <a:off x="114206370" y="109768172"/>
                <a:ext cx="99589" cy="396844"/>
              </a:xfrm>
              <a:custGeom>
                <a:avLst/>
                <a:gdLst>
                  <a:gd name="T0" fmla="*/ 49794 w 99588"/>
                  <a:gd name="T1" fmla="*/ 30178 h 396843"/>
                  <a:gd name="T2" fmla="*/ 86008 w 99588"/>
                  <a:gd name="T3" fmla="*/ 161453 h 396843"/>
                  <a:gd name="T4" fmla="*/ 99588 w 99588"/>
                  <a:gd name="T5" fmla="*/ 173525 h 396843"/>
                  <a:gd name="T6" fmla="*/ 93553 w 99588"/>
                  <a:gd name="T7" fmla="*/ 104115 h 396843"/>
                  <a:gd name="T8" fmla="*/ 81481 w 99588"/>
                  <a:gd name="T9" fmla="*/ 48285 h 396843"/>
                  <a:gd name="T10" fmla="*/ 63375 w 99588"/>
                  <a:gd name="T11" fmla="*/ 0 h 396843"/>
                  <a:gd name="T12" fmla="*/ 46777 w 99588"/>
                  <a:gd name="T13" fmla="*/ 28669 h 396843"/>
                  <a:gd name="T14" fmla="*/ 15089 w 99588"/>
                  <a:gd name="T15" fmla="*/ 110150 h 396843"/>
                  <a:gd name="T16" fmla="*/ 0 w 99588"/>
                  <a:gd name="T17" fmla="*/ 236899 h 396843"/>
                  <a:gd name="T18" fmla="*/ 7545 w 99588"/>
                  <a:gd name="T19" fmla="*/ 312344 h 396843"/>
                  <a:gd name="T20" fmla="*/ 30179 w 99588"/>
                  <a:gd name="T21" fmla="*/ 396843 h 396843"/>
                  <a:gd name="T22" fmla="*/ 82990 w 99588"/>
                  <a:gd name="T23" fmla="*/ 289711 h 396843"/>
                  <a:gd name="T24" fmla="*/ 72428 w 99588"/>
                  <a:gd name="T25" fmla="*/ 280657 h 396843"/>
                  <a:gd name="T26" fmla="*/ 46777 w 99588"/>
                  <a:gd name="T27" fmla="*/ 357612 h 396843"/>
                  <a:gd name="T28" fmla="*/ 21125 w 99588"/>
                  <a:gd name="T29" fmla="*/ 239917 h 396843"/>
                  <a:gd name="T30" fmla="*/ 19616 w 99588"/>
                  <a:gd name="T31" fmla="*/ 137311 h 396843"/>
                  <a:gd name="T32" fmla="*/ 30179 w 99588"/>
                  <a:gd name="T33" fmla="*/ 84499 h 396843"/>
                  <a:gd name="T34" fmla="*/ 49794 w 99588"/>
                  <a:gd name="T35" fmla="*/ 30178 h 396843"/>
                  <a:gd name="T36" fmla="*/ 49794 w 99588"/>
                  <a:gd name="T37" fmla="*/ 30178 h 396843"/>
                  <a:gd name="T38" fmla="*/ 49794 w 99588"/>
                  <a:gd name="T39" fmla="*/ 30178 h 3968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99588" h="396843">
                    <a:moveTo>
                      <a:pt x="49794" y="30178"/>
                    </a:moveTo>
                    <a:lnTo>
                      <a:pt x="86008" y="161453"/>
                    </a:lnTo>
                    <a:lnTo>
                      <a:pt x="99588" y="173525"/>
                    </a:lnTo>
                    <a:lnTo>
                      <a:pt x="93553" y="104115"/>
                    </a:lnTo>
                    <a:lnTo>
                      <a:pt x="81481" y="48285"/>
                    </a:lnTo>
                    <a:lnTo>
                      <a:pt x="63375" y="0"/>
                    </a:lnTo>
                    <a:lnTo>
                      <a:pt x="46777" y="28669"/>
                    </a:lnTo>
                    <a:lnTo>
                      <a:pt x="15089" y="110150"/>
                    </a:lnTo>
                    <a:lnTo>
                      <a:pt x="0" y="236899"/>
                    </a:lnTo>
                    <a:lnTo>
                      <a:pt x="7545" y="312344"/>
                    </a:lnTo>
                    <a:lnTo>
                      <a:pt x="30179" y="396843"/>
                    </a:lnTo>
                    <a:lnTo>
                      <a:pt x="82990" y="289711"/>
                    </a:lnTo>
                    <a:lnTo>
                      <a:pt x="72428" y="280657"/>
                    </a:lnTo>
                    <a:lnTo>
                      <a:pt x="46777" y="357612"/>
                    </a:lnTo>
                    <a:lnTo>
                      <a:pt x="21125" y="239917"/>
                    </a:lnTo>
                    <a:lnTo>
                      <a:pt x="19616" y="137311"/>
                    </a:lnTo>
                    <a:lnTo>
                      <a:pt x="30179" y="84499"/>
                    </a:lnTo>
                    <a:lnTo>
                      <a:pt x="49794" y="30178"/>
                    </a:lnTo>
                    <a:lnTo>
                      <a:pt x="49794" y="30178"/>
                    </a:lnTo>
                    <a:lnTo>
                      <a:pt x="49794" y="30178"/>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11" name="Freeform 240"/>
              <p:cNvSpPr>
                <a:spLocks/>
              </p:cNvSpPr>
              <p:nvPr/>
            </p:nvSpPr>
            <p:spPr bwMode="auto">
              <a:xfrm>
                <a:off x="114161104" y="109768172"/>
                <a:ext cx="108641" cy="396844"/>
              </a:xfrm>
              <a:custGeom>
                <a:avLst/>
                <a:gdLst>
                  <a:gd name="T0" fmla="*/ 108642 w 108642"/>
                  <a:gd name="T1" fmla="*/ 0 h 396843"/>
                  <a:gd name="T2" fmla="*/ 0 w 108642"/>
                  <a:gd name="T3" fmla="*/ 79972 h 396843"/>
                  <a:gd name="T4" fmla="*/ 7545 w 108642"/>
                  <a:gd name="T5" fmla="*/ 300273 h 396843"/>
                  <a:gd name="T6" fmla="*/ 75446 w 108642"/>
                  <a:gd name="T7" fmla="*/ 396843 h 396843"/>
                  <a:gd name="T8" fmla="*/ 67901 w 108642"/>
                  <a:gd name="T9" fmla="*/ 328942 h 396843"/>
                  <a:gd name="T10" fmla="*/ 12071 w 108642"/>
                  <a:gd name="T11" fmla="*/ 298764 h 396843"/>
                  <a:gd name="T12" fmla="*/ 19616 w 108642"/>
                  <a:gd name="T13" fmla="*/ 73936 h 396843"/>
                  <a:gd name="T14" fmla="*/ 84499 w 108642"/>
                  <a:gd name="T15" fmla="*/ 46776 h 396843"/>
                  <a:gd name="T16" fmla="*/ 108642 w 108642"/>
                  <a:gd name="T17" fmla="*/ 0 h 396843"/>
                  <a:gd name="T18" fmla="*/ 108642 w 108642"/>
                  <a:gd name="T19" fmla="*/ 0 h 396843"/>
                  <a:gd name="T20" fmla="*/ 108642 w 108642"/>
                  <a:gd name="T21" fmla="*/ 0 h 3968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8642" h="396843">
                    <a:moveTo>
                      <a:pt x="108642" y="0"/>
                    </a:moveTo>
                    <a:lnTo>
                      <a:pt x="0" y="79972"/>
                    </a:lnTo>
                    <a:lnTo>
                      <a:pt x="7545" y="300273"/>
                    </a:lnTo>
                    <a:lnTo>
                      <a:pt x="75446" y="396843"/>
                    </a:lnTo>
                    <a:lnTo>
                      <a:pt x="67901" y="328942"/>
                    </a:lnTo>
                    <a:lnTo>
                      <a:pt x="12071" y="298764"/>
                    </a:lnTo>
                    <a:lnTo>
                      <a:pt x="19616" y="73936"/>
                    </a:lnTo>
                    <a:lnTo>
                      <a:pt x="84499" y="46776"/>
                    </a:lnTo>
                    <a:lnTo>
                      <a:pt x="108642" y="0"/>
                    </a:lnTo>
                    <a:lnTo>
                      <a:pt x="108642" y="0"/>
                    </a:lnTo>
                    <a:lnTo>
                      <a:pt x="108642"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12" name="Freeform 241"/>
              <p:cNvSpPr>
                <a:spLocks/>
              </p:cNvSpPr>
              <p:nvPr/>
            </p:nvSpPr>
            <p:spPr bwMode="auto">
              <a:xfrm>
                <a:off x="113207471" y="109543345"/>
                <a:ext cx="1026060" cy="651848"/>
              </a:xfrm>
              <a:custGeom>
                <a:avLst/>
                <a:gdLst>
                  <a:gd name="T0" fmla="*/ 1023042 w 1026060"/>
                  <a:gd name="T1" fmla="*/ 184087 h 651849"/>
                  <a:gd name="T2" fmla="*/ 929489 w 1026060"/>
                  <a:gd name="T3" fmla="*/ 274622 h 651849"/>
                  <a:gd name="T4" fmla="*/ 887240 w 1026060"/>
                  <a:gd name="T5" fmla="*/ 258024 h 651849"/>
                  <a:gd name="T6" fmla="*/ 846499 w 1026060"/>
                  <a:gd name="T7" fmla="*/ 242935 h 651849"/>
                  <a:gd name="T8" fmla="*/ 762000 w 1026060"/>
                  <a:gd name="T9" fmla="*/ 212757 h 651849"/>
                  <a:gd name="T10" fmla="*/ 679010 w 1026060"/>
                  <a:gd name="T11" fmla="*/ 185596 h 651849"/>
                  <a:gd name="T12" fmla="*/ 597529 w 1026060"/>
                  <a:gd name="T13" fmla="*/ 158436 h 651849"/>
                  <a:gd name="T14" fmla="*/ 517557 w 1026060"/>
                  <a:gd name="T15" fmla="*/ 134293 h 651849"/>
                  <a:gd name="T16" fmla="*/ 440602 w 1026060"/>
                  <a:gd name="T17" fmla="*/ 111660 h 651849"/>
                  <a:gd name="T18" fmla="*/ 368175 w 1026060"/>
                  <a:gd name="T19" fmla="*/ 90535 h 651849"/>
                  <a:gd name="T20" fmla="*/ 298765 w 1026060"/>
                  <a:gd name="T21" fmla="*/ 72428 h 651849"/>
                  <a:gd name="T22" fmla="*/ 235390 w 1026060"/>
                  <a:gd name="T23" fmla="*/ 55830 h 651849"/>
                  <a:gd name="T24" fmla="*/ 178052 w 1026060"/>
                  <a:gd name="T25" fmla="*/ 40741 h 651849"/>
                  <a:gd name="T26" fmla="*/ 82990 w 1026060"/>
                  <a:gd name="T27" fmla="*/ 18107 h 651849"/>
                  <a:gd name="T28" fmla="*/ 0 w 1026060"/>
                  <a:gd name="T29" fmla="*/ 0 h 651849"/>
                  <a:gd name="T30" fmla="*/ 15089 w 1026060"/>
                  <a:gd name="T31" fmla="*/ 13580 h 651849"/>
                  <a:gd name="T32" fmla="*/ 99588 w 1026060"/>
                  <a:gd name="T33" fmla="*/ 34705 h 651849"/>
                  <a:gd name="T34" fmla="*/ 184087 w 1026060"/>
                  <a:gd name="T35" fmla="*/ 55830 h 651849"/>
                  <a:gd name="T36" fmla="*/ 267077 w 1026060"/>
                  <a:gd name="T37" fmla="*/ 78463 h 651849"/>
                  <a:gd name="T38" fmla="*/ 347050 w 1026060"/>
                  <a:gd name="T39" fmla="*/ 101097 h 651849"/>
                  <a:gd name="T40" fmla="*/ 424004 w 1026060"/>
                  <a:gd name="T41" fmla="*/ 123731 h 651849"/>
                  <a:gd name="T42" fmla="*/ 499450 w 1026060"/>
                  <a:gd name="T43" fmla="*/ 147873 h 651849"/>
                  <a:gd name="T44" fmla="*/ 568860 w 1026060"/>
                  <a:gd name="T45" fmla="*/ 168998 h 651849"/>
                  <a:gd name="T46" fmla="*/ 633743 w 1026060"/>
                  <a:gd name="T47" fmla="*/ 191632 h 651849"/>
                  <a:gd name="T48" fmla="*/ 694099 w 1026060"/>
                  <a:gd name="T49" fmla="*/ 211248 h 651849"/>
                  <a:gd name="T50" fmla="*/ 748420 w 1026060"/>
                  <a:gd name="T51" fmla="*/ 230863 h 651849"/>
                  <a:gd name="T52" fmla="*/ 796705 w 1026060"/>
                  <a:gd name="T53" fmla="*/ 247461 h 651849"/>
                  <a:gd name="T54" fmla="*/ 835937 w 1026060"/>
                  <a:gd name="T55" fmla="*/ 262551 h 651849"/>
                  <a:gd name="T56" fmla="*/ 893276 w 1026060"/>
                  <a:gd name="T57" fmla="*/ 283675 h 651849"/>
                  <a:gd name="T58" fmla="*/ 912891 w 1026060"/>
                  <a:gd name="T59" fmla="*/ 292729 h 651849"/>
                  <a:gd name="T60" fmla="*/ 801232 w 1026060"/>
                  <a:gd name="T61" fmla="*/ 638269 h 651849"/>
                  <a:gd name="T62" fmla="*/ 230864 w 1026060"/>
                  <a:gd name="T63" fmla="*/ 505485 h 651849"/>
                  <a:gd name="T64" fmla="*/ 253497 w 1026060"/>
                  <a:gd name="T65" fmla="*/ 544717 h 651849"/>
                  <a:gd name="T66" fmla="*/ 840464 w 1026060"/>
                  <a:gd name="T67" fmla="*/ 651849 h 651849"/>
                  <a:gd name="T68" fmla="*/ 986828 w 1026060"/>
                  <a:gd name="T69" fmla="*/ 561315 h 651849"/>
                  <a:gd name="T70" fmla="*/ 980792 w 1026060"/>
                  <a:gd name="T71" fmla="*/ 540190 h 651849"/>
                  <a:gd name="T72" fmla="*/ 857062 w 1026060"/>
                  <a:gd name="T73" fmla="*/ 580931 h 651849"/>
                  <a:gd name="T74" fmla="*/ 927980 w 1026060"/>
                  <a:gd name="T75" fmla="*/ 282166 h 651849"/>
                  <a:gd name="T76" fmla="*/ 995881 w 1026060"/>
                  <a:gd name="T77" fmla="*/ 241426 h 651849"/>
                  <a:gd name="T78" fmla="*/ 998899 w 1026060"/>
                  <a:gd name="T79" fmla="*/ 271604 h 651849"/>
                  <a:gd name="T80" fmla="*/ 1026060 w 1026060"/>
                  <a:gd name="T81" fmla="*/ 255006 h 651849"/>
                  <a:gd name="T82" fmla="*/ 1023042 w 1026060"/>
                  <a:gd name="T83" fmla="*/ 184087 h 651849"/>
                  <a:gd name="T84" fmla="*/ 1023042 w 1026060"/>
                  <a:gd name="T85" fmla="*/ 184087 h 651849"/>
                  <a:gd name="T86" fmla="*/ 1023042 w 1026060"/>
                  <a:gd name="T87" fmla="*/ 184087 h 6518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1026060" h="651849">
                    <a:moveTo>
                      <a:pt x="1023042" y="184087"/>
                    </a:moveTo>
                    <a:lnTo>
                      <a:pt x="929489" y="274622"/>
                    </a:lnTo>
                    <a:lnTo>
                      <a:pt x="887240" y="258024"/>
                    </a:lnTo>
                    <a:lnTo>
                      <a:pt x="846499" y="242935"/>
                    </a:lnTo>
                    <a:lnTo>
                      <a:pt x="762000" y="212757"/>
                    </a:lnTo>
                    <a:lnTo>
                      <a:pt x="679010" y="185596"/>
                    </a:lnTo>
                    <a:lnTo>
                      <a:pt x="597529" y="158436"/>
                    </a:lnTo>
                    <a:lnTo>
                      <a:pt x="517557" y="134293"/>
                    </a:lnTo>
                    <a:lnTo>
                      <a:pt x="440602" y="111660"/>
                    </a:lnTo>
                    <a:lnTo>
                      <a:pt x="368175" y="90535"/>
                    </a:lnTo>
                    <a:lnTo>
                      <a:pt x="298765" y="72428"/>
                    </a:lnTo>
                    <a:lnTo>
                      <a:pt x="235390" y="55830"/>
                    </a:lnTo>
                    <a:lnTo>
                      <a:pt x="178052" y="40741"/>
                    </a:lnTo>
                    <a:lnTo>
                      <a:pt x="82990" y="18107"/>
                    </a:lnTo>
                    <a:lnTo>
                      <a:pt x="0" y="0"/>
                    </a:lnTo>
                    <a:lnTo>
                      <a:pt x="15089" y="13580"/>
                    </a:lnTo>
                    <a:lnTo>
                      <a:pt x="99588" y="34705"/>
                    </a:lnTo>
                    <a:lnTo>
                      <a:pt x="184087" y="55830"/>
                    </a:lnTo>
                    <a:lnTo>
                      <a:pt x="267077" y="78463"/>
                    </a:lnTo>
                    <a:lnTo>
                      <a:pt x="347050" y="101097"/>
                    </a:lnTo>
                    <a:lnTo>
                      <a:pt x="424004" y="123731"/>
                    </a:lnTo>
                    <a:lnTo>
                      <a:pt x="499450" y="147873"/>
                    </a:lnTo>
                    <a:lnTo>
                      <a:pt x="568860" y="168998"/>
                    </a:lnTo>
                    <a:lnTo>
                      <a:pt x="633743" y="191632"/>
                    </a:lnTo>
                    <a:lnTo>
                      <a:pt x="694099" y="211248"/>
                    </a:lnTo>
                    <a:lnTo>
                      <a:pt x="748420" y="230863"/>
                    </a:lnTo>
                    <a:lnTo>
                      <a:pt x="796705" y="247461"/>
                    </a:lnTo>
                    <a:lnTo>
                      <a:pt x="835937" y="262551"/>
                    </a:lnTo>
                    <a:lnTo>
                      <a:pt x="893276" y="283675"/>
                    </a:lnTo>
                    <a:lnTo>
                      <a:pt x="912891" y="292729"/>
                    </a:lnTo>
                    <a:lnTo>
                      <a:pt x="801232" y="638269"/>
                    </a:lnTo>
                    <a:lnTo>
                      <a:pt x="230864" y="505485"/>
                    </a:lnTo>
                    <a:lnTo>
                      <a:pt x="253497" y="544717"/>
                    </a:lnTo>
                    <a:lnTo>
                      <a:pt x="840464" y="651849"/>
                    </a:lnTo>
                    <a:lnTo>
                      <a:pt x="986828" y="561315"/>
                    </a:lnTo>
                    <a:lnTo>
                      <a:pt x="980792" y="540190"/>
                    </a:lnTo>
                    <a:lnTo>
                      <a:pt x="857062" y="580931"/>
                    </a:lnTo>
                    <a:lnTo>
                      <a:pt x="927980" y="282166"/>
                    </a:lnTo>
                    <a:lnTo>
                      <a:pt x="995881" y="241426"/>
                    </a:lnTo>
                    <a:lnTo>
                      <a:pt x="998899" y="271604"/>
                    </a:lnTo>
                    <a:lnTo>
                      <a:pt x="1026060" y="255006"/>
                    </a:lnTo>
                    <a:lnTo>
                      <a:pt x="1023042" y="184087"/>
                    </a:lnTo>
                    <a:lnTo>
                      <a:pt x="1023042" y="184087"/>
                    </a:lnTo>
                    <a:lnTo>
                      <a:pt x="1023042" y="184087"/>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13" name="Freeform 242"/>
              <p:cNvSpPr>
                <a:spLocks/>
              </p:cNvSpPr>
              <p:nvPr/>
            </p:nvSpPr>
            <p:spPr bwMode="auto">
              <a:xfrm>
                <a:off x="113939293" y="109578050"/>
                <a:ext cx="291220" cy="153908"/>
              </a:xfrm>
              <a:custGeom>
                <a:avLst/>
                <a:gdLst>
                  <a:gd name="T0" fmla="*/ 291220 w 291220"/>
                  <a:gd name="T1" fmla="*/ 149382 h 153909"/>
                  <a:gd name="T2" fmla="*/ 258024 w 291220"/>
                  <a:gd name="T3" fmla="*/ 132784 h 153909"/>
                  <a:gd name="T4" fmla="*/ 223319 w 291220"/>
                  <a:gd name="T5" fmla="*/ 114677 h 153909"/>
                  <a:gd name="T6" fmla="*/ 190123 w 291220"/>
                  <a:gd name="T7" fmla="*/ 96570 h 153909"/>
                  <a:gd name="T8" fmla="*/ 155418 w 291220"/>
                  <a:gd name="T9" fmla="*/ 79972 h 153909"/>
                  <a:gd name="T10" fmla="*/ 120713 w 291220"/>
                  <a:gd name="T11" fmla="*/ 61865 h 153909"/>
                  <a:gd name="T12" fmla="*/ 84499 w 291220"/>
                  <a:gd name="T13" fmla="*/ 43758 h 153909"/>
                  <a:gd name="T14" fmla="*/ 49794 w 291220"/>
                  <a:gd name="T15" fmla="*/ 25652 h 153909"/>
                  <a:gd name="T16" fmla="*/ 0 w 291220"/>
                  <a:gd name="T17" fmla="*/ 0 h 153909"/>
                  <a:gd name="T18" fmla="*/ 51303 w 291220"/>
                  <a:gd name="T19" fmla="*/ 42250 h 153909"/>
                  <a:gd name="T20" fmla="*/ 99588 w 291220"/>
                  <a:gd name="T21" fmla="*/ 64883 h 153909"/>
                  <a:gd name="T22" fmla="*/ 144856 w 291220"/>
                  <a:gd name="T23" fmla="*/ 86008 h 153909"/>
                  <a:gd name="T24" fmla="*/ 185596 w 291220"/>
                  <a:gd name="T25" fmla="*/ 105624 h 153909"/>
                  <a:gd name="T26" fmla="*/ 220301 w 291220"/>
                  <a:gd name="T27" fmla="*/ 120713 h 153909"/>
                  <a:gd name="T28" fmla="*/ 270095 w 291220"/>
                  <a:gd name="T29" fmla="*/ 144855 h 153909"/>
                  <a:gd name="T30" fmla="*/ 288202 w 291220"/>
                  <a:gd name="T31" fmla="*/ 153909 h 153909"/>
                  <a:gd name="T32" fmla="*/ 291220 w 291220"/>
                  <a:gd name="T33" fmla="*/ 149382 h 153909"/>
                  <a:gd name="T34" fmla="*/ 291220 w 291220"/>
                  <a:gd name="T35" fmla="*/ 149382 h 153909"/>
                  <a:gd name="T36" fmla="*/ 291220 w 291220"/>
                  <a:gd name="T37" fmla="*/ 149382 h 1539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91220" h="153909">
                    <a:moveTo>
                      <a:pt x="291220" y="149382"/>
                    </a:moveTo>
                    <a:lnTo>
                      <a:pt x="258024" y="132784"/>
                    </a:lnTo>
                    <a:lnTo>
                      <a:pt x="223319" y="114677"/>
                    </a:lnTo>
                    <a:lnTo>
                      <a:pt x="190123" y="96570"/>
                    </a:lnTo>
                    <a:lnTo>
                      <a:pt x="155418" y="79972"/>
                    </a:lnTo>
                    <a:lnTo>
                      <a:pt x="120713" y="61865"/>
                    </a:lnTo>
                    <a:lnTo>
                      <a:pt x="84499" y="43758"/>
                    </a:lnTo>
                    <a:lnTo>
                      <a:pt x="49794" y="25652"/>
                    </a:lnTo>
                    <a:lnTo>
                      <a:pt x="0" y="0"/>
                    </a:lnTo>
                    <a:lnTo>
                      <a:pt x="51303" y="42250"/>
                    </a:lnTo>
                    <a:lnTo>
                      <a:pt x="99588" y="64883"/>
                    </a:lnTo>
                    <a:lnTo>
                      <a:pt x="144856" y="86008"/>
                    </a:lnTo>
                    <a:lnTo>
                      <a:pt x="185596" y="105624"/>
                    </a:lnTo>
                    <a:lnTo>
                      <a:pt x="220301" y="120713"/>
                    </a:lnTo>
                    <a:lnTo>
                      <a:pt x="270095" y="144855"/>
                    </a:lnTo>
                    <a:lnTo>
                      <a:pt x="288202" y="153909"/>
                    </a:lnTo>
                    <a:lnTo>
                      <a:pt x="291220" y="149382"/>
                    </a:lnTo>
                    <a:lnTo>
                      <a:pt x="291220" y="149382"/>
                    </a:lnTo>
                    <a:lnTo>
                      <a:pt x="291220" y="149382"/>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14" name="Freeform 243"/>
              <p:cNvSpPr>
                <a:spLocks/>
              </p:cNvSpPr>
              <p:nvPr/>
            </p:nvSpPr>
            <p:spPr bwMode="auto">
              <a:xfrm>
                <a:off x="113207471" y="109392453"/>
                <a:ext cx="596020" cy="167490"/>
              </a:xfrm>
              <a:custGeom>
                <a:avLst/>
                <a:gdLst>
                  <a:gd name="T0" fmla="*/ 344032 w 596020"/>
                  <a:gd name="T1" fmla="*/ 0 h 167489"/>
                  <a:gd name="T2" fmla="*/ 0 w 596020"/>
                  <a:gd name="T3" fmla="*/ 150891 h 167489"/>
                  <a:gd name="T4" fmla="*/ 58848 w 596020"/>
                  <a:gd name="T5" fmla="*/ 167489 h 167489"/>
                  <a:gd name="T6" fmla="*/ 316872 w 596020"/>
                  <a:gd name="T7" fmla="*/ 21125 h 167489"/>
                  <a:gd name="T8" fmla="*/ 360630 w 596020"/>
                  <a:gd name="T9" fmla="*/ 39232 h 167489"/>
                  <a:gd name="T10" fmla="*/ 407406 w 596020"/>
                  <a:gd name="T11" fmla="*/ 58848 h 167489"/>
                  <a:gd name="T12" fmla="*/ 455691 w 596020"/>
                  <a:gd name="T13" fmla="*/ 79972 h 167489"/>
                  <a:gd name="T14" fmla="*/ 532646 w 596020"/>
                  <a:gd name="T15" fmla="*/ 111659 h 167489"/>
                  <a:gd name="T16" fmla="*/ 596020 w 596020"/>
                  <a:gd name="T17" fmla="*/ 120713 h 167489"/>
                  <a:gd name="T18" fmla="*/ 535664 w 596020"/>
                  <a:gd name="T19" fmla="*/ 92044 h 167489"/>
                  <a:gd name="T20" fmla="*/ 488887 w 596020"/>
                  <a:gd name="T21" fmla="*/ 69410 h 167489"/>
                  <a:gd name="T22" fmla="*/ 448147 w 596020"/>
                  <a:gd name="T23" fmla="*/ 49794 h 167489"/>
                  <a:gd name="T24" fmla="*/ 413442 w 596020"/>
                  <a:gd name="T25" fmla="*/ 33196 h 167489"/>
                  <a:gd name="T26" fmla="*/ 362139 w 596020"/>
                  <a:gd name="T27" fmla="*/ 9054 h 167489"/>
                  <a:gd name="T28" fmla="*/ 344032 w 596020"/>
                  <a:gd name="T29" fmla="*/ 0 h 167489"/>
                  <a:gd name="T30" fmla="*/ 344032 w 596020"/>
                  <a:gd name="T31" fmla="*/ 0 h 167489"/>
                  <a:gd name="T32" fmla="*/ 344032 w 596020"/>
                  <a:gd name="T33" fmla="*/ 0 h 1674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96020" h="167489">
                    <a:moveTo>
                      <a:pt x="344032" y="0"/>
                    </a:moveTo>
                    <a:lnTo>
                      <a:pt x="0" y="150891"/>
                    </a:lnTo>
                    <a:lnTo>
                      <a:pt x="58848" y="167489"/>
                    </a:lnTo>
                    <a:lnTo>
                      <a:pt x="316872" y="21125"/>
                    </a:lnTo>
                    <a:lnTo>
                      <a:pt x="360630" y="39232"/>
                    </a:lnTo>
                    <a:lnTo>
                      <a:pt x="407406" y="58848"/>
                    </a:lnTo>
                    <a:lnTo>
                      <a:pt x="455691" y="79972"/>
                    </a:lnTo>
                    <a:lnTo>
                      <a:pt x="532646" y="111659"/>
                    </a:lnTo>
                    <a:lnTo>
                      <a:pt x="596020" y="120713"/>
                    </a:lnTo>
                    <a:lnTo>
                      <a:pt x="535664" y="92044"/>
                    </a:lnTo>
                    <a:lnTo>
                      <a:pt x="488887" y="69410"/>
                    </a:lnTo>
                    <a:lnTo>
                      <a:pt x="448147" y="49794"/>
                    </a:lnTo>
                    <a:lnTo>
                      <a:pt x="413442" y="33196"/>
                    </a:lnTo>
                    <a:lnTo>
                      <a:pt x="362139" y="9054"/>
                    </a:lnTo>
                    <a:lnTo>
                      <a:pt x="344032" y="0"/>
                    </a:lnTo>
                    <a:lnTo>
                      <a:pt x="344032" y="0"/>
                    </a:lnTo>
                    <a:lnTo>
                      <a:pt x="344032"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15" name="Freeform 244"/>
              <p:cNvSpPr>
                <a:spLocks/>
              </p:cNvSpPr>
              <p:nvPr/>
            </p:nvSpPr>
            <p:spPr bwMode="auto">
              <a:xfrm>
                <a:off x="113504727" y="110088062"/>
                <a:ext cx="644305" cy="371192"/>
              </a:xfrm>
              <a:custGeom>
                <a:avLst/>
                <a:gdLst>
                  <a:gd name="T0" fmla="*/ 644305 w 644305"/>
                  <a:gd name="T1" fmla="*/ 36214 h 371192"/>
                  <a:gd name="T2" fmla="*/ 602055 w 644305"/>
                  <a:gd name="T3" fmla="*/ 54321 h 371192"/>
                  <a:gd name="T4" fmla="*/ 614126 w 644305"/>
                  <a:gd name="T5" fmla="*/ 120713 h 371192"/>
                  <a:gd name="T6" fmla="*/ 460218 w 644305"/>
                  <a:gd name="T7" fmla="*/ 239917 h 371192"/>
                  <a:gd name="T8" fmla="*/ 491905 w 644305"/>
                  <a:gd name="T9" fmla="*/ 95061 h 371192"/>
                  <a:gd name="T10" fmla="*/ 461726 w 644305"/>
                  <a:gd name="T11" fmla="*/ 89026 h 371192"/>
                  <a:gd name="T12" fmla="*/ 445128 w 644305"/>
                  <a:gd name="T13" fmla="*/ 259532 h 371192"/>
                  <a:gd name="T14" fmla="*/ 73936 w 644305"/>
                  <a:gd name="T15" fmla="*/ 144855 h 371192"/>
                  <a:gd name="T16" fmla="*/ 43758 w 644305"/>
                  <a:gd name="T17" fmla="*/ 7544 h 371192"/>
                  <a:gd name="T18" fmla="*/ 0 w 644305"/>
                  <a:gd name="T19" fmla="*/ 0 h 371192"/>
                  <a:gd name="T20" fmla="*/ 67901 w 644305"/>
                  <a:gd name="T21" fmla="*/ 149382 h 371192"/>
                  <a:gd name="T22" fmla="*/ 155418 w 644305"/>
                  <a:gd name="T23" fmla="*/ 184087 h 371192"/>
                  <a:gd name="T24" fmla="*/ 185596 w 644305"/>
                  <a:gd name="T25" fmla="*/ 294237 h 371192"/>
                  <a:gd name="T26" fmla="*/ 193140 w 644305"/>
                  <a:gd name="T27" fmla="*/ 295746 h 371192"/>
                  <a:gd name="T28" fmla="*/ 188614 w 644305"/>
                  <a:gd name="T29" fmla="*/ 196158 h 371192"/>
                  <a:gd name="T30" fmla="*/ 448146 w 644305"/>
                  <a:gd name="T31" fmla="*/ 295746 h 371192"/>
                  <a:gd name="T32" fmla="*/ 496431 w 644305"/>
                  <a:gd name="T33" fmla="*/ 247461 h 371192"/>
                  <a:gd name="T34" fmla="*/ 488887 w 644305"/>
                  <a:gd name="T35" fmla="*/ 368174 h 371192"/>
                  <a:gd name="T36" fmla="*/ 497940 w 644305"/>
                  <a:gd name="T37" fmla="*/ 371192 h 371192"/>
                  <a:gd name="T38" fmla="*/ 540190 w 644305"/>
                  <a:gd name="T39" fmla="*/ 205212 h 371192"/>
                  <a:gd name="T40" fmla="*/ 621671 w 644305"/>
                  <a:gd name="T41" fmla="*/ 126748 h 371192"/>
                  <a:gd name="T42" fmla="*/ 644305 w 644305"/>
                  <a:gd name="T43" fmla="*/ 36214 h 371192"/>
                  <a:gd name="T44" fmla="*/ 644305 w 644305"/>
                  <a:gd name="T45" fmla="*/ 36214 h 371192"/>
                  <a:gd name="T46" fmla="*/ 644305 w 644305"/>
                  <a:gd name="T47" fmla="*/ 36214 h 371192"/>
                  <a:gd name="T48" fmla="*/ 644305 w 644305"/>
                  <a:gd name="T49" fmla="*/ 36214 h 3711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44305" h="371192">
                    <a:moveTo>
                      <a:pt x="644305" y="36214"/>
                    </a:moveTo>
                    <a:lnTo>
                      <a:pt x="602055" y="54321"/>
                    </a:lnTo>
                    <a:lnTo>
                      <a:pt x="614126" y="120713"/>
                    </a:lnTo>
                    <a:lnTo>
                      <a:pt x="460218" y="239917"/>
                    </a:lnTo>
                    <a:lnTo>
                      <a:pt x="491905" y="95061"/>
                    </a:lnTo>
                    <a:lnTo>
                      <a:pt x="461726" y="89026"/>
                    </a:lnTo>
                    <a:lnTo>
                      <a:pt x="445128" y="259532"/>
                    </a:lnTo>
                    <a:lnTo>
                      <a:pt x="73936" y="144855"/>
                    </a:lnTo>
                    <a:lnTo>
                      <a:pt x="43758" y="7544"/>
                    </a:lnTo>
                    <a:lnTo>
                      <a:pt x="0" y="0"/>
                    </a:lnTo>
                    <a:lnTo>
                      <a:pt x="67901" y="149382"/>
                    </a:lnTo>
                    <a:lnTo>
                      <a:pt x="155418" y="184087"/>
                    </a:lnTo>
                    <a:lnTo>
                      <a:pt x="185596" y="294237"/>
                    </a:lnTo>
                    <a:lnTo>
                      <a:pt x="193140" y="295746"/>
                    </a:lnTo>
                    <a:lnTo>
                      <a:pt x="188614" y="196158"/>
                    </a:lnTo>
                    <a:lnTo>
                      <a:pt x="448146" y="295746"/>
                    </a:lnTo>
                    <a:lnTo>
                      <a:pt x="496431" y="247461"/>
                    </a:lnTo>
                    <a:lnTo>
                      <a:pt x="488887" y="368174"/>
                    </a:lnTo>
                    <a:lnTo>
                      <a:pt x="497940" y="371192"/>
                    </a:lnTo>
                    <a:lnTo>
                      <a:pt x="540190" y="205212"/>
                    </a:lnTo>
                    <a:lnTo>
                      <a:pt x="621671" y="126748"/>
                    </a:lnTo>
                    <a:lnTo>
                      <a:pt x="644305" y="36214"/>
                    </a:lnTo>
                    <a:lnTo>
                      <a:pt x="644305" y="36214"/>
                    </a:lnTo>
                    <a:lnTo>
                      <a:pt x="644305" y="36214"/>
                    </a:lnTo>
                    <a:lnTo>
                      <a:pt x="644305" y="36214"/>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16" name="Freeform 245"/>
              <p:cNvSpPr>
                <a:spLocks/>
              </p:cNvSpPr>
              <p:nvPr/>
            </p:nvSpPr>
            <p:spPr bwMode="auto">
              <a:xfrm>
                <a:off x="113592244" y="110130311"/>
                <a:ext cx="351576" cy="179560"/>
              </a:xfrm>
              <a:custGeom>
                <a:avLst/>
                <a:gdLst>
                  <a:gd name="T0" fmla="*/ 0 w 351576"/>
                  <a:gd name="T1" fmla="*/ 0 h 179561"/>
                  <a:gd name="T2" fmla="*/ 351576 w 351576"/>
                  <a:gd name="T3" fmla="*/ 79973 h 179561"/>
                  <a:gd name="T4" fmla="*/ 319889 w 351576"/>
                  <a:gd name="T5" fmla="*/ 179561 h 179561"/>
                  <a:gd name="T6" fmla="*/ 312344 w 351576"/>
                  <a:gd name="T7" fmla="*/ 178052 h 179561"/>
                  <a:gd name="T8" fmla="*/ 325924 w 351576"/>
                  <a:gd name="T9" fmla="*/ 87517 h 179561"/>
                  <a:gd name="T10" fmla="*/ 1508 w 351576"/>
                  <a:gd name="T11" fmla="*/ 6036 h 179561"/>
                  <a:gd name="T12" fmla="*/ 0 w 351576"/>
                  <a:gd name="T13" fmla="*/ 0 h 179561"/>
                  <a:gd name="T14" fmla="*/ 0 w 351576"/>
                  <a:gd name="T15" fmla="*/ 0 h 179561"/>
                  <a:gd name="T16" fmla="*/ 0 w 351576"/>
                  <a:gd name="T17" fmla="*/ 0 h 179561"/>
                  <a:gd name="T18" fmla="*/ 0 w 351576"/>
                  <a:gd name="T19" fmla="*/ 0 h 1795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51576" h="179561">
                    <a:moveTo>
                      <a:pt x="0" y="0"/>
                    </a:moveTo>
                    <a:lnTo>
                      <a:pt x="351576" y="79973"/>
                    </a:lnTo>
                    <a:lnTo>
                      <a:pt x="319889" y="179561"/>
                    </a:lnTo>
                    <a:lnTo>
                      <a:pt x="312344" y="178052"/>
                    </a:lnTo>
                    <a:lnTo>
                      <a:pt x="325924" y="87517"/>
                    </a:lnTo>
                    <a:lnTo>
                      <a:pt x="1508" y="6036"/>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17" name="Freeform 246"/>
              <p:cNvSpPr>
                <a:spLocks/>
              </p:cNvSpPr>
              <p:nvPr/>
            </p:nvSpPr>
            <p:spPr bwMode="auto">
              <a:xfrm>
                <a:off x="113592244" y="110130311"/>
                <a:ext cx="319889" cy="179560"/>
              </a:xfrm>
              <a:custGeom>
                <a:avLst/>
                <a:gdLst>
                  <a:gd name="T0" fmla="*/ 0 w 319889"/>
                  <a:gd name="T1" fmla="*/ 0 h 179561"/>
                  <a:gd name="T2" fmla="*/ 18106 w 319889"/>
                  <a:gd name="T3" fmla="*/ 89026 h 179561"/>
                  <a:gd name="T4" fmla="*/ 319889 w 319889"/>
                  <a:gd name="T5" fmla="*/ 179561 h 179561"/>
                  <a:gd name="T6" fmla="*/ 319889 w 319889"/>
                  <a:gd name="T7" fmla="*/ 158436 h 179561"/>
                  <a:gd name="T8" fmla="*/ 21124 w 319889"/>
                  <a:gd name="T9" fmla="*/ 84499 h 179561"/>
                  <a:gd name="T10" fmla="*/ 19615 w 319889"/>
                  <a:gd name="T11" fmla="*/ 7545 h 179561"/>
                  <a:gd name="T12" fmla="*/ 0 w 319889"/>
                  <a:gd name="T13" fmla="*/ 0 h 179561"/>
                  <a:gd name="T14" fmla="*/ 0 w 319889"/>
                  <a:gd name="T15" fmla="*/ 0 h 179561"/>
                  <a:gd name="T16" fmla="*/ 0 w 319889"/>
                  <a:gd name="T17" fmla="*/ 0 h 179561"/>
                  <a:gd name="T18" fmla="*/ 0 w 319889"/>
                  <a:gd name="T19" fmla="*/ 0 h 1795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19889" h="179561">
                    <a:moveTo>
                      <a:pt x="0" y="0"/>
                    </a:moveTo>
                    <a:lnTo>
                      <a:pt x="18106" y="89026"/>
                    </a:lnTo>
                    <a:lnTo>
                      <a:pt x="319889" y="179561"/>
                    </a:lnTo>
                    <a:lnTo>
                      <a:pt x="319889" y="158436"/>
                    </a:lnTo>
                    <a:lnTo>
                      <a:pt x="21124" y="84499"/>
                    </a:lnTo>
                    <a:lnTo>
                      <a:pt x="19615" y="7545"/>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18" name="Freeform 247"/>
              <p:cNvSpPr>
                <a:spLocks/>
              </p:cNvSpPr>
              <p:nvPr/>
            </p:nvSpPr>
            <p:spPr bwMode="auto">
              <a:xfrm>
                <a:off x="113623931" y="110166525"/>
                <a:ext cx="49794" cy="21125"/>
              </a:xfrm>
              <a:custGeom>
                <a:avLst/>
                <a:gdLst>
                  <a:gd name="T0" fmla="*/ 10562 w 49794"/>
                  <a:gd name="T1" fmla="*/ 6036 h 21125"/>
                  <a:gd name="T2" fmla="*/ 45267 w 49794"/>
                  <a:gd name="T3" fmla="*/ 4527 h 21125"/>
                  <a:gd name="T4" fmla="*/ 34705 w 49794"/>
                  <a:gd name="T5" fmla="*/ 18107 h 21125"/>
                  <a:gd name="T6" fmla="*/ 40740 w 49794"/>
                  <a:gd name="T7" fmla="*/ 18107 h 21125"/>
                  <a:gd name="T8" fmla="*/ 49794 w 49794"/>
                  <a:gd name="T9" fmla="*/ 3018 h 21125"/>
                  <a:gd name="T10" fmla="*/ 0 w 49794"/>
                  <a:gd name="T11" fmla="*/ 0 h 21125"/>
                  <a:gd name="T12" fmla="*/ 12071 w 49794"/>
                  <a:gd name="T13" fmla="*/ 21125 h 21125"/>
                  <a:gd name="T14" fmla="*/ 18107 w 49794"/>
                  <a:gd name="T15" fmla="*/ 19616 h 21125"/>
                  <a:gd name="T16" fmla="*/ 10562 w 49794"/>
                  <a:gd name="T17" fmla="*/ 6036 h 21125"/>
                  <a:gd name="T18" fmla="*/ 10562 w 49794"/>
                  <a:gd name="T19" fmla="*/ 6036 h 21125"/>
                  <a:gd name="T20" fmla="*/ 10562 w 49794"/>
                  <a:gd name="T21" fmla="*/ 6036 h 21125"/>
                  <a:gd name="T22" fmla="*/ 10562 w 49794"/>
                  <a:gd name="T23" fmla="*/ 6036 h 21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49794" h="21125">
                    <a:moveTo>
                      <a:pt x="10562" y="6036"/>
                    </a:moveTo>
                    <a:lnTo>
                      <a:pt x="45267" y="4527"/>
                    </a:lnTo>
                    <a:lnTo>
                      <a:pt x="34705" y="18107"/>
                    </a:lnTo>
                    <a:lnTo>
                      <a:pt x="40740" y="18107"/>
                    </a:lnTo>
                    <a:lnTo>
                      <a:pt x="49794" y="3018"/>
                    </a:lnTo>
                    <a:lnTo>
                      <a:pt x="0" y="0"/>
                    </a:lnTo>
                    <a:lnTo>
                      <a:pt x="12071" y="21125"/>
                    </a:lnTo>
                    <a:lnTo>
                      <a:pt x="18107" y="19616"/>
                    </a:lnTo>
                    <a:lnTo>
                      <a:pt x="10562" y="6036"/>
                    </a:lnTo>
                    <a:lnTo>
                      <a:pt x="10562" y="6036"/>
                    </a:lnTo>
                    <a:lnTo>
                      <a:pt x="10562" y="6036"/>
                    </a:lnTo>
                    <a:lnTo>
                      <a:pt x="10562" y="6036"/>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19" name="Freeform 248"/>
              <p:cNvSpPr>
                <a:spLocks/>
              </p:cNvSpPr>
              <p:nvPr/>
            </p:nvSpPr>
            <p:spPr bwMode="auto">
              <a:xfrm>
                <a:off x="113636002" y="110184632"/>
                <a:ext cx="28670" cy="27160"/>
              </a:xfrm>
              <a:custGeom>
                <a:avLst/>
                <a:gdLst>
                  <a:gd name="T0" fmla="*/ 28669 w 28669"/>
                  <a:gd name="T1" fmla="*/ 0 h 27161"/>
                  <a:gd name="T2" fmla="*/ 22634 w 28669"/>
                  <a:gd name="T3" fmla="*/ 0 h 27161"/>
                  <a:gd name="T4" fmla="*/ 13580 w 28669"/>
                  <a:gd name="T5" fmla="*/ 13580 h 27161"/>
                  <a:gd name="T6" fmla="*/ 6036 w 28669"/>
                  <a:gd name="T7" fmla="*/ 1509 h 27161"/>
                  <a:gd name="T8" fmla="*/ 0 w 28669"/>
                  <a:gd name="T9" fmla="*/ 3018 h 27161"/>
                  <a:gd name="T10" fmla="*/ 13580 w 28669"/>
                  <a:gd name="T11" fmla="*/ 27161 h 27161"/>
                  <a:gd name="T12" fmla="*/ 28669 w 28669"/>
                  <a:gd name="T13" fmla="*/ 0 h 27161"/>
                  <a:gd name="T14" fmla="*/ 28669 w 28669"/>
                  <a:gd name="T15" fmla="*/ 0 h 27161"/>
                  <a:gd name="T16" fmla="*/ 28669 w 28669"/>
                  <a:gd name="T17" fmla="*/ 0 h 27161"/>
                  <a:gd name="T18" fmla="*/ 28669 w 28669"/>
                  <a:gd name="T19" fmla="*/ 0 h 271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8669" h="27161">
                    <a:moveTo>
                      <a:pt x="28669" y="0"/>
                    </a:moveTo>
                    <a:lnTo>
                      <a:pt x="22634" y="0"/>
                    </a:lnTo>
                    <a:lnTo>
                      <a:pt x="13580" y="13580"/>
                    </a:lnTo>
                    <a:lnTo>
                      <a:pt x="6036" y="1509"/>
                    </a:lnTo>
                    <a:lnTo>
                      <a:pt x="0" y="3018"/>
                    </a:lnTo>
                    <a:lnTo>
                      <a:pt x="13580" y="27161"/>
                    </a:lnTo>
                    <a:lnTo>
                      <a:pt x="28669" y="0"/>
                    </a:lnTo>
                    <a:lnTo>
                      <a:pt x="28669" y="0"/>
                    </a:lnTo>
                    <a:lnTo>
                      <a:pt x="28669" y="0"/>
                    </a:lnTo>
                    <a:lnTo>
                      <a:pt x="28669"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20" name="Freeform 249"/>
              <p:cNvSpPr>
                <a:spLocks/>
              </p:cNvSpPr>
              <p:nvPr/>
            </p:nvSpPr>
            <p:spPr bwMode="auto">
              <a:xfrm>
                <a:off x="113667689" y="110190667"/>
                <a:ext cx="33196" cy="28670"/>
              </a:xfrm>
              <a:custGeom>
                <a:avLst/>
                <a:gdLst>
                  <a:gd name="T0" fmla="*/ 10562 w 33196"/>
                  <a:gd name="T1" fmla="*/ 15089 h 28669"/>
                  <a:gd name="T2" fmla="*/ 25652 w 33196"/>
                  <a:gd name="T3" fmla="*/ 3018 h 28669"/>
                  <a:gd name="T4" fmla="*/ 24143 w 33196"/>
                  <a:gd name="T5" fmla="*/ 0 h 28669"/>
                  <a:gd name="T6" fmla="*/ 0 w 33196"/>
                  <a:gd name="T7" fmla="*/ 16598 h 28669"/>
                  <a:gd name="T8" fmla="*/ 33196 w 33196"/>
                  <a:gd name="T9" fmla="*/ 28669 h 28669"/>
                  <a:gd name="T10" fmla="*/ 30178 w 33196"/>
                  <a:gd name="T11" fmla="*/ 19616 h 28669"/>
                  <a:gd name="T12" fmla="*/ 10562 w 33196"/>
                  <a:gd name="T13" fmla="*/ 15089 h 28669"/>
                  <a:gd name="T14" fmla="*/ 10562 w 33196"/>
                  <a:gd name="T15" fmla="*/ 15089 h 28669"/>
                  <a:gd name="T16" fmla="*/ 10562 w 33196"/>
                  <a:gd name="T17" fmla="*/ 15089 h 28669"/>
                  <a:gd name="T18" fmla="*/ 10562 w 33196"/>
                  <a:gd name="T19" fmla="*/ 15089 h 286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3196" h="28669">
                    <a:moveTo>
                      <a:pt x="10562" y="15089"/>
                    </a:moveTo>
                    <a:lnTo>
                      <a:pt x="25652" y="3018"/>
                    </a:lnTo>
                    <a:lnTo>
                      <a:pt x="24143" y="0"/>
                    </a:lnTo>
                    <a:lnTo>
                      <a:pt x="0" y="16598"/>
                    </a:lnTo>
                    <a:lnTo>
                      <a:pt x="33196" y="28669"/>
                    </a:lnTo>
                    <a:lnTo>
                      <a:pt x="30178" y="19616"/>
                    </a:lnTo>
                    <a:lnTo>
                      <a:pt x="10562" y="15089"/>
                    </a:lnTo>
                    <a:lnTo>
                      <a:pt x="10562" y="15089"/>
                    </a:lnTo>
                    <a:lnTo>
                      <a:pt x="10562" y="15089"/>
                    </a:lnTo>
                    <a:lnTo>
                      <a:pt x="10562" y="15089"/>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21" name="Freeform 250"/>
              <p:cNvSpPr>
                <a:spLocks/>
              </p:cNvSpPr>
              <p:nvPr/>
            </p:nvSpPr>
            <p:spPr bwMode="auto">
              <a:xfrm>
                <a:off x="113691832" y="110181614"/>
                <a:ext cx="37722" cy="46777"/>
              </a:xfrm>
              <a:custGeom>
                <a:avLst/>
                <a:gdLst>
                  <a:gd name="T0" fmla="*/ 12071 w 37722"/>
                  <a:gd name="T1" fmla="*/ 0 h 46777"/>
                  <a:gd name="T2" fmla="*/ 0 w 37722"/>
                  <a:gd name="T3" fmla="*/ 9054 h 46777"/>
                  <a:gd name="T4" fmla="*/ 1509 w 37722"/>
                  <a:gd name="T5" fmla="*/ 12072 h 46777"/>
                  <a:gd name="T6" fmla="*/ 10562 w 37722"/>
                  <a:gd name="T7" fmla="*/ 6036 h 46777"/>
                  <a:gd name="T8" fmla="*/ 24142 w 37722"/>
                  <a:gd name="T9" fmla="*/ 33196 h 46777"/>
                  <a:gd name="T10" fmla="*/ 6035 w 37722"/>
                  <a:gd name="T11" fmla="*/ 28670 h 46777"/>
                  <a:gd name="T12" fmla="*/ 9053 w 37722"/>
                  <a:gd name="T13" fmla="*/ 37723 h 46777"/>
                  <a:gd name="T14" fmla="*/ 37722 w 37722"/>
                  <a:gd name="T15" fmla="*/ 46777 h 46777"/>
                  <a:gd name="T16" fmla="*/ 12071 w 37722"/>
                  <a:gd name="T17" fmla="*/ 0 h 46777"/>
                  <a:gd name="T18" fmla="*/ 12071 w 37722"/>
                  <a:gd name="T19" fmla="*/ 0 h 46777"/>
                  <a:gd name="T20" fmla="*/ 12071 w 37722"/>
                  <a:gd name="T21" fmla="*/ 0 h 46777"/>
                  <a:gd name="T22" fmla="*/ 12071 w 37722"/>
                  <a:gd name="T23" fmla="*/ 0 h 467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722" h="46777">
                    <a:moveTo>
                      <a:pt x="12071" y="0"/>
                    </a:moveTo>
                    <a:lnTo>
                      <a:pt x="0" y="9054"/>
                    </a:lnTo>
                    <a:lnTo>
                      <a:pt x="1509" y="12072"/>
                    </a:lnTo>
                    <a:lnTo>
                      <a:pt x="10562" y="6036"/>
                    </a:lnTo>
                    <a:lnTo>
                      <a:pt x="24142" y="33196"/>
                    </a:lnTo>
                    <a:lnTo>
                      <a:pt x="6035" y="28670"/>
                    </a:lnTo>
                    <a:lnTo>
                      <a:pt x="9053" y="37723"/>
                    </a:lnTo>
                    <a:lnTo>
                      <a:pt x="37722" y="46777"/>
                    </a:lnTo>
                    <a:lnTo>
                      <a:pt x="12071" y="0"/>
                    </a:lnTo>
                    <a:lnTo>
                      <a:pt x="12071" y="0"/>
                    </a:lnTo>
                    <a:lnTo>
                      <a:pt x="12071" y="0"/>
                    </a:lnTo>
                    <a:lnTo>
                      <a:pt x="12071"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22" name="Freeform 251"/>
              <p:cNvSpPr>
                <a:spLocks/>
              </p:cNvSpPr>
              <p:nvPr/>
            </p:nvSpPr>
            <p:spPr bwMode="auto">
              <a:xfrm>
                <a:off x="113747661" y="110201230"/>
                <a:ext cx="51303" cy="36213"/>
              </a:xfrm>
              <a:custGeom>
                <a:avLst/>
                <a:gdLst>
                  <a:gd name="T0" fmla="*/ 51303 w 51303"/>
                  <a:gd name="T1" fmla="*/ 9054 h 36214"/>
                  <a:gd name="T2" fmla="*/ 24143 w 51303"/>
                  <a:gd name="T3" fmla="*/ 0 h 36214"/>
                  <a:gd name="T4" fmla="*/ 18107 w 51303"/>
                  <a:gd name="T5" fmla="*/ 3018 h 36214"/>
                  <a:gd name="T6" fmla="*/ 34705 w 51303"/>
                  <a:gd name="T7" fmla="*/ 10563 h 36214"/>
                  <a:gd name="T8" fmla="*/ 12072 w 51303"/>
                  <a:gd name="T9" fmla="*/ 30178 h 36214"/>
                  <a:gd name="T10" fmla="*/ 6036 w 51303"/>
                  <a:gd name="T11" fmla="*/ 7545 h 36214"/>
                  <a:gd name="T12" fmla="*/ 0 w 51303"/>
                  <a:gd name="T13" fmla="*/ 10563 h 36214"/>
                  <a:gd name="T14" fmla="*/ 10563 w 51303"/>
                  <a:gd name="T15" fmla="*/ 36214 h 36214"/>
                  <a:gd name="T16" fmla="*/ 51303 w 51303"/>
                  <a:gd name="T17" fmla="*/ 9054 h 36214"/>
                  <a:gd name="T18" fmla="*/ 51303 w 51303"/>
                  <a:gd name="T19" fmla="*/ 9054 h 36214"/>
                  <a:gd name="T20" fmla="*/ 51303 w 51303"/>
                  <a:gd name="T21" fmla="*/ 9054 h 36214"/>
                  <a:gd name="T22" fmla="*/ 51303 w 51303"/>
                  <a:gd name="T23" fmla="*/ 9054 h 362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1303" h="36214">
                    <a:moveTo>
                      <a:pt x="51303" y="9054"/>
                    </a:moveTo>
                    <a:lnTo>
                      <a:pt x="24143" y="0"/>
                    </a:lnTo>
                    <a:lnTo>
                      <a:pt x="18107" y="3018"/>
                    </a:lnTo>
                    <a:lnTo>
                      <a:pt x="34705" y="10563"/>
                    </a:lnTo>
                    <a:lnTo>
                      <a:pt x="12072" y="30178"/>
                    </a:lnTo>
                    <a:lnTo>
                      <a:pt x="6036" y="7545"/>
                    </a:lnTo>
                    <a:lnTo>
                      <a:pt x="0" y="10563"/>
                    </a:lnTo>
                    <a:lnTo>
                      <a:pt x="10563" y="36214"/>
                    </a:lnTo>
                    <a:lnTo>
                      <a:pt x="51303" y="9054"/>
                    </a:lnTo>
                    <a:lnTo>
                      <a:pt x="51303" y="9054"/>
                    </a:lnTo>
                    <a:lnTo>
                      <a:pt x="51303" y="9054"/>
                    </a:lnTo>
                    <a:lnTo>
                      <a:pt x="51303" y="9054"/>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23" name="Freeform 252"/>
              <p:cNvSpPr>
                <a:spLocks/>
              </p:cNvSpPr>
              <p:nvPr/>
            </p:nvSpPr>
            <p:spPr bwMode="auto">
              <a:xfrm>
                <a:off x="113737099" y="110190667"/>
                <a:ext cx="34705" cy="21125"/>
              </a:xfrm>
              <a:custGeom>
                <a:avLst/>
                <a:gdLst>
                  <a:gd name="T0" fmla="*/ 13580 w 34705"/>
                  <a:gd name="T1" fmla="*/ 7544 h 21125"/>
                  <a:gd name="T2" fmla="*/ 28669 w 34705"/>
                  <a:gd name="T3" fmla="*/ 13580 h 21125"/>
                  <a:gd name="T4" fmla="*/ 34705 w 34705"/>
                  <a:gd name="T5" fmla="*/ 10562 h 21125"/>
                  <a:gd name="T6" fmla="*/ 0 w 34705"/>
                  <a:gd name="T7" fmla="*/ 0 h 21125"/>
                  <a:gd name="T8" fmla="*/ 10562 w 34705"/>
                  <a:gd name="T9" fmla="*/ 21125 h 21125"/>
                  <a:gd name="T10" fmla="*/ 16598 w 34705"/>
                  <a:gd name="T11" fmla="*/ 18107 h 21125"/>
                  <a:gd name="T12" fmla="*/ 13580 w 34705"/>
                  <a:gd name="T13" fmla="*/ 7544 h 21125"/>
                  <a:gd name="T14" fmla="*/ 13580 w 34705"/>
                  <a:gd name="T15" fmla="*/ 7544 h 21125"/>
                  <a:gd name="T16" fmla="*/ 13580 w 34705"/>
                  <a:gd name="T17" fmla="*/ 7544 h 21125"/>
                  <a:gd name="T18" fmla="*/ 13580 w 34705"/>
                  <a:gd name="T19" fmla="*/ 7544 h 21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4705" h="21125">
                    <a:moveTo>
                      <a:pt x="13580" y="7544"/>
                    </a:moveTo>
                    <a:lnTo>
                      <a:pt x="28669" y="13580"/>
                    </a:lnTo>
                    <a:lnTo>
                      <a:pt x="34705" y="10562"/>
                    </a:lnTo>
                    <a:lnTo>
                      <a:pt x="0" y="0"/>
                    </a:lnTo>
                    <a:lnTo>
                      <a:pt x="10562" y="21125"/>
                    </a:lnTo>
                    <a:lnTo>
                      <a:pt x="16598" y="18107"/>
                    </a:lnTo>
                    <a:lnTo>
                      <a:pt x="13580" y="7544"/>
                    </a:lnTo>
                    <a:lnTo>
                      <a:pt x="13580" y="7544"/>
                    </a:lnTo>
                    <a:lnTo>
                      <a:pt x="13580" y="7544"/>
                    </a:lnTo>
                    <a:lnTo>
                      <a:pt x="13580" y="7544"/>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24" name="Freeform 253"/>
              <p:cNvSpPr>
                <a:spLocks/>
              </p:cNvSpPr>
              <p:nvPr/>
            </p:nvSpPr>
            <p:spPr bwMode="auto">
              <a:xfrm>
                <a:off x="113811036" y="110214809"/>
                <a:ext cx="36214" cy="45269"/>
              </a:xfrm>
              <a:custGeom>
                <a:avLst/>
                <a:gdLst>
                  <a:gd name="T0" fmla="*/ 16598 w 36213"/>
                  <a:gd name="T1" fmla="*/ 0 h 45268"/>
                  <a:gd name="T2" fmla="*/ 0 w 36213"/>
                  <a:gd name="T3" fmla="*/ 10563 h 45268"/>
                  <a:gd name="T4" fmla="*/ 3017 w 36213"/>
                  <a:gd name="T5" fmla="*/ 15089 h 45268"/>
                  <a:gd name="T6" fmla="*/ 13580 w 36213"/>
                  <a:gd name="T7" fmla="*/ 6036 h 45268"/>
                  <a:gd name="T8" fmla="*/ 25651 w 36213"/>
                  <a:gd name="T9" fmla="*/ 34705 h 45268"/>
                  <a:gd name="T10" fmla="*/ 9053 w 36213"/>
                  <a:gd name="T11" fmla="*/ 30179 h 45268"/>
                  <a:gd name="T12" fmla="*/ 10562 w 36213"/>
                  <a:gd name="T13" fmla="*/ 37723 h 45268"/>
                  <a:gd name="T14" fmla="*/ 36213 w 36213"/>
                  <a:gd name="T15" fmla="*/ 45268 h 45268"/>
                  <a:gd name="T16" fmla="*/ 16598 w 36213"/>
                  <a:gd name="T17" fmla="*/ 0 h 45268"/>
                  <a:gd name="T18" fmla="*/ 16598 w 36213"/>
                  <a:gd name="T19" fmla="*/ 0 h 45268"/>
                  <a:gd name="T20" fmla="*/ 16598 w 36213"/>
                  <a:gd name="T21" fmla="*/ 0 h 45268"/>
                  <a:gd name="T22" fmla="*/ 16598 w 36213"/>
                  <a:gd name="T23" fmla="*/ 0 h 452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213" h="45268">
                    <a:moveTo>
                      <a:pt x="16598" y="0"/>
                    </a:moveTo>
                    <a:lnTo>
                      <a:pt x="0" y="10563"/>
                    </a:lnTo>
                    <a:lnTo>
                      <a:pt x="3017" y="15089"/>
                    </a:lnTo>
                    <a:lnTo>
                      <a:pt x="13580" y="6036"/>
                    </a:lnTo>
                    <a:lnTo>
                      <a:pt x="25651" y="34705"/>
                    </a:lnTo>
                    <a:lnTo>
                      <a:pt x="9053" y="30179"/>
                    </a:lnTo>
                    <a:lnTo>
                      <a:pt x="10562" y="37723"/>
                    </a:lnTo>
                    <a:lnTo>
                      <a:pt x="36213" y="45268"/>
                    </a:lnTo>
                    <a:lnTo>
                      <a:pt x="16598" y="0"/>
                    </a:lnTo>
                    <a:lnTo>
                      <a:pt x="16598" y="0"/>
                    </a:lnTo>
                    <a:lnTo>
                      <a:pt x="16598" y="0"/>
                    </a:lnTo>
                    <a:lnTo>
                      <a:pt x="16598"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25" name="Freeform 254"/>
              <p:cNvSpPr>
                <a:spLocks/>
              </p:cNvSpPr>
              <p:nvPr/>
            </p:nvSpPr>
            <p:spPr bwMode="auto">
              <a:xfrm>
                <a:off x="113788402" y="110225373"/>
                <a:ext cx="33196" cy="27159"/>
              </a:xfrm>
              <a:custGeom>
                <a:avLst/>
                <a:gdLst>
                  <a:gd name="T0" fmla="*/ 12071 w 33196"/>
                  <a:gd name="T1" fmla="*/ 15089 h 27160"/>
                  <a:gd name="T2" fmla="*/ 25651 w 33196"/>
                  <a:gd name="T3" fmla="*/ 4526 h 27160"/>
                  <a:gd name="T4" fmla="*/ 22634 w 33196"/>
                  <a:gd name="T5" fmla="*/ 0 h 27160"/>
                  <a:gd name="T6" fmla="*/ 0 w 33196"/>
                  <a:gd name="T7" fmla="*/ 16598 h 27160"/>
                  <a:gd name="T8" fmla="*/ 33196 w 33196"/>
                  <a:gd name="T9" fmla="*/ 27160 h 27160"/>
                  <a:gd name="T10" fmla="*/ 31687 w 33196"/>
                  <a:gd name="T11" fmla="*/ 19616 h 27160"/>
                  <a:gd name="T12" fmla="*/ 12071 w 33196"/>
                  <a:gd name="T13" fmla="*/ 15089 h 27160"/>
                  <a:gd name="T14" fmla="*/ 12071 w 33196"/>
                  <a:gd name="T15" fmla="*/ 15089 h 27160"/>
                  <a:gd name="T16" fmla="*/ 12071 w 33196"/>
                  <a:gd name="T17" fmla="*/ 15089 h 27160"/>
                  <a:gd name="T18" fmla="*/ 12071 w 33196"/>
                  <a:gd name="T19" fmla="*/ 15089 h 27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3196" h="27160">
                    <a:moveTo>
                      <a:pt x="12071" y="15089"/>
                    </a:moveTo>
                    <a:lnTo>
                      <a:pt x="25651" y="4526"/>
                    </a:lnTo>
                    <a:lnTo>
                      <a:pt x="22634" y="0"/>
                    </a:lnTo>
                    <a:lnTo>
                      <a:pt x="0" y="16598"/>
                    </a:lnTo>
                    <a:lnTo>
                      <a:pt x="33196" y="27160"/>
                    </a:lnTo>
                    <a:lnTo>
                      <a:pt x="31687" y="19616"/>
                    </a:lnTo>
                    <a:lnTo>
                      <a:pt x="12071" y="15089"/>
                    </a:lnTo>
                    <a:lnTo>
                      <a:pt x="12071" y="15089"/>
                    </a:lnTo>
                    <a:lnTo>
                      <a:pt x="12071" y="15089"/>
                    </a:lnTo>
                    <a:lnTo>
                      <a:pt x="12071" y="15089"/>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26" name="Freeform 255"/>
              <p:cNvSpPr>
                <a:spLocks/>
              </p:cNvSpPr>
              <p:nvPr/>
            </p:nvSpPr>
            <p:spPr bwMode="auto">
              <a:xfrm>
                <a:off x="113860830" y="110229899"/>
                <a:ext cx="42248" cy="37723"/>
              </a:xfrm>
              <a:custGeom>
                <a:avLst/>
                <a:gdLst>
                  <a:gd name="T0" fmla="*/ 42249 w 42249"/>
                  <a:gd name="T1" fmla="*/ 7545 h 37723"/>
                  <a:gd name="T2" fmla="*/ 18107 w 42249"/>
                  <a:gd name="T3" fmla="*/ 0 h 37723"/>
                  <a:gd name="T4" fmla="*/ 15089 w 42249"/>
                  <a:gd name="T5" fmla="*/ 1509 h 37723"/>
                  <a:gd name="T6" fmla="*/ 36214 w 42249"/>
                  <a:gd name="T7" fmla="*/ 7545 h 37723"/>
                  <a:gd name="T8" fmla="*/ 12071 w 42249"/>
                  <a:gd name="T9" fmla="*/ 27161 h 37723"/>
                  <a:gd name="T10" fmla="*/ 4526 w 42249"/>
                  <a:gd name="T11" fmla="*/ 7545 h 37723"/>
                  <a:gd name="T12" fmla="*/ 0 w 42249"/>
                  <a:gd name="T13" fmla="*/ 10563 h 37723"/>
                  <a:gd name="T14" fmla="*/ 12071 w 42249"/>
                  <a:gd name="T15" fmla="*/ 37723 h 37723"/>
                  <a:gd name="T16" fmla="*/ 42249 w 42249"/>
                  <a:gd name="T17" fmla="*/ 7545 h 37723"/>
                  <a:gd name="T18" fmla="*/ 42249 w 42249"/>
                  <a:gd name="T19" fmla="*/ 7545 h 37723"/>
                  <a:gd name="T20" fmla="*/ 42249 w 42249"/>
                  <a:gd name="T21" fmla="*/ 7545 h 37723"/>
                  <a:gd name="T22" fmla="*/ 42249 w 42249"/>
                  <a:gd name="T23" fmla="*/ 7545 h 377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42249" h="37723">
                    <a:moveTo>
                      <a:pt x="42249" y="7545"/>
                    </a:moveTo>
                    <a:lnTo>
                      <a:pt x="18107" y="0"/>
                    </a:lnTo>
                    <a:lnTo>
                      <a:pt x="15089" y="1509"/>
                    </a:lnTo>
                    <a:lnTo>
                      <a:pt x="36214" y="7545"/>
                    </a:lnTo>
                    <a:lnTo>
                      <a:pt x="12071" y="27161"/>
                    </a:lnTo>
                    <a:lnTo>
                      <a:pt x="4526" y="7545"/>
                    </a:lnTo>
                    <a:lnTo>
                      <a:pt x="0" y="10563"/>
                    </a:lnTo>
                    <a:lnTo>
                      <a:pt x="12071" y="37723"/>
                    </a:lnTo>
                    <a:lnTo>
                      <a:pt x="42249" y="7545"/>
                    </a:lnTo>
                    <a:lnTo>
                      <a:pt x="42249" y="7545"/>
                    </a:lnTo>
                    <a:lnTo>
                      <a:pt x="42249" y="7545"/>
                    </a:lnTo>
                    <a:lnTo>
                      <a:pt x="42249" y="7545"/>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27" name="Freeform 256"/>
              <p:cNvSpPr>
                <a:spLocks/>
              </p:cNvSpPr>
              <p:nvPr/>
            </p:nvSpPr>
            <p:spPr bwMode="auto">
              <a:xfrm>
                <a:off x="113850267" y="110219337"/>
                <a:ext cx="28670" cy="21125"/>
              </a:xfrm>
              <a:custGeom>
                <a:avLst/>
                <a:gdLst>
                  <a:gd name="T0" fmla="*/ 12072 w 28670"/>
                  <a:gd name="T1" fmla="*/ 9054 h 21125"/>
                  <a:gd name="T2" fmla="*/ 25652 w 28670"/>
                  <a:gd name="T3" fmla="*/ 12071 h 21125"/>
                  <a:gd name="T4" fmla="*/ 28670 w 28670"/>
                  <a:gd name="T5" fmla="*/ 10562 h 21125"/>
                  <a:gd name="T6" fmla="*/ 0 w 28670"/>
                  <a:gd name="T7" fmla="*/ 0 h 21125"/>
                  <a:gd name="T8" fmla="*/ 10563 w 28670"/>
                  <a:gd name="T9" fmla="*/ 21125 h 21125"/>
                  <a:gd name="T10" fmla="*/ 15089 w 28670"/>
                  <a:gd name="T11" fmla="*/ 18107 h 21125"/>
                  <a:gd name="T12" fmla="*/ 12072 w 28670"/>
                  <a:gd name="T13" fmla="*/ 9054 h 21125"/>
                  <a:gd name="T14" fmla="*/ 12072 w 28670"/>
                  <a:gd name="T15" fmla="*/ 9054 h 21125"/>
                  <a:gd name="T16" fmla="*/ 12072 w 28670"/>
                  <a:gd name="T17" fmla="*/ 9054 h 21125"/>
                  <a:gd name="T18" fmla="*/ 12072 w 28670"/>
                  <a:gd name="T19" fmla="*/ 9054 h 21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8670" h="21125">
                    <a:moveTo>
                      <a:pt x="12072" y="9054"/>
                    </a:moveTo>
                    <a:lnTo>
                      <a:pt x="25652" y="12071"/>
                    </a:lnTo>
                    <a:lnTo>
                      <a:pt x="28670" y="10562"/>
                    </a:lnTo>
                    <a:lnTo>
                      <a:pt x="0" y="0"/>
                    </a:lnTo>
                    <a:lnTo>
                      <a:pt x="10563" y="21125"/>
                    </a:lnTo>
                    <a:lnTo>
                      <a:pt x="15089" y="18107"/>
                    </a:lnTo>
                    <a:lnTo>
                      <a:pt x="12072" y="9054"/>
                    </a:lnTo>
                    <a:lnTo>
                      <a:pt x="12072" y="9054"/>
                    </a:lnTo>
                    <a:lnTo>
                      <a:pt x="12072" y="9054"/>
                    </a:lnTo>
                    <a:lnTo>
                      <a:pt x="12072" y="9054"/>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28" name="Freeform 257"/>
              <p:cNvSpPr>
                <a:spLocks/>
              </p:cNvSpPr>
              <p:nvPr/>
            </p:nvSpPr>
            <p:spPr bwMode="auto">
              <a:xfrm>
                <a:off x="113543958" y="109748556"/>
                <a:ext cx="325925" cy="337997"/>
              </a:xfrm>
              <a:custGeom>
                <a:avLst/>
                <a:gdLst>
                  <a:gd name="T0" fmla="*/ 0 w 325925"/>
                  <a:gd name="T1" fmla="*/ 0 h 337996"/>
                  <a:gd name="T2" fmla="*/ 113169 w 325925"/>
                  <a:gd name="T3" fmla="*/ 21125 h 337996"/>
                  <a:gd name="T4" fmla="*/ 218792 w 325925"/>
                  <a:gd name="T5" fmla="*/ 57339 h 337996"/>
                  <a:gd name="T6" fmla="*/ 273113 w 325925"/>
                  <a:gd name="T7" fmla="*/ 84499 h 337996"/>
                  <a:gd name="T8" fmla="*/ 325925 w 325925"/>
                  <a:gd name="T9" fmla="*/ 117695 h 337996"/>
                  <a:gd name="T10" fmla="*/ 318381 w 325925"/>
                  <a:gd name="T11" fmla="*/ 140329 h 337996"/>
                  <a:gd name="T12" fmla="*/ 294238 w 325925"/>
                  <a:gd name="T13" fmla="*/ 193141 h 337996"/>
                  <a:gd name="T14" fmla="*/ 274622 w 325925"/>
                  <a:gd name="T15" fmla="*/ 227845 h 337996"/>
                  <a:gd name="T16" fmla="*/ 247462 w 325925"/>
                  <a:gd name="T17" fmla="*/ 265568 h 337996"/>
                  <a:gd name="T18" fmla="*/ 211248 w 325925"/>
                  <a:gd name="T19" fmla="*/ 303291 h 337996"/>
                  <a:gd name="T20" fmla="*/ 168998 w 325925"/>
                  <a:gd name="T21" fmla="*/ 337996 h 337996"/>
                  <a:gd name="T22" fmla="*/ 168998 w 325925"/>
                  <a:gd name="T23" fmla="*/ 333469 h 337996"/>
                  <a:gd name="T24" fmla="*/ 187105 w 325925"/>
                  <a:gd name="T25" fmla="*/ 319889 h 337996"/>
                  <a:gd name="T26" fmla="*/ 229355 w 325925"/>
                  <a:gd name="T27" fmla="*/ 277640 h 337996"/>
                  <a:gd name="T28" fmla="*/ 253497 w 325925"/>
                  <a:gd name="T29" fmla="*/ 245952 h 337996"/>
                  <a:gd name="T30" fmla="*/ 274622 w 325925"/>
                  <a:gd name="T31" fmla="*/ 209739 h 337996"/>
                  <a:gd name="T32" fmla="*/ 306309 w 325925"/>
                  <a:gd name="T33" fmla="*/ 122222 h 337996"/>
                  <a:gd name="T34" fmla="*/ 285185 w 325925"/>
                  <a:gd name="T35" fmla="*/ 107133 h 337996"/>
                  <a:gd name="T36" fmla="*/ 259533 w 325925"/>
                  <a:gd name="T37" fmla="*/ 92044 h 337996"/>
                  <a:gd name="T38" fmla="*/ 224828 w 325925"/>
                  <a:gd name="T39" fmla="*/ 72428 h 337996"/>
                  <a:gd name="T40" fmla="*/ 181070 w 325925"/>
                  <a:gd name="T41" fmla="*/ 52812 h 337996"/>
                  <a:gd name="T42" fmla="*/ 131276 w 325925"/>
                  <a:gd name="T43" fmla="*/ 33196 h 337996"/>
                  <a:gd name="T44" fmla="*/ 72428 w 325925"/>
                  <a:gd name="T45" fmla="*/ 16598 h 337996"/>
                  <a:gd name="T46" fmla="*/ 6036 w 325925"/>
                  <a:gd name="T47" fmla="*/ 4527 h 337996"/>
                  <a:gd name="T48" fmla="*/ 0 w 325925"/>
                  <a:gd name="T49" fmla="*/ 0 h 337996"/>
                  <a:gd name="T50" fmla="*/ 0 w 325925"/>
                  <a:gd name="T51" fmla="*/ 0 h 337996"/>
                  <a:gd name="T52" fmla="*/ 0 w 325925"/>
                  <a:gd name="T53" fmla="*/ 0 h 3379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325925" h="337996">
                    <a:moveTo>
                      <a:pt x="0" y="0"/>
                    </a:moveTo>
                    <a:lnTo>
                      <a:pt x="113169" y="21125"/>
                    </a:lnTo>
                    <a:lnTo>
                      <a:pt x="218792" y="57339"/>
                    </a:lnTo>
                    <a:lnTo>
                      <a:pt x="273113" y="84499"/>
                    </a:lnTo>
                    <a:lnTo>
                      <a:pt x="325925" y="117695"/>
                    </a:lnTo>
                    <a:lnTo>
                      <a:pt x="318381" y="140329"/>
                    </a:lnTo>
                    <a:lnTo>
                      <a:pt x="294238" y="193141"/>
                    </a:lnTo>
                    <a:lnTo>
                      <a:pt x="274622" y="227845"/>
                    </a:lnTo>
                    <a:lnTo>
                      <a:pt x="247462" y="265568"/>
                    </a:lnTo>
                    <a:lnTo>
                      <a:pt x="211248" y="303291"/>
                    </a:lnTo>
                    <a:lnTo>
                      <a:pt x="168998" y="337996"/>
                    </a:lnTo>
                    <a:lnTo>
                      <a:pt x="168998" y="333469"/>
                    </a:lnTo>
                    <a:lnTo>
                      <a:pt x="187105" y="319889"/>
                    </a:lnTo>
                    <a:lnTo>
                      <a:pt x="229355" y="277640"/>
                    </a:lnTo>
                    <a:lnTo>
                      <a:pt x="253497" y="245952"/>
                    </a:lnTo>
                    <a:lnTo>
                      <a:pt x="274622" y="209739"/>
                    </a:lnTo>
                    <a:lnTo>
                      <a:pt x="306309" y="122222"/>
                    </a:lnTo>
                    <a:lnTo>
                      <a:pt x="285185" y="107133"/>
                    </a:lnTo>
                    <a:lnTo>
                      <a:pt x="259533" y="92044"/>
                    </a:lnTo>
                    <a:lnTo>
                      <a:pt x="224828" y="72428"/>
                    </a:lnTo>
                    <a:lnTo>
                      <a:pt x="181070" y="52812"/>
                    </a:lnTo>
                    <a:lnTo>
                      <a:pt x="131276" y="33196"/>
                    </a:lnTo>
                    <a:lnTo>
                      <a:pt x="72428" y="16598"/>
                    </a:lnTo>
                    <a:lnTo>
                      <a:pt x="6036" y="4527"/>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29" name="Freeform 258"/>
              <p:cNvSpPr>
                <a:spLocks/>
              </p:cNvSpPr>
              <p:nvPr/>
            </p:nvSpPr>
            <p:spPr bwMode="auto">
              <a:xfrm>
                <a:off x="113543958" y="109748556"/>
                <a:ext cx="168998" cy="337997"/>
              </a:xfrm>
              <a:custGeom>
                <a:avLst/>
                <a:gdLst>
                  <a:gd name="T0" fmla="*/ 0 w 168998"/>
                  <a:gd name="T1" fmla="*/ 0 h 337996"/>
                  <a:gd name="T2" fmla="*/ 22634 w 168998"/>
                  <a:gd name="T3" fmla="*/ 113168 h 337996"/>
                  <a:gd name="T4" fmla="*/ 42250 w 168998"/>
                  <a:gd name="T5" fmla="*/ 164471 h 337996"/>
                  <a:gd name="T6" fmla="*/ 72428 w 168998"/>
                  <a:gd name="T7" fmla="*/ 221810 h 337996"/>
                  <a:gd name="T8" fmla="*/ 92044 w 168998"/>
                  <a:gd name="T9" fmla="*/ 250479 h 337996"/>
                  <a:gd name="T10" fmla="*/ 113169 w 168998"/>
                  <a:gd name="T11" fmla="*/ 280657 h 337996"/>
                  <a:gd name="T12" fmla="*/ 138820 w 168998"/>
                  <a:gd name="T13" fmla="*/ 310836 h 337996"/>
                  <a:gd name="T14" fmla="*/ 168998 w 168998"/>
                  <a:gd name="T15" fmla="*/ 337996 h 337996"/>
                  <a:gd name="T16" fmla="*/ 168998 w 168998"/>
                  <a:gd name="T17" fmla="*/ 333469 h 337996"/>
                  <a:gd name="T18" fmla="*/ 144856 w 168998"/>
                  <a:gd name="T19" fmla="*/ 309327 h 337996"/>
                  <a:gd name="T20" fmla="*/ 120713 w 168998"/>
                  <a:gd name="T21" fmla="*/ 279148 h 337996"/>
                  <a:gd name="T22" fmla="*/ 95062 w 168998"/>
                  <a:gd name="T23" fmla="*/ 239917 h 337996"/>
                  <a:gd name="T24" fmla="*/ 67901 w 168998"/>
                  <a:gd name="T25" fmla="*/ 191632 h 337996"/>
                  <a:gd name="T26" fmla="*/ 45268 w 168998"/>
                  <a:gd name="T27" fmla="*/ 135802 h 337996"/>
                  <a:gd name="T28" fmla="*/ 24143 w 168998"/>
                  <a:gd name="T29" fmla="*/ 6036 h 337996"/>
                  <a:gd name="T30" fmla="*/ 0 w 168998"/>
                  <a:gd name="T31" fmla="*/ 0 h 337996"/>
                  <a:gd name="T32" fmla="*/ 0 w 168998"/>
                  <a:gd name="T33" fmla="*/ 0 h 337996"/>
                  <a:gd name="T34" fmla="*/ 0 w 168998"/>
                  <a:gd name="T35" fmla="*/ 0 h 3379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68998" h="337996">
                    <a:moveTo>
                      <a:pt x="0" y="0"/>
                    </a:moveTo>
                    <a:lnTo>
                      <a:pt x="22634" y="113168"/>
                    </a:lnTo>
                    <a:lnTo>
                      <a:pt x="42250" y="164471"/>
                    </a:lnTo>
                    <a:lnTo>
                      <a:pt x="72428" y="221810"/>
                    </a:lnTo>
                    <a:lnTo>
                      <a:pt x="92044" y="250479"/>
                    </a:lnTo>
                    <a:lnTo>
                      <a:pt x="113169" y="280657"/>
                    </a:lnTo>
                    <a:lnTo>
                      <a:pt x="138820" y="310836"/>
                    </a:lnTo>
                    <a:lnTo>
                      <a:pt x="168998" y="337996"/>
                    </a:lnTo>
                    <a:lnTo>
                      <a:pt x="168998" y="333469"/>
                    </a:lnTo>
                    <a:lnTo>
                      <a:pt x="144856" y="309327"/>
                    </a:lnTo>
                    <a:lnTo>
                      <a:pt x="120713" y="279148"/>
                    </a:lnTo>
                    <a:lnTo>
                      <a:pt x="95062" y="239917"/>
                    </a:lnTo>
                    <a:lnTo>
                      <a:pt x="67901" y="191632"/>
                    </a:lnTo>
                    <a:lnTo>
                      <a:pt x="45268" y="135802"/>
                    </a:lnTo>
                    <a:lnTo>
                      <a:pt x="24143" y="6036"/>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30" name="Freeform 259"/>
              <p:cNvSpPr>
                <a:spLocks/>
              </p:cNvSpPr>
              <p:nvPr/>
            </p:nvSpPr>
            <p:spPr bwMode="auto">
              <a:xfrm>
                <a:off x="113589226" y="109783262"/>
                <a:ext cx="233881" cy="283675"/>
              </a:xfrm>
              <a:custGeom>
                <a:avLst/>
                <a:gdLst>
                  <a:gd name="T0" fmla="*/ 0 w 233881"/>
                  <a:gd name="T1" fmla="*/ 0 h 283675"/>
                  <a:gd name="T2" fmla="*/ 78463 w 233881"/>
                  <a:gd name="T3" fmla="*/ 18107 h 283675"/>
                  <a:gd name="T4" fmla="*/ 153909 w 233881"/>
                  <a:gd name="T5" fmla="*/ 45267 h 283675"/>
                  <a:gd name="T6" fmla="*/ 194649 w 233881"/>
                  <a:gd name="T7" fmla="*/ 63374 h 283675"/>
                  <a:gd name="T8" fmla="*/ 233881 w 233881"/>
                  <a:gd name="T9" fmla="*/ 86008 h 283675"/>
                  <a:gd name="T10" fmla="*/ 214265 w 233881"/>
                  <a:gd name="T11" fmla="*/ 158436 h 283675"/>
                  <a:gd name="T12" fmla="*/ 199176 w 233881"/>
                  <a:gd name="T13" fmla="*/ 190123 h 283675"/>
                  <a:gd name="T14" fmla="*/ 181069 w 233881"/>
                  <a:gd name="T15" fmla="*/ 223319 h 283675"/>
                  <a:gd name="T16" fmla="*/ 155418 w 233881"/>
                  <a:gd name="T17" fmla="*/ 255006 h 283675"/>
                  <a:gd name="T18" fmla="*/ 125239 w 233881"/>
                  <a:gd name="T19" fmla="*/ 283675 h 283675"/>
                  <a:gd name="T20" fmla="*/ 125239 w 233881"/>
                  <a:gd name="T21" fmla="*/ 279148 h 283675"/>
                  <a:gd name="T22" fmla="*/ 168998 w 233881"/>
                  <a:gd name="T23" fmla="*/ 230863 h 283675"/>
                  <a:gd name="T24" fmla="*/ 200685 w 233881"/>
                  <a:gd name="T25" fmla="*/ 168998 h 283675"/>
                  <a:gd name="T26" fmla="*/ 220301 w 233881"/>
                  <a:gd name="T27" fmla="*/ 81481 h 283675"/>
                  <a:gd name="T28" fmla="*/ 203703 w 233881"/>
                  <a:gd name="T29" fmla="*/ 72428 h 283675"/>
                  <a:gd name="T30" fmla="*/ 158435 w 233881"/>
                  <a:gd name="T31" fmla="*/ 52812 h 283675"/>
                  <a:gd name="T32" fmla="*/ 90534 w 233881"/>
                  <a:gd name="T33" fmla="*/ 30178 h 283675"/>
                  <a:gd name="T34" fmla="*/ 9053 w 233881"/>
                  <a:gd name="T35" fmla="*/ 13580 h 283675"/>
                  <a:gd name="T36" fmla="*/ 0 w 233881"/>
                  <a:gd name="T37" fmla="*/ 0 h 283675"/>
                  <a:gd name="T38" fmla="*/ 0 w 233881"/>
                  <a:gd name="T39" fmla="*/ 0 h 283675"/>
                  <a:gd name="T40" fmla="*/ 0 w 233881"/>
                  <a:gd name="T41" fmla="*/ 0 h 2836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33881" h="283675">
                    <a:moveTo>
                      <a:pt x="0" y="0"/>
                    </a:moveTo>
                    <a:lnTo>
                      <a:pt x="78463" y="18107"/>
                    </a:lnTo>
                    <a:lnTo>
                      <a:pt x="153909" y="45267"/>
                    </a:lnTo>
                    <a:lnTo>
                      <a:pt x="194649" y="63374"/>
                    </a:lnTo>
                    <a:lnTo>
                      <a:pt x="233881" y="86008"/>
                    </a:lnTo>
                    <a:lnTo>
                      <a:pt x="214265" y="158436"/>
                    </a:lnTo>
                    <a:lnTo>
                      <a:pt x="199176" y="190123"/>
                    </a:lnTo>
                    <a:lnTo>
                      <a:pt x="181069" y="223319"/>
                    </a:lnTo>
                    <a:lnTo>
                      <a:pt x="155418" y="255006"/>
                    </a:lnTo>
                    <a:lnTo>
                      <a:pt x="125239" y="283675"/>
                    </a:lnTo>
                    <a:lnTo>
                      <a:pt x="125239" y="279148"/>
                    </a:lnTo>
                    <a:lnTo>
                      <a:pt x="168998" y="230863"/>
                    </a:lnTo>
                    <a:lnTo>
                      <a:pt x="200685" y="168998"/>
                    </a:lnTo>
                    <a:lnTo>
                      <a:pt x="220301" y="81481"/>
                    </a:lnTo>
                    <a:lnTo>
                      <a:pt x="203703" y="72428"/>
                    </a:lnTo>
                    <a:lnTo>
                      <a:pt x="158435" y="52812"/>
                    </a:lnTo>
                    <a:lnTo>
                      <a:pt x="90534" y="30178"/>
                    </a:lnTo>
                    <a:lnTo>
                      <a:pt x="9053" y="1358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31" name="Freeform 260"/>
              <p:cNvSpPr>
                <a:spLocks/>
              </p:cNvSpPr>
              <p:nvPr/>
            </p:nvSpPr>
            <p:spPr bwMode="auto">
              <a:xfrm>
                <a:off x="113589226" y="109783262"/>
                <a:ext cx="125239" cy="283675"/>
              </a:xfrm>
              <a:custGeom>
                <a:avLst/>
                <a:gdLst>
                  <a:gd name="T0" fmla="*/ 0 w 125239"/>
                  <a:gd name="T1" fmla="*/ 0 h 283675"/>
                  <a:gd name="T2" fmla="*/ 21124 w 125239"/>
                  <a:gd name="T3" fmla="*/ 99588 h 283675"/>
                  <a:gd name="T4" fmla="*/ 36214 w 125239"/>
                  <a:gd name="T5" fmla="*/ 144855 h 283675"/>
                  <a:gd name="T6" fmla="*/ 58847 w 125239"/>
                  <a:gd name="T7" fmla="*/ 191632 h 283675"/>
                  <a:gd name="T8" fmla="*/ 87517 w 125239"/>
                  <a:gd name="T9" fmla="*/ 239917 h 283675"/>
                  <a:gd name="T10" fmla="*/ 105623 w 125239"/>
                  <a:gd name="T11" fmla="*/ 262550 h 283675"/>
                  <a:gd name="T12" fmla="*/ 125239 w 125239"/>
                  <a:gd name="T13" fmla="*/ 283675 h 283675"/>
                  <a:gd name="T14" fmla="*/ 125239 w 125239"/>
                  <a:gd name="T15" fmla="*/ 279148 h 283675"/>
                  <a:gd name="T16" fmla="*/ 108641 w 125239"/>
                  <a:gd name="T17" fmla="*/ 261041 h 283675"/>
                  <a:gd name="T18" fmla="*/ 73936 w 125239"/>
                  <a:gd name="T19" fmla="*/ 208230 h 283675"/>
                  <a:gd name="T20" fmla="*/ 37722 w 125239"/>
                  <a:gd name="T21" fmla="*/ 123731 h 283675"/>
                  <a:gd name="T22" fmla="*/ 21124 w 125239"/>
                  <a:gd name="T23" fmla="*/ 13580 h 283675"/>
                  <a:gd name="T24" fmla="*/ 0 w 125239"/>
                  <a:gd name="T25" fmla="*/ 0 h 283675"/>
                  <a:gd name="T26" fmla="*/ 0 w 125239"/>
                  <a:gd name="T27" fmla="*/ 0 h 283675"/>
                  <a:gd name="T28" fmla="*/ 0 w 125239"/>
                  <a:gd name="T29" fmla="*/ 0 h 2836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25239" h="283675">
                    <a:moveTo>
                      <a:pt x="0" y="0"/>
                    </a:moveTo>
                    <a:lnTo>
                      <a:pt x="21124" y="99588"/>
                    </a:lnTo>
                    <a:lnTo>
                      <a:pt x="36214" y="144855"/>
                    </a:lnTo>
                    <a:lnTo>
                      <a:pt x="58847" y="191632"/>
                    </a:lnTo>
                    <a:lnTo>
                      <a:pt x="87517" y="239917"/>
                    </a:lnTo>
                    <a:lnTo>
                      <a:pt x="105623" y="262550"/>
                    </a:lnTo>
                    <a:lnTo>
                      <a:pt x="125239" y="283675"/>
                    </a:lnTo>
                    <a:lnTo>
                      <a:pt x="125239" y="279148"/>
                    </a:lnTo>
                    <a:lnTo>
                      <a:pt x="108641" y="261041"/>
                    </a:lnTo>
                    <a:lnTo>
                      <a:pt x="73936" y="208230"/>
                    </a:lnTo>
                    <a:lnTo>
                      <a:pt x="37722" y="123731"/>
                    </a:lnTo>
                    <a:lnTo>
                      <a:pt x="21124" y="1358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32" name="Freeform 261"/>
              <p:cNvSpPr>
                <a:spLocks/>
              </p:cNvSpPr>
              <p:nvPr/>
            </p:nvSpPr>
            <p:spPr bwMode="auto">
              <a:xfrm>
                <a:off x="113632984" y="109911518"/>
                <a:ext cx="153910" cy="107134"/>
              </a:xfrm>
              <a:custGeom>
                <a:avLst/>
                <a:gdLst>
                  <a:gd name="T0" fmla="*/ 147873 w 153909"/>
                  <a:gd name="T1" fmla="*/ 67901 h 107133"/>
                  <a:gd name="T2" fmla="*/ 153909 w 153909"/>
                  <a:gd name="T3" fmla="*/ 54321 h 107133"/>
                  <a:gd name="T4" fmla="*/ 104115 w 153909"/>
                  <a:gd name="T5" fmla="*/ 22634 h 107133"/>
                  <a:gd name="T6" fmla="*/ 108642 w 153909"/>
                  <a:gd name="T7" fmla="*/ 16598 h 107133"/>
                  <a:gd name="T8" fmla="*/ 95062 w 153909"/>
                  <a:gd name="T9" fmla="*/ 13581 h 107133"/>
                  <a:gd name="T10" fmla="*/ 76955 w 153909"/>
                  <a:gd name="T11" fmla="*/ 42250 h 107133"/>
                  <a:gd name="T12" fmla="*/ 52812 w 153909"/>
                  <a:gd name="T13" fmla="*/ 3018 h 107133"/>
                  <a:gd name="T14" fmla="*/ 39232 w 153909"/>
                  <a:gd name="T15" fmla="*/ 0 h 107133"/>
                  <a:gd name="T16" fmla="*/ 42250 w 153909"/>
                  <a:gd name="T17" fmla="*/ 4527 h 107133"/>
                  <a:gd name="T18" fmla="*/ 0 w 153909"/>
                  <a:gd name="T19" fmla="*/ 22634 h 107133"/>
                  <a:gd name="T20" fmla="*/ 6036 w 153909"/>
                  <a:gd name="T21" fmla="*/ 33196 h 107133"/>
                  <a:gd name="T22" fmla="*/ 43759 w 153909"/>
                  <a:gd name="T23" fmla="*/ 9054 h 107133"/>
                  <a:gd name="T24" fmla="*/ 49794 w 153909"/>
                  <a:gd name="T25" fmla="*/ 16598 h 107133"/>
                  <a:gd name="T26" fmla="*/ 13580 w 153909"/>
                  <a:gd name="T27" fmla="*/ 49794 h 107133"/>
                  <a:gd name="T28" fmla="*/ 19616 w 153909"/>
                  <a:gd name="T29" fmla="*/ 64883 h 107133"/>
                  <a:gd name="T30" fmla="*/ 51303 w 153909"/>
                  <a:gd name="T31" fmla="*/ 19616 h 107133"/>
                  <a:gd name="T32" fmla="*/ 75446 w 153909"/>
                  <a:gd name="T33" fmla="*/ 57339 h 107133"/>
                  <a:gd name="T34" fmla="*/ 92044 w 153909"/>
                  <a:gd name="T35" fmla="*/ 36214 h 107133"/>
                  <a:gd name="T36" fmla="*/ 123731 w 153909"/>
                  <a:gd name="T37" fmla="*/ 107133 h 107133"/>
                  <a:gd name="T38" fmla="*/ 132784 w 153909"/>
                  <a:gd name="T39" fmla="*/ 93553 h 107133"/>
                  <a:gd name="T40" fmla="*/ 95062 w 153909"/>
                  <a:gd name="T41" fmla="*/ 34705 h 107133"/>
                  <a:gd name="T42" fmla="*/ 101097 w 153909"/>
                  <a:gd name="T43" fmla="*/ 25652 h 107133"/>
                  <a:gd name="T44" fmla="*/ 147873 w 153909"/>
                  <a:gd name="T45" fmla="*/ 67901 h 107133"/>
                  <a:gd name="T46" fmla="*/ 147873 w 153909"/>
                  <a:gd name="T47" fmla="*/ 67901 h 107133"/>
                  <a:gd name="T48" fmla="*/ 147873 w 153909"/>
                  <a:gd name="T49" fmla="*/ 67901 h 107133"/>
                  <a:gd name="T50" fmla="*/ 147873 w 153909"/>
                  <a:gd name="T51" fmla="*/ 67901 h 107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53909" h="107133">
                    <a:moveTo>
                      <a:pt x="147873" y="67901"/>
                    </a:moveTo>
                    <a:lnTo>
                      <a:pt x="153909" y="54321"/>
                    </a:lnTo>
                    <a:lnTo>
                      <a:pt x="104115" y="22634"/>
                    </a:lnTo>
                    <a:lnTo>
                      <a:pt x="108642" y="16598"/>
                    </a:lnTo>
                    <a:lnTo>
                      <a:pt x="95062" y="13581"/>
                    </a:lnTo>
                    <a:lnTo>
                      <a:pt x="76955" y="42250"/>
                    </a:lnTo>
                    <a:lnTo>
                      <a:pt x="52812" y="3018"/>
                    </a:lnTo>
                    <a:lnTo>
                      <a:pt x="39232" y="0"/>
                    </a:lnTo>
                    <a:lnTo>
                      <a:pt x="42250" y="4527"/>
                    </a:lnTo>
                    <a:lnTo>
                      <a:pt x="0" y="22634"/>
                    </a:lnTo>
                    <a:lnTo>
                      <a:pt x="6036" y="33196"/>
                    </a:lnTo>
                    <a:lnTo>
                      <a:pt x="43759" y="9054"/>
                    </a:lnTo>
                    <a:lnTo>
                      <a:pt x="49794" y="16598"/>
                    </a:lnTo>
                    <a:lnTo>
                      <a:pt x="13580" y="49794"/>
                    </a:lnTo>
                    <a:lnTo>
                      <a:pt x="19616" y="64883"/>
                    </a:lnTo>
                    <a:lnTo>
                      <a:pt x="51303" y="19616"/>
                    </a:lnTo>
                    <a:lnTo>
                      <a:pt x="75446" y="57339"/>
                    </a:lnTo>
                    <a:lnTo>
                      <a:pt x="92044" y="36214"/>
                    </a:lnTo>
                    <a:lnTo>
                      <a:pt x="123731" y="107133"/>
                    </a:lnTo>
                    <a:lnTo>
                      <a:pt x="132784" y="93553"/>
                    </a:lnTo>
                    <a:lnTo>
                      <a:pt x="95062" y="34705"/>
                    </a:lnTo>
                    <a:lnTo>
                      <a:pt x="101097" y="25652"/>
                    </a:lnTo>
                    <a:lnTo>
                      <a:pt x="147873" y="67901"/>
                    </a:lnTo>
                    <a:lnTo>
                      <a:pt x="147873" y="67901"/>
                    </a:lnTo>
                    <a:lnTo>
                      <a:pt x="147873" y="67901"/>
                    </a:lnTo>
                    <a:lnTo>
                      <a:pt x="147873" y="67901"/>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33" name="Freeform 262"/>
              <p:cNvSpPr>
                <a:spLocks/>
              </p:cNvSpPr>
              <p:nvPr/>
            </p:nvSpPr>
            <p:spPr bwMode="auto">
              <a:xfrm>
                <a:off x="113652600" y="109813439"/>
                <a:ext cx="101096" cy="114678"/>
              </a:xfrm>
              <a:custGeom>
                <a:avLst/>
                <a:gdLst>
                  <a:gd name="T0" fmla="*/ 64883 w 101097"/>
                  <a:gd name="T1" fmla="*/ 89026 h 114677"/>
                  <a:gd name="T2" fmla="*/ 87517 w 101097"/>
                  <a:gd name="T3" fmla="*/ 18107 h 114677"/>
                  <a:gd name="T4" fmla="*/ 72428 w 101097"/>
                  <a:gd name="T5" fmla="*/ 12071 h 114677"/>
                  <a:gd name="T6" fmla="*/ 60356 w 101097"/>
                  <a:gd name="T7" fmla="*/ 87517 h 114677"/>
                  <a:gd name="T8" fmla="*/ 48285 w 101097"/>
                  <a:gd name="T9" fmla="*/ 82990 h 114677"/>
                  <a:gd name="T10" fmla="*/ 49794 w 101097"/>
                  <a:gd name="T11" fmla="*/ 3018 h 114677"/>
                  <a:gd name="T12" fmla="*/ 31687 w 101097"/>
                  <a:gd name="T13" fmla="*/ 0 h 114677"/>
                  <a:gd name="T14" fmla="*/ 43758 w 101097"/>
                  <a:gd name="T15" fmla="*/ 82990 h 114677"/>
                  <a:gd name="T16" fmla="*/ 0 w 101097"/>
                  <a:gd name="T17" fmla="*/ 67901 h 114677"/>
                  <a:gd name="T18" fmla="*/ 19616 w 101097"/>
                  <a:gd name="T19" fmla="*/ 98079 h 114677"/>
                  <a:gd name="T20" fmla="*/ 33196 w 101097"/>
                  <a:gd name="T21" fmla="*/ 101097 h 114677"/>
                  <a:gd name="T22" fmla="*/ 22634 w 101097"/>
                  <a:gd name="T23" fmla="*/ 84499 h 114677"/>
                  <a:gd name="T24" fmla="*/ 81481 w 101097"/>
                  <a:gd name="T25" fmla="*/ 99588 h 114677"/>
                  <a:gd name="T26" fmla="*/ 75446 w 101097"/>
                  <a:gd name="T27" fmla="*/ 111660 h 114677"/>
                  <a:gd name="T28" fmla="*/ 89026 w 101097"/>
                  <a:gd name="T29" fmla="*/ 114677 h 114677"/>
                  <a:gd name="T30" fmla="*/ 101097 w 101097"/>
                  <a:gd name="T31" fmla="*/ 101097 h 114677"/>
                  <a:gd name="T32" fmla="*/ 64883 w 101097"/>
                  <a:gd name="T33" fmla="*/ 89026 h 114677"/>
                  <a:gd name="T34" fmla="*/ 64883 w 101097"/>
                  <a:gd name="T35" fmla="*/ 89026 h 114677"/>
                  <a:gd name="T36" fmla="*/ 64883 w 101097"/>
                  <a:gd name="T37" fmla="*/ 89026 h 114677"/>
                  <a:gd name="T38" fmla="*/ 64883 w 101097"/>
                  <a:gd name="T39" fmla="*/ 89026 h 1146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01097" h="114677">
                    <a:moveTo>
                      <a:pt x="64883" y="89026"/>
                    </a:moveTo>
                    <a:lnTo>
                      <a:pt x="87517" y="18107"/>
                    </a:lnTo>
                    <a:lnTo>
                      <a:pt x="72428" y="12071"/>
                    </a:lnTo>
                    <a:lnTo>
                      <a:pt x="60356" y="87517"/>
                    </a:lnTo>
                    <a:lnTo>
                      <a:pt x="48285" y="82990"/>
                    </a:lnTo>
                    <a:lnTo>
                      <a:pt x="49794" y="3018"/>
                    </a:lnTo>
                    <a:lnTo>
                      <a:pt x="31687" y="0"/>
                    </a:lnTo>
                    <a:lnTo>
                      <a:pt x="43758" y="82990"/>
                    </a:lnTo>
                    <a:lnTo>
                      <a:pt x="0" y="67901"/>
                    </a:lnTo>
                    <a:lnTo>
                      <a:pt x="19616" y="98079"/>
                    </a:lnTo>
                    <a:lnTo>
                      <a:pt x="33196" y="101097"/>
                    </a:lnTo>
                    <a:lnTo>
                      <a:pt x="22634" y="84499"/>
                    </a:lnTo>
                    <a:lnTo>
                      <a:pt x="81481" y="99588"/>
                    </a:lnTo>
                    <a:lnTo>
                      <a:pt x="75446" y="111660"/>
                    </a:lnTo>
                    <a:lnTo>
                      <a:pt x="89026" y="114677"/>
                    </a:lnTo>
                    <a:lnTo>
                      <a:pt x="101097" y="101097"/>
                    </a:lnTo>
                    <a:lnTo>
                      <a:pt x="64883" y="89026"/>
                    </a:lnTo>
                    <a:lnTo>
                      <a:pt x="64883" y="89026"/>
                    </a:lnTo>
                    <a:lnTo>
                      <a:pt x="64883" y="89026"/>
                    </a:lnTo>
                    <a:lnTo>
                      <a:pt x="64883" y="89026"/>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34" name="Freeform 263"/>
              <p:cNvSpPr>
                <a:spLocks/>
              </p:cNvSpPr>
              <p:nvPr/>
            </p:nvSpPr>
            <p:spPr bwMode="auto">
              <a:xfrm>
                <a:off x="113741626" y="109869269"/>
                <a:ext cx="61865" cy="34706"/>
              </a:xfrm>
              <a:custGeom>
                <a:avLst/>
                <a:gdLst>
                  <a:gd name="T0" fmla="*/ 0 w 61865"/>
                  <a:gd name="T1" fmla="*/ 34705 h 34705"/>
                  <a:gd name="T2" fmla="*/ 39231 w 61865"/>
                  <a:gd name="T3" fmla="*/ 0 h 34705"/>
                  <a:gd name="T4" fmla="*/ 45267 w 61865"/>
                  <a:gd name="T5" fmla="*/ 15089 h 34705"/>
                  <a:gd name="T6" fmla="*/ 61865 w 61865"/>
                  <a:gd name="T7" fmla="*/ 0 h 34705"/>
                  <a:gd name="T8" fmla="*/ 54321 w 61865"/>
                  <a:gd name="T9" fmla="*/ 33196 h 34705"/>
                  <a:gd name="T10" fmla="*/ 39231 w 61865"/>
                  <a:gd name="T11" fmla="*/ 33196 h 34705"/>
                  <a:gd name="T12" fmla="*/ 36214 w 61865"/>
                  <a:gd name="T13" fmla="*/ 18107 h 34705"/>
                  <a:gd name="T14" fmla="*/ 0 w 61865"/>
                  <a:gd name="T15" fmla="*/ 34705 h 34705"/>
                  <a:gd name="T16" fmla="*/ 0 w 61865"/>
                  <a:gd name="T17" fmla="*/ 34705 h 34705"/>
                  <a:gd name="T18" fmla="*/ 0 w 61865"/>
                  <a:gd name="T19" fmla="*/ 34705 h 34705"/>
                  <a:gd name="T20" fmla="*/ 0 w 61865"/>
                  <a:gd name="T21" fmla="*/ 34705 h 347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61865" h="34705">
                    <a:moveTo>
                      <a:pt x="0" y="34705"/>
                    </a:moveTo>
                    <a:lnTo>
                      <a:pt x="39231" y="0"/>
                    </a:lnTo>
                    <a:lnTo>
                      <a:pt x="45267" y="15089"/>
                    </a:lnTo>
                    <a:lnTo>
                      <a:pt x="61865" y="0"/>
                    </a:lnTo>
                    <a:lnTo>
                      <a:pt x="54321" y="33196"/>
                    </a:lnTo>
                    <a:lnTo>
                      <a:pt x="39231" y="33196"/>
                    </a:lnTo>
                    <a:lnTo>
                      <a:pt x="36214" y="18107"/>
                    </a:lnTo>
                    <a:lnTo>
                      <a:pt x="0" y="34705"/>
                    </a:lnTo>
                    <a:lnTo>
                      <a:pt x="0" y="34705"/>
                    </a:lnTo>
                    <a:lnTo>
                      <a:pt x="0" y="34705"/>
                    </a:lnTo>
                    <a:lnTo>
                      <a:pt x="0" y="34705"/>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35" name="Freeform 264"/>
              <p:cNvSpPr>
                <a:spLocks/>
              </p:cNvSpPr>
              <p:nvPr/>
            </p:nvSpPr>
            <p:spPr bwMode="auto">
              <a:xfrm>
                <a:off x="113619404" y="109811930"/>
                <a:ext cx="49793" cy="64883"/>
              </a:xfrm>
              <a:custGeom>
                <a:avLst/>
                <a:gdLst>
                  <a:gd name="T0" fmla="*/ 49794 w 49794"/>
                  <a:gd name="T1" fmla="*/ 64883 h 64883"/>
                  <a:gd name="T2" fmla="*/ 30178 w 49794"/>
                  <a:gd name="T3" fmla="*/ 12071 h 64883"/>
                  <a:gd name="T4" fmla="*/ 19616 w 49794"/>
                  <a:gd name="T5" fmla="*/ 28670 h 64883"/>
                  <a:gd name="T6" fmla="*/ 0 w 49794"/>
                  <a:gd name="T7" fmla="*/ 0 h 64883"/>
                  <a:gd name="T8" fmla="*/ 3018 w 49794"/>
                  <a:gd name="T9" fmla="*/ 33196 h 64883"/>
                  <a:gd name="T10" fmla="*/ 19616 w 49794"/>
                  <a:gd name="T11" fmla="*/ 49794 h 64883"/>
                  <a:gd name="T12" fmla="*/ 27160 w 49794"/>
                  <a:gd name="T13" fmla="*/ 30178 h 64883"/>
                  <a:gd name="T14" fmla="*/ 49794 w 49794"/>
                  <a:gd name="T15" fmla="*/ 64883 h 64883"/>
                  <a:gd name="T16" fmla="*/ 49794 w 49794"/>
                  <a:gd name="T17" fmla="*/ 64883 h 64883"/>
                  <a:gd name="T18" fmla="*/ 49794 w 49794"/>
                  <a:gd name="T19" fmla="*/ 64883 h 64883"/>
                  <a:gd name="T20" fmla="*/ 49794 w 49794"/>
                  <a:gd name="T21" fmla="*/ 64883 h 648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9794" h="64883">
                    <a:moveTo>
                      <a:pt x="49794" y="64883"/>
                    </a:moveTo>
                    <a:lnTo>
                      <a:pt x="30178" y="12071"/>
                    </a:lnTo>
                    <a:lnTo>
                      <a:pt x="19616" y="28670"/>
                    </a:lnTo>
                    <a:lnTo>
                      <a:pt x="0" y="0"/>
                    </a:lnTo>
                    <a:lnTo>
                      <a:pt x="3018" y="33196"/>
                    </a:lnTo>
                    <a:lnTo>
                      <a:pt x="19616" y="49794"/>
                    </a:lnTo>
                    <a:lnTo>
                      <a:pt x="27160" y="30178"/>
                    </a:lnTo>
                    <a:lnTo>
                      <a:pt x="49794" y="64883"/>
                    </a:lnTo>
                    <a:lnTo>
                      <a:pt x="49794" y="64883"/>
                    </a:lnTo>
                    <a:lnTo>
                      <a:pt x="49794" y="64883"/>
                    </a:lnTo>
                    <a:lnTo>
                      <a:pt x="49794" y="64883"/>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36" name="Freeform 265"/>
              <p:cNvSpPr>
                <a:spLocks/>
              </p:cNvSpPr>
              <p:nvPr/>
            </p:nvSpPr>
            <p:spPr bwMode="auto">
              <a:xfrm>
                <a:off x="113693342" y="109974893"/>
                <a:ext cx="31686" cy="79972"/>
              </a:xfrm>
              <a:custGeom>
                <a:avLst/>
                <a:gdLst>
                  <a:gd name="T0" fmla="*/ 15089 w 31687"/>
                  <a:gd name="T1" fmla="*/ 0 h 79972"/>
                  <a:gd name="T2" fmla="*/ 0 w 31687"/>
                  <a:gd name="T3" fmla="*/ 37722 h 79972"/>
                  <a:gd name="T4" fmla="*/ 10562 w 31687"/>
                  <a:gd name="T5" fmla="*/ 34704 h 79972"/>
                  <a:gd name="T6" fmla="*/ 7544 w 31687"/>
                  <a:gd name="T7" fmla="*/ 61865 h 79972"/>
                  <a:gd name="T8" fmla="*/ 22633 w 31687"/>
                  <a:gd name="T9" fmla="*/ 79972 h 79972"/>
                  <a:gd name="T10" fmla="*/ 31687 w 31687"/>
                  <a:gd name="T11" fmla="*/ 67901 h 79972"/>
                  <a:gd name="T12" fmla="*/ 22633 w 31687"/>
                  <a:gd name="T13" fmla="*/ 16598 h 79972"/>
                  <a:gd name="T14" fmla="*/ 13580 w 31687"/>
                  <a:gd name="T15" fmla="*/ 24142 h 79972"/>
                  <a:gd name="T16" fmla="*/ 15089 w 31687"/>
                  <a:gd name="T17" fmla="*/ 0 h 79972"/>
                  <a:gd name="T18" fmla="*/ 15089 w 31687"/>
                  <a:gd name="T19" fmla="*/ 0 h 79972"/>
                  <a:gd name="T20" fmla="*/ 15089 w 31687"/>
                  <a:gd name="T21" fmla="*/ 0 h 79972"/>
                  <a:gd name="T22" fmla="*/ 15089 w 31687"/>
                  <a:gd name="T23" fmla="*/ 0 h 799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1687" h="79972">
                    <a:moveTo>
                      <a:pt x="15089" y="0"/>
                    </a:moveTo>
                    <a:lnTo>
                      <a:pt x="0" y="37722"/>
                    </a:lnTo>
                    <a:lnTo>
                      <a:pt x="10562" y="34704"/>
                    </a:lnTo>
                    <a:lnTo>
                      <a:pt x="7544" y="61865"/>
                    </a:lnTo>
                    <a:lnTo>
                      <a:pt x="22633" y="79972"/>
                    </a:lnTo>
                    <a:lnTo>
                      <a:pt x="31687" y="67901"/>
                    </a:lnTo>
                    <a:lnTo>
                      <a:pt x="22633" y="16598"/>
                    </a:lnTo>
                    <a:lnTo>
                      <a:pt x="13580" y="24142"/>
                    </a:lnTo>
                    <a:lnTo>
                      <a:pt x="15089" y="0"/>
                    </a:lnTo>
                    <a:lnTo>
                      <a:pt x="15089" y="0"/>
                    </a:lnTo>
                    <a:lnTo>
                      <a:pt x="15089" y="0"/>
                    </a:lnTo>
                    <a:lnTo>
                      <a:pt x="15089"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37" name="Freeform 266"/>
              <p:cNvSpPr>
                <a:spLocks/>
              </p:cNvSpPr>
              <p:nvPr/>
            </p:nvSpPr>
            <p:spPr bwMode="auto">
              <a:xfrm>
                <a:off x="113574137" y="109645951"/>
                <a:ext cx="61865" cy="123730"/>
              </a:xfrm>
              <a:custGeom>
                <a:avLst/>
                <a:gdLst>
                  <a:gd name="T0" fmla="*/ 0 w 61865"/>
                  <a:gd name="T1" fmla="*/ 0 h 123731"/>
                  <a:gd name="T2" fmla="*/ 48285 w 61865"/>
                  <a:gd name="T3" fmla="*/ 120713 h 123731"/>
                  <a:gd name="T4" fmla="*/ 61865 w 61865"/>
                  <a:gd name="T5" fmla="*/ 123731 h 123731"/>
                  <a:gd name="T6" fmla="*/ 48285 w 61865"/>
                  <a:gd name="T7" fmla="*/ 12071 h 123731"/>
                  <a:gd name="T8" fmla="*/ 0 w 61865"/>
                  <a:gd name="T9" fmla="*/ 0 h 123731"/>
                  <a:gd name="T10" fmla="*/ 0 w 61865"/>
                  <a:gd name="T11" fmla="*/ 0 h 123731"/>
                  <a:gd name="T12" fmla="*/ 0 w 61865"/>
                  <a:gd name="T13" fmla="*/ 0 h 123731"/>
                  <a:gd name="T14" fmla="*/ 0 w 61865"/>
                  <a:gd name="T15" fmla="*/ 0 h 12373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1865" h="123731">
                    <a:moveTo>
                      <a:pt x="0" y="0"/>
                    </a:moveTo>
                    <a:lnTo>
                      <a:pt x="48285" y="120713"/>
                    </a:lnTo>
                    <a:lnTo>
                      <a:pt x="61865" y="123731"/>
                    </a:lnTo>
                    <a:lnTo>
                      <a:pt x="48285" y="12071"/>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38" name="Freeform 267"/>
              <p:cNvSpPr>
                <a:spLocks/>
              </p:cNvSpPr>
              <p:nvPr/>
            </p:nvSpPr>
            <p:spPr bwMode="auto">
              <a:xfrm>
                <a:off x="113791421" y="109728940"/>
                <a:ext cx="104114" cy="104115"/>
              </a:xfrm>
              <a:custGeom>
                <a:avLst/>
                <a:gdLst>
                  <a:gd name="T0" fmla="*/ 55829 w 104115"/>
                  <a:gd name="T1" fmla="*/ 0 h 104115"/>
                  <a:gd name="T2" fmla="*/ 0 w 104115"/>
                  <a:gd name="T3" fmla="*/ 93553 h 104115"/>
                  <a:gd name="T4" fmla="*/ 10562 w 104115"/>
                  <a:gd name="T5" fmla="*/ 104115 h 104115"/>
                  <a:gd name="T6" fmla="*/ 104115 w 104115"/>
                  <a:gd name="T7" fmla="*/ 18107 h 104115"/>
                  <a:gd name="T8" fmla="*/ 55829 w 104115"/>
                  <a:gd name="T9" fmla="*/ 0 h 104115"/>
                  <a:gd name="T10" fmla="*/ 55829 w 104115"/>
                  <a:gd name="T11" fmla="*/ 0 h 104115"/>
                  <a:gd name="T12" fmla="*/ 55829 w 104115"/>
                  <a:gd name="T13" fmla="*/ 0 h 104115"/>
                  <a:gd name="T14" fmla="*/ 55829 w 104115"/>
                  <a:gd name="T15" fmla="*/ 0 h 10411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04115" h="104115">
                    <a:moveTo>
                      <a:pt x="55829" y="0"/>
                    </a:moveTo>
                    <a:lnTo>
                      <a:pt x="0" y="93553"/>
                    </a:lnTo>
                    <a:lnTo>
                      <a:pt x="10562" y="104115"/>
                    </a:lnTo>
                    <a:lnTo>
                      <a:pt x="104115" y="18107"/>
                    </a:lnTo>
                    <a:lnTo>
                      <a:pt x="55829" y="0"/>
                    </a:lnTo>
                    <a:lnTo>
                      <a:pt x="55829" y="0"/>
                    </a:lnTo>
                    <a:lnTo>
                      <a:pt x="55829" y="0"/>
                    </a:lnTo>
                    <a:lnTo>
                      <a:pt x="55829"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39" name="Freeform 268"/>
              <p:cNvSpPr>
                <a:spLocks/>
              </p:cNvSpPr>
              <p:nvPr/>
            </p:nvSpPr>
            <p:spPr bwMode="auto">
              <a:xfrm>
                <a:off x="113403630" y="109636898"/>
                <a:ext cx="105623" cy="70918"/>
              </a:xfrm>
              <a:custGeom>
                <a:avLst/>
                <a:gdLst>
                  <a:gd name="T0" fmla="*/ 101097 w 105623"/>
                  <a:gd name="T1" fmla="*/ 28669 h 70918"/>
                  <a:gd name="T2" fmla="*/ 0 w 105623"/>
                  <a:gd name="T3" fmla="*/ 0 h 70918"/>
                  <a:gd name="T4" fmla="*/ 0 w 105623"/>
                  <a:gd name="T5" fmla="*/ 6035 h 70918"/>
                  <a:gd name="T6" fmla="*/ 96570 w 105623"/>
                  <a:gd name="T7" fmla="*/ 31687 h 70918"/>
                  <a:gd name="T8" fmla="*/ 93552 w 105623"/>
                  <a:gd name="T9" fmla="*/ 60356 h 70918"/>
                  <a:gd name="T10" fmla="*/ 4526 w 105623"/>
                  <a:gd name="T11" fmla="*/ 42249 h 70918"/>
                  <a:gd name="T12" fmla="*/ 4526 w 105623"/>
                  <a:gd name="T13" fmla="*/ 48285 h 70918"/>
                  <a:gd name="T14" fmla="*/ 105623 w 105623"/>
                  <a:gd name="T15" fmla="*/ 70918 h 70918"/>
                  <a:gd name="T16" fmla="*/ 101097 w 105623"/>
                  <a:gd name="T17" fmla="*/ 28669 h 70918"/>
                  <a:gd name="T18" fmla="*/ 101097 w 105623"/>
                  <a:gd name="T19" fmla="*/ 28669 h 70918"/>
                  <a:gd name="T20" fmla="*/ 101097 w 105623"/>
                  <a:gd name="T21" fmla="*/ 28669 h 70918"/>
                  <a:gd name="T22" fmla="*/ 101097 w 105623"/>
                  <a:gd name="T23" fmla="*/ 28669 h 709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05623" h="70918">
                    <a:moveTo>
                      <a:pt x="101097" y="28669"/>
                    </a:moveTo>
                    <a:lnTo>
                      <a:pt x="0" y="0"/>
                    </a:lnTo>
                    <a:lnTo>
                      <a:pt x="0" y="6035"/>
                    </a:lnTo>
                    <a:lnTo>
                      <a:pt x="96570" y="31687"/>
                    </a:lnTo>
                    <a:lnTo>
                      <a:pt x="93552" y="60356"/>
                    </a:lnTo>
                    <a:lnTo>
                      <a:pt x="4526" y="42249"/>
                    </a:lnTo>
                    <a:lnTo>
                      <a:pt x="4526" y="48285"/>
                    </a:lnTo>
                    <a:lnTo>
                      <a:pt x="105623" y="70918"/>
                    </a:lnTo>
                    <a:lnTo>
                      <a:pt x="101097" y="28669"/>
                    </a:lnTo>
                    <a:lnTo>
                      <a:pt x="101097" y="28669"/>
                    </a:lnTo>
                    <a:lnTo>
                      <a:pt x="101097" y="28669"/>
                    </a:lnTo>
                    <a:lnTo>
                      <a:pt x="101097" y="28669"/>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40" name="Freeform 269"/>
              <p:cNvSpPr>
                <a:spLocks/>
              </p:cNvSpPr>
              <p:nvPr/>
            </p:nvSpPr>
            <p:spPr bwMode="auto">
              <a:xfrm>
                <a:off x="113291970" y="109606719"/>
                <a:ext cx="116186" cy="78464"/>
              </a:xfrm>
              <a:custGeom>
                <a:avLst/>
                <a:gdLst>
                  <a:gd name="T0" fmla="*/ 22634 w 116186"/>
                  <a:gd name="T1" fmla="*/ 54321 h 78464"/>
                  <a:gd name="T2" fmla="*/ 16598 w 116186"/>
                  <a:gd name="T3" fmla="*/ 12072 h 78464"/>
                  <a:gd name="T4" fmla="*/ 111660 w 116186"/>
                  <a:gd name="T5" fmla="*/ 36214 h 78464"/>
                  <a:gd name="T6" fmla="*/ 111660 w 116186"/>
                  <a:gd name="T7" fmla="*/ 30179 h 78464"/>
                  <a:gd name="T8" fmla="*/ 0 w 116186"/>
                  <a:gd name="T9" fmla="*/ 0 h 78464"/>
                  <a:gd name="T10" fmla="*/ 19616 w 116186"/>
                  <a:gd name="T11" fmla="*/ 57339 h 78464"/>
                  <a:gd name="T12" fmla="*/ 116186 w 116186"/>
                  <a:gd name="T13" fmla="*/ 78464 h 78464"/>
                  <a:gd name="T14" fmla="*/ 116186 w 116186"/>
                  <a:gd name="T15" fmla="*/ 72428 h 78464"/>
                  <a:gd name="T16" fmla="*/ 22634 w 116186"/>
                  <a:gd name="T17" fmla="*/ 54321 h 78464"/>
                  <a:gd name="T18" fmla="*/ 22634 w 116186"/>
                  <a:gd name="T19" fmla="*/ 54321 h 78464"/>
                  <a:gd name="T20" fmla="*/ 22634 w 116186"/>
                  <a:gd name="T21" fmla="*/ 54321 h 78464"/>
                  <a:gd name="T22" fmla="*/ 22634 w 116186"/>
                  <a:gd name="T23" fmla="*/ 54321 h 784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16186" h="78464">
                    <a:moveTo>
                      <a:pt x="22634" y="54321"/>
                    </a:moveTo>
                    <a:lnTo>
                      <a:pt x="16598" y="12072"/>
                    </a:lnTo>
                    <a:lnTo>
                      <a:pt x="111660" y="36214"/>
                    </a:lnTo>
                    <a:lnTo>
                      <a:pt x="111660" y="30179"/>
                    </a:lnTo>
                    <a:lnTo>
                      <a:pt x="0" y="0"/>
                    </a:lnTo>
                    <a:lnTo>
                      <a:pt x="19616" y="57339"/>
                    </a:lnTo>
                    <a:lnTo>
                      <a:pt x="116186" y="78464"/>
                    </a:lnTo>
                    <a:lnTo>
                      <a:pt x="116186" y="72428"/>
                    </a:lnTo>
                    <a:lnTo>
                      <a:pt x="22634" y="54321"/>
                    </a:lnTo>
                    <a:lnTo>
                      <a:pt x="22634" y="54321"/>
                    </a:lnTo>
                    <a:lnTo>
                      <a:pt x="22634" y="54321"/>
                    </a:lnTo>
                    <a:lnTo>
                      <a:pt x="22634" y="54321"/>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41" name="Freeform 270"/>
              <p:cNvSpPr>
                <a:spLocks/>
              </p:cNvSpPr>
              <p:nvPr/>
            </p:nvSpPr>
            <p:spPr bwMode="auto">
              <a:xfrm>
                <a:off x="113411174" y="109710833"/>
                <a:ext cx="105624" cy="61866"/>
              </a:xfrm>
              <a:custGeom>
                <a:avLst/>
                <a:gdLst>
                  <a:gd name="T0" fmla="*/ 101097 w 105624"/>
                  <a:gd name="T1" fmla="*/ 25652 h 61866"/>
                  <a:gd name="T2" fmla="*/ 0 w 105624"/>
                  <a:gd name="T3" fmla="*/ 0 h 61866"/>
                  <a:gd name="T4" fmla="*/ 0 w 105624"/>
                  <a:gd name="T5" fmla="*/ 6036 h 61866"/>
                  <a:gd name="T6" fmla="*/ 96571 w 105624"/>
                  <a:gd name="T7" fmla="*/ 28670 h 61866"/>
                  <a:gd name="T8" fmla="*/ 96571 w 105624"/>
                  <a:gd name="T9" fmla="*/ 51303 h 61866"/>
                  <a:gd name="T10" fmla="*/ 4527 w 105624"/>
                  <a:gd name="T11" fmla="*/ 39232 h 61866"/>
                  <a:gd name="T12" fmla="*/ 4527 w 105624"/>
                  <a:gd name="T13" fmla="*/ 43759 h 61866"/>
                  <a:gd name="T14" fmla="*/ 105624 w 105624"/>
                  <a:gd name="T15" fmla="*/ 61866 h 61866"/>
                  <a:gd name="T16" fmla="*/ 101097 w 105624"/>
                  <a:gd name="T17" fmla="*/ 25652 h 61866"/>
                  <a:gd name="T18" fmla="*/ 101097 w 105624"/>
                  <a:gd name="T19" fmla="*/ 25652 h 61866"/>
                  <a:gd name="T20" fmla="*/ 101097 w 105624"/>
                  <a:gd name="T21" fmla="*/ 25652 h 61866"/>
                  <a:gd name="T22" fmla="*/ 101097 w 105624"/>
                  <a:gd name="T23" fmla="*/ 25652 h 618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05624" h="61866">
                    <a:moveTo>
                      <a:pt x="101097" y="25652"/>
                    </a:moveTo>
                    <a:lnTo>
                      <a:pt x="0" y="0"/>
                    </a:lnTo>
                    <a:lnTo>
                      <a:pt x="0" y="6036"/>
                    </a:lnTo>
                    <a:lnTo>
                      <a:pt x="96571" y="28670"/>
                    </a:lnTo>
                    <a:lnTo>
                      <a:pt x="96571" y="51303"/>
                    </a:lnTo>
                    <a:lnTo>
                      <a:pt x="4527" y="39232"/>
                    </a:lnTo>
                    <a:lnTo>
                      <a:pt x="4527" y="43759"/>
                    </a:lnTo>
                    <a:lnTo>
                      <a:pt x="105624" y="61866"/>
                    </a:lnTo>
                    <a:lnTo>
                      <a:pt x="101097" y="25652"/>
                    </a:lnTo>
                    <a:lnTo>
                      <a:pt x="101097" y="25652"/>
                    </a:lnTo>
                    <a:lnTo>
                      <a:pt x="101097" y="25652"/>
                    </a:lnTo>
                    <a:lnTo>
                      <a:pt x="101097" y="25652"/>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42" name="Freeform 271"/>
              <p:cNvSpPr>
                <a:spLocks/>
              </p:cNvSpPr>
              <p:nvPr/>
            </p:nvSpPr>
            <p:spPr bwMode="auto">
              <a:xfrm>
                <a:off x="113319132" y="109688200"/>
                <a:ext cx="96569" cy="66392"/>
              </a:xfrm>
              <a:custGeom>
                <a:avLst/>
                <a:gdLst>
                  <a:gd name="T0" fmla="*/ 22633 w 96570"/>
                  <a:gd name="T1" fmla="*/ 51303 h 66392"/>
                  <a:gd name="T2" fmla="*/ 15089 w 96570"/>
                  <a:gd name="T3" fmla="*/ 9053 h 66392"/>
                  <a:gd name="T4" fmla="*/ 92043 w 96570"/>
                  <a:gd name="T5" fmla="*/ 28669 h 66392"/>
                  <a:gd name="T6" fmla="*/ 92043 w 96570"/>
                  <a:gd name="T7" fmla="*/ 22633 h 66392"/>
                  <a:gd name="T8" fmla="*/ 0 w 96570"/>
                  <a:gd name="T9" fmla="*/ 0 h 66392"/>
                  <a:gd name="T10" fmla="*/ 19615 w 96570"/>
                  <a:gd name="T11" fmla="*/ 54320 h 66392"/>
                  <a:gd name="T12" fmla="*/ 96570 w 96570"/>
                  <a:gd name="T13" fmla="*/ 66392 h 66392"/>
                  <a:gd name="T14" fmla="*/ 96570 w 96570"/>
                  <a:gd name="T15" fmla="*/ 61865 h 66392"/>
                  <a:gd name="T16" fmla="*/ 22633 w 96570"/>
                  <a:gd name="T17" fmla="*/ 51303 h 66392"/>
                  <a:gd name="T18" fmla="*/ 22633 w 96570"/>
                  <a:gd name="T19" fmla="*/ 51303 h 66392"/>
                  <a:gd name="T20" fmla="*/ 22633 w 96570"/>
                  <a:gd name="T21" fmla="*/ 51303 h 66392"/>
                  <a:gd name="T22" fmla="*/ 22633 w 96570"/>
                  <a:gd name="T23" fmla="*/ 51303 h 663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6570" h="66392">
                    <a:moveTo>
                      <a:pt x="22633" y="51303"/>
                    </a:moveTo>
                    <a:lnTo>
                      <a:pt x="15089" y="9053"/>
                    </a:lnTo>
                    <a:lnTo>
                      <a:pt x="92043" y="28669"/>
                    </a:lnTo>
                    <a:lnTo>
                      <a:pt x="92043" y="22633"/>
                    </a:lnTo>
                    <a:lnTo>
                      <a:pt x="0" y="0"/>
                    </a:lnTo>
                    <a:lnTo>
                      <a:pt x="19615" y="54320"/>
                    </a:lnTo>
                    <a:lnTo>
                      <a:pt x="96570" y="66392"/>
                    </a:lnTo>
                    <a:lnTo>
                      <a:pt x="96570" y="61865"/>
                    </a:lnTo>
                    <a:lnTo>
                      <a:pt x="22633" y="51303"/>
                    </a:lnTo>
                    <a:lnTo>
                      <a:pt x="22633" y="51303"/>
                    </a:lnTo>
                    <a:lnTo>
                      <a:pt x="22633" y="51303"/>
                    </a:lnTo>
                    <a:lnTo>
                      <a:pt x="22633" y="51303"/>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43" name="Freeform 272"/>
              <p:cNvSpPr>
                <a:spLocks/>
              </p:cNvSpPr>
              <p:nvPr/>
            </p:nvSpPr>
            <p:spPr bwMode="auto">
              <a:xfrm>
                <a:off x="113361380" y="109629352"/>
                <a:ext cx="16598" cy="48286"/>
              </a:xfrm>
              <a:custGeom>
                <a:avLst/>
                <a:gdLst>
                  <a:gd name="T0" fmla="*/ 0 w 16598"/>
                  <a:gd name="T1" fmla="*/ 0 h 48285"/>
                  <a:gd name="T2" fmla="*/ 0 w 16598"/>
                  <a:gd name="T3" fmla="*/ 43758 h 48285"/>
                  <a:gd name="T4" fmla="*/ 16598 w 16598"/>
                  <a:gd name="T5" fmla="*/ 48285 h 48285"/>
                  <a:gd name="T6" fmla="*/ 3018 w 16598"/>
                  <a:gd name="T7" fmla="*/ 1509 h 48285"/>
                  <a:gd name="T8" fmla="*/ 0 w 16598"/>
                  <a:gd name="T9" fmla="*/ 0 h 48285"/>
                  <a:gd name="T10" fmla="*/ 0 w 16598"/>
                  <a:gd name="T11" fmla="*/ 0 h 48285"/>
                  <a:gd name="T12" fmla="*/ 0 w 16598"/>
                  <a:gd name="T13" fmla="*/ 0 h 48285"/>
                  <a:gd name="T14" fmla="*/ 0 w 16598"/>
                  <a:gd name="T15" fmla="*/ 0 h 482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598" h="48285">
                    <a:moveTo>
                      <a:pt x="0" y="0"/>
                    </a:moveTo>
                    <a:lnTo>
                      <a:pt x="0" y="43758"/>
                    </a:lnTo>
                    <a:lnTo>
                      <a:pt x="16598" y="48285"/>
                    </a:lnTo>
                    <a:lnTo>
                      <a:pt x="3018" y="1509"/>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44" name="Freeform 273"/>
              <p:cNvSpPr>
                <a:spLocks/>
              </p:cNvSpPr>
              <p:nvPr/>
            </p:nvSpPr>
            <p:spPr bwMode="auto">
              <a:xfrm>
                <a:off x="113430789" y="109647460"/>
                <a:ext cx="13580" cy="42249"/>
              </a:xfrm>
              <a:custGeom>
                <a:avLst/>
                <a:gdLst>
                  <a:gd name="T0" fmla="*/ 0 w 13580"/>
                  <a:gd name="T1" fmla="*/ 0 h 42249"/>
                  <a:gd name="T2" fmla="*/ 6036 w 13580"/>
                  <a:gd name="T3" fmla="*/ 42249 h 42249"/>
                  <a:gd name="T4" fmla="*/ 10562 w 13580"/>
                  <a:gd name="T5" fmla="*/ 42249 h 42249"/>
                  <a:gd name="T6" fmla="*/ 13580 w 13580"/>
                  <a:gd name="T7" fmla="*/ 6036 h 42249"/>
                  <a:gd name="T8" fmla="*/ 0 w 13580"/>
                  <a:gd name="T9" fmla="*/ 0 h 42249"/>
                  <a:gd name="T10" fmla="*/ 0 w 13580"/>
                  <a:gd name="T11" fmla="*/ 0 h 42249"/>
                  <a:gd name="T12" fmla="*/ 0 w 13580"/>
                  <a:gd name="T13" fmla="*/ 0 h 42249"/>
                  <a:gd name="T14" fmla="*/ 0 w 13580"/>
                  <a:gd name="T15" fmla="*/ 0 h 4224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580" h="42249">
                    <a:moveTo>
                      <a:pt x="0" y="0"/>
                    </a:moveTo>
                    <a:lnTo>
                      <a:pt x="6036" y="42249"/>
                    </a:lnTo>
                    <a:lnTo>
                      <a:pt x="10562" y="42249"/>
                    </a:lnTo>
                    <a:lnTo>
                      <a:pt x="13580" y="6036"/>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45" name="Freeform 274"/>
              <p:cNvSpPr>
                <a:spLocks/>
              </p:cNvSpPr>
              <p:nvPr/>
            </p:nvSpPr>
            <p:spPr bwMode="auto">
              <a:xfrm>
                <a:off x="113380996" y="109706307"/>
                <a:ext cx="15089" cy="42249"/>
              </a:xfrm>
              <a:custGeom>
                <a:avLst/>
                <a:gdLst>
                  <a:gd name="T0" fmla="*/ 0 w 15089"/>
                  <a:gd name="T1" fmla="*/ 0 h 42250"/>
                  <a:gd name="T2" fmla="*/ 1509 w 15089"/>
                  <a:gd name="T3" fmla="*/ 40741 h 42250"/>
                  <a:gd name="T4" fmla="*/ 15089 w 15089"/>
                  <a:gd name="T5" fmla="*/ 42250 h 42250"/>
                  <a:gd name="T6" fmla="*/ 3018 w 15089"/>
                  <a:gd name="T7" fmla="*/ 1509 h 42250"/>
                  <a:gd name="T8" fmla="*/ 0 w 15089"/>
                  <a:gd name="T9" fmla="*/ 0 h 42250"/>
                  <a:gd name="T10" fmla="*/ 0 w 15089"/>
                  <a:gd name="T11" fmla="*/ 0 h 42250"/>
                  <a:gd name="T12" fmla="*/ 0 w 15089"/>
                  <a:gd name="T13" fmla="*/ 0 h 42250"/>
                  <a:gd name="T14" fmla="*/ 0 w 15089"/>
                  <a:gd name="T15" fmla="*/ 0 h 4225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5089" h="42250">
                    <a:moveTo>
                      <a:pt x="0" y="0"/>
                    </a:moveTo>
                    <a:lnTo>
                      <a:pt x="1509" y="40741"/>
                    </a:lnTo>
                    <a:lnTo>
                      <a:pt x="15089" y="42250"/>
                    </a:lnTo>
                    <a:lnTo>
                      <a:pt x="3018" y="1509"/>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46" name="Freeform 275"/>
              <p:cNvSpPr>
                <a:spLocks/>
              </p:cNvSpPr>
              <p:nvPr/>
            </p:nvSpPr>
            <p:spPr bwMode="auto">
              <a:xfrm>
                <a:off x="113444369" y="109721397"/>
                <a:ext cx="13581" cy="36213"/>
              </a:xfrm>
              <a:custGeom>
                <a:avLst/>
                <a:gdLst>
                  <a:gd name="T0" fmla="*/ 0 w 13580"/>
                  <a:gd name="T1" fmla="*/ 0 h 36213"/>
                  <a:gd name="T2" fmla="*/ 4527 w 13580"/>
                  <a:gd name="T3" fmla="*/ 34705 h 36213"/>
                  <a:gd name="T4" fmla="*/ 10563 w 13580"/>
                  <a:gd name="T5" fmla="*/ 36213 h 36213"/>
                  <a:gd name="T6" fmla="*/ 13580 w 13580"/>
                  <a:gd name="T7" fmla="*/ 4526 h 36213"/>
                  <a:gd name="T8" fmla="*/ 0 w 13580"/>
                  <a:gd name="T9" fmla="*/ 0 h 36213"/>
                  <a:gd name="T10" fmla="*/ 0 w 13580"/>
                  <a:gd name="T11" fmla="*/ 0 h 36213"/>
                  <a:gd name="T12" fmla="*/ 0 w 13580"/>
                  <a:gd name="T13" fmla="*/ 0 h 36213"/>
                  <a:gd name="T14" fmla="*/ 0 w 13580"/>
                  <a:gd name="T15" fmla="*/ 0 h 3621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580" h="36213">
                    <a:moveTo>
                      <a:pt x="0" y="0"/>
                    </a:moveTo>
                    <a:lnTo>
                      <a:pt x="4527" y="34705"/>
                    </a:lnTo>
                    <a:lnTo>
                      <a:pt x="10563" y="36213"/>
                    </a:lnTo>
                    <a:lnTo>
                      <a:pt x="13580" y="4526"/>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47" name="Freeform 276"/>
              <p:cNvSpPr>
                <a:spLocks/>
              </p:cNvSpPr>
              <p:nvPr/>
            </p:nvSpPr>
            <p:spPr bwMode="auto">
              <a:xfrm>
                <a:off x="113892517" y="109795332"/>
                <a:ext cx="190123" cy="175034"/>
              </a:xfrm>
              <a:custGeom>
                <a:avLst/>
                <a:gdLst>
                  <a:gd name="T0" fmla="*/ 0 w 190123"/>
                  <a:gd name="T1" fmla="*/ 0 h 175034"/>
                  <a:gd name="T2" fmla="*/ 48285 w 190123"/>
                  <a:gd name="T3" fmla="*/ 4527 h 175034"/>
                  <a:gd name="T4" fmla="*/ 99588 w 190123"/>
                  <a:gd name="T5" fmla="*/ 13580 h 175034"/>
                  <a:gd name="T6" fmla="*/ 152400 w 190123"/>
                  <a:gd name="T7" fmla="*/ 36214 h 175034"/>
                  <a:gd name="T8" fmla="*/ 184087 w 190123"/>
                  <a:gd name="T9" fmla="*/ 58848 h 175034"/>
                  <a:gd name="T10" fmla="*/ 190123 w 190123"/>
                  <a:gd name="T11" fmla="*/ 73937 h 175034"/>
                  <a:gd name="T12" fmla="*/ 185596 w 190123"/>
                  <a:gd name="T13" fmla="*/ 84499 h 175034"/>
                  <a:gd name="T14" fmla="*/ 165980 w 190123"/>
                  <a:gd name="T15" fmla="*/ 113168 h 175034"/>
                  <a:gd name="T16" fmla="*/ 128257 w 190123"/>
                  <a:gd name="T17" fmla="*/ 144856 h 175034"/>
                  <a:gd name="T18" fmla="*/ 102606 w 190123"/>
                  <a:gd name="T19" fmla="*/ 161454 h 175034"/>
                  <a:gd name="T20" fmla="*/ 69410 w 190123"/>
                  <a:gd name="T21" fmla="*/ 175034 h 175034"/>
                  <a:gd name="T22" fmla="*/ 69410 w 190123"/>
                  <a:gd name="T23" fmla="*/ 170507 h 175034"/>
                  <a:gd name="T24" fmla="*/ 114677 w 190123"/>
                  <a:gd name="T25" fmla="*/ 147873 h 175034"/>
                  <a:gd name="T26" fmla="*/ 179560 w 190123"/>
                  <a:gd name="T27" fmla="*/ 67901 h 175034"/>
                  <a:gd name="T28" fmla="*/ 147873 w 190123"/>
                  <a:gd name="T29" fmla="*/ 45268 h 175034"/>
                  <a:gd name="T30" fmla="*/ 98079 w 190123"/>
                  <a:gd name="T31" fmla="*/ 24143 h 175034"/>
                  <a:gd name="T32" fmla="*/ 48285 w 190123"/>
                  <a:gd name="T33" fmla="*/ 13580 h 175034"/>
                  <a:gd name="T34" fmla="*/ 18107 w 190123"/>
                  <a:gd name="T35" fmla="*/ 12071 h 175034"/>
                  <a:gd name="T36" fmla="*/ 0 w 190123"/>
                  <a:gd name="T37" fmla="*/ 0 h 175034"/>
                  <a:gd name="T38" fmla="*/ 0 w 190123"/>
                  <a:gd name="T39" fmla="*/ 0 h 1750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90123" h="175034">
                    <a:moveTo>
                      <a:pt x="0" y="0"/>
                    </a:moveTo>
                    <a:lnTo>
                      <a:pt x="48285" y="4527"/>
                    </a:lnTo>
                    <a:lnTo>
                      <a:pt x="99588" y="13580"/>
                    </a:lnTo>
                    <a:lnTo>
                      <a:pt x="152400" y="36214"/>
                    </a:lnTo>
                    <a:lnTo>
                      <a:pt x="184087" y="58848"/>
                    </a:lnTo>
                    <a:lnTo>
                      <a:pt x="190123" y="73937"/>
                    </a:lnTo>
                    <a:lnTo>
                      <a:pt x="185596" y="84499"/>
                    </a:lnTo>
                    <a:lnTo>
                      <a:pt x="165980" y="113168"/>
                    </a:lnTo>
                    <a:lnTo>
                      <a:pt x="128257" y="144856"/>
                    </a:lnTo>
                    <a:lnTo>
                      <a:pt x="102606" y="161454"/>
                    </a:lnTo>
                    <a:lnTo>
                      <a:pt x="69410" y="175034"/>
                    </a:lnTo>
                    <a:lnTo>
                      <a:pt x="69410" y="170507"/>
                    </a:lnTo>
                    <a:lnTo>
                      <a:pt x="114677" y="147873"/>
                    </a:lnTo>
                    <a:lnTo>
                      <a:pt x="179560" y="67901"/>
                    </a:lnTo>
                    <a:lnTo>
                      <a:pt x="147873" y="45268"/>
                    </a:lnTo>
                    <a:lnTo>
                      <a:pt x="98079" y="24143"/>
                    </a:lnTo>
                    <a:lnTo>
                      <a:pt x="48285" y="13580"/>
                    </a:lnTo>
                    <a:lnTo>
                      <a:pt x="18107" y="12071"/>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48" name="Freeform 277"/>
              <p:cNvSpPr>
                <a:spLocks/>
              </p:cNvSpPr>
              <p:nvPr/>
            </p:nvSpPr>
            <p:spPr bwMode="auto">
              <a:xfrm>
                <a:off x="113894025" y="109795332"/>
                <a:ext cx="70921" cy="175034"/>
              </a:xfrm>
              <a:custGeom>
                <a:avLst/>
                <a:gdLst>
                  <a:gd name="T0" fmla="*/ 0 w 70919"/>
                  <a:gd name="T1" fmla="*/ 0 h 175034"/>
                  <a:gd name="T2" fmla="*/ 7544 w 70919"/>
                  <a:gd name="T3" fmla="*/ 61866 h 175034"/>
                  <a:gd name="T4" fmla="*/ 28669 w 70919"/>
                  <a:gd name="T5" fmla="*/ 119204 h 175034"/>
                  <a:gd name="T6" fmla="*/ 46776 w 70919"/>
                  <a:gd name="T7" fmla="*/ 147873 h 175034"/>
                  <a:gd name="T8" fmla="*/ 69410 w 70919"/>
                  <a:gd name="T9" fmla="*/ 175034 h 175034"/>
                  <a:gd name="T10" fmla="*/ 70919 w 70919"/>
                  <a:gd name="T11" fmla="*/ 172016 h 175034"/>
                  <a:gd name="T12" fmla="*/ 39231 w 70919"/>
                  <a:gd name="T13" fmla="*/ 128258 h 175034"/>
                  <a:gd name="T14" fmla="*/ 16598 w 70919"/>
                  <a:gd name="T15" fmla="*/ 12071 h 175034"/>
                  <a:gd name="T16" fmla="*/ 0 w 70919"/>
                  <a:gd name="T17" fmla="*/ 0 h 175034"/>
                  <a:gd name="T18" fmla="*/ 0 w 70919"/>
                  <a:gd name="T19" fmla="*/ 0 h 175034"/>
                  <a:gd name="T20" fmla="*/ 0 w 70919"/>
                  <a:gd name="T21" fmla="*/ 0 h 1750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70919" h="175034">
                    <a:moveTo>
                      <a:pt x="0" y="0"/>
                    </a:moveTo>
                    <a:lnTo>
                      <a:pt x="7544" y="61866"/>
                    </a:lnTo>
                    <a:lnTo>
                      <a:pt x="28669" y="119204"/>
                    </a:lnTo>
                    <a:lnTo>
                      <a:pt x="46776" y="147873"/>
                    </a:lnTo>
                    <a:lnTo>
                      <a:pt x="69410" y="175034"/>
                    </a:lnTo>
                    <a:lnTo>
                      <a:pt x="70919" y="172016"/>
                    </a:lnTo>
                    <a:lnTo>
                      <a:pt x="39231" y="128258"/>
                    </a:lnTo>
                    <a:lnTo>
                      <a:pt x="16598" y="12071"/>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49" name="Freeform 278"/>
              <p:cNvSpPr>
                <a:spLocks/>
              </p:cNvSpPr>
              <p:nvPr/>
            </p:nvSpPr>
            <p:spPr bwMode="auto">
              <a:xfrm>
                <a:off x="113924204" y="109816458"/>
                <a:ext cx="137311" cy="137310"/>
              </a:xfrm>
              <a:custGeom>
                <a:avLst/>
                <a:gdLst>
                  <a:gd name="T0" fmla="*/ 0 w 137311"/>
                  <a:gd name="T1" fmla="*/ 0 h 137311"/>
                  <a:gd name="T2" fmla="*/ 42249 w 137311"/>
                  <a:gd name="T3" fmla="*/ 6036 h 137311"/>
                  <a:gd name="T4" fmla="*/ 79972 w 137311"/>
                  <a:gd name="T5" fmla="*/ 16598 h 137311"/>
                  <a:gd name="T6" fmla="*/ 102606 w 137311"/>
                  <a:gd name="T7" fmla="*/ 27160 h 137311"/>
                  <a:gd name="T8" fmla="*/ 137311 w 137311"/>
                  <a:gd name="T9" fmla="*/ 45267 h 137311"/>
                  <a:gd name="T10" fmla="*/ 117695 w 137311"/>
                  <a:gd name="T11" fmla="*/ 78463 h 137311"/>
                  <a:gd name="T12" fmla="*/ 89026 w 137311"/>
                  <a:gd name="T13" fmla="*/ 108642 h 137311"/>
                  <a:gd name="T14" fmla="*/ 69410 w 137311"/>
                  <a:gd name="T15" fmla="*/ 123731 h 137311"/>
                  <a:gd name="T16" fmla="*/ 45267 w 137311"/>
                  <a:gd name="T17" fmla="*/ 137311 h 137311"/>
                  <a:gd name="T18" fmla="*/ 37723 w 137311"/>
                  <a:gd name="T19" fmla="*/ 125240 h 137311"/>
                  <a:gd name="T20" fmla="*/ 67901 w 137311"/>
                  <a:gd name="T21" fmla="*/ 113168 h 137311"/>
                  <a:gd name="T22" fmla="*/ 89026 w 137311"/>
                  <a:gd name="T23" fmla="*/ 98079 h 137311"/>
                  <a:gd name="T24" fmla="*/ 114677 w 137311"/>
                  <a:gd name="T25" fmla="*/ 72428 h 137311"/>
                  <a:gd name="T26" fmla="*/ 131275 w 137311"/>
                  <a:gd name="T27" fmla="*/ 52812 h 137311"/>
                  <a:gd name="T28" fmla="*/ 126748 w 137311"/>
                  <a:gd name="T29" fmla="*/ 49794 h 137311"/>
                  <a:gd name="T30" fmla="*/ 119204 w 137311"/>
                  <a:gd name="T31" fmla="*/ 43758 h 137311"/>
                  <a:gd name="T32" fmla="*/ 96570 w 137311"/>
                  <a:gd name="T33" fmla="*/ 30178 h 137311"/>
                  <a:gd name="T34" fmla="*/ 78463 w 137311"/>
                  <a:gd name="T35" fmla="*/ 21125 h 137311"/>
                  <a:gd name="T36" fmla="*/ 61865 w 137311"/>
                  <a:gd name="T37" fmla="*/ 16598 h 137311"/>
                  <a:gd name="T38" fmla="*/ 40741 w 137311"/>
                  <a:gd name="T39" fmla="*/ 10562 h 137311"/>
                  <a:gd name="T40" fmla="*/ 12071 w 137311"/>
                  <a:gd name="T41" fmla="*/ 6036 h 137311"/>
                  <a:gd name="T42" fmla="*/ 0 w 137311"/>
                  <a:gd name="T43" fmla="*/ 0 h 137311"/>
                  <a:gd name="T44" fmla="*/ 0 w 137311"/>
                  <a:gd name="T45" fmla="*/ 0 h 1373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37311" h="137311">
                    <a:moveTo>
                      <a:pt x="0" y="0"/>
                    </a:moveTo>
                    <a:lnTo>
                      <a:pt x="42249" y="6036"/>
                    </a:lnTo>
                    <a:lnTo>
                      <a:pt x="79972" y="16598"/>
                    </a:lnTo>
                    <a:lnTo>
                      <a:pt x="102606" y="27160"/>
                    </a:lnTo>
                    <a:lnTo>
                      <a:pt x="137311" y="45267"/>
                    </a:lnTo>
                    <a:lnTo>
                      <a:pt x="117695" y="78463"/>
                    </a:lnTo>
                    <a:lnTo>
                      <a:pt x="89026" y="108642"/>
                    </a:lnTo>
                    <a:lnTo>
                      <a:pt x="69410" y="123731"/>
                    </a:lnTo>
                    <a:lnTo>
                      <a:pt x="45267" y="137311"/>
                    </a:lnTo>
                    <a:lnTo>
                      <a:pt x="37723" y="125240"/>
                    </a:lnTo>
                    <a:lnTo>
                      <a:pt x="67901" y="113168"/>
                    </a:lnTo>
                    <a:lnTo>
                      <a:pt x="89026" y="98079"/>
                    </a:lnTo>
                    <a:lnTo>
                      <a:pt x="114677" y="72428"/>
                    </a:lnTo>
                    <a:lnTo>
                      <a:pt x="131275" y="52812"/>
                    </a:lnTo>
                    <a:lnTo>
                      <a:pt x="126748" y="49794"/>
                    </a:lnTo>
                    <a:lnTo>
                      <a:pt x="119204" y="43758"/>
                    </a:lnTo>
                    <a:lnTo>
                      <a:pt x="96570" y="30178"/>
                    </a:lnTo>
                    <a:lnTo>
                      <a:pt x="78463" y="21125"/>
                    </a:lnTo>
                    <a:lnTo>
                      <a:pt x="61865" y="16598"/>
                    </a:lnTo>
                    <a:lnTo>
                      <a:pt x="40741" y="10562"/>
                    </a:lnTo>
                    <a:lnTo>
                      <a:pt x="12071" y="6036"/>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50" name="Freeform 279"/>
              <p:cNvSpPr>
                <a:spLocks/>
              </p:cNvSpPr>
              <p:nvPr/>
            </p:nvSpPr>
            <p:spPr bwMode="auto">
              <a:xfrm>
                <a:off x="113924204" y="109816458"/>
                <a:ext cx="45267" cy="137310"/>
              </a:xfrm>
              <a:custGeom>
                <a:avLst/>
                <a:gdLst>
                  <a:gd name="T0" fmla="*/ 0 w 45267"/>
                  <a:gd name="T1" fmla="*/ 0 h 137311"/>
                  <a:gd name="T2" fmla="*/ 1509 w 45267"/>
                  <a:gd name="T3" fmla="*/ 46776 h 137311"/>
                  <a:gd name="T4" fmla="*/ 15089 w 45267"/>
                  <a:gd name="T5" fmla="*/ 90535 h 137311"/>
                  <a:gd name="T6" fmla="*/ 27160 w 45267"/>
                  <a:gd name="T7" fmla="*/ 114677 h 137311"/>
                  <a:gd name="T8" fmla="*/ 45267 w 45267"/>
                  <a:gd name="T9" fmla="*/ 137311 h 137311"/>
                  <a:gd name="T10" fmla="*/ 45267 w 45267"/>
                  <a:gd name="T11" fmla="*/ 134293 h 137311"/>
                  <a:gd name="T12" fmla="*/ 24143 w 45267"/>
                  <a:gd name="T13" fmla="*/ 96570 h 137311"/>
                  <a:gd name="T14" fmla="*/ 16598 w 45267"/>
                  <a:gd name="T15" fmla="*/ 72428 h 137311"/>
                  <a:gd name="T16" fmla="*/ 13580 w 45267"/>
                  <a:gd name="T17" fmla="*/ 42249 h 137311"/>
                  <a:gd name="T18" fmla="*/ 12071 w 45267"/>
                  <a:gd name="T19" fmla="*/ 3018 h 137311"/>
                  <a:gd name="T20" fmla="*/ 0 w 45267"/>
                  <a:gd name="T21" fmla="*/ 0 h 137311"/>
                  <a:gd name="T22" fmla="*/ 0 w 45267"/>
                  <a:gd name="T23" fmla="*/ 0 h 1373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45267" h="137311">
                    <a:moveTo>
                      <a:pt x="0" y="0"/>
                    </a:moveTo>
                    <a:lnTo>
                      <a:pt x="1509" y="46776"/>
                    </a:lnTo>
                    <a:lnTo>
                      <a:pt x="15089" y="90535"/>
                    </a:lnTo>
                    <a:lnTo>
                      <a:pt x="27160" y="114677"/>
                    </a:lnTo>
                    <a:lnTo>
                      <a:pt x="45267" y="137311"/>
                    </a:lnTo>
                    <a:lnTo>
                      <a:pt x="45267" y="134293"/>
                    </a:lnTo>
                    <a:lnTo>
                      <a:pt x="24143" y="96570"/>
                    </a:lnTo>
                    <a:lnTo>
                      <a:pt x="16598" y="72428"/>
                    </a:lnTo>
                    <a:lnTo>
                      <a:pt x="13580" y="42249"/>
                    </a:lnTo>
                    <a:lnTo>
                      <a:pt x="12071" y="3018"/>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51" name="Freeform 280"/>
              <p:cNvSpPr>
                <a:spLocks/>
              </p:cNvSpPr>
              <p:nvPr/>
            </p:nvSpPr>
            <p:spPr bwMode="auto">
              <a:xfrm>
                <a:off x="113957400" y="109866252"/>
                <a:ext cx="43757" cy="67900"/>
              </a:xfrm>
              <a:custGeom>
                <a:avLst/>
                <a:gdLst>
                  <a:gd name="T0" fmla="*/ 24143 w 43758"/>
                  <a:gd name="T1" fmla="*/ 24143 h 67901"/>
                  <a:gd name="T2" fmla="*/ 43758 w 43758"/>
                  <a:gd name="T3" fmla="*/ 30178 h 67901"/>
                  <a:gd name="T4" fmla="*/ 27160 w 43758"/>
                  <a:gd name="T5" fmla="*/ 0 h 67901"/>
                  <a:gd name="T6" fmla="*/ 1509 w 43758"/>
                  <a:gd name="T7" fmla="*/ 18107 h 67901"/>
                  <a:gd name="T8" fmla="*/ 19616 w 43758"/>
                  <a:gd name="T9" fmla="*/ 22634 h 67901"/>
                  <a:gd name="T10" fmla="*/ 13580 w 43758"/>
                  <a:gd name="T11" fmla="*/ 48285 h 67901"/>
                  <a:gd name="T12" fmla="*/ 0 w 43758"/>
                  <a:gd name="T13" fmla="*/ 51303 h 67901"/>
                  <a:gd name="T14" fmla="*/ 12071 w 43758"/>
                  <a:gd name="T15" fmla="*/ 67901 h 67901"/>
                  <a:gd name="T16" fmla="*/ 33196 w 43758"/>
                  <a:gd name="T17" fmla="*/ 58848 h 67901"/>
                  <a:gd name="T18" fmla="*/ 28669 w 43758"/>
                  <a:gd name="T19" fmla="*/ 55830 h 67901"/>
                  <a:gd name="T20" fmla="*/ 24143 w 43758"/>
                  <a:gd name="T21" fmla="*/ 51303 h 67901"/>
                  <a:gd name="T22" fmla="*/ 24143 w 43758"/>
                  <a:gd name="T23" fmla="*/ 24143 h 67901"/>
                  <a:gd name="T24" fmla="*/ 24143 w 43758"/>
                  <a:gd name="T25" fmla="*/ 24143 h 679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3758" h="67901">
                    <a:moveTo>
                      <a:pt x="24143" y="24143"/>
                    </a:moveTo>
                    <a:lnTo>
                      <a:pt x="43758" y="30178"/>
                    </a:lnTo>
                    <a:lnTo>
                      <a:pt x="27160" y="0"/>
                    </a:lnTo>
                    <a:lnTo>
                      <a:pt x="1509" y="18107"/>
                    </a:lnTo>
                    <a:lnTo>
                      <a:pt x="19616" y="22634"/>
                    </a:lnTo>
                    <a:lnTo>
                      <a:pt x="13580" y="48285"/>
                    </a:lnTo>
                    <a:lnTo>
                      <a:pt x="0" y="51303"/>
                    </a:lnTo>
                    <a:lnTo>
                      <a:pt x="12071" y="67901"/>
                    </a:lnTo>
                    <a:lnTo>
                      <a:pt x="33196" y="58848"/>
                    </a:lnTo>
                    <a:lnTo>
                      <a:pt x="28669" y="55830"/>
                    </a:lnTo>
                    <a:lnTo>
                      <a:pt x="24143" y="51303"/>
                    </a:lnTo>
                    <a:lnTo>
                      <a:pt x="24143" y="24143"/>
                    </a:lnTo>
                    <a:lnTo>
                      <a:pt x="24143" y="24143"/>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52" name="Freeform 281"/>
              <p:cNvSpPr>
                <a:spLocks/>
              </p:cNvSpPr>
              <p:nvPr/>
            </p:nvSpPr>
            <p:spPr bwMode="auto">
              <a:xfrm>
                <a:off x="113972489" y="109842109"/>
                <a:ext cx="13580" cy="12071"/>
              </a:xfrm>
              <a:custGeom>
                <a:avLst/>
                <a:gdLst>
                  <a:gd name="T0" fmla="*/ 1509 w 13580"/>
                  <a:gd name="T1" fmla="*/ 0 h 12072"/>
                  <a:gd name="T2" fmla="*/ 13580 w 13580"/>
                  <a:gd name="T3" fmla="*/ 1509 h 12072"/>
                  <a:gd name="T4" fmla="*/ 13580 w 13580"/>
                  <a:gd name="T5" fmla="*/ 12072 h 12072"/>
                  <a:gd name="T6" fmla="*/ 0 w 13580"/>
                  <a:gd name="T7" fmla="*/ 10563 h 12072"/>
                  <a:gd name="T8" fmla="*/ 1509 w 13580"/>
                  <a:gd name="T9" fmla="*/ 0 h 12072"/>
                  <a:gd name="T10" fmla="*/ 1509 w 13580"/>
                  <a:gd name="T11" fmla="*/ 0 h 12072"/>
                  <a:gd name="T12" fmla="*/ 1509 w 13580"/>
                  <a:gd name="T13" fmla="*/ 0 h 12072"/>
                  <a:gd name="T14" fmla="*/ 1509 w 13580"/>
                  <a:gd name="T15" fmla="*/ 0 h 1207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580" h="12072">
                    <a:moveTo>
                      <a:pt x="1509" y="0"/>
                    </a:moveTo>
                    <a:lnTo>
                      <a:pt x="13580" y="1509"/>
                    </a:lnTo>
                    <a:lnTo>
                      <a:pt x="13580" y="12072"/>
                    </a:lnTo>
                    <a:lnTo>
                      <a:pt x="0" y="10563"/>
                    </a:lnTo>
                    <a:lnTo>
                      <a:pt x="1509" y="0"/>
                    </a:lnTo>
                    <a:lnTo>
                      <a:pt x="1509" y="0"/>
                    </a:lnTo>
                    <a:lnTo>
                      <a:pt x="1509" y="0"/>
                    </a:lnTo>
                    <a:lnTo>
                      <a:pt x="1509"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53" name="Freeform 282"/>
              <p:cNvSpPr>
                <a:spLocks/>
              </p:cNvSpPr>
              <p:nvPr/>
            </p:nvSpPr>
            <p:spPr bwMode="auto">
              <a:xfrm>
                <a:off x="113998141" y="109849653"/>
                <a:ext cx="13581" cy="15090"/>
              </a:xfrm>
              <a:custGeom>
                <a:avLst/>
                <a:gdLst>
                  <a:gd name="T0" fmla="*/ 4526 w 13580"/>
                  <a:gd name="T1" fmla="*/ 0 h 15089"/>
                  <a:gd name="T2" fmla="*/ 13580 w 13580"/>
                  <a:gd name="T3" fmla="*/ 4527 h 15089"/>
                  <a:gd name="T4" fmla="*/ 12071 w 13580"/>
                  <a:gd name="T5" fmla="*/ 15089 h 15089"/>
                  <a:gd name="T6" fmla="*/ 0 w 13580"/>
                  <a:gd name="T7" fmla="*/ 7545 h 15089"/>
                  <a:gd name="T8" fmla="*/ 4526 w 13580"/>
                  <a:gd name="T9" fmla="*/ 0 h 15089"/>
                  <a:gd name="T10" fmla="*/ 4526 w 13580"/>
                  <a:gd name="T11" fmla="*/ 0 h 15089"/>
                  <a:gd name="T12" fmla="*/ 4526 w 13580"/>
                  <a:gd name="T13" fmla="*/ 0 h 15089"/>
                  <a:gd name="T14" fmla="*/ 4526 w 13580"/>
                  <a:gd name="T15" fmla="*/ 0 h 1508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580" h="15089">
                    <a:moveTo>
                      <a:pt x="4526" y="0"/>
                    </a:moveTo>
                    <a:lnTo>
                      <a:pt x="13580" y="4527"/>
                    </a:lnTo>
                    <a:lnTo>
                      <a:pt x="12071" y="15089"/>
                    </a:lnTo>
                    <a:lnTo>
                      <a:pt x="0" y="7545"/>
                    </a:lnTo>
                    <a:lnTo>
                      <a:pt x="4526" y="0"/>
                    </a:lnTo>
                    <a:lnTo>
                      <a:pt x="4526" y="0"/>
                    </a:lnTo>
                    <a:lnTo>
                      <a:pt x="4526" y="0"/>
                    </a:lnTo>
                    <a:lnTo>
                      <a:pt x="4526"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54" name="Freeform 283"/>
              <p:cNvSpPr>
                <a:spLocks/>
              </p:cNvSpPr>
              <p:nvPr/>
            </p:nvSpPr>
            <p:spPr bwMode="auto">
              <a:xfrm>
                <a:off x="114022283" y="109861725"/>
                <a:ext cx="16597" cy="16598"/>
              </a:xfrm>
              <a:custGeom>
                <a:avLst/>
                <a:gdLst>
                  <a:gd name="T0" fmla="*/ 7545 w 16598"/>
                  <a:gd name="T1" fmla="*/ 0 h 16598"/>
                  <a:gd name="T2" fmla="*/ 16598 w 16598"/>
                  <a:gd name="T3" fmla="*/ 4527 h 16598"/>
                  <a:gd name="T4" fmla="*/ 12071 w 16598"/>
                  <a:gd name="T5" fmla="*/ 16598 h 16598"/>
                  <a:gd name="T6" fmla="*/ 0 w 16598"/>
                  <a:gd name="T7" fmla="*/ 7545 h 16598"/>
                  <a:gd name="T8" fmla="*/ 7545 w 16598"/>
                  <a:gd name="T9" fmla="*/ 0 h 16598"/>
                  <a:gd name="T10" fmla="*/ 7545 w 16598"/>
                  <a:gd name="T11" fmla="*/ 0 h 16598"/>
                  <a:gd name="T12" fmla="*/ 7545 w 16598"/>
                  <a:gd name="T13" fmla="*/ 0 h 16598"/>
                  <a:gd name="T14" fmla="*/ 7545 w 16598"/>
                  <a:gd name="T15" fmla="*/ 0 h 1659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598" h="16598">
                    <a:moveTo>
                      <a:pt x="7545" y="0"/>
                    </a:moveTo>
                    <a:lnTo>
                      <a:pt x="16598" y="4527"/>
                    </a:lnTo>
                    <a:lnTo>
                      <a:pt x="12071" y="16598"/>
                    </a:lnTo>
                    <a:lnTo>
                      <a:pt x="0" y="7545"/>
                    </a:lnTo>
                    <a:lnTo>
                      <a:pt x="7545" y="0"/>
                    </a:lnTo>
                    <a:lnTo>
                      <a:pt x="7545" y="0"/>
                    </a:lnTo>
                    <a:lnTo>
                      <a:pt x="7545" y="0"/>
                    </a:lnTo>
                    <a:lnTo>
                      <a:pt x="7545"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55" name="Freeform 284"/>
              <p:cNvSpPr>
                <a:spLocks/>
              </p:cNvSpPr>
              <p:nvPr/>
            </p:nvSpPr>
            <p:spPr bwMode="auto">
              <a:xfrm>
                <a:off x="113943820" y="109839092"/>
                <a:ext cx="15089" cy="10561"/>
              </a:xfrm>
              <a:custGeom>
                <a:avLst/>
                <a:gdLst>
                  <a:gd name="T0" fmla="*/ 1509 w 15089"/>
                  <a:gd name="T1" fmla="*/ 0 h 10562"/>
                  <a:gd name="T2" fmla="*/ 13580 w 15089"/>
                  <a:gd name="T3" fmla="*/ 0 h 10562"/>
                  <a:gd name="T4" fmla="*/ 15089 w 15089"/>
                  <a:gd name="T5" fmla="*/ 10562 h 10562"/>
                  <a:gd name="T6" fmla="*/ 0 w 15089"/>
                  <a:gd name="T7" fmla="*/ 10562 h 10562"/>
                  <a:gd name="T8" fmla="*/ 1509 w 15089"/>
                  <a:gd name="T9" fmla="*/ 0 h 10562"/>
                  <a:gd name="T10" fmla="*/ 1509 w 15089"/>
                  <a:gd name="T11" fmla="*/ 0 h 10562"/>
                  <a:gd name="T12" fmla="*/ 1509 w 15089"/>
                  <a:gd name="T13" fmla="*/ 0 h 10562"/>
                  <a:gd name="T14" fmla="*/ 1509 w 15089"/>
                  <a:gd name="T15" fmla="*/ 0 h 1056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5089" h="10562">
                    <a:moveTo>
                      <a:pt x="1509" y="0"/>
                    </a:moveTo>
                    <a:lnTo>
                      <a:pt x="13580" y="0"/>
                    </a:lnTo>
                    <a:lnTo>
                      <a:pt x="15089" y="10562"/>
                    </a:lnTo>
                    <a:lnTo>
                      <a:pt x="0" y="10562"/>
                    </a:lnTo>
                    <a:lnTo>
                      <a:pt x="1509" y="0"/>
                    </a:lnTo>
                    <a:lnTo>
                      <a:pt x="1509" y="0"/>
                    </a:lnTo>
                    <a:lnTo>
                      <a:pt x="1509" y="0"/>
                    </a:lnTo>
                    <a:lnTo>
                      <a:pt x="1509"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56" name="Freeform 285"/>
              <p:cNvSpPr>
                <a:spLocks/>
              </p:cNvSpPr>
              <p:nvPr/>
            </p:nvSpPr>
            <p:spPr bwMode="auto">
              <a:xfrm>
                <a:off x="112603907" y="109553908"/>
                <a:ext cx="706170" cy="230863"/>
              </a:xfrm>
              <a:custGeom>
                <a:avLst/>
                <a:gdLst>
                  <a:gd name="T0" fmla="*/ 700135 w 706170"/>
                  <a:gd name="T1" fmla="*/ 205211 h 230863"/>
                  <a:gd name="T2" fmla="*/ 630725 w 706170"/>
                  <a:gd name="T3" fmla="*/ 191631 h 230863"/>
                  <a:gd name="T4" fmla="*/ 553770 w 706170"/>
                  <a:gd name="T5" fmla="*/ 175033 h 230863"/>
                  <a:gd name="T6" fmla="*/ 460218 w 706170"/>
                  <a:gd name="T7" fmla="*/ 155417 h 230863"/>
                  <a:gd name="T8" fmla="*/ 353085 w 706170"/>
                  <a:gd name="T9" fmla="*/ 131275 h 230863"/>
                  <a:gd name="T10" fmla="*/ 239917 w 706170"/>
                  <a:gd name="T11" fmla="*/ 102605 h 230863"/>
                  <a:gd name="T12" fmla="*/ 128257 w 706170"/>
                  <a:gd name="T13" fmla="*/ 73936 h 230863"/>
                  <a:gd name="T14" fmla="*/ 25651 w 706170"/>
                  <a:gd name="T15" fmla="*/ 43758 h 230863"/>
                  <a:gd name="T16" fmla="*/ 31687 w 706170"/>
                  <a:gd name="T17" fmla="*/ 13580 h 230863"/>
                  <a:gd name="T18" fmla="*/ 129766 w 706170"/>
                  <a:gd name="T19" fmla="*/ 36213 h 230863"/>
                  <a:gd name="T20" fmla="*/ 200685 w 706170"/>
                  <a:gd name="T21" fmla="*/ 52811 h 230863"/>
                  <a:gd name="T22" fmla="*/ 283675 w 706170"/>
                  <a:gd name="T23" fmla="*/ 69409 h 230863"/>
                  <a:gd name="T24" fmla="*/ 375719 w 706170"/>
                  <a:gd name="T25" fmla="*/ 87516 h 230863"/>
                  <a:gd name="T26" fmla="*/ 472289 w 706170"/>
                  <a:gd name="T27" fmla="*/ 107132 h 230863"/>
                  <a:gd name="T28" fmla="*/ 571877 w 706170"/>
                  <a:gd name="T29" fmla="*/ 123730 h 230863"/>
                  <a:gd name="T30" fmla="*/ 671465 w 706170"/>
                  <a:gd name="T31" fmla="*/ 140328 h 230863"/>
                  <a:gd name="T32" fmla="*/ 660903 w 706170"/>
                  <a:gd name="T33" fmla="*/ 113168 h 230863"/>
                  <a:gd name="T34" fmla="*/ 597529 w 706170"/>
                  <a:gd name="T35" fmla="*/ 105623 h 230863"/>
                  <a:gd name="T36" fmla="*/ 439093 w 706170"/>
                  <a:gd name="T37" fmla="*/ 82990 h 230863"/>
                  <a:gd name="T38" fmla="*/ 336487 w 706170"/>
                  <a:gd name="T39" fmla="*/ 67900 h 230863"/>
                  <a:gd name="T40" fmla="*/ 226336 w 706170"/>
                  <a:gd name="T41" fmla="*/ 48285 h 230863"/>
                  <a:gd name="T42" fmla="*/ 111659 w 706170"/>
                  <a:gd name="T43" fmla="*/ 25651 h 230863"/>
                  <a:gd name="T44" fmla="*/ 0 w 706170"/>
                  <a:gd name="T45" fmla="*/ 0 h 230863"/>
                  <a:gd name="T46" fmla="*/ 18107 w 706170"/>
                  <a:gd name="T47" fmla="*/ 48285 h 230863"/>
                  <a:gd name="T48" fmla="*/ 73936 w 706170"/>
                  <a:gd name="T49" fmla="*/ 64883 h 230863"/>
                  <a:gd name="T50" fmla="*/ 137311 w 706170"/>
                  <a:gd name="T51" fmla="*/ 84499 h 230863"/>
                  <a:gd name="T52" fmla="*/ 221810 w 706170"/>
                  <a:gd name="T53" fmla="*/ 108641 h 230863"/>
                  <a:gd name="T54" fmla="*/ 324416 w 706170"/>
                  <a:gd name="T55" fmla="*/ 137310 h 230863"/>
                  <a:gd name="T56" fmla="*/ 380245 w 706170"/>
                  <a:gd name="T57" fmla="*/ 152399 h 230863"/>
                  <a:gd name="T58" fmla="*/ 440602 w 706170"/>
                  <a:gd name="T59" fmla="*/ 167489 h 230863"/>
                  <a:gd name="T60" fmla="*/ 503976 w 706170"/>
                  <a:gd name="T61" fmla="*/ 184087 h 230863"/>
                  <a:gd name="T62" fmla="*/ 568859 w 706170"/>
                  <a:gd name="T63" fmla="*/ 199176 h 230863"/>
                  <a:gd name="T64" fmla="*/ 636760 w 706170"/>
                  <a:gd name="T65" fmla="*/ 215774 h 230863"/>
                  <a:gd name="T66" fmla="*/ 706170 w 706170"/>
                  <a:gd name="T67" fmla="*/ 230863 h 230863"/>
                  <a:gd name="T68" fmla="*/ 700135 w 706170"/>
                  <a:gd name="T69" fmla="*/ 205211 h 230863"/>
                  <a:gd name="T70" fmla="*/ 700135 w 706170"/>
                  <a:gd name="T71" fmla="*/ 205211 h 230863"/>
                  <a:gd name="T72" fmla="*/ 700135 w 706170"/>
                  <a:gd name="T73" fmla="*/ 205211 h 2308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706170" h="230863">
                    <a:moveTo>
                      <a:pt x="700135" y="205211"/>
                    </a:moveTo>
                    <a:lnTo>
                      <a:pt x="630725" y="191631"/>
                    </a:lnTo>
                    <a:lnTo>
                      <a:pt x="553770" y="175033"/>
                    </a:lnTo>
                    <a:lnTo>
                      <a:pt x="460218" y="155417"/>
                    </a:lnTo>
                    <a:lnTo>
                      <a:pt x="353085" y="131275"/>
                    </a:lnTo>
                    <a:lnTo>
                      <a:pt x="239917" y="102605"/>
                    </a:lnTo>
                    <a:lnTo>
                      <a:pt x="128257" y="73936"/>
                    </a:lnTo>
                    <a:lnTo>
                      <a:pt x="25651" y="43758"/>
                    </a:lnTo>
                    <a:lnTo>
                      <a:pt x="31687" y="13580"/>
                    </a:lnTo>
                    <a:lnTo>
                      <a:pt x="129766" y="36213"/>
                    </a:lnTo>
                    <a:lnTo>
                      <a:pt x="200685" y="52811"/>
                    </a:lnTo>
                    <a:lnTo>
                      <a:pt x="283675" y="69409"/>
                    </a:lnTo>
                    <a:lnTo>
                      <a:pt x="375719" y="87516"/>
                    </a:lnTo>
                    <a:lnTo>
                      <a:pt x="472289" y="107132"/>
                    </a:lnTo>
                    <a:lnTo>
                      <a:pt x="571877" y="123730"/>
                    </a:lnTo>
                    <a:lnTo>
                      <a:pt x="671465" y="140328"/>
                    </a:lnTo>
                    <a:lnTo>
                      <a:pt x="660903" y="113168"/>
                    </a:lnTo>
                    <a:lnTo>
                      <a:pt x="597529" y="105623"/>
                    </a:lnTo>
                    <a:lnTo>
                      <a:pt x="439093" y="82990"/>
                    </a:lnTo>
                    <a:lnTo>
                      <a:pt x="336487" y="67900"/>
                    </a:lnTo>
                    <a:lnTo>
                      <a:pt x="226336" y="48285"/>
                    </a:lnTo>
                    <a:lnTo>
                      <a:pt x="111659" y="25651"/>
                    </a:lnTo>
                    <a:lnTo>
                      <a:pt x="0" y="0"/>
                    </a:lnTo>
                    <a:lnTo>
                      <a:pt x="18107" y="48285"/>
                    </a:lnTo>
                    <a:lnTo>
                      <a:pt x="73936" y="64883"/>
                    </a:lnTo>
                    <a:lnTo>
                      <a:pt x="137311" y="84499"/>
                    </a:lnTo>
                    <a:lnTo>
                      <a:pt x="221810" y="108641"/>
                    </a:lnTo>
                    <a:lnTo>
                      <a:pt x="324416" y="137310"/>
                    </a:lnTo>
                    <a:lnTo>
                      <a:pt x="380245" y="152399"/>
                    </a:lnTo>
                    <a:lnTo>
                      <a:pt x="440602" y="167489"/>
                    </a:lnTo>
                    <a:lnTo>
                      <a:pt x="503976" y="184087"/>
                    </a:lnTo>
                    <a:lnTo>
                      <a:pt x="568859" y="199176"/>
                    </a:lnTo>
                    <a:lnTo>
                      <a:pt x="636760" y="215774"/>
                    </a:lnTo>
                    <a:lnTo>
                      <a:pt x="706170" y="230863"/>
                    </a:lnTo>
                    <a:lnTo>
                      <a:pt x="700135" y="205211"/>
                    </a:lnTo>
                    <a:lnTo>
                      <a:pt x="700135" y="205211"/>
                    </a:lnTo>
                    <a:lnTo>
                      <a:pt x="700135" y="205211"/>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57" name="Freeform 286"/>
              <p:cNvSpPr>
                <a:spLocks/>
              </p:cNvSpPr>
              <p:nvPr/>
            </p:nvSpPr>
            <p:spPr bwMode="auto">
              <a:xfrm>
                <a:off x="112558640" y="108742114"/>
                <a:ext cx="141836" cy="140328"/>
              </a:xfrm>
              <a:custGeom>
                <a:avLst/>
                <a:gdLst>
                  <a:gd name="T0" fmla="*/ 119203 w 141837"/>
                  <a:gd name="T1" fmla="*/ 0 h 140328"/>
                  <a:gd name="T2" fmla="*/ 141837 w 141837"/>
                  <a:gd name="T3" fmla="*/ 140328 h 140328"/>
                  <a:gd name="T4" fmla="*/ 125239 w 141837"/>
                  <a:gd name="T5" fmla="*/ 137311 h 140328"/>
                  <a:gd name="T6" fmla="*/ 99588 w 141837"/>
                  <a:gd name="T7" fmla="*/ 131275 h 140328"/>
                  <a:gd name="T8" fmla="*/ 73936 w 141837"/>
                  <a:gd name="T9" fmla="*/ 125239 h 140328"/>
                  <a:gd name="T10" fmla="*/ 49794 w 141837"/>
                  <a:gd name="T11" fmla="*/ 116186 h 140328"/>
                  <a:gd name="T12" fmla="*/ 19615 w 141837"/>
                  <a:gd name="T13" fmla="*/ 102606 h 140328"/>
                  <a:gd name="T14" fmla="*/ 0 w 141837"/>
                  <a:gd name="T15" fmla="*/ 87516 h 140328"/>
                  <a:gd name="T16" fmla="*/ 4526 w 141837"/>
                  <a:gd name="T17" fmla="*/ 84499 h 140328"/>
                  <a:gd name="T18" fmla="*/ 42249 w 141837"/>
                  <a:gd name="T19" fmla="*/ 105623 h 140328"/>
                  <a:gd name="T20" fmla="*/ 66392 w 141837"/>
                  <a:gd name="T21" fmla="*/ 114677 h 140328"/>
                  <a:gd name="T22" fmla="*/ 84499 w 141837"/>
                  <a:gd name="T23" fmla="*/ 119204 h 140328"/>
                  <a:gd name="T24" fmla="*/ 107132 w 141837"/>
                  <a:gd name="T25" fmla="*/ 123730 h 140328"/>
                  <a:gd name="T26" fmla="*/ 120712 w 141837"/>
                  <a:gd name="T27" fmla="*/ 123730 h 140328"/>
                  <a:gd name="T28" fmla="*/ 131275 w 141837"/>
                  <a:gd name="T29" fmla="*/ 122221 h 140328"/>
                  <a:gd name="T30" fmla="*/ 119203 w 141837"/>
                  <a:gd name="T31" fmla="*/ 3017 h 140328"/>
                  <a:gd name="T32" fmla="*/ 119203 w 141837"/>
                  <a:gd name="T33" fmla="*/ 0 h 140328"/>
                  <a:gd name="T34" fmla="*/ 119203 w 141837"/>
                  <a:gd name="T35" fmla="*/ 0 h 1403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41837" h="140328">
                    <a:moveTo>
                      <a:pt x="119203" y="0"/>
                    </a:moveTo>
                    <a:lnTo>
                      <a:pt x="141837" y="140328"/>
                    </a:lnTo>
                    <a:lnTo>
                      <a:pt x="125239" y="137311"/>
                    </a:lnTo>
                    <a:lnTo>
                      <a:pt x="99588" y="131275"/>
                    </a:lnTo>
                    <a:lnTo>
                      <a:pt x="73936" y="125239"/>
                    </a:lnTo>
                    <a:lnTo>
                      <a:pt x="49794" y="116186"/>
                    </a:lnTo>
                    <a:lnTo>
                      <a:pt x="19615" y="102606"/>
                    </a:lnTo>
                    <a:lnTo>
                      <a:pt x="0" y="87516"/>
                    </a:lnTo>
                    <a:lnTo>
                      <a:pt x="4526" y="84499"/>
                    </a:lnTo>
                    <a:lnTo>
                      <a:pt x="42249" y="105623"/>
                    </a:lnTo>
                    <a:lnTo>
                      <a:pt x="66392" y="114677"/>
                    </a:lnTo>
                    <a:lnTo>
                      <a:pt x="84499" y="119204"/>
                    </a:lnTo>
                    <a:lnTo>
                      <a:pt x="107132" y="123730"/>
                    </a:lnTo>
                    <a:lnTo>
                      <a:pt x="120712" y="123730"/>
                    </a:lnTo>
                    <a:lnTo>
                      <a:pt x="131275" y="122221"/>
                    </a:lnTo>
                    <a:lnTo>
                      <a:pt x="119203" y="3017"/>
                    </a:lnTo>
                    <a:lnTo>
                      <a:pt x="119203" y="0"/>
                    </a:lnTo>
                    <a:lnTo>
                      <a:pt x="119203"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58" name="Freeform 287"/>
              <p:cNvSpPr>
                <a:spLocks/>
              </p:cNvSpPr>
              <p:nvPr/>
            </p:nvSpPr>
            <p:spPr bwMode="auto">
              <a:xfrm>
                <a:off x="112558640" y="108742114"/>
                <a:ext cx="120712" cy="96570"/>
              </a:xfrm>
              <a:custGeom>
                <a:avLst/>
                <a:gdLst>
                  <a:gd name="T0" fmla="*/ 119203 w 120712"/>
                  <a:gd name="T1" fmla="*/ 0 h 96570"/>
                  <a:gd name="T2" fmla="*/ 79972 w 120712"/>
                  <a:gd name="T3" fmla="*/ 18107 h 96570"/>
                  <a:gd name="T4" fmla="*/ 0 w 120712"/>
                  <a:gd name="T5" fmla="*/ 87516 h 96570"/>
                  <a:gd name="T6" fmla="*/ 18106 w 120712"/>
                  <a:gd name="T7" fmla="*/ 96570 h 96570"/>
                  <a:gd name="T8" fmla="*/ 40740 w 120712"/>
                  <a:gd name="T9" fmla="*/ 61865 h 96570"/>
                  <a:gd name="T10" fmla="*/ 72427 w 120712"/>
                  <a:gd name="T11" fmla="*/ 30178 h 96570"/>
                  <a:gd name="T12" fmla="*/ 93552 w 120712"/>
                  <a:gd name="T13" fmla="*/ 16598 h 96570"/>
                  <a:gd name="T14" fmla="*/ 120712 w 120712"/>
                  <a:gd name="T15" fmla="*/ 3017 h 96570"/>
                  <a:gd name="T16" fmla="*/ 119203 w 120712"/>
                  <a:gd name="T17" fmla="*/ 0 h 96570"/>
                  <a:gd name="T18" fmla="*/ 119203 w 120712"/>
                  <a:gd name="T19" fmla="*/ 0 h 96570"/>
                  <a:gd name="T20" fmla="*/ 119203 w 120712"/>
                  <a:gd name="T21" fmla="*/ 0 h 965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20712" h="96570">
                    <a:moveTo>
                      <a:pt x="119203" y="0"/>
                    </a:moveTo>
                    <a:lnTo>
                      <a:pt x="79972" y="18107"/>
                    </a:lnTo>
                    <a:lnTo>
                      <a:pt x="0" y="87516"/>
                    </a:lnTo>
                    <a:lnTo>
                      <a:pt x="18106" y="96570"/>
                    </a:lnTo>
                    <a:lnTo>
                      <a:pt x="40740" y="61865"/>
                    </a:lnTo>
                    <a:lnTo>
                      <a:pt x="72427" y="30178"/>
                    </a:lnTo>
                    <a:lnTo>
                      <a:pt x="93552" y="16598"/>
                    </a:lnTo>
                    <a:lnTo>
                      <a:pt x="120712" y="3017"/>
                    </a:lnTo>
                    <a:lnTo>
                      <a:pt x="119203" y="0"/>
                    </a:lnTo>
                    <a:lnTo>
                      <a:pt x="119203" y="0"/>
                    </a:lnTo>
                    <a:lnTo>
                      <a:pt x="119203"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59" name="Freeform 288"/>
              <p:cNvSpPr>
                <a:spLocks/>
              </p:cNvSpPr>
              <p:nvPr/>
            </p:nvSpPr>
            <p:spPr bwMode="auto">
              <a:xfrm>
                <a:off x="112558640" y="108730041"/>
                <a:ext cx="176542" cy="152401"/>
              </a:xfrm>
              <a:custGeom>
                <a:avLst/>
                <a:gdLst>
                  <a:gd name="T0" fmla="*/ 131275 w 176542"/>
                  <a:gd name="T1" fmla="*/ 0 h 152400"/>
                  <a:gd name="T2" fmla="*/ 90534 w 176542"/>
                  <a:gd name="T3" fmla="*/ 9054 h 152400"/>
                  <a:gd name="T4" fmla="*/ 67901 w 176542"/>
                  <a:gd name="T5" fmla="*/ 19616 h 152400"/>
                  <a:gd name="T6" fmla="*/ 48285 w 176542"/>
                  <a:gd name="T7" fmla="*/ 30179 h 152400"/>
                  <a:gd name="T8" fmla="*/ 25651 w 176542"/>
                  <a:gd name="T9" fmla="*/ 43759 h 152400"/>
                  <a:gd name="T10" fmla="*/ 0 w 176542"/>
                  <a:gd name="T11" fmla="*/ 99588 h 152400"/>
                  <a:gd name="T12" fmla="*/ 24142 w 176542"/>
                  <a:gd name="T13" fmla="*/ 81482 h 152400"/>
                  <a:gd name="T14" fmla="*/ 25651 w 176542"/>
                  <a:gd name="T15" fmla="*/ 54321 h 152400"/>
                  <a:gd name="T16" fmla="*/ 57338 w 176542"/>
                  <a:gd name="T17" fmla="*/ 34705 h 152400"/>
                  <a:gd name="T18" fmla="*/ 79972 w 176542"/>
                  <a:gd name="T19" fmla="*/ 21125 h 152400"/>
                  <a:gd name="T20" fmla="*/ 105623 w 176542"/>
                  <a:gd name="T21" fmla="*/ 10563 h 152400"/>
                  <a:gd name="T22" fmla="*/ 129766 w 176542"/>
                  <a:gd name="T23" fmla="*/ 1509 h 152400"/>
                  <a:gd name="T24" fmla="*/ 119203 w 176542"/>
                  <a:gd name="T25" fmla="*/ 12072 h 152400"/>
                  <a:gd name="T26" fmla="*/ 120712 w 176542"/>
                  <a:gd name="T27" fmla="*/ 15089 h 152400"/>
                  <a:gd name="T28" fmla="*/ 134293 w 176542"/>
                  <a:gd name="T29" fmla="*/ 9054 h 152400"/>
                  <a:gd name="T30" fmla="*/ 144855 w 176542"/>
                  <a:gd name="T31" fmla="*/ 31687 h 152400"/>
                  <a:gd name="T32" fmla="*/ 156926 w 176542"/>
                  <a:gd name="T33" fmla="*/ 64884 h 152400"/>
                  <a:gd name="T34" fmla="*/ 167489 w 176542"/>
                  <a:gd name="T35" fmla="*/ 113169 h 152400"/>
                  <a:gd name="T36" fmla="*/ 134293 w 176542"/>
                  <a:gd name="T37" fmla="*/ 126749 h 152400"/>
                  <a:gd name="T38" fmla="*/ 141837 w 176542"/>
                  <a:gd name="T39" fmla="*/ 152400 h 152400"/>
                  <a:gd name="T40" fmla="*/ 176542 w 176542"/>
                  <a:gd name="T41" fmla="*/ 110151 h 152400"/>
                  <a:gd name="T42" fmla="*/ 162962 w 176542"/>
                  <a:gd name="T43" fmla="*/ 60357 h 152400"/>
                  <a:gd name="T44" fmla="*/ 147873 w 176542"/>
                  <a:gd name="T45" fmla="*/ 27161 h 152400"/>
                  <a:gd name="T46" fmla="*/ 131275 w 176542"/>
                  <a:gd name="T47" fmla="*/ 0 h 152400"/>
                  <a:gd name="T48" fmla="*/ 131275 w 176542"/>
                  <a:gd name="T49" fmla="*/ 0 h 1524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76542" h="152400">
                    <a:moveTo>
                      <a:pt x="131275" y="0"/>
                    </a:moveTo>
                    <a:lnTo>
                      <a:pt x="90534" y="9054"/>
                    </a:lnTo>
                    <a:lnTo>
                      <a:pt x="67901" y="19616"/>
                    </a:lnTo>
                    <a:lnTo>
                      <a:pt x="48285" y="30179"/>
                    </a:lnTo>
                    <a:lnTo>
                      <a:pt x="25651" y="43759"/>
                    </a:lnTo>
                    <a:lnTo>
                      <a:pt x="0" y="99588"/>
                    </a:lnTo>
                    <a:lnTo>
                      <a:pt x="24142" y="81482"/>
                    </a:lnTo>
                    <a:lnTo>
                      <a:pt x="25651" y="54321"/>
                    </a:lnTo>
                    <a:lnTo>
                      <a:pt x="57338" y="34705"/>
                    </a:lnTo>
                    <a:lnTo>
                      <a:pt x="79972" y="21125"/>
                    </a:lnTo>
                    <a:lnTo>
                      <a:pt x="105623" y="10563"/>
                    </a:lnTo>
                    <a:lnTo>
                      <a:pt x="129766" y="1509"/>
                    </a:lnTo>
                    <a:lnTo>
                      <a:pt x="119203" y="12072"/>
                    </a:lnTo>
                    <a:lnTo>
                      <a:pt x="120712" y="15089"/>
                    </a:lnTo>
                    <a:lnTo>
                      <a:pt x="134293" y="9054"/>
                    </a:lnTo>
                    <a:lnTo>
                      <a:pt x="144855" y="31687"/>
                    </a:lnTo>
                    <a:lnTo>
                      <a:pt x="156926" y="64884"/>
                    </a:lnTo>
                    <a:lnTo>
                      <a:pt x="167489" y="113169"/>
                    </a:lnTo>
                    <a:lnTo>
                      <a:pt x="134293" y="126749"/>
                    </a:lnTo>
                    <a:lnTo>
                      <a:pt x="141837" y="152400"/>
                    </a:lnTo>
                    <a:lnTo>
                      <a:pt x="176542" y="110151"/>
                    </a:lnTo>
                    <a:lnTo>
                      <a:pt x="162962" y="60357"/>
                    </a:lnTo>
                    <a:lnTo>
                      <a:pt x="147873" y="27161"/>
                    </a:lnTo>
                    <a:lnTo>
                      <a:pt x="131275" y="0"/>
                    </a:lnTo>
                    <a:lnTo>
                      <a:pt x="131275"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60" name="Freeform 289"/>
              <p:cNvSpPr>
                <a:spLocks/>
              </p:cNvSpPr>
              <p:nvPr/>
            </p:nvSpPr>
            <p:spPr bwMode="auto">
              <a:xfrm>
                <a:off x="112597872" y="108441840"/>
                <a:ext cx="316871" cy="292729"/>
              </a:xfrm>
              <a:custGeom>
                <a:avLst/>
                <a:gdLst>
                  <a:gd name="T0" fmla="*/ 0 w 316872"/>
                  <a:gd name="T1" fmla="*/ 208230 h 292729"/>
                  <a:gd name="T2" fmla="*/ 16598 w 316872"/>
                  <a:gd name="T3" fmla="*/ 188614 h 292729"/>
                  <a:gd name="T4" fmla="*/ 34705 w 316872"/>
                  <a:gd name="T5" fmla="*/ 167490 h 292729"/>
                  <a:gd name="T6" fmla="*/ 58848 w 316872"/>
                  <a:gd name="T7" fmla="*/ 138820 h 292729"/>
                  <a:gd name="T8" fmla="*/ 89026 w 316872"/>
                  <a:gd name="T9" fmla="*/ 107133 h 292729"/>
                  <a:gd name="T10" fmla="*/ 123731 w 316872"/>
                  <a:gd name="T11" fmla="*/ 72428 h 292729"/>
                  <a:gd name="T12" fmla="*/ 161454 w 316872"/>
                  <a:gd name="T13" fmla="*/ 36214 h 292729"/>
                  <a:gd name="T14" fmla="*/ 203703 w 316872"/>
                  <a:gd name="T15" fmla="*/ 0 h 292729"/>
                  <a:gd name="T16" fmla="*/ 316872 w 316872"/>
                  <a:gd name="T17" fmla="*/ 19616 h 292729"/>
                  <a:gd name="T18" fmla="*/ 304800 w 316872"/>
                  <a:gd name="T19" fmla="*/ 39232 h 292729"/>
                  <a:gd name="T20" fmla="*/ 277640 w 316872"/>
                  <a:gd name="T21" fmla="*/ 95062 h 292729"/>
                  <a:gd name="T22" fmla="*/ 259533 w 316872"/>
                  <a:gd name="T23" fmla="*/ 134293 h 292729"/>
                  <a:gd name="T24" fmla="*/ 238408 w 316872"/>
                  <a:gd name="T25" fmla="*/ 181070 h 292729"/>
                  <a:gd name="T26" fmla="*/ 217283 w 316872"/>
                  <a:gd name="T27" fmla="*/ 233882 h 292729"/>
                  <a:gd name="T28" fmla="*/ 196159 w 316872"/>
                  <a:gd name="T29" fmla="*/ 292729 h 292729"/>
                  <a:gd name="T30" fmla="*/ 162963 w 316872"/>
                  <a:gd name="T31" fmla="*/ 270095 h 292729"/>
                  <a:gd name="T32" fmla="*/ 178052 w 316872"/>
                  <a:gd name="T33" fmla="*/ 242935 h 292729"/>
                  <a:gd name="T34" fmla="*/ 214266 w 316872"/>
                  <a:gd name="T35" fmla="*/ 179561 h 292729"/>
                  <a:gd name="T36" fmla="*/ 238408 w 316872"/>
                  <a:gd name="T37" fmla="*/ 140329 h 292729"/>
                  <a:gd name="T38" fmla="*/ 261042 w 316872"/>
                  <a:gd name="T39" fmla="*/ 101097 h 292729"/>
                  <a:gd name="T40" fmla="*/ 283675 w 316872"/>
                  <a:gd name="T41" fmla="*/ 64884 h 292729"/>
                  <a:gd name="T42" fmla="*/ 303291 w 316872"/>
                  <a:gd name="T43" fmla="*/ 33196 h 292729"/>
                  <a:gd name="T44" fmla="*/ 205212 w 316872"/>
                  <a:gd name="T45" fmla="*/ 4527 h 292729"/>
                  <a:gd name="T46" fmla="*/ 190123 w 316872"/>
                  <a:gd name="T47" fmla="*/ 19616 h 292729"/>
                  <a:gd name="T48" fmla="*/ 149382 w 316872"/>
                  <a:gd name="T49" fmla="*/ 60357 h 292729"/>
                  <a:gd name="T50" fmla="*/ 122222 w 316872"/>
                  <a:gd name="T51" fmla="*/ 90535 h 292729"/>
                  <a:gd name="T52" fmla="*/ 93553 w 316872"/>
                  <a:gd name="T53" fmla="*/ 126749 h 292729"/>
                  <a:gd name="T54" fmla="*/ 61866 w 316872"/>
                  <a:gd name="T55" fmla="*/ 167490 h 292729"/>
                  <a:gd name="T56" fmla="*/ 31687 w 316872"/>
                  <a:gd name="T57" fmla="*/ 214266 h 292729"/>
                  <a:gd name="T58" fmla="*/ 0 w 316872"/>
                  <a:gd name="T59" fmla="*/ 208230 h 292729"/>
                  <a:gd name="T60" fmla="*/ 0 w 316872"/>
                  <a:gd name="T61" fmla="*/ 208230 h 292729"/>
                  <a:gd name="T62" fmla="*/ 0 w 316872"/>
                  <a:gd name="T63" fmla="*/ 208230 h 2927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316872" h="292729">
                    <a:moveTo>
                      <a:pt x="0" y="208230"/>
                    </a:moveTo>
                    <a:lnTo>
                      <a:pt x="16598" y="188614"/>
                    </a:lnTo>
                    <a:lnTo>
                      <a:pt x="34705" y="167490"/>
                    </a:lnTo>
                    <a:lnTo>
                      <a:pt x="58848" y="138820"/>
                    </a:lnTo>
                    <a:lnTo>
                      <a:pt x="89026" y="107133"/>
                    </a:lnTo>
                    <a:lnTo>
                      <a:pt x="123731" y="72428"/>
                    </a:lnTo>
                    <a:lnTo>
                      <a:pt x="161454" y="36214"/>
                    </a:lnTo>
                    <a:lnTo>
                      <a:pt x="203703" y="0"/>
                    </a:lnTo>
                    <a:lnTo>
                      <a:pt x="316872" y="19616"/>
                    </a:lnTo>
                    <a:lnTo>
                      <a:pt x="304800" y="39232"/>
                    </a:lnTo>
                    <a:lnTo>
                      <a:pt x="277640" y="95062"/>
                    </a:lnTo>
                    <a:lnTo>
                      <a:pt x="259533" y="134293"/>
                    </a:lnTo>
                    <a:lnTo>
                      <a:pt x="238408" y="181070"/>
                    </a:lnTo>
                    <a:lnTo>
                      <a:pt x="217283" y="233882"/>
                    </a:lnTo>
                    <a:lnTo>
                      <a:pt x="196159" y="292729"/>
                    </a:lnTo>
                    <a:lnTo>
                      <a:pt x="162963" y="270095"/>
                    </a:lnTo>
                    <a:lnTo>
                      <a:pt x="178052" y="242935"/>
                    </a:lnTo>
                    <a:lnTo>
                      <a:pt x="214266" y="179561"/>
                    </a:lnTo>
                    <a:lnTo>
                      <a:pt x="238408" y="140329"/>
                    </a:lnTo>
                    <a:lnTo>
                      <a:pt x="261042" y="101097"/>
                    </a:lnTo>
                    <a:lnTo>
                      <a:pt x="283675" y="64884"/>
                    </a:lnTo>
                    <a:lnTo>
                      <a:pt x="303291" y="33196"/>
                    </a:lnTo>
                    <a:lnTo>
                      <a:pt x="205212" y="4527"/>
                    </a:lnTo>
                    <a:lnTo>
                      <a:pt x="190123" y="19616"/>
                    </a:lnTo>
                    <a:lnTo>
                      <a:pt x="149382" y="60357"/>
                    </a:lnTo>
                    <a:lnTo>
                      <a:pt x="122222" y="90535"/>
                    </a:lnTo>
                    <a:lnTo>
                      <a:pt x="93553" y="126749"/>
                    </a:lnTo>
                    <a:lnTo>
                      <a:pt x="61866" y="167490"/>
                    </a:lnTo>
                    <a:lnTo>
                      <a:pt x="31687" y="214266"/>
                    </a:lnTo>
                    <a:lnTo>
                      <a:pt x="0" y="208230"/>
                    </a:lnTo>
                    <a:lnTo>
                      <a:pt x="0" y="208230"/>
                    </a:lnTo>
                    <a:lnTo>
                      <a:pt x="0" y="20823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61" name="Freeform 290"/>
              <p:cNvSpPr>
                <a:spLocks/>
              </p:cNvSpPr>
              <p:nvPr/>
            </p:nvSpPr>
            <p:spPr bwMode="auto">
              <a:xfrm>
                <a:off x="112597872" y="108647051"/>
                <a:ext cx="196158" cy="87518"/>
              </a:xfrm>
              <a:custGeom>
                <a:avLst/>
                <a:gdLst>
                  <a:gd name="T0" fmla="*/ 0 w 196159"/>
                  <a:gd name="T1" fmla="*/ 3018 h 87517"/>
                  <a:gd name="T2" fmla="*/ 52812 w 196159"/>
                  <a:gd name="T3" fmla="*/ 19616 h 87517"/>
                  <a:gd name="T4" fmla="*/ 114677 w 196159"/>
                  <a:gd name="T5" fmla="*/ 46777 h 87517"/>
                  <a:gd name="T6" fmla="*/ 152400 w 196159"/>
                  <a:gd name="T7" fmla="*/ 64883 h 87517"/>
                  <a:gd name="T8" fmla="*/ 196159 w 196159"/>
                  <a:gd name="T9" fmla="*/ 87517 h 87517"/>
                  <a:gd name="T10" fmla="*/ 194650 w 196159"/>
                  <a:gd name="T11" fmla="*/ 52812 h 87517"/>
                  <a:gd name="T12" fmla="*/ 126749 w 196159"/>
                  <a:gd name="T13" fmla="*/ 31687 h 87517"/>
                  <a:gd name="T14" fmla="*/ 64883 w 196159"/>
                  <a:gd name="T15" fmla="*/ 13580 h 87517"/>
                  <a:gd name="T16" fmla="*/ 9054 w 196159"/>
                  <a:gd name="T17" fmla="*/ 0 h 87517"/>
                  <a:gd name="T18" fmla="*/ 0 w 196159"/>
                  <a:gd name="T19" fmla="*/ 3018 h 87517"/>
                  <a:gd name="T20" fmla="*/ 0 w 196159"/>
                  <a:gd name="T21" fmla="*/ 3018 h 87517"/>
                  <a:gd name="T22" fmla="*/ 0 w 196159"/>
                  <a:gd name="T23" fmla="*/ 3018 h 875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96159" h="87517">
                    <a:moveTo>
                      <a:pt x="0" y="3018"/>
                    </a:moveTo>
                    <a:lnTo>
                      <a:pt x="52812" y="19616"/>
                    </a:lnTo>
                    <a:lnTo>
                      <a:pt x="114677" y="46777"/>
                    </a:lnTo>
                    <a:lnTo>
                      <a:pt x="152400" y="64883"/>
                    </a:lnTo>
                    <a:lnTo>
                      <a:pt x="196159" y="87517"/>
                    </a:lnTo>
                    <a:lnTo>
                      <a:pt x="194650" y="52812"/>
                    </a:lnTo>
                    <a:lnTo>
                      <a:pt x="126749" y="31687"/>
                    </a:lnTo>
                    <a:lnTo>
                      <a:pt x="64883" y="13580"/>
                    </a:lnTo>
                    <a:lnTo>
                      <a:pt x="9054" y="0"/>
                    </a:lnTo>
                    <a:lnTo>
                      <a:pt x="0" y="3018"/>
                    </a:lnTo>
                    <a:lnTo>
                      <a:pt x="0" y="3018"/>
                    </a:lnTo>
                    <a:lnTo>
                      <a:pt x="0" y="3018"/>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62" name="Freeform 291"/>
              <p:cNvSpPr>
                <a:spLocks/>
              </p:cNvSpPr>
              <p:nvPr/>
            </p:nvSpPr>
            <p:spPr bwMode="auto">
              <a:xfrm>
                <a:off x="112794030" y="108432787"/>
                <a:ext cx="159944" cy="301782"/>
              </a:xfrm>
              <a:custGeom>
                <a:avLst/>
                <a:gdLst>
                  <a:gd name="T0" fmla="*/ 43758 w 159944"/>
                  <a:gd name="T1" fmla="*/ 0 h 301782"/>
                  <a:gd name="T2" fmla="*/ 7544 w 159944"/>
                  <a:gd name="T3" fmla="*/ 9053 h 301782"/>
                  <a:gd name="T4" fmla="*/ 43758 w 159944"/>
                  <a:gd name="T5" fmla="*/ 18107 h 301782"/>
                  <a:gd name="T6" fmla="*/ 45267 w 159944"/>
                  <a:gd name="T7" fmla="*/ 4527 h 301782"/>
                  <a:gd name="T8" fmla="*/ 150891 w 159944"/>
                  <a:gd name="T9" fmla="*/ 16598 h 301782"/>
                  <a:gd name="T10" fmla="*/ 120713 w 159944"/>
                  <a:gd name="T11" fmla="*/ 28669 h 301782"/>
                  <a:gd name="T12" fmla="*/ 129766 w 159944"/>
                  <a:gd name="T13" fmla="*/ 37723 h 301782"/>
                  <a:gd name="T14" fmla="*/ 105623 w 159944"/>
                  <a:gd name="T15" fmla="*/ 81481 h 301782"/>
                  <a:gd name="T16" fmla="*/ 84499 w 159944"/>
                  <a:gd name="T17" fmla="*/ 123731 h 301782"/>
                  <a:gd name="T18" fmla="*/ 49794 w 159944"/>
                  <a:gd name="T19" fmla="*/ 199176 h 301782"/>
                  <a:gd name="T20" fmla="*/ 21124 w 159944"/>
                  <a:gd name="T21" fmla="*/ 273113 h 301782"/>
                  <a:gd name="T22" fmla="*/ 4526 w 159944"/>
                  <a:gd name="T23" fmla="*/ 267077 h 301782"/>
                  <a:gd name="T24" fmla="*/ 0 w 159944"/>
                  <a:gd name="T25" fmla="*/ 301782 h 301782"/>
                  <a:gd name="T26" fmla="*/ 22633 w 159944"/>
                  <a:gd name="T27" fmla="*/ 282166 h 301782"/>
                  <a:gd name="T28" fmla="*/ 42249 w 159944"/>
                  <a:gd name="T29" fmla="*/ 229354 h 301782"/>
                  <a:gd name="T30" fmla="*/ 64883 w 159944"/>
                  <a:gd name="T31" fmla="*/ 179560 h 301782"/>
                  <a:gd name="T32" fmla="*/ 87516 w 159944"/>
                  <a:gd name="T33" fmla="*/ 132784 h 301782"/>
                  <a:gd name="T34" fmla="*/ 110150 w 159944"/>
                  <a:gd name="T35" fmla="*/ 93552 h 301782"/>
                  <a:gd name="T36" fmla="*/ 144855 w 159944"/>
                  <a:gd name="T37" fmla="*/ 34705 h 301782"/>
                  <a:gd name="T38" fmla="*/ 159944 w 159944"/>
                  <a:gd name="T39" fmla="*/ 13580 h 301782"/>
                  <a:gd name="T40" fmla="*/ 43758 w 159944"/>
                  <a:gd name="T41" fmla="*/ 0 h 301782"/>
                  <a:gd name="T42" fmla="*/ 43758 w 159944"/>
                  <a:gd name="T43" fmla="*/ 0 h 301782"/>
                  <a:gd name="T44" fmla="*/ 43758 w 159944"/>
                  <a:gd name="T45" fmla="*/ 0 h 301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59944" h="301782">
                    <a:moveTo>
                      <a:pt x="43758" y="0"/>
                    </a:moveTo>
                    <a:lnTo>
                      <a:pt x="7544" y="9053"/>
                    </a:lnTo>
                    <a:lnTo>
                      <a:pt x="43758" y="18107"/>
                    </a:lnTo>
                    <a:lnTo>
                      <a:pt x="45267" y="4527"/>
                    </a:lnTo>
                    <a:lnTo>
                      <a:pt x="150891" y="16598"/>
                    </a:lnTo>
                    <a:lnTo>
                      <a:pt x="120713" y="28669"/>
                    </a:lnTo>
                    <a:lnTo>
                      <a:pt x="129766" y="37723"/>
                    </a:lnTo>
                    <a:lnTo>
                      <a:pt x="105623" y="81481"/>
                    </a:lnTo>
                    <a:lnTo>
                      <a:pt x="84499" y="123731"/>
                    </a:lnTo>
                    <a:lnTo>
                      <a:pt x="49794" y="199176"/>
                    </a:lnTo>
                    <a:lnTo>
                      <a:pt x="21124" y="273113"/>
                    </a:lnTo>
                    <a:lnTo>
                      <a:pt x="4526" y="267077"/>
                    </a:lnTo>
                    <a:lnTo>
                      <a:pt x="0" y="301782"/>
                    </a:lnTo>
                    <a:lnTo>
                      <a:pt x="22633" y="282166"/>
                    </a:lnTo>
                    <a:lnTo>
                      <a:pt x="42249" y="229354"/>
                    </a:lnTo>
                    <a:lnTo>
                      <a:pt x="64883" y="179560"/>
                    </a:lnTo>
                    <a:lnTo>
                      <a:pt x="87516" y="132784"/>
                    </a:lnTo>
                    <a:lnTo>
                      <a:pt x="110150" y="93552"/>
                    </a:lnTo>
                    <a:lnTo>
                      <a:pt x="144855" y="34705"/>
                    </a:lnTo>
                    <a:lnTo>
                      <a:pt x="159944" y="13580"/>
                    </a:lnTo>
                    <a:lnTo>
                      <a:pt x="43758" y="0"/>
                    </a:lnTo>
                    <a:lnTo>
                      <a:pt x="43758" y="0"/>
                    </a:lnTo>
                    <a:lnTo>
                      <a:pt x="43758"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63" name="Freeform 292"/>
              <p:cNvSpPr>
                <a:spLocks/>
              </p:cNvSpPr>
              <p:nvPr/>
            </p:nvSpPr>
            <p:spPr bwMode="auto">
              <a:xfrm>
                <a:off x="112941903" y="108805487"/>
                <a:ext cx="110150" cy="70920"/>
              </a:xfrm>
              <a:custGeom>
                <a:avLst/>
                <a:gdLst>
                  <a:gd name="T0" fmla="*/ 110150 w 110150"/>
                  <a:gd name="T1" fmla="*/ 67901 h 70919"/>
                  <a:gd name="T2" fmla="*/ 84499 w 110150"/>
                  <a:gd name="T3" fmla="*/ 49794 h 70919"/>
                  <a:gd name="T4" fmla="*/ 58847 w 110150"/>
                  <a:gd name="T5" fmla="*/ 31687 h 70919"/>
                  <a:gd name="T6" fmla="*/ 31687 w 110150"/>
                  <a:gd name="T7" fmla="*/ 15089 h 70919"/>
                  <a:gd name="T8" fmla="*/ 6036 w 110150"/>
                  <a:gd name="T9" fmla="*/ 0 h 70919"/>
                  <a:gd name="T10" fmla="*/ 4527 w 110150"/>
                  <a:gd name="T11" fmla="*/ 4527 h 70919"/>
                  <a:gd name="T12" fmla="*/ 42249 w 110150"/>
                  <a:gd name="T13" fmla="*/ 25651 h 70919"/>
                  <a:gd name="T14" fmla="*/ 70919 w 110150"/>
                  <a:gd name="T15" fmla="*/ 43758 h 70919"/>
                  <a:gd name="T16" fmla="*/ 95061 w 110150"/>
                  <a:gd name="T17" fmla="*/ 60356 h 70919"/>
                  <a:gd name="T18" fmla="*/ 93552 w 110150"/>
                  <a:gd name="T19" fmla="*/ 66392 h 70919"/>
                  <a:gd name="T20" fmla="*/ 48285 w 110150"/>
                  <a:gd name="T21" fmla="*/ 43758 h 70919"/>
                  <a:gd name="T22" fmla="*/ 1509 w 110150"/>
                  <a:gd name="T23" fmla="*/ 24142 h 70919"/>
                  <a:gd name="T24" fmla="*/ 0 w 110150"/>
                  <a:gd name="T25" fmla="*/ 30178 h 70919"/>
                  <a:gd name="T26" fmla="*/ 70919 w 110150"/>
                  <a:gd name="T27" fmla="*/ 58847 h 70919"/>
                  <a:gd name="T28" fmla="*/ 96570 w 110150"/>
                  <a:gd name="T29" fmla="*/ 70919 h 70919"/>
                  <a:gd name="T30" fmla="*/ 110150 w 110150"/>
                  <a:gd name="T31" fmla="*/ 67901 h 70919"/>
                  <a:gd name="T32" fmla="*/ 110150 w 110150"/>
                  <a:gd name="T33" fmla="*/ 67901 h 70919"/>
                  <a:gd name="T34" fmla="*/ 110150 w 110150"/>
                  <a:gd name="T35" fmla="*/ 67901 h 709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10150" h="70919">
                    <a:moveTo>
                      <a:pt x="110150" y="67901"/>
                    </a:moveTo>
                    <a:lnTo>
                      <a:pt x="84499" y="49794"/>
                    </a:lnTo>
                    <a:lnTo>
                      <a:pt x="58847" y="31687"/>
                    </a:lnTo>
                    <a:lnTo>
                      <a:pt x="31687" y="15089"/>
                    </a:lnTo>
                    <a:lnTo>
                      <a:pt x="6036" y="0"/>
                    </a:lnTo>
                    <a:lnTo>
                      <a:pt x="4527" y="4527"/>
                    </a:lnTo>
                    <a:lnTo>
                      <a:pt x="42249" y="25651"/>
                    </a:lnTo>
                    <a:lnTo>
                      <a:pt x="70919" y="43758"/>
                    </a:lnTo>
                    <a:lnTo>
                      <a:pt x="95061" y="60356"/>
                    </a:lnTo>
                    <a:lnTo>
                      <a:pt x="93552" y="66392"/>
                    </a:lnTo>
                    <a:lnTo>
                      <a:pt x="48285" y="43758"/>
                    </a:lnTo>
                    <a:lnTo>
                      <a:pt x="1509" y="24142"/>
                    </a:lnTo>
                    <a:lnTo>
                      <a:pt x="0" y="30178"/>
                    </a:lnTo>
                    <a:lnTo>
                      <a:pt x="70919" y="58847"/>
                    </a:lnTo>
                    <a:lnTo>
                      <a:pt x="96570" y="70919"/>
                    </a:lnTo>
                    <a:lnTo>
                      <a:pt x="110150" y="67901"/>
                    </a:lnTo>
                    <a:lnTo>
                      <a:pt x="110150" y="67901"/>
                    </a:lnTo>
                    <a:lnTo>
                      <a:pt x="110150" y="67901"/>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64" name="Freeform 293"/>
              <p:cNvSpPr>
                <a:spLocks/>
              </p:cNvSpPr>
              <p:nvPr/>
            </p:nvSpPr>
            <p:spPr bwMode="auto">
              <a:xfrm>
                <a:off x="112822700" y="108746639"/>
                <a:ext cx="125239" cy="89027"/>
              </a:xfrm>
              <a:custGeom>
                <a:avLst/>
                <a:gdLst>
                  <a:gd name="T0" fmla="*/ 40741 w 125240"/>
                  <a:gd name="T1" fmla="*/ 54321 h 89026"/>
                  <a:gd name="T2" fmla="*/ 33196 w 125240"/>
                  <a:gd name="T3" fmla="*/ 24143 h 89026"/>
                  <a:gd name="T4" fmla="*/ 81481 w 125240"/>
                  <a:gd name="T5" fmla="*/ 42250 h 89026"/>
                  <a:gd name="T6" fmla="*/ 123731 w 125240"/>
                  <a:gd name="T7" fmla="*/ 63375 h 89026"/>
                  <a:gd name="T8" fmla="*/ 125240 w 125240"/>
                  <a:gd name="T9" fmla="*/ 58848 h 89026"/>
                  <a:gd name="T10" fmla="*/ 76954 w 125240"/>
                  <a:gd name="T11" fmla="*/ 34705 h 89026"/>
                  <a:gd name="T12" fmla="*/ 37723 w 125240"/>
                  <a:gd name="T13" fmla="*/ 15089 h 89026"/>
                  <a:gd name="T14" fmla="*/ 0 w 125240"/>
                  <a:gd name="T15" fmla="*/ 0 h 89026"/>
                  <a:gd name="T16" fmla="*/ 42249 w 125240"/>
                  <a:gd name="T17" fmla="*/ 63375 h 89026"/>
                  <a:gd name="T18" fmla="*/ 119204 w 125240"/>
                  <a:gd name="T19" fmla="*/ 89026 h 89026"/>
                  <a:gd name="T20" fmla="*/ 120713 w 125240"/>
                  <a:gd name="T21" fmla="*/ 82990 h 89026"/>
                  <a:gd name="T22" fmla="*/ 63374 w 125240"/>
                  <a:gd name="T23" fmla="*/ 61866 h 89026"/>
                  <a:gd name="T24" fmla="*/ 40741 w 125240"/>
                  <a:gd name="T25" fmla="*/ 54321 h 89026"/>
                  <a:gd name="T26" fmla="*/ 40741 w 125240"/>
                  <a:gd name="T27" fmla="*/ 54321 h 89026"/>
                  <a:gd name="T28" fmla="*/ 40741 w 125240"/>
                  <a:gd name="T29" fmla="*/ 54321 h 890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25240" h="89026">
                    <a:moveTo>
                      <a:pt x="40741" y="54321"/>
                    </a:moveTo>
                    <a:lnTo>
                      <a:pt x="33196" y="24143"/>
                    </a:lnTo>
                    <a:lnTo>
                      <a:pt x="81481" y="42250"/>
                    </a:lnTo>
                    <a:lnTo>
                      <a:pt x="123731" y="63375"/>
                    </a:lnTo>
                    <a:lnTo>
                      <a:pt x="125240" y="58848"/>
                    </a:lnTo>
                    <a:lnTo>
                      <a:pt x="76954" y="34705"/>
                    </a:lnTo>
                    <a:lnTo>
                      <a:pt x="37723" y="15089"/>
                    </a:lnTo>
                    <a:lnTo>
                      <a:pt x="0" y="0"/>
                    </a:lnTo>
                    <a:lnTo>
                      <a:pt x="42249" y="63375"/>
                    </a:lnTo>
                    <a:lnTo>
                      <a:pt x="119204" y="89026"/>
                    </a:lnTo>
                    <a:lnTo>
                      <a:pt x="120713" y="82990"/>
                    </a:lnTo>
                    <a:lnTo>
                      <a:pt x="63374" y="61866"/>
                    </a:lnTo>
                    <a:lnTo>
                      <a:pt x="40741" y="54321"/>
                    </a:lnTo>
                    <a:lnTo>
                      <a:pt x="40741" y="54321"/>
                    </a:lnTo>
                    <a:lnTo>
                      <a:pt x="40741" y="54321"/>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65" name="Freeform 294"/>
              <p:cNvSpPr>
                <a:spLocks/>
              </p:cNvSpPr>
              <p:nvPr/>
            </p:nvSpPr>
            <p:spPr bwMode="auto">
              <a:xfrm>
                <a:off x="112822700" y="108733060"/>
                <a:ext cx="235389" cy="140329"/>
              </a:xfrm>
              <a:custGeom>
                <a:avLst/>
                <a:gdLst>
                  <a:gd name="T0" fmla="*/ 0 w 235390"/>
                  <a:gd name="T1" fmla="*/ 13580 h 140329"/>
                  <a:gd name="T2" fmla="*/ 31687 w 235390"/>
                  <a:gd name="T3" fmla="*/ 0 h 140329"/>
                  <a:gd name="T4" fmla="*/ 48285 w 235390"/>
                  <a:gd name="T5" fmla="*/ 10563 h 140329"/>
                  <a:gd name="T6" fmla="*/ 95061 w 235390"/>
                  <a:gd name="T7" fmla="*/ 37723 h 140329"/>
                  <a:gd name="T8" fmla="*/ 126748 w 235390"/>
                  <a:gd name="T9" fmla="*/ 57339 h 140329"/>
                  <a:gd name="T10" fmla="*/ 161453 w 235390"/>
                  <a:gd name="T11" fmla="*/ 79972 h 140329"/>
                  <a:gd name="T12" fmla="*/ 197667 w 235390"/>
                  <a:gd name="T13" fmla="*/ 105624 h 140329"/>
                  <a:gd name="T14" fmla="*/ 235390 w 235390"/>
                  <a:gd name="T15" fmla="*/ 132784 h 140329"/>
                  <a:gd name="T16" fmla="*/ 229354 w 235390"/>
                  <a:gd name="T17" fmla="*/ 140329 h 140329"/>
                  <a:gd name="T18" fmla="*/ 220301 w 235390"/>
                  <a:gd name="T19" fmla="*/ 134293 h 140329"/>
                  <a:gd name="T20" fmla="*/ 229354 w 235390"/>
                  <a:gd name="T21" fmla="*/ 131275 h 140329"/>
                  <a:gd name="T22" fmla="*/ 209739 w 235390"/>
                  <a:gd name="T23" fmla="*/ 117695 h 140329"/>
                  <a:gd name="T24" fmla="*/ 190123 w 235390"/>
                  <a:gd name="T25" fmla="*/ 102606 h 140329"/>
                  <a:gd name="T26" fmla="*/ 162962 w 235390"/>
                  <a:gd name="T27" fmla="*/ 84499 h 140329"/>
                  <a:gd name="T28" fmla="*/ 132784 w 235390"/>
                  <a:gd name="T29" fmla="*/ 64883 h 140329"/>
                  <a:gd name="T30" fmla="*/ 99588 w 235390"/>
                  <a:gd name="T31" fmla="*/ 43759 h 140329"/>
                  <a:gd name="T32" fmla="*/ 64883 w 235390"/>
                  <a:gd name="T33" fmla="*/ 24143 h 140329"/>
                  <a:gd name="T34" fmla="*/ 31687 w 235390"/>
                  <a:gd name="T35" fmla="*/ 9054 h 140329"/>
                  <a:gd name="T36" fmla="*/ 18107 w 235390"/>
                  <a:gd name="T37" fmla="*/ 24143 h 140329"/>
                  <a:gd name="T38" fmla="*/ 0 w 235390"/>
                  <a:gd name="T39" fmla="*/ 13580 h 140329"/>
                  <a:gd name="T40" fmla="*/ 0 w 235390"/>
                  <a:gd name="T41" fmla="*/ 13580 h 140329"/>
                  <a:gd name="T42" fmla="*/ 0 w 235390"/>
                  <a:gd name="T43" fmla="*/ 13580 h 1403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235390" h="140329">
                    <a:moveTo>
                      <a:pt x="0" y="13580"/>
                    </a:moveTo>
                    <a:lnTo>
                      <a:pt x="31687" y="0"/>
                    </a:lnTo>
                    <a:lnTo>
                      <a:pt x="48285" y="10563"/>
                    </a:lnTo>
                    <a:lnTo>
                      <a:pt x="95061" y="37723"/>
                    </a:lnTo>
                    <a:lnTo>
                      <a:pt x="126748" y="57339"/>
                    </a:lnTo>
                    <a:lnTo>
                      <a:pt x="161453" y="79972"/>
                    </a:lnTo>
                    <a:lnTo>
                      <a:pt x="197667" y="105624"/>
                    </a:lnTo>
                    <a:lnTo>
                      <a:pt x="235390" y="132784"/>
                    </a:lnTo>
                    <a:lnTo>
                      <a:pt x="229354" y="140329"/>
                    </a:lnTo>
                    <a:lnTo>
                      <a:pt x="220301" y="134293"/>
                    </a:lnTo>
                    <a:lnTo>
                      <a:pt x="229354" y="131275"/>
                    </a:lnTo>
                    <a:lnTo>
                      <a:pt x="209739" y="117695"/>
                    </a:lnTo>
                    <a:lnTo>
                      <a:pt x="190123" y="102606"/>
                    </a:lnTo>
                    <a:lnTo>
                      <a:pt x="162962" y="84499"/>
                    </a:lnTo>
                    <a:lnTo>
                      <a:pt x="132784" y="64883"/>
                    </a:lnTo>
                    <a:lnTo>
                      <a:pt x="99588" y="43759"/>
                    </a:lnTo>
                    <a:lnTo>
                      <a:pt x="64883" y="24143"/>
                    </a:lnTo>
                    <a:lnTo>
                      <a:pt x="31687" y="9054"/>
                    </a:lnTo>
                    <a:lnTo>
                      <a:pt x="18107" y="24143"/>
                    </a:lnTo>
                    <a:lnTo>
                      <a:pt x="0" y="13580"/>
                    </a:lnTo>
                    <a:lnTo>
                      <a:pt x="0" y="13580"/>
                    </a:lnTo>
                    <a:lnTo>
                      <a:pt x="0" y="1358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66" name="Freeform 295"/>
              <p:cNvSpPr>
                <a:spLocks/>
              </p:cNvSpPr>
              <p:nvPr/>
            </p:nvSpPr>
            <p:spPr bwMode="auto">
              <a:xfrm>
                <a:off x="112514881" y="108645543"/>
                <a:ext cx="360630" cy="217283"/>
              </a:xfrm>
              <a:custGeom>
                <a:avLst/>
                <a:gdLst>
                  <a:gd name="T0" fmla="*/ 212757 w 360630"/>
                  <a:gd name="T1" fmla="*/ 197668 h 217283"/>
                  <a:gd name="T2" fmla="*/ 194650 w 360630"/>
                  <a:gd name="T3" fmla="*/ 217283 h 217283"/>
                  <a:gd name="T4" fmla="*/ 360630 w 360630"/>
                  <a:gd name="T5" fmla="*/ 194650 h 217283"/>
                  <a:gd name="T6" fmla="*/ 334978 w 360630"/>
                  <a:gd name="T7" fmla="*/ 164472 h 217283"/>
                  <a:gd name="T8" fmla="*/ 307818 w 360630"/>
                  <a:gd name="T9" fmla="*/ 137311 h 217283"/>
                  <a:gd name="T10" fmla="*/ 279149 w 360630"/>
                  <a:gd name="T11" fmla="*/ 114678 h 217283"/>
                  <a:gd name="T12" fmla="*/ 248970 w 360630"/>
                  <a:gd name="T13" fmla="*/ 93553 h 217283"/>
                  <a:gd name="T14" fmla="*/ 220301 w 360630"/>
                  <a:gd name="T15" fmla="*/ 75446 h 217283"/>
                  <a:gd name="T16" fmla="*/ 190123 w 360630"/>
                  <a:gd name="T17" fmla="*/ 58848 h 217283"/>
                  <a:gd name="T18" fmla="*/ 132784 w 360630"/>
                  <a:gd name="T19" fmla="*/ 34705 h 217283"/>
                  <a:gd name="T20" fmla="*/ 79972 w 360630"/>
                  <a:gd name="T21" fmla="*/ 16598 h 217283"/>
                  <a:gd name="T22" fmla="*/ 37723 w 360630"/>
                  <a:gd name="T23" fmla="*/ 7545 h 217283"/>
                  <a:gd name="T24" fmla="*/ 0 w 360630"/>
                  <a:gd name="T25" fmla="*/ 0 h 217283"/>
                  <a:gd name="T26" fmla="*/ 18107 w 360630"/>
                  <a:gd name="T27" fmla="*/ 40741 h 217283"/>
                  <a:gd name="T28" fmla="*/ 39232 w 360630"/>
                  <a:gd name="T29" fmla="*/ 82990 h 217283"/>
                  <a:gd name="T30" fmla="*/ 69410 w 360630"/>
                  <a:gd name="T31" fmla="*/ 132784 h 217283"/>
                  <a:gd name="T32" fmla="*/ 87517 w 360630"/>
                  <a:gd name="T33" fmla="*/ 120713 h 217283"/>
                  <a:gd name="T34" fmla="*/ 58848 w 360630"/>
                  <a:gd name="T35" fmla="*/ 87517 h 217283"/>
                  <a:gd name="T36" fmla="*/ 9054 w 360630"/>
                  <a:gd name="T37" fmla="*/ 6036 h 217283"/>
                  <a:gd name="T38" fmla="*/ 87517 w 360630"/>
                  <a:gd name="T39" fmla="*/ 27161 h 217283"/>
                  <a:gd name="T40" fmla="*/ 155418 w 360630"/>
                  <a:gd name="T41" fmla="*/ 55830 h 217283"/>
                  <a:gd name="T42" fmla="*/ 211248 w 360630"/>
                  <a:gd name="T43" fmla="*/ 86008 h 217283"/>
                  <a:gd name="T44" fmla="*/ 255006 w 360630"/>
                  <a:gd name="T45" fmla="*/ 116186 h 217283"/>
                  <a:gd name="T46" fmla="*/ 313854 w 360630"/>
                  <a:gd name="T47" fmla="*/ 168998 h 217283"/>
                  <a:gd name="T48" fmla="*/ 331961 w 360630"/>
                  <a:gd name="T49" fmla="*/ 191632 h 217283"/>
                  <a:gd name="T50" fmla="*/ 256515 w 360630"/>
                  <a:gd name="T51" fmla="*/ 200685 h 217283"/>
                  <a:gd name="T52" fmla="*/ 212757 w 360630"/>
                  <a:gd name="T53" fmla="*/ 197668 h 217283"/>
                  <a:gd name="T54" fmla="*/ 212757 w 360630"/>
                  <a:gd name="T55" fmla="*/ 197668 h 217283"/>
                  <a:gd name="T56" fmla="*/ 212757 w 360630"/>
                  <a:gd name="T57" fmla="*/ 197668 h 2172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360630" h="217283">
                    <a:moveTo>
                      <a:pt x="212757" y="197668"/>
                    </a:moveTo>
                    <a:lnTo>
                      <a:pt x="194650" y="217283"/>
                    </a:lnTo>
                    <a:lnTo>
                      <a:pt x="360630" y="194650"/>
                    </a:lnTo>
                    <a:lnTo>
                      <a:pt x="334978" y="164472"/>
                    </a:lnTo>
                    <a:lnTo>
                      <a:pt x="307818" y="137311"/>
                    </a:lnTo>
                    <a:lnTo>
                      <a:pt x="279149" y="114678"/>
                    </a:lnTo>
                    <a:lnTo>
                      <a:pt x="248970" y="93553"/>
                    </a:lnTo>
                    <a:lnTo>
                      <a:pt x="220301" y="75446"/>
                    </a:lnTo>
                    <a:lnTo>
                      <a:pt x="190123" y="58848"/>
                    </a:lnTo>
                    <a:lnTo>
                      <a:pt x="132784" y="34705"/>
                    </a:lnTo>
                    <a:lnTo>
                      <a:pt x="79972" y="16598"/>
                    </a:lnTo>
                    <a:lnTo>
                      <a:pt x="37723" y="7545"/>
                    </a:lnTo>
                    <a:lnTo>
                      <a:pt x="0" y="0"/>
                    </a:lnTo>
                    <a:lnTo>
                      <a:pt x="18107" y="40741"/>
                    </a:lnTo>
                    <a:lnTo>
                      <a:pt x="39232" y="82990"/>
                    </a:lnTo>
                    <a:lnTo>
                      <a:pt x="69410" y="132784"/>
                    </a:lnTo>
                    <a:lnTo>
                      <a:pt x="87517" y="120713"/>
                    </a:lnTo>
                    <a:lnTo>
                      <a:pt x="58848" y="87517"/>
                    </a:lnTo>
                    <a:lnTo>
                      <a:pt x="9054" y="6036"/>
                    </a:lnTo>
                    <a:lnTo>
                      <a:pt x="87517" y="27161"/>
                    </a:lnTo>
                    <a:lnTo>
                      <a:pt x="155418" y="55830"/>
                    </a:lnTo>
                    <a:lnTo>
                      <a:pt x="211248" y="86008"/>
                    </a:lnTo>
                    <a:lnTo>
                      <a:pt x="255006" y="116186"/>
                    </a:lnTo>
                    <a:lnTo>
                      <a:pt x="313854" y="168998"/>
                    </a:lnTo>
                    <a:lnTo>
                      <a:pt x="331961" y="191632"/>
                    </a:lnTo>
                    <a:lnTo>
                      <a:pt x="256515" y="200685"/>
                    </a:lnTo>
                    <a:lnTo>
                      <a:pt x="212757" y="197668"/>
                    </a:lnTo>
                    <a:lnTo>
                      <a:pt x="212757" y="197668"/>
                    </a:lnTo>
                    <a:lnTo>
                      <a:pt x="212757" y="197668"/>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67" name="Freeform 296"/>
              <p:cNvSpPr>
                <a:spLocks/>
              </p:cNvSpPr>
              <p:nvPr/>
            </p:nvSpPr>
            <p:spPr bwMode="auto">
              <a:xfrm>
                <a:off x="112514881" y="108637999"/>
                <a:ext cx="89026" cy="15089"/>
              </a:xfrm>
              <a:custGeom>
                <a:avLst/>
                <a:gdLst>
                  <a:gd name="T0" fmla="*/ 36214 w 89026"/>
                  <a:gd name="T1" fmla="*/ 0 h 15089"/>
                  <a:gd name="T2" fmla="*/ 0 w 89026"/>
                  <a:gd name="T3" fmla="*/ 7544 h 15089"/>
                  <a:gd name="T4" fmla="*/ 31687 w 89026"/>
                  <a:gd name="T5" fmla="*/ 15089 h 15089"/>
                  <a:gd name="T6" fmla="*/ 39232 w 89026"/>
                  <a:gd name="T7" fmla="*/ 1509 h 15089"/>
                  <a:gd name="T8" fmla="*/ 86008 w 89026"/>
                  <a:gd name="T9" fmla="*/ 9053 h 15089"/>
                  <a:gd name="T10" fmla="*/ 89026 w 89026"/>
                  <a:gd name="T11" fmla="*/ 4527 h 15089"/>
                  <a:gd name="T12" fmla="*/ 36214 w 89026"/>
                  <a:gd name="T13" fmla="*/ 0 h 15089"/>
                  <a:gd name="T14" fmla="*/ 36214 w 89026"/>
                  <a:gd name="T15" fmla="*/ 0 h 15089"/>
                  <a:gd name="T16" fmla="*/ 36214 w 89026"/>
                  <a:gd name="T17" fmla="*/ 0 h 150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89026" h="15089">
                    <a:moveTo>
                      <a:pt x="36214" y="0"/>
                    </a:moveTo>
                    <a:lnTo>
                      <a:pt x="0" y="7544"/>
                    </a:lnTo>
                    <a:lnTo>
                      <a:pt x="31687" y="15089"/>
                    </a:lnTo>
                    <a:lnTo>
                      <a:pt x="39232" y="1509"/>
                    </a:lnTo>
                    <a:lnTo>
                      <a:pt x="86008" y="9053"/>
                    </a:lnTo>
                    <a:lnTo>
                      <a:pt x="89026" y="4527"/>
                    </a:lnTo>
                    <a:lnTo>
                      <a:pt x="36214" y="0"/>
                    </a:lnTo>
                    <a:lnTo>
                      <a:pt x="36214" y="0"/>
                    </a:lnTo>
                    <a:lnTo>
                      <a:pt x="36214"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68" name="Freeform 297"/>
              <p:cNvSpPr>
                <a:spLocks/>
              </p:cNvSpPr>
              <p:nvPr/>
            </p:nvSpPr>
            <p:spPr bwMode="auto">
              <a:xfrm>
                <a:off x="112813645" y="108705899"/>
                <a:ext cx="111659" cy="69411"/>
              </a:xfrm>
              <a:custGeom>
                <a:avLst/>
                <a:gdLst>
                  <a:gd name="T0" fmla="*/ 3018 w 111660"/>
                  <a:gd name="T1" fmla="*/ 9053 h 69410"/>
                  <a:gd name="T2" fmla="*/ 0 w 111660"/>
                  <a:gd name="T3" fmla="*/ 10562 h 69410"/>
                  <a:gd name="T4" fmla="*/ 34705 w 111660"/>
                  <a:gd name="T5" fmla="*/ 30178 h 69410"/>
                  <a:gd name="T6" fmla="*/ 40741 w 111660"/>
                  <a:gd name="T7" fmla="*/ 27160 h 69410"/>
                  <a:gd name="T8" fmla="*/ 61866 w 111660"/>
                  <a:gd name="T9" fmla="*/ 40740 h 69410"/>
                  <a:gd name="T10" fmla="*/ 108642 w 111660"/>
                  <a:gd name="T11" fmla="*/ 69410 h 69410"/>
                  <a:gd name="T12" fmla="*/ 111660 w 111660"/>
                  <a:gd name="T13" fmla="*/ 61865 h 69410"/>
                  <a:gd name="T14" fmla="*/ 86008 w 111660"/>
                  <a:gd name="T15" fmla="*/ 45267 h 69410"/>
                  <a:gd name="T16" fmla="*/ 60357 w 111660"/>
                  <a:gd name="T17" fmla="*/ 28669 h 69410"/>
                  <a:gd name="T18" fmla="*/ 33197 w 111660"/>
                  <a:gd name="T19" fmla="*/ 13580 h 69410"/>
                  <a:gd name="T20" fmla="*/ 4527 w 111660"/>
                  <a:gd name="T21" fmla="*/ 0 h 69410"/>
                  <a:gd name="T22" fmla="*/ 3018 w 111660"/>
                  <a:gd name="T23" fmla="*/ 9053 h 69410"/>
                  <a:gd name="T24" fmla="*/ 3018 w 111660"/>
                  <a:gd name="T25" fmla="*/ 9053 h 69410"/>
                  <a:gd name="T26" fmla="*/ 3018 w 111660"/>
                  <a:gd name="T27" fmla="*/ 9053 h 694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11660" h="69410">
                    <a:moveTo>
                      <a:pt x="3018" y="9053"/>
                    </a:moveTo>
                    <a:lnTo>
                      <a:pt x="0" y="10562"/>
                    </a:lnTo>
                    <a:lnTo>
                      <a:pt x="34705" y="30178"/>
                    </a:lnTo>
                    <a:lnTo>
                      <a:pt x="40741" y="27160"/>
                    </a:lnTo>
                    <a:lnTo>
                      <a:pt x="61866" y="40740"/>
                    </a:lnTo>
                    <a:lnTo>
                      <a:pt x="108642" y="69410"/>
                    </a:lnTo>
                    <a:lnTo>
                      <a:pt x="111660" y="61865"/>
                    </a:lnTo>
                    <a:lnTo>
                      <a:pt x="86008" y="45267"/>
                    </a:lnTo>
                    <a:lnTo>
                      <a:pt x="60357" y="28669"/>
                    </a:lnTo>
                    <a:lnTo>
                      <a:pt x="33197" y="13580"/>
                    </a:lnTo>
                    <a:lnTo>
                      <a:pt x="4527" y="0"/>
                    </a:lnTo>
                    <a:lnTo>
                      <a:pt x="3018" y="9053"/>
                    </a:lnTo>
                    <a:lnTo>
                      <a:pt x="3018" y="9053"/>
                    </a:lnTo>
                    <a:lnTo>
                      <a:pt x="3018" y="9053"/>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69" name="Freeform 298"/>
              <p:cNvSpPr>
                <a:spLocks/>
              </p:cNvSpPr>
              <p:nvPr/>
            </p:nvSpPr>
            <p:spPr bwMode="auto">
              <a:xfrm>
                <a:off x="112843824" y="108800961"/>
                <a:ext cx="46776" cy="39232"/>
              </a:xfrm>
              <a:custGeom>
                <a:avLst/>
                <a:gdLst>
                  <a:gd name="T0" fmla="*/ 21124 w 46776"/>
                  <a:gd name="T1" fmla="*/ 9054 h 39232"/>
                  <a:gd name="T2" fmla="*/ 15089 w 46776"/>
                  <a:gd name="T3" fmla="*/ 0 h 39232"/>
                  <a:gd name="T4" fmla="*/ 0 w 46776"/>
                  <a:gd name="T5" fmla="*/ 9054 h 39232"/>
                  <a:gd name="T6" fmla="*/ 31687 w 46776"/>
                  <a:gd name="T7" fmla="*/ 39232 h 39232"/>
                  <a:gd name="T8" fmla="*/ 46776 w 46776"/>
                  <a:gd name="T9" fmla="*/ 16598 h 39232"/>
                  <a:gd name="T10" fmla="*/ 21124 w 46776"/>
                  <a:gd name="T11" fmla="*/ 9054 h 39232"/>
                  <a:gd name="T12" fmla="*/ 21124 w 46776"/>
                  <a:gd name="T13" fmla="*/ 9054 h 39232"/>
                  <a:gd name="T14" fmla="*/ 21124 w 46776"/>
                  <a:gd name="T15" fmla="*/ 9054 h 3923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6776" h="39232">
                    <a:moveTo>
                      <a:pt x="21124" y="9054"/>
                    </a:moveTo>
                    <a:lnTo>
                      <a:pt x="15089" y="0"/>
                    </a:lnTo>
                    <a:lnTo>
                      <a:pt x="0" y="9054"/>
                    </a:lnTo>
                    <a:lnTo>
                      <a:pt x="31687" y="39232"/>
                    </a:lnTo>
                    <a:lnTo>
                      <a:pt x="46776" y="16598"/>
                    </a:lnTo>
                    <a:lnTo>
                      <a:pt x="21124" y="9054"/>
                    </a:lnTo>
                    <a:lnTo>
                      <a:pt x="21124" y="9054"/>
                    </a:lnTo>
                    <a:lnTo>
                      <a:pt x="21124" y="9054"/>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70" name="Freeform 299"/>
              <p:cNvSpPr>
                <a:spLocks/>
              </p:cNvSpPr>
              <p:nvPr/>
            </p:nvSpPr>
            <p:spPr bwMode="auto">
              <a:xfrm>
                <a:off x="112514881" y="108853773"/>
                <a:ext cx="123731" cy="620161"/>
              </a:xfrm>
              <a:custGeom>
                <a:avLst/>
                <a:gdLst>
                  <a:gd name="T0" fmla="*/ 90535 w 123731"/>
                  <a:gd name="T1" fmla="*/ 0 h 620162"/>
                  <a:gd name="T2" fmla="*/ 79972 w 123731"/>
                  <a:gd name="T3" fmla="*/ 46776 h 620162"/>
                  <a:gd name="T4" fmla="*/ 55830 w 123731"/>
                  <a:gd name="T5" fmla="*/ 175034 h 620162"/>
                  <a:gd name="T6" fmla="*/ 25652 w 123731"/>
                  <a:gd name="T7" fmla="*/ 366665 h 620162"/>
                  <a:gd name="T8" fmla="*/ 0 w 123731"/>
                  <a:gd name="T9" fmla="*/ 605073 h 620162"/>
                  <a:gd name="T10" fmla="*/ 86008 w 123731"/>
                  <a:gd name="T11" fmla="*/ 620162 h 620162"/>
                  <a:gd name="T12" fmla="*/ 90535 w 123731"/>
                  <a:gd name="T13" fmla="*/ 430040 h 620162"/>
                  <a:gd name="T14" fmla="*/ 101097 w 123731"/>
                  <a:gd name="T15" fmla="*/ 236899 h 620162"/>
                  <a:gd name="T16" fmla="*/ 123731 w 123731"/>
                  <a:gd name="T17" fmla="*/ 13580 h 620162"/>
                  <a:gd name="T18" fmla="*/ 116186 w 123731"/>
                  <a:gd name="T19" fmla="*/ 9053 h 620162"/>
                  <a:gd name="T20" fmla="*/ 93553 w 123731"/>
                  <a:gd name="T21" fmla="*/ 214265 h 620162"/>
                  <a:gd name="T22" fmla="*/ 66392 w 123731"/>
                  <a:gd name="T23" fmla="*/ 585457 h 620162"/>
                  <a:gd name="T24" fmla="*/ 19616 w 123731"/>
                  <a:gd name="T25" fmla="*/ 594511 h 620162"/>
                  <a:gd name="T26" fmla="*/ 36214 w 123731"/>
                  <a:gd name="T27" fmla="*/ 407406 h 620162"/>
                  <a:gd name="T28" fmla="*/ 58848 w 123731"/>
                  <a:gd name="T29" fmla="*/ 217283 h 620162"/>
                  <a:gd name="T30" fmla="*/ 75446 w 123731"/>
                  <a:gd name="T31" fmla="*/ 111659 h 620162"/>
                  <a:gd name="T32" fmla="*/ 95061 w 123731"/>
                  <a:gd name="T33" fmla="*/ 3018 h 620162"/>
                  <a:gd name="T34" fmla="*/ 90535 w 123731"/>
                  <a:gd name="T35" fmla="*/ 0 h 620162"/>
                  <a:gd name="T36" fmla="*/ 90535 w 123731"/>
                  <a:gd name="T37" fmla="*/ 0 h 620162"/>
                  <a:gd name="T38" fmla="*/ 90535 w 123731"/>
                  <a:gd name="T39" fmla="*/ 0 h 6201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23731" h="620162">
                    <a:moveTo>
                      <a:pt x="90535" y="0"/>
                    </a:moveTo>
                    <a:lnTo>
                      <a:pt x="79972" y="46776"/>
                    </a:lnTo>
                    <a:lnTo>
                      <a:pt x="55830" y="175034"/>
                    </a:lnTo>
                    <a:lnTo>
                      <a:pt x="25652" y="366665"/>
                    </a:lnTo>
                    <a:lnTo>
                      <a:pt x="0" y="605073"/>
                    </a:lnTo>
                    <a:lnTo>
                      <a:pt x="86008" y="620162"/>
                    </a:lnTo>
                    <a:lnTo>
                      <a:pt x="90535" y="430040"/>
                    </a:lnTo>
                    <a:lnTo>
                      <a:pt x="101097" y="236899"/>
                    </a:lnTo>
                    <a:lnTo>
                      <a:pt x="123731" y="13580"/>
                    </a:lnTo>
                    <a:lnTo>
                      <a:pt x="116186" y="9053"/>
                    </a:lnTo>
                    <a:lnTo>
                      <a:pt x="93553" y="214265"/>
                    </a:lnTo>
                    <a:lnTo>
                      <a:pt x="66392" y="585457"/>
                    </a:lnTo>
                    <a:lnTo>
                      <a:pt x="19616" y="594511"/>
                    </a:lnTo>
                    <a:lnTo>
                      <a:pt x="36214" y="407406"/>
                    </a:lnTo>
                    <a:lnTo>
                      <a:pt x="58848" y="217283"/>
                    </a:lnTo>
                    <a:lnTo>
                      <a:pt x="75446" y="111659"/>
                    </a:lnTo>
                    <a:lnTo>
                      <a:pt x="95061" y="3018"/>
                    </a:lnTo>
                    <a:lnTo>
                      <a:pt x="90535" y="0"/>
                    </a:lnTo>
                    <a:lnTo>
                      <a:pt x="90535" y="0"/>
                    </a:lnTo>
                    <a:lnTo>
                      <a:pt x="90535"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71" name="Freeform 300"/>
              <p:cNvSpPr>
                <a:spLocks/>
              </p:cNvSpPr>
              <p:nvPr/>
            </p:nvSpPr>
            <p:spPr bwMode="auto">
              <a:xfrm>
                <a:off x="112597872" y="109612754"/>
                <a:ext cx="67900" cy="76955"/>
              </a:xfrm>
              <a:custGeom>
                <a:avLst/>
                <a:gdLst>
                  <a:gd name="T0" fmla="*/ 60357 w 67901"/>
                  <a:gd name="T1" fmla="*/ 0 h 76954"/>
                  <a:gd name="T2" fmla="*/ 39232 w 67901"/>
                  <a:gd name="T3" fmla="*/ 28669 h 76954"/>
                  <a:gd name="T4" fmla="*/ 19616 w 67901"/>
                  <a:gd name="T5" fmla="*/ 49794 h 76954"/>
                  <a:gd name="T6" fmla="*/ 0 w 67901"/>
                  <a:gd name="T7" fmla="*/ 69410 h 76954"/>
                  <a:gd name="T8" fmla="*/ 0 w 67901"/>
                  <a:gd name="T9" fmla="*/ 76954 h 76954"/>
                  <a:gd name="T10" fmla="*/ 36214 w 67901"/>
                  <a:gd name="T11" fmla="*/ 39232 h 76954"/>
                  <a:gd name="T12" fmla="*/ 67901 w 67901"/>
                  <a:gd name="T13" fmla="*/ 3018 h 76954"/>
                  <a:gd name="T14" fmla="*/ 60357 w 67901"/>
                  <a:gd name="T15" fmla="*/ 0 h 76954"/>
                  <a:gd name="T16" fmla="*/ 60357 w 67901"/>
                  <a:gd name="T17" fmla="*/ 0 h 76954"/>
                  <a:gd name="T18" fmla="*/ 60357 w 67901"/>
                  <a:gd name="T19" fmla="*/ 0 h 769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7901" h="76954">
                    <a:moveTo>
                      <a:pt x="60357" y="0"/>
                    </a:moveTo>
                    <a:lnTo>
                      <a:pt x="39232" y="28669"/>
                    </a:lnTo>
                    <a:lnTo>
                      <a:pt x="19616" y="49794"/>
                    </a:lnTo>
                    <a:lnTo>
                      <a:pt x="0" y="69410"/>
                    </a:lnTo>
                    <a:lnTo>
                      <a:pt x="0" y="76954"/>
                    </a:lnTo>
                    <a:lnTo>
                      <a:pt x="36214" y="39232"/>
                    </a:lnTo>
                    <a:lnTo>
                      <a:pt x="67901" y="3018"/>
                    </a:lnTo>
                    <a:lnTo>
                      <a:pt x="60357" y="0"/>
                    </a:lnTo>
                    <a:lnTo>
                      <a:pt x="60357" y="0"/>
                    </a:lnTo>
                    <a:lnTo>
                      <a:pt x="60357"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72" name="Freeform 301"/>
              <p:cNvSpPr>
                <a:spLocks/>
              </p:cNvSpPr>
              <p:nvPr/>
            </p:nvSpPr>
            <p:spPr bwMode="auto">
              <a:xfrm>
                <a:off x="112431891" y="109375856"/>
                <a:ext cx="101097" cy="129766"/>
              </a:xfrm>
              <a:custGeom>
                <a:avLst/>
                <a:gdLst>
                  <a:gd name="T0" fmla="*/ 0 w 101097"/>
                  <a:gd name="T1" fmla="*/ 0 h 129766"/>
                  <a:gd name="T2" fmla="*/ 22634 w 101097"/>
                  <a:gd name="T3" fmla="*/ 51303 h 129766"/>
                  <a:gd name="T4" fmla="*/ 45267 w 101097"/>
                  <a:gd name="T5" fmla="*/ 90535 h 129766"/>
                  <a:gd name="T6" fmla="*/ 70919 w 101097"/>
                  <a:gd name="T7" fmla="*/ 126749 h 129766"/>
                  <a:gd name="T8" fmla="*/ 76954 w 101097"/>
                  <a:gd name="T9" fmla="*/ 129766 h 129766"/>
                  <a:gd name="T10" fmla="*/ 55830 w 101097"/>
                  <a:gd name="T11" fmla="*/ 89026 h 129766"/>
                  <a:gd name="T12" fmla="*/ 39232 w 101097"/>
                  <a:gd name="T13" fmla="*/ 49794 h 129766"/>
                  <a:gd name="T14" fmla="*/ 22634 w 101097"/>
                  <a:gd name="T15" fmla="*/ 9054 h 129766"/>
                  <a:gd name="T16" fmla="*/ 101097 w 101097"/>
                  <a:gd name="T17" fmla="*/ 31687 h 129766"/>
                  <a:gd name="T18" fmla="*/ 95061 w 101097"/>
                  <a:gd name="T19" fmla="*/ 22634 h 129766"/>
                  <a:gd name="T20" fmla="*/ 0 w 101097"/>
                  <a:gd name="T21" fmla="*/ 0 h 129766"/>
                  <a:gd name="T22" fmla="*/ 0 w 101097"/>
                  <a:gd name="T23" fmla="*/ 0 h 129766"/>
                  <a:gd name="T24" fmla="*/ 0 w 101097"/>
                  <a:gd name="T25" fmla="*/ 0 h 129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1097" h="129766">
                    <a:moveTo>
                      <a:pt x="0" y="0"/>
                    </a:moveTo>
                    <a:lnTo>
                      <a:pt x="22634" y="51303"/>
                    </a:lnTo>
                    <a:lnTo>
                      <a:pt x="45267" y="90535"/>
                    </a:lnTo>
                    <a:lnTo>
                      <a:pt x="70919" y="126749"/>
                    </a:lnTo>
                    <a:lnTo>
                      <a:pt x="76954" y="129766"/>
                    </a:lnTo>
                    <a:lnTo>
                      <a:pt x="55830" y="89026"/>
                    </a:lnTo>
                    <a:lnTo>
                      <a:pt x="39232" y="49794"/>
                    </a:lnTo>
                    <a:lnTo>
                      <a:pt x="22634" y="9054"/>
                    </a:lnTo>
                    <a:lnTo>
                      <a:pt x="101097" y="31687"/>
                    </a:lnTo>
                    <a:lnTo>
                      <a:pt x="95061" y="22634"/>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73" name="Freeform 302"/>
              <p:cNvSpPr>
                <a:spLocks/>
              </p:cNvSpPr>
              <p:nvPr/>
            </p:nvSpPr>
            <p:spPr bwMode="auto">
              <a:xfrm>
                <a:off x="112502810" y="109425650"/>
                <a:ext cx="229354" cy="149381"/>
              </a:xfrm>
              <a:custGeom>
                <a:avLst/>
                <a:gdLst>
                  <a:gd name="T0" fmla="*/ 99588 w 229354"/>
                  <a:gd name="T1" fmla="*/ 0 h 149382"/>
                  <a:gd name="T2" fmla="*/ 98079 w 229354"/>
                  <a:gd name="T3" fmla="*/ 13580 h 149382"/>
                  <a:gd name="T4" fmla="*/ 153909 w 229354"/>
                  <a:gd name="T5" fmla="*/ 45267 h 149382"/>
                  <a:gd name="T6" fmla="*/ 184087 w 229354"/>
                  <a:gd name="T7" fmla="*/ 64883 h 149382"/>
                  <a:gd name="T8" fmla="*/ 0 w 229354"/>
                  <a:gd name="T9" fmla="*/ 76955 h 149382"/>
                  <a:gd name="T10" fmla="*/ 4527 w 229354"/>
                  <a:gd name="T11" fmla="*/ 79972 h 149382"/>
                  <a:gd name="T12" fmla="*/ 146364 w 229354"/>
                  <a:gd name="T13" fmla="*/ 79972 h 149382"/>
                  <a:gd name="T14" fmla="*/ 200685 w 229354"/>
                  <a:gd name="T15" fmla="*/ 86008 h 149382"/>
                  <a:gd name="T16" fmla="*/ 179560 w 229354"/>
                  <a:gd name="T17" fmla="*/ 146364 h 149382"/>
                  <a:gd name="T18" fmla="*/ 190123 w 229354"/>
                  <a:gd name="T19" fmla="*/ 149382 h 149382"/>
                  <a:gd name="T20" fmla="*/ 229354 w 229354"/>
                  <a:gd name="T21" fmla="*/ 69410 h 149382"/>
                  <a:gd name="T22" fmla="*/ 197667 w 229354"/>
                  <a:gd name="T23" fmla="*/ 48285 h 149382"/>
                  <a:gd name="T24" fmla="*/ 164471 w 229354"/>
                  <a:gd name="T25" fmla="*/ 30178 h 149382"/>
                  <a:gd name="T26" fmla="*/ 131275 w 229354"/>
                  <a:gd name="T27" fmla="*/ 13580 h 149382"/>
                  <a:gd name="T28" fmla="*/ 99588 w 229354"/>
                  <a:gd name="T29" fmla="*/ 0 h 149382"/>
                  <a:gd name="T30" fmla="*/ 99588 w 229354"/>
                  <a:gd name="T31" fmla="*/ 0 h 149382"/>
                  <a:gd name="T32" fmla="*/ 99588 w 229354"/>
                  <a:gd name="T33" fmla="*/ 0 h 1493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29354" h="149382">
                    <a:moveTo>
                      <a:pt x="99588" y="0"/>
                    </a:moveTo>
                    <a:lnTo>
                      <a:pt x="98079" y="13580"/>
                    </a:lnTo>
                    <a:lnTo>
                      <a:pt x="153909" y="45267"/>
                    </a:lnTo>
                    <a:lnTo>
                      <a:pt x="184087" y="64883"/>
                    </a:lnTo>
                    <a:lnTo>
                      <a:pt x="0" y="76955"/>
                    </a:lnTo>
                    <a:lnTo>
                      <a:pt x="4527" y="79972"/>
                    </a:lnTo>
                    <a:lnTo>
                      <a:pt x="146364" y="79972"/>
                    </a:lnTo>
                    <a:lnTo>
                      <a:pt x="200685" y="86008"/>
                    </a:lnTo>
                    <a:lnTo>
                      <a:pt x="179560" y="146364"/>
                    </a:lnTo>
                    <a:lnTo>
                      <a:pt x="190123" y="149382"/>
                    </a:lnTo>
                    <a:lnTo>
                      <a:pt x="229354" y="69410"/>
                    </a:lnTo>
                    <a:lnTo>
                      <a:pt x="197667" y="48285"/>
                    </a:lnTo>
                    <a:lnTo>
                      <a:pt x="164471" y="30178"/>
                    </a:lnTo>
                    <a:lnTo>
                      <a:pt x="131275" y="13580"/>
                    </a:lnTo>
                    <a:lnTo>
                      <a:pt x="99588" y="0"/>
                    </a:lnTo>
                    <a:lnTo>
                      <a:pt x="99588" y="0"/>
                    </a:lnTo>
                    <a:lnTo>
                      <a:pt x="99588"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74" name="Freeform 303"/>
              <p:cNvSpPr>
                <a:spLocks/>
              </p:cNvSpPr>
              <p:nvPr/>
            </p:nvSpPr>
            <p:spPr bwMode="auto">
              <a:xfrm>
                <a:off x="112431891" y="109375856"/>
                <a:ext cx="194651" cy="313853"/>
              </a:xfrm>
              <a:custGeom>
                <a:avLst/>
                <a:gdLst>
                  <a:gd name="T0" fmla="*/ 73937 w 194650"/>
                  <a:gd name="T1" fmla="*/ 129766 h 313853"/>
                  <a:gd name="T2" fmla="*/ 75446 w 194650"/>
                  <a:gd name="T3" fmla="*/ 146364 h 313853"/>
                  <a:gd name="T4" fmla="*/ 79972 w 194650"/>
                  <a:gd name="T5" fmla="*/ 161453 h 313853"/>
                  <a:gd name="T6" fmla="*/ 93552 w 194650"/>
                  <a:gd name="T7" fmla="*/ 197667 h 313853"/>
                  <a:gd name="T8" fmla="*/ 113168 w 194650"/>
                  <a:gd name="T9" fmla="*/ 239917 h 313853"/>
                  <a:gd name="T10" fmla="*/ 82990 w 194650"/>
                  <a:gd name="T11" fmla="*/ 202194 h 313853"/>
                  <a:gd name="T12" fmla="*/ 49794 w 194650"/>
                  <a:gd name="T13" fmla="*/ 149382 h 313853"/>
                  <a:gd name="T14" fmla="*/ 3018 w 194650"/>
                  <a:gd name="T15" fmla="*/ 1509 h 313853"/>
                  <a:gd name="T16" fmla="*/ 0 w 194650"/>
                  <a:gd name="T17" fmla="*/ 0 h 313853"/>
                  <a:gd name="T18" fmla="*/ 21125 w 194650"/>
                  <a:gd name="T19" fmla="*/ 111659 h 313853"/>
                  <a:gd name="T20" fmla="*/ 42250 w 194650"/>
                  <a:gd name="T21" fmla="*/ 161453 h 313853"/>
                  <a:gd name="T22" fmla="*/ 70919 w 194650"/>
                  <a:gd name="T23" fmla="*/ 214265 h 313853"/>
                  <a:gd name="T24" fmla="*/ 90535 w 194650"/>
                  <a:gd name="T25" fmla="*/ 239917 h 313853"/>
                  <a:gd name="T26" fmla="*/ 111659 w 194650"/>
                  <a:gd name="T27" fmla="*/ 265568 h 313853"/>
                  <a:gd name="T28" fmla="*/ 137311 w 194650"/>
                  <a:gd name="T29" fmla="*/ 291220 h 313853"/>
                  <a:gd name="T30" fmla="*/ 165980 w 194650"/>
                  <a:gd name="T31" fmla="*/ 313853 h 313853"/>
                  <a:gd name="T32" fmla="*/ 194650 w 194650"/>
                  <a:gd name="T33" fmla="*/ 280657 h 313853"/>
                  <a:gd name="T34" fmla="*/ 149382 w 194650"/>
                  <a:gd name="T35" fmla="*/ 244444 h 313853"/>
                  <a:gd name="T36" fmla="*/ 82990 w 194650"/>
                  <a:gd name="T37" fmla="*/ 131275 h 313853"/>
                  <a:gd name="T38" fmla="*/ 73937 w 194650"/>
                  <a:gd name="T39" fmla="*/ 129766 h 313853"/>
                  <a:gd name="T40" fmla="*/ 73937 w 194650"/>
                  <a:gd name="T41" fmla="*/ 129766 h 3138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94650" h="313853">
                    <a:moveTo>
                      <a:pt x="73937" y="129766"/>
                    </a:moveTo>
                    <a:lnTo>
                      <a:pt x="75446" y="146364"/>
                    </a:lnTo>
                    <a:lnTo>
                      <a:pt x="79972" y="161453"/>
                    </a:lnTo>
                    <a:lnTo>
                      <a:pt x="93552" y="197667"/>
                    </a:lnTo>
                    <a:lnTo>
                      <a:pt x="113168" y="239917"/>
                    </a:lnTo>
                    <a:lnTo>
                      <a:pt x="82990" y="202194"/>
                    </a:lnTo>
                    <a:lnTo>
                      <a:pt x="49794" y="149382"/>
                    </a:lnTo>
                    <a:lnTo>
                      <a:pt x="3018" y="1509"/>
                    </a:lnTo>
                    <a:lnTo>
                      <a:pt x="0" y="0"/>
                    </a:lnTo>
                    <a:lnTo>
                      <a:pt x="21125" y="111659"/>
                    </a:lnTo>
                    <a:lnTo>
                      <a:pt x="42250" y="161453"/>
                    </a:lnTo>
                    <a:lnTo>
                      <a:pt x="70919" y="214265"/>
                    </a:lnTo>
                    <a:lnTo>
                      <a:pt x="90535" y="239917"/>
                    </a:lnTo>
                    <a:lnTo>
                      <a:pt x="111659" y="265568"/>
                    </a:lnTo>
                    <a:lnTo>
                      <a:pt x="137311" y="291220"/>
                    </a:lnTo>
                    <a:lnTo>
                      <a:pt x="165980" y="313853"/>
                    </a:lnTo>
                    <a:lnTo>
                      <a:pt x="194650" y="280657"/>
                    </a:lnTo>
                    <a:lnTo>
                      <a:pt x="149382" y="244444"/>
                    </a:lnTo>
                    <a:lnTo>
                      <a:pt x="82990" y="131275"/>
                    </a:lnTo>
                    <a:lnTo>
                      <a:pt x="73937" y="129766"/>
                    </a:lnTo>
                    <a:lnTo>
                      <a:pt x="73937" y="129766"/>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75" name="Freeform 304"/>
              <p:cNvSpPr>
                <a:spLocks/>
              </p:cNvSpPr>
              <p:nvPr/>
            </p:nvSpPr>
            <p:spPr bwMode="auto">
              <a:xfrm>
                <a:off x="113817071" y="107732652"/>
                <a:ext cx="123730" cy="208230"/>
              </a:xfrm>
              <a:custGeom>
                <a:avLst/>
                <a:gdLst>
                  <a:gd name="T0" fmla="*/ 64883 w 123731"/>
                  <a:gd name="T1" fmla="*/ 0 h 208230"/>
                  <a:gd name="T2" fmla="*/ 87517 w 123731"/>
                  <a:gd name="T3" fmla="*/ 36214 h 208230"/>
                  <a:gd name="T4" fmla="*/ 123731 w 123731"/>
                  <a:gd name="T5" fmla="*/ 129767 h 208230"/>
                  <a:gd name="T6" fmla="*/ 95062 w 123731"/>
                  <a:gd name="T7" fmla="*/ 159945 h 208230"/>
                  <a:gd name="T8" fmla="*/ 76955 w 123731"/>
                  <a:gd name="T9" fmla="*/ 172016 h 208230"/>
                  <a:gd name="T10" fmla="*/ 55830 w 123731"/>
                  <a:gd name="T11" fmla="*/ 185596 h 208230"/>
                  <a:gd name="T12" fmla="*/ 31687 w 123731"/>
                  <a:gd name="T13" fmla="*/ 199177 h 208230"/>
                  <a:gd name="T14" fmla="*/ 0 w 123731"/>
                  <a:gd name="T15" fmla="*/ 208230 h 208230"/>
                  <a:gd name="T16" fmla="*/ 49794 w 123731"/>
                  <a:gd name="T17" fmla="*/ 175034 h 208230"/>
                  <a:gd name="T18" fmla="*/ 79973 w 123731"/>
                  <a:gd name="T19" fmla="*/ 149383 h 208230"/>
                  <a:gd name="T20" fmla="*/ 99588 w 123731"/>
                  <a:gd name="T21" fmla="*/ 125240 h 208230"/>
                  <a:gd name="T22" fmla="*/ 95062 w 123731"/>
                  <a:gd name="T23" fmla="*/ 89026 h 208230"/>
                  <a:gd name="T24" fmla="*/ 84499 w 123731"/>
                  <a:gd name="T25" fmla="*/ 52812 h 208230"/>
                  <a:gd name="T26" fmla="*/ 67901 w 123731"/>
                  <a:gd name="T27" fmla="*/ 12072 h 208230"/>
                  <a:gd name="T28" fmla="*/ 64883 w 123731"/>
                  <a:gd name="T29" fmla="*/ 0 h 208230"/>
                  <a:gd name="T30" fmla="*/ 64883 w 123731"/>
                  <a:gd name="T31" fmla="*/ 0 h 208230"/>
                  <a:gd name="T32" fmla="*/ 64883 w 123731"/>
                  <a:gd name="T33" fmla="*/ 0 h 2082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23731" h="208230">
                    <a:moveTo>
                      <a:pt x="64883" y="0"/>
                    </a:moveTo>
                    <a:lnTo>
                      <a:pt x="87517" y="36214"/>
                    </a:lnTo>
                    <a:lnTo>
                      <a:pt x="123731" y="129767"/>
                    </a:lnTo>
                    <a:lnTo>
                      <a:pt x="95062" y="159945"/>
                    </a:lnTo>
                    <a:lnTo>
                      <a:pt x="76955" y="172016"/>
                    </a:lnTo>
                    <a:lnTo>
                      <a:pt x="55830" y="185596"/>
                    </a:lnTo>
                    <a:lnTo>
                      <a:pt x="31687" y="199177"/>
                    </a:lnTo>
                    <a:lnTo>
                      <a:pt x="0" y="208230"/>
                    </a:lnTo>
                    <a:lnTo>
                      <a:pt x="49794" y="175034"/>
                    </a:lnTo>
                    <a:lnTo>
                      <a:pt x="79973" y="149383"/>
                    </a:lnTo>
                    <a:lnTo>
                      <a:pt x="99588" y="125240"/>
                    </a:lnTo>
                    <a:lnTo>
                      <a:pt x="95062" y="89026"/>
                    </a:lnTo>
                    <a:lnTo>
                      <a:pt x="84499" y="52812"/>
                    </a:lnTo>
                    <a:lnTo>
                      <a:pt x="67901" y="12072"/>
                    </a:lnTo>
                    <a:lnTo>
                      <a:pt x="64883" y="0"/>
                    </a:lnTo>
                    <a:lnTo>
                      <a:pt x="64883" y="0"/>
                    </a:lnTo>
                    <a:lnTo>
                      <a:pt x="64883"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76" name="Freeform 305"/>
              <p:cNvSpPr>
                <a:spLocks/>
              </p:cNvSpPr>
              <p:nvPr/>
            </p:nvSpPr>
            <p:spPr bwMode="auto">
              <a:xfrm>
                <a:off x="113891008" y="108459947"/>
                <a:ext cx="33196" cy="43758"/>
              </a:xfrm>
              <a:custGeom>
                <a:avLst/>
                <a:gdLst>
                  <a:gd name="T0" fmla="*/ 12071 w 33196"/>
                  <a:gd name="T1" fmla="*/ 0 h 43759"/>
                  <a:gd name="T2" fmla="*/ 33196 w 33196"/>
                  <a:gd name="T3" fmla="*/ 43759 h 43759"/>
                  <a:gd name="T4" fmla="*/ 0 w 33196"/>
                  <a:gd name="T5" fmla="*/ 43759 h 43759"/>
                  <a:gd name="T6" fmla="*/ 3018 w 33196"/>
                  <a:gd name="T7" fmla="*/ 6036 h 43759"/>
                  <a:gd name="T8" fmla="*/ 12071 w 33196"/>
                  <a:gd name="T9" fmla="*/ 0 h 43759"/>
                  <a:gd name="T10" fmla="*/ 12071 w 33196"/>
                  <a:gd name="T11" fmla="*/ 0 h 43759"/>
                  <a:gd name="T12" fmla="*/ 12071 w 33196"/>
                  <a:gd name="T13" fmla="*/ 0 h 43759"/>
                  <a:gd name="T14" fmla="*/ 12071 w 33196"/>
                  <a:gd name="T15" fmla="*/ 0 h 4375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3196" h="43759">
                    <a:moveTo>
                      <a:pt x="12071" y="0"/>
                    </a:moveTo>
                    <a:lnTo>
                      <a:pt x="33196" y="43759"/>
                    </a:lnTo>
                    <a:lnTo>
                      <a:pt x="0" y="43759"/>
                    </a:lnTo>
                    <a:lnTo>
                      <a:pt x="3018" y="6036"/>
                    </a:lnTo>
                    <a:lnTo>
                      <a:pt x="12071" y="0"/>
                    </a:lnTo>
                    <a:lnTo>
                      <a:pt x="12071" y="0"/>
                    </a:lnTo>
                    <a:lnTo>
                      <a:pt x="12071" y="0"/>
                    </a:lnTo>
                    <a:lnTo>
                      <a:pt x="12071"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77" name="Freeform 306"/>
              <p:cNvSpPr>
                <a:spLocks/>
              </p:cNvSpPr>
              <p:nvPr/>
            </p:nvSpPr>
            <p:spPr bwMode="auto">
              <a:xfrm>
                <a:off x="113877428" y="107963515"/>
                <a:ext cx="9053" cy="178051"/>
              </a:xfrm>
              <a:custGeom>
                <a:avLst/>
                <a:gdLst>
                  <a:gd name="T0" fmla="*/ 9053 w 9053"/>
                  <a:gd name="T1" fmla="*/ 0 h 178051"/>
                  <a:gd name="T2" fmla="*/ 4526 w 9053"/>
                  <a:gd name="T3" fmla="*/ 178051 h 178051"/>
                  <a:gd name="T4" fmla="*/ 0 w 9053"/>
                  <a:gd name="T5" fmla="*/ 178051 h 178051"/>
                  <a:gd name="T6" fmla="*/ 1509 w 9053"/>
                  <a:gd name="T7" fmla="*/ 4527 h 178051"/>
                  <a:gd name="T8" fmla="*/ 9053 w 9053"/>
                  <a:gd name="T9" fmla="*/ 0 h 178051"/>
                  <a:gd name="T10" fmla="*/ 9053 w 9053"/>
                  <a:gd name="T11" fmla="*/ 0 h 178051"/>
                  <a:gd name="T12" fmla="*/ 9053 w 9053"/>
                  <a:gd name="T13" fmla="*/ 0 h 178051"/>
                  <a:gd name="T14" fmla="*/ 9053 w 9053"/>
                  <a:gd name="T15" fmla="*/ 0 h 17805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053" h="178051">
                    <a:moveTo>
                      <a:pt x="9053" y="0"/>
                    </a:moveTo>
                    <a:lnTo>
                      <a:pt x="4526" y="178051"/>
                    </a:lnTo>
                    <a:lnTo>
                      <a:pt x="0" y="178051"/>
                    </a:lnTo>
                    <a:lnTo>
                      <a:pt x="1509" y="4527"/>
                    </a:lnTo>
                    <a:lnTo>
                      <a:pt x="9053" y="0"/>
                    </a:lnTo>
                    <a:lnTo>
                      <a:pt x="9053" y="0"/>
                    </a:lnTo>
                    <a:lnTo>
                      <a:pt x="9053" y="0"/>
                    </a:lnTo>
                    <a:lnTo>
                      <a:pt x="9053"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78" name="Freeform 307"/>
              <p:cNvSpPr>
                <a:spLocks/>
              </p:cNvSpPr>
              <p:nvPr/>
            </p:nvSpPr>
            <p:spPr bwMode="auto">
              <a:xfrm>
                <a:off x="113878937" y="108218522"/>
                <a:ext cx="3017" cy="43757"/>
              </a:xfrm>
              <a:custGeom>
                <a:avLst/>
                <a:gdLst>
                  <a:gd name="T0" fmla="*/ 3017 w 3017"/>
                  <a:gd name="T1" fmla="*/ 0 h 43758"/>
                  <a:gd name="T2" fmla="*/ 1509 w 3017"/>
                  <a:gd name="T3" fmla="*/ 42249 h 43758"/>
                  <a:gd name="T4" fmla="*/ 0 w 3017"/>
                  <a:gd name="T5" fmla="*/ 43758 h 43758"/>
                  <a:gd name="T6" fmla="*/ 0 w 3017"/>
                  <a:gd name="T7" fmla="*/ 1509 h 43758"/>
                  <a:gd name="T8" fmla="*/ 3017 w 3017"/>
                  <a:gd name="T9" fmla="*/ 0 h 43758"/>
                  <a:gd name="T10" fmla="*/ 3017 w 3017"/>
                  <a:gd name="T11" fmla="*/ 0 h 43758"/>
                  <a:gd name="T12" fmla="*/ 3017 w 3017"/>
                  <a:gd name="T13" fmla="*/ 0 h 43758"/>
                  <a:gd name="T14" fmla="*/ 3017 w 3017"/>
                  <a:gd name="T15" fmla="*/ 0 h 4375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017" h="43758">
                    <a:moveTo>
                      <a:pt x="3017" y="0"/>
                    </a:moveTo>
                    <a:lnTo>
                      <a:pt x="1509" y="42249"/>
                    </a:lnTo>
                    <a:lnTo>
                      <a:pt x="0" y="43758"/>
                    </a:lnTo>
                    <a:lnTo>
                      <a:pt x="0" y="1509"/>
                    </a:lnTo>
                    <a:lnTo>
                      <a:pt x="3017" y="0"/>
                    </a:lnTo>
                    <a:lnTo>
                      <a:pt x="3017" y="0"/>
                    </a:lnTo>
                    <a:lnTo>
                      <a:pt x="3017" y="0"/>
                    </a:lnTo>
                    <a:lnTo>
                      <a:pt x="3017"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79" name="Freeform 308"/>
              <p:cNvSpPr>
                <a:spLocks/>
              </p:cNvSpPr>
              <p:nvPr/>
            </p:nvSpPr>
            <p:spPr bwMode="auto">
              <a:xfrm>
                <a:off x="113875920" y="108324144"/>
                <a:ext cx="4525" cy="98080"/>
              </a:xfrm>
              <a:custGeom>
                <a:avLst/>
                <a:gdLst>
                  <a:gd name="T0" fmla="*/ 4527 w 4527"/>
                  <a:gd name="T1" fmla="*/ 0 h 98080"/>
                  <a:gd name="T2" fmla="*/ 3018 w 4527"/>
                  <a:gd name="T3" fmla="*/ 96571 h 98080"/>
                  <a:gd name="T4" fmla="*/ 1509 w 4527"/>
                  <a:gd name="T5" fmla="*/ 98080 h 98080"/>
                  <a:gd name="T6" fmla="*/ 0 w 4527"/>
                  <a:gd name="T7" fmla="*/ 0 h 98080"/>
                  <a:gd name="T8" fmla="*/ 4527 w 4527"/>
                  <a:gd name="T9" fmla="*/ 0 h 98080"/>
                  <a:gd name="T10" fmla="*/ 4527 w 4527"/>
                  <a:gd name="T11" fmla="*/ 0 h 98080"/>
                  <a:gd name="T12" fmla="*/ 4527 w 4527"/>
                  <a:gd name="T13" fmla="*/ 0 h 98080"/>
                  <a:gd name="T14" fmla="*/ 4527 w 4527"/>
                  <a:gd name="T15" fmla="*/ 0 h 9808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527" h="98080">
                    <a:moveTo>
                      <a:pt x="4527" y="0"/>
                    </a:moveTo>
                    <a:lnTo>
                      <a:pt x="3018" y="96571"/>
                    </a:lnTo>
                    <a:lnTo>
                      <a:pt x="1509" y="98080"/>
                    </a:lnTo>
                    <a:lnTo>
                      <a:pt x="0" y="0"/>
                    </a:lnTo>
                    <a:lnTo>
                      <a:pt x="4527" y="0"/>
                    </a:lnTo>
                    <a:lnTo>
                      <a:pt x="4527" y="0"/>
                    </a:lnTo>
                    <a:lnTo>
                      <a:pt x="4527" y="0"/>
                    </a:lnTo>
                    <a:lnTo>
                      <a:pt x="4527"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80" name="Freeform 309"/>
              <p:cNvSpPr>
                <a:spLocks/>
              </p:cNvSpPr>
              <p:nvPr/>
            </p:nvSpPr>
            <p:spPr bwMode="auto">
              <a:xfrm>
                <a:off x="113844232" y="108286422"/>
                <a:ext cx="146364" cy="22633"/>
              </a:xfrm>
              <a:custGeom>
                <a:avLst/>
                <a:gdLst>
                  <a:gd name="T0" fmla="*/ 138819 w 146364"/>
                  <a:gd name="T1" fmla="*/ 0 h 22633"/>
                  <a:gd name="T2" fmla="*/ 146364 w 146364"/>
                  <a:gd name="T3" fmla="*/ 16598 h 22633"/>
                  <a:gd name="T4" fmla="*/ 131275 w 146364"/>
                  <a:gd name="T5" fmla="*/ 18107 h 22633"/>
                  <a:gd name="T6" fmla="*/ 99588 w 146364"/>
                  <a:gd name="T7" fmla="*/ 22633 h 22633"/>
                  <a:gd name="T8" fmla="*/ 0 w 146364"/>
                  <a:gd name="T9" fmla="*/ 22633 h 22633"/>
                  <a:gd name="T10" fmla="*/ 3017 w 146364"/>
                  <a:gd name="T11" fmla="*/ 21124 h 22633"/>
                  <a:gd name="T12" fmla="*/ 129766 w 146364"/>
                  <a:gd name="T13" fmla="*/ 12071 h 22633"/>
                  <a:gd name="T14" fmla="*/ 138819 w 146364"/>
                  <a:gd name="T15" fmla="*/ 0 h 22633"/>
                  <a:gd name="T16" fmla="*/ 138819 w 146364"/>
                  <a:gd name="T17" fmla="*/ 0 h 226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6364" h="22633">
                    <a:moveTo>
                      <a:pt x="138819" y="0"/>
                    </a:moveTo>
                    <a:lnTo>
                      <a:pt x="146364" y="16598"/>
                    </a:lnTo>
                    <a:lnTo>
                      <a:pt x="131275" y="18107"/>
                    </a:lnTo>
                    <a:lnTo>
                      <a:pt x="99588" y="22633"/>
                    </a:lnTo>
                    <a:lnTo>
                      <a:pt x="0" y="22633"/>
                    </a:lnTo>
                    <a:lnTo>
                      <a:pt x="3017" y="21124"/>
                    </a:lnTo>
                    <a:lnTo>
                      <a:pt x="129766" y="12071"/>
                    </a:lnTo>
                    <a:lnTo>
                      <a:pt x="138819" y="0"/>
                    </a:lnTo>
                    <a:lnTo>
                      <a:pt x="138819"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81" name="Freeform 310"/>
              <p:cNvSpPr>
                <a:spLocks/>
              </p:cNvSpPr>
              <p:nvPr/>
            </p:nvSpPr>
            <p:spPr bwMode="auto">
              <a:xfrm>
                <a:off x="113832160" y="108162691"/>
                <a:ext cx="188615" cy="39232"/>
              </a:xfrm>
              <a:custGeom>
                <a:avLst/>
                <a:gdLst>
                  <a:gd name="T0" fmla="*/ 182579 w 188614"/>
                  <a:gd name="T1" fmla="*/ 0 h 39232"/>
                  <a:gd name="T2" fmla="*/ 188614 w 188614"/>
                  <a:gd name="T3" fmla="*/ 18107 h 39232"/>
                  <a:gd name="T4" fmla="*/ 134293 w 188614"/>
                  <a:gd name="T5" fmla="*/ 30178 h 39232"/>
                  <a:gd name="T6" fmla="*/ 0 w 188614"/>
                  <a:gd name="T7" fmla="*/ 39232 h 39232"/>
                  <a:gd name="T8" fmla="*/ 3018 w 188614"/>
                  <a:gd name="T9" fmla="*/ 36214 h 39232"/>
                  <a:gd name="T10" fmla="*/ 173525 w 188614"/>
                  <a:gd name="T11" fmla="*/ 15089 h 39232"/>
                  <a:gd name="T12" fmla="*/ 182579 w 188614"/>
                  <a:gd name="T13" fmla="*/ 0 h 39232"/>
                  <a:gd name="T14" fmla="*/ 182579 w 188614"/>
                  <a:gd name="T15" fmla="*/ 0 h 39232"/>
                  <a:gd name="T16" fmla="*/ 182579 w 188614"/>
                  <a:gd name="T17" fmla="*/ 0 h 39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88614" h="39232">
                    <a:moveTo>
                      <a:pt x="182579" y="0"/>
                    </a:moveTo>
                    <a:lnTo>
                      <a:pt x="188614" y="18107"/>
                    </a:lnTo>
                    <a:lnTo>
                      <a:pt x="134293" y="30178"/>
                    </a:lnTo>
                    <a:lnTo>
                      <a:pt x="0" y="39232"/>
                    </a:lnTo>
                    <a:lnTo>
                      <a:pt x="3018" y="36214"/>
                    </a:lnTo>
                    <a:lnTo>
                      <a:pt x="173525" y="15089"/>
                    </a:lnTo>
                    <a:lnTo>
                      <a:pt x="182579" y="0"/>
                    </a:lnTo>
                    <a:lnTo>
                      <a:pt x="182579" y="0"/>
                    </a:lnTo>
                    <a:lnTo>
                      <a:pt x="182579"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82" name="Freeform 311"/>
              <p:cNvSpPr>
                <a:spLocks/>
              </p:cNvSpPr>
              <p:nvPr/>
            </p:nvSpPr>
            <p:spPr bwMode="auto">
              <a:xfrm>
                <a:off x="113930240" y="108580660"/>
                <a:ext cx="48284" cy="24142"/>
              </a:xfrm>
              <a:custGeom>
                <a:avLst/>
                <a:gdLst>
                  <a:gd name="T0" fmla="*/ 0 w 48285"/>
                  <a:gd name="T1" fmla="*/ 6036 h 24143"/>
                  <a:gd name="T2" fmla="*/ 4526 w 48285"/>
                  <a:gd name="T3" fmla="*/ 24143 h 24143"/>
                  <a:gd name="T4" fmla="*/ 48285 w 48285"/>
                  <a:gd name="T5" fmla="*/ 0 h 24143"/>
                  <a:gd name="T6" fmla="*/ 12071 w 48285"/>
                  <a:gd name="T7" fmla="*/ 10563 h 24143"/>
                  <a:gd name="T8" fmla="*/ 0 w 48285"/>
                  <a:gd name="T9" fmla="*/ 6036 h 24143"/>
                  <a:gd name="T10" fmla="*/ 0 w 48285"/>
                  <a:gd name="T11" fmla="*/ 6036 h 24143"/>
                  <a:gd name="T12" fmla="*/ 0 w 48285"/>
                  <a:gd name="T13" fmla="*/ 6036 h 24143"/>
                  <a:gd name="T14" fmla="*/ 0 w 48285"/>
                  <a:gd name="T15" fmla="*/ 6036 h 241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8285" h="24143">
                    <a:moveTo>
                      <a:pt x="0" y="6036"/>
                    </a:moveTo>
                    <a:lnTo>
                      <a:pt x="4526" y="24143"/>
                    </a:lnTo>
                    <a:lnTo>
                      <a:pt x="48285" y="0"/>
                    </a:lnTo>
                    <a:lnTo>
                      <a:pt x="12071" y="10563"/>
                    </a:lnTo>
                    <a:lnTo>
                      <a:pt x="0" y="6036"/>
                    </a:lnTo>
                    <a:lnTo>
                      <a:pt x="0" y="6036"/>
                    </a:lnTo>
                    <a:lnTo>
                      <a:pt x="0" y="6036"/>
                    </a:lnTo>
                    <a:lnTo>
                      <a:pt x="0" y="6036"/>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83" name="Freeform 312"/>
              <p:cNvSpPr>
                <a:spLocks/>
              </p:cNvSpPr>
              <p:nvPr/>
            </p:nvSpPr>
            <p:spPr bwMode="auto">
              <a:xfrm>
                <a:off x="114011722" y="108992593"/>
                <a:ext cx="42248" cy="67901"/>
              </a:xfrm>
              <a:custGeom>
                <a:avLst/>
                <a:gdLst>
                  <a:gd name="T0" fmla="*/ 0 w 42249"/>
                  <a:gd name="T1" fmla="*/ 0 h 67901"/>
                  <a:gd name="T2" fmla="*/ 3018 w 42249"/>
                  <a:gd name="T3" fmla="*/ 40740 h 67901"/>
                  <a:gd name="T4" fmla="*/ 42249 w 42249"/>
                  <a:gd name="T5" fmla="*/ 67901 h 67901"/>
                  <a:gd name="T6" fmla="*/ 40740 w 42249"/>
                  <a:gd name="T7" fmla="*/ 6035 h 67901"/>
                  <a:gd name="T8" fmla="*/ 19616 w 42249"/>
                  <a:gd name="T9" fmla="*/ 33196 h 67901"/>
                  <a:gd name="T10" fmla="*/ 0 w 42249"/>
                  <a:gd name="T11" fmla="*/ 0 h 67901"/>
                  <a:gd name="T12" fmla="*/ 0 w 42249"/>
                  <a:gd name="T13" fmla="*/ 0 h 67901"/>
                  <a:gd name="T14" fmla="*/ 0 w 42249"/>
                  <a:gd name="T15" fmla="*/ 0 h 67901"/>
                  <a:gd name="T16" fmla="*/ 0 w 42249"/>
                  <a:gd name="T17" fmla="*/ 0 h 679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2249" h="67901">
                    <a:moveTo>
                      <a:pt x="0" y="0"/>
                    </a:moveTo>
                    <a:lnTo>
                      <a:pt x="3018" y="40740"/>
                    </a:lnTo>
                    <a:lnTo>
                      <a:pt x="42249" y="67901"/>
                    </a:lnTo>
                    <a:lnTo>
                      <a:pt x="40740" y="6035"/>
                    </a:lnTo>
                    <a:lnTo>
                      <a:pt x="19616" y="33196"/>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84" name="Freeform 313"/>
              <p:cNvSpPr>
                <a:spLocks/>
              </p:cNvSpPr>
              <p:nvPr/>
            </p:nvSpPr>
            <p:spPr bwMode="auto">
              <a:xfrm>
                <a:off x="114144505" y="108985047"/>
                <a:ext cx="67902" cy="33197"/>
              </a:xfrm>
              <a:custGeom>
                <a:avLst/>
                <a:gdLst>
                  <a:gd name="T0" fmla="*/ 0 w 67901"/>
                  <a:gd name="T1" fmla="*/ 0 h 33196"/>
                  <a:gd name="T2" fmla="*/ 6036 w 67901"/>
                  <a:gd name="T3" fmla="*/ 33196 h 33196"/>
                  <a:gd name="T4" fmla="*/ 67901 w 67901"/>
                  <a:gd name="T5" fmla="*/ 13580 h 33196"/>
                  <a:gd name="T6" fmla="*/ 0 w 67901"/>
                  <a:gd name="T7" fmla="*/ 0 h 33196"/>
                  <a:gd name="T8" fmla="*/ 0 w 67901"/>
                  <a:gd name="T9" fmla="*/ 0 h 33196"/>
                  <a:gd name="T10" fmla="*/ 0 w 67901"/>
                  <a:gd name="T11" fmla="*/ 0 h 33196"/>
                  <a:gd name="T12" fmla="*/ 0 w 67901"/>
                  <a:gd name="T13" fmla="*/ 0 h 33196"/>
                </a:gdLst>
                <a:ahLst/>
                <a:cxnLst>
                  <a:cxn ang="0">
                    <a:pos x="T0" y="T1"/>
                  </a:cxn>
                  <a:cxn ang="0">
                    <a:pos x="T2" y="T3"/>
                  </a:cxn>
                  <a:cxn ang="0">
                    <a:pos x="T4" y="T5"/>
                  </a:cxn>
                  <a:cxn ang="0">
                    <a:pos x="T6" y="T7"/>
                  </a:cxn>
                  <a:cxn ang="0">
                    <a:pos x="T8" y="T9"/>
                  </a:cxn>
                  <a:cxn ang="0">
                    <a:pos x="T10" y="T11"/>
                  </a:cxn>
                  <a:cxn ang="0">
                    <a:pos x="T12" y="T13"/>
                  </a:cxn>
                </a:cxnLst>
                <a:rect l="0" t="0" r="r" b="b"/>
                <a:pathLst>
                  <a:path w="67901" h="33196">
                    <a:moveTo>
                      <a:pt x="0" y="0"/>
                    </a:moveTo>
                    <a:lnTo>
                      <a:pt x="6036" y="33196"/>
                    </a:lnTo>
                    <a:lnTo>
                      <a:pt x="67901" y="13580"/>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85" name="Freeform 314"/>
              <p:cNvSpPr>
                <a:spLocks/>
              </p:cNvSpPr>
              <p:nvPr/>
            </p:nvSpPr>
            <p:spPr bwMode="auto">
              <a:xfrm>
                <a:off x="113922696" y="109033333"/>
                <a:ext cx="87516" cy="264060"/>
              </a:xfrm>
              <a:custGeom>
                <a:avLst/>
                <a:gdLst>
                  <a:gd name="T0" fmla="*/ 0 w 87517"/>
                  <a:gd name="T1" fmla="*/ 264060 h 264060"/>
                  <a:gd name="T2" fmla="*/ 7545 w 87517"/>
                  <a:gd name="T3" fmla="*/ 259533 h 264060"/>
                  <a:gd name="T4" fmla="*/ 87517 w 87517"/>
                  <a:gd name="T5" fmla="*/ 24143 h 264060"/>
                  <a:gd name="T6" fmla="*/ 82990 w 87517"/>
                  <a:gd name="T7" fmla="*/ 0 h 264060"/>
                  <a:gd name="T8" fmla="*/ 0 w 87517"/>
                  <a:gd name="T9" fmla="*/ 264060 h 264060"/>
                  <a:gd name="T10" fmla="*/ 0 w 87517"/>
                  <a:gd name="T11" fmla="*/ 264060 h 264060"/>
                  <a:gd name="T12" fmla="*/ 0 w 87517"/>
                  <a:gd name="T13" fmla="*/ 264060 h 264060"/>
                  <a:gd name="T14" fmla="*/ 0 w 87517"/>
                  <a:gd name="T15" fmla="*/ 264060 h 26406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87517" h="264060">
                    <a:moveTo>
                      <a:pt x="0" y="264060"/>
                    </a:moveTo>
                    <a:lnTo>
                      <a:pt x="7545" y="259533"/>
                    </a:lnTo>
                    <a:lnTo>
                      <a:pt x="87517" y="24143"/>
                    </a:lnTo>
                    <a:lnTo>
                      <a:pt x="82990" y="0"/>
                    </a:lnTo>
                    <a:lnTo>
                      <a:pt x="0" y="264060"/>
                    </a:lnTo>
                    <a:lnTo>
                      <a:pt x="0" y="264060"/>
                    </a:lnTo>
                    <a:lnTo>
                      <a:pt x="0" y="264060"/>
                    </a:lnTo>
                    <a:lnTo>
                      <a:pt x="0" y="26406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86" name="Freeform 315"/>
              <p:cNvSpPr>
                <a:spLocks/>
              </p:cNvSpPr>
              <p:nvPr/>
            </p:nvSpPr>
            <p:spPr bwMode="auto">
              <a:xfrm>
                <a:off x="114019265" y="108636490"/>
                <a:ext cx="134293" cy="221810"/>
              </a:xfrm>
              <a:custGeom>
                <a:avLst/>
                <a:gdLst>
                  <a:gd name="T0" fmla="*/ 134293 w 134293"/>
                  <a:gd name="T1" fmla="*/ 0 h 221810"/>
                  <a:gd name="T2" fmla="*/ 0 w 134293"/>
                  <a:gd name="T3" fmla="*/ 87517 h 221810"/>
                  <a:gd name="T4" fmla="*/ 86008 w 134293"/>
                  <a:gd name="T5" fmla="*/ 78463 h 221810"/>
                  <a:gd name="T6" fmla="*/ 40741 w 134293"/>
                  <a:gd name="T7" fmla="*/ 221810 h 221810"/>
                  <a:gd name="T8" fmla="*/ 63375 w 134293"/>
                  <a:gd name="T9" fmla="*/ 206721 h 221810"/>
                  <a:gd name="T10" fmla="*/ 134293 w 134293"/>
                  <a:gd name="T11" fmla="*/ 0 h 221810"/>
                  <a:gd name="T12" fmla="*/ 134293 w 134293"/>
                  <a:gd name="T13" fmla="*/ 0 h 221810"/>
                  <a:gd name="T14" fmla="*/ 134293 w 134293"/>
                  <a:gd name="T15" fmla="*/ 0 h 221810"/>
                  <a:gd name="T16" fmla="*/ 134293 w 134293"/>
                  <a:gd name="T17" fmla="*/ 0 h 221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34293" h="221810">
                    <a:moveTo>
                      <a:pt x="134293" y="0"/>
                    </a:moveTo>
                    <a:lnTo>
                      <a:pt x="0" y="87517"/>
                    </a:lnTo>
                    <a:lnTo>
                      <a:pt x="86008" y="78463"/>
                    </a:lnTo>
                    <a:lnTo>
                      <a:pt x="40741" y="221810"/>
                    </a:lnTo>
                    <a:lnTo>
                      <a:pt x="63375" y="206721"/>
                    </a:lnTo>
                    <a:lnTo>
                      <a:pt x="134293" y="0"/>
                    </a:lnTo>
                    <a:lnTo>
                      <a:pt x="134293" y="0"/>
                    </a:lnTo>
                    <a:lnTo>
                      <a:pt x="134293" y="0"/>
                    </a:lnTo>
                    <a:lnTo>
                      <a:pt x="134293"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87" name="Freeform 316"/>
              <p:cNvSpPr>
                <a:spLocks/>
              </p:cNvSpPr>
              <p:nvPr/>
            </p:nvSpPr>
            <p:spPr bwMode="auto">
              <a:xfrm>
                <a:off x="113884973" y="109206857"/>
                <a:ext cx="27160" cy="87518"/>
              </a:xfrm>
              <a:custGeom>
                <a:avLst/>
                <a:gdLst>
                  <a:gd name="T0" fmla="*/ 25652 w 27161"/>
                  <a:gd name="T1" fmla="*/ 0 h 87517"/>
                  <a:gd name="T2" fmla="*/ 0 w 27161"/>
                  <a:gd name="T3" fmla="*/ 86008 h 87517"/>
                  <a:gd name="T4" fmla="*/ 27161 w 27161"/>
                  <a:gd name="T5" fmla="*/ 87517 h 87517"/>
                  <a:gd name="T6" fmla="*/ 25652 w 27161"/>
                  <a:gd name="T7" fmla="*/ 0 h 87517"/>
                  <a:gd name="T8" fmla="*/ 25652 w 27161"/>
                  <a:gd name="T9" fmla="*/ 0 h 87517"/>
                  <a:gd name="T10" fmla="*/ 25652 w 27161"/>
                  <a:gd name="T11" fmla="*/ 0 h 87517"/>
                  <a:gd name="T12" fmla="*/ 25652 w 27161"/>
                  <a:gd name="T13" fmla="*/ 0 h 87517"/>
                </a:gdLst>
                <a:ahLst/>
                <a:cxnLst>
                  <a:cxn ang="0">
                    <a:pos x="T0" y="T1"/>
                  </a:cxn>
                  <a:cxn ang="0">
                    <a:pos x="T2" y="T3"/>
                  </a:cxn>
                  <a:cxn ang="0">
                    <a:pos x="T4" y="T5"/>
                  </a:cxn>
                  <a:cxn ang="0">
                    <a:pos x="T6" y="T7"/>
                  </a:cxn>
                  <a:cxn ang="0">
                    <a:pos x="T8" y="T9"/>
                  </a:cxn>
                  <a:cxn ang="0">
                    <a:pos x="T10" y="T11"/>
                  </a:cxn>
                  <a:cxn ang="0">
                    <a:pos x="T12" y="T13"/>
                  </a:cxn>
                </a:cxnLst>
                <a:rect l="0" t="0" r="r" b="b"/>
                <a:pathLst>
                  <a:path w="27161" h="87517">
                    <a:moveTo>
                      <a:pt x="25652" y="0"/>
                    </a:moveTo>
                    <a:lnTo>
                      <a:pt x="0" y="86008"/>
                    </a:lnTo>
                    <a:lnTo>
                      <a:pt x="27161" y="87517"/>
                    </a:lnTo>
                    <a:lnTo>
                      <a:pt x="25652" y="0"/>
                    </a:lnTo>
                    <a:lnTo>
                      <a:pt x="25652" y="0"/>
                    </a:lnTo>
                    <a:lnTo>
                      <a:pt x="25652" y="0"/>
                    </a:lnTo>
                    <a:lnTo>
                      <a:pt x="25652"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88" name="Freeform 317"/>
              <p:cNvSpPr>
                <a:spLocks/>
              </p:cNvSpPr>
              <p:nvPr/>
            </p:nvSpPr>
            <p:spPr bwMode="auto">
              <a:xfrm>
                <a:off x="113850267" y="109369819"/>
                <a:ext cx="40741" cy="37723"/>
              </a:xfrm>
              <a:custGeom>
                <a:avLst/>
                <a:gdLst>
                  <a:gd name="T0" fmla="*/ 6036 w 40741"/>
                  <a:gd name="T1" fmla="*/ 4527 h 37723"/>
                  <a:gd name="T2" fmla="*/ 0 w 40741"/>
                  <a:gd name="T3" fmla="*/ 37723 h 37723"/>
                  <a:gd name="T4" fmla="*/ 40741 w 40741"/>
                  <a:gd name="T5" fmla="*/ 0 h 37723"/>
                  <a:gd name="T6" fmla="*/ 13581 w 40741"/>
                  <a:gd name="T7" fmla="*/ 15090 h 37723"/>
                  <a:gd name="T8" fmla="*/ 6036 w 40741"/>
                  <a:gd name="T9" fmla="*/ 4527 h 37723"/>
                  <a:gd name="T10" fmla="*/ 6036 w 40741"/>
                  <a:gd name="T11" fmla="*/ 4527 h 37723"/>
                  <a:gd name="T12" fmla="*/ 6036 w 40741"/>
                  <a:gd name="T13" fmla="*/ 4527 h 37723"/>
                  <a:gd name="T14" fmla="*/ 6036 w 40741"/>
                  <a:gd name="T15" fmla="*/ 4527 h 3772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0741" h="37723">
                    <a:moveTo>
                      <a:pt x="6036" y="4527"/>
                    </a:moveTo>
                    <a:lnTo>
                      <a:pt x="0" y="37723"/>
                    </a:lnTo>
                    <a:lnTo>
                      <a:pt x="40741" y="0"/>
                    </a:lnTo>
                    <a:lnTo>
                      <a:pt x="13581" y="15090"/>
                    </a:lnTo>
                    <a:lnTo>
                      <a:pt x="6036" y="4527"/>
                    </a:lnTo>
                    <a:lnTo>
                      <a:pt x="6036" y="4527"/>
                    </a:lnTo>
                    <a:lnTo>
                      <a:pt x="6036" y="4527"/>
                    </a:lnTo>
                    <a:lnTo>
                      <a:pt x="6036" y="4527"/>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89" name="Freeform 318"/>
              <p:cNvSpPr>
                <a:spLocks/>
              </p:cNvSpPr>
              <p:nvPr/>
            </p:nvSpPr>
            <p:spPr bwMode="auto">
              <a:xfrm>
                <a:off x="113838197" y="109436212"/>
                <a:ext cx="15088" cy="114677"/>
              </a:xfrm>
              <a:custGeom>
                <a:avLst/>
                <a:gdLst>
                  <a:gd name="T0" fmla="*/ 12071 w 15089"/>
                  <a:gd name="T1" fmla="*/ 0 h 114678"/>
                  <a:gd name="T2" fmla="*/ 15089 w 15089"/>
                  <a:gd name="T3" fmla="*/ 114678 h 114678"/>
                  <a:gd name="T4" fmla="*/ 0 w 15089"/>
                  <a:gd name="T5" fmla="*/ 113169 h 114678"/>
                  <a:gd name="T6" fmla="*/ 12071 w 15089"/>
                  <a:gd name="T7" fmla="*/ 0 h 114678"/>
                  <a:gd name="T8" fmla="*/ 12071 w 15089"/>
                  <a:gd name="T9" fmla="*/ 0 h 114678"/>
                  <a:gd name="T10" fmla="*/ 12071 w 15089"/>
                  <a:gd name="T11" fmla="*/ 0 h 114678"/>
                  <a:gd name="T12" fmla="*/ 12071 w 15089"/>
                  <a:gd name="T13" fmla="*/ 0 h 114678"/>
                </a:gdLst>
                <a:ahLst/>
                <a:cxnLst>
                  <a:cxn ang="0">
                    <a:pos x="T0" y="T1"/>
                  </a:cxn>
                  <a:cxn ang="0">
                    <a:pos x="T2" y="T3"/>
                  </a:cxn>
                  <a:cxn ang="0">
                    <a:pos x="T4" y="T5"/>
                  </a:cxn>
                  <a:cxn ang="0">
                    <a:pos x="T6" y="T7"/>
                  </a:cxn>
                  <a:cxn ang="0">
                    <a:pos x="T8" y="T9"/>
                  </a:cxn>
                  <a:cxn ang="0">
                    <a:pos x="T10" y="T11"/>
                  </a:cxn>
                  <a:cxn ang="0">
                    <a:pos x="T12" y="T13"/>
                  </a:cxn>
                </a:cxnLst>
                <a:rect l="0" t="0" r="r" b="b"/>
                <a:pathLst>
                  <a:path w="15089" h="114678">
                    <a:moveTo>
                      <a:pt x="12071" y="0"/>
                    </a:moveTo>
                    <a:lnTo>
                      <a:pt x="15089" y="114678"/>
                    </a:lnTo>
                    <a:lnTo>
                      <a:pt x="0" y="113169"/>
                    </a:lnTo>
                    <a:lnTo>
                      <a:pt x="12071" y="0"/>
                    </a:lnTo>
                    <a:lnTo>
                      <a:pt x="12071" y="0"/>
                    </a:lnTo>
                    <a:lnTo>
                      <a:pt x="12071" y="0"/>
                    </a:lnTo>
                    <a:lnTo>
                      <a:pt x="12071"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90" name="Freeform 319"/>
              <p:cNvSpPr>
                <a:spLocks/>
              </p:cNvSpPr>
              <p:nvPr/>
            </p:nvSpPr>
            <p:spPr bwMode="auto">
              <a:xfrm>
                <a:off x="113792929" y="109630861"/>
                <a:ext cx="202194" cy="40741"/>
              </a:xfrm>
              <a:custGeom>
                <a:avLst/>
                <a:gdLst>
                  <a:gd name="T0" fmla="*/ 199176 w 202194"/>
                  <a:gd name="T1" fmla="*/ 28669 h 40741"/>
                  <a:gd name="T2" fmla="*/ 202194 w 202194"/>
                  <a:gd name="T3" fmla="*/ 40741 h 40741"/>
                  <a:gd name="T4" fmla="*/ 179560 w 202194"/>
                  <a:gd name="T5" fmla="*/ 36214 h 40741"/>
                  <a:gd name="T6" fmla="*/ 79972 w 202194"/>
                  <a:gd name="T7" fmla="*/ 19616 h 40741"/>
                  <a:gd name="T8" fmla="*/ 40740 w 202194"/>
                  <a:gd name="T9" fmla="*/ 12071 h 40741"/>
                  <a:gd name="T10" fmla="*/ 0 w 202194"/>
                  <a:gd name="T11" fmla="*/ 1509 h 40741"/>
                  <a:gd name="T12" fmla="*/ 6035 w 202194"/>
                  <a:gd name="T13" fmla="*/ 0 h 40741"/>
                  <a:gd name="T14" fmla="*/ 89025 w 202194"/>
                  <a:gd name="T15" fmla="*/ 15089 h 40741"/>
                  <a:gd name="T16" fmla="*/ 138820 w 202194"/>
                  <a:gd name="T17" fmla="*/ 24143 h 40741"/>
                  <a:gd name="T18" fmla="*/ 161453 w 202194"/>
                  <a:gd name="T19" fmla="*/ 28669 h 40741"/>
                  <a:gd name="T20" fmla="*/ 187105 w 202194"/>
                  <a:gd name="T21" fmla="*/ 30178 h 40741"/>
                  <a:gd name="T22" fmla="*/ 199176 w 202194"/>
                  <a:gd name="T23" fmla="*/ 28669 h 40741"/>
                  <a:gd name="T24" fmla="*/ 199176 w 202194"/>
                  <a:gd name="T25" fmla="*/ 28669 h 407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02194" h="40741">
                    <a:moveTo>
                      <a:pt x="199176" y="28669"/>
                    </a:moveTo>
                    <a:lnTo>
                      <a:pt x="202194" y="40741"/>
                    </a:lnTo>
                    <a:lnTo>
                      <a:pt x="179560" y="36214"/>
                    </a:lnTo>
                    <a:lnTo>
                      <a:pt x="79972" y="19616"/>
                    </a:lnTo>
                    <a:lnTo>
                      <a:pt x="40740" y="12071"/>
                    </a:lnTo>
                    <a:lnTo>
                      <a:pt x="0" y="1509"/>
                    </a:lnTo>
                    <a:lnTo>
                      <a:pt x="6035" y="0"/>
                    </a:lnTo>
                    <a:lnTo>
                      <a:pt x="89025" y="15089"/>
                    </a:lnTo>
                    <a:lnTo>
                      <a:pt x="138820" y="24143"/>
                    </a:lnTo>
                    <a:lnTo>
                      <a:pt x="161453" y="28669"/>
                    </a:lnTo>
                    <a:lnTo>
                      <a:pt x="187105" y="30178"/>
                    </a:lnTo>
                    <a:lnTo>
                      <a:pt x="199176" y="28669"/>
                    </a:lnTo>
                    <a:lnTo>
                      <a:pt x="199176" y="28669"/>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91" name="Freeform 320"/>
              <p:cNvSpPr>
                <a:spLocks/>
              </p:cNvSpPr>
              <p:nvPr/>
            </p:nvSpPr>
            <p:spPr bwMode="auto">
              <a:xfrm>
                <a:off x="114090183" y="109908501"/>
                <a:ext cx="67902" cy="188613"/>
              </a:xfrm>
              <a:custGeom>
                <a:avLst/>
                <a:gdLst>
                  <a:gd name="T0" fmla="*/ 39232 w 67901"/>
                  <a:gd name="T1" fmla="*/ 0 h 188614"/>
                  <a:gd name="T2" fmla="*/ 0 w 67901"/>
                  <a:gd name="T3" fmla="*/ 188614 h 188614"/>
                  <a:gd name="T4" fmla="*/ 67901 w 67901"/>
                  <a:gd name="T5" fmla="*/ 170507 h 188614"/>
                  <a:gd name="T6" fmla="*/ 34705 w 67901"/>
                  <a:gd name="T7" fmla="*/ 147874 h 188614"/>
                  <a:gd name="T8" fmla="*/ 39232 w 67901"/>
                  <a:gd name="T9" fmla="*/ 0 h 188614"/>
                  <a:gd name="T10" fmla="*/ 39232 w 67901"/>
                  <a:gd name="T11" fmla="*/ 0 h 188614"/>
                  <a:gd name="T12" fmla="*/ 39232 w 67901"/>
                  <a:gd name="T13" fmla="*/ 0 h 188614"/>
                  <a:gd name="T14" fmla="*/ 39232 w 67901"/>
                  <a:gd name="T15" fmla="*/ 0 h 18861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901" h="188614">
                    <a:moveTo>
                      <a:pt x="39232" y="0"/>
                    </a:moveTo>
                    <a:lnTo>
                      <a:pt x="0" y="188614"/>
                    </a:lnTo>
                    <a:lnTo>
                      <a:pt x="67901" y="170507"/>
                    </a:lnTo>
                    <a:lnTo>
                      <a:pt x="34705" y="147874"/>
                    </a:lnTo>
                    <a:lnTo>
                      <a:pt x="39232" y="0"/>
                    </a:lnTo>
                    <a:lnTo>
                      <a:pt x="39232" y="0"/>
                    </a:lnTo>
                    <a:lnTo>
                      <a:pt x="39232" y="0"/>
                    </a:lnTo>
                    <a:lnTo>
                      <a:pt x="39232"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92" name="Freeform 321"/>
              <p:cNvSpPr>
                <a:spLocks/>
              </p:cNvSpPr>
              <p:nvPr/>
            </p:nvSpPr>
            <p:spPr bwMode="auto">
              <a:xfrm>
                <a:off x="113993614" y="110204248"/>
                <a:ext cx="102606" cy="75445"/>
              </a:xfrm>
              <a:custGeom>
                <a:avLst/>
                <a:gdLst>
                  <a:gd name="T0" fmla="*/ 19616 w 102606"/>
                  <a:gd name="T1" fmla="*/ 0 h 75445"/>
                  <a:gd name="T2" fmla="*/ 0 w 102606"/>
                  <a:gd name="T3" fmla="*/ 75445 h 75445"/>
                  <a:gd name="T4" fmla="*/ 102606 w 102606"/>
                  <a:gd name="T5" fmla="*/ 9053 h 75445"/>
                  <a:gd name="T6" fmla="*/ 34705 w 102606"/>
                  <a:gd name="T7" fmla="*/ 28669 h 75445"/>
                  <a:gd name="T8" fmla="*/ 19616 w 102606"/>
                  <a:gd name="T9" fmla="*/ 0 h 75445"/>
                  <a:gd name="T10" fmla="*/ 19616 w 102606"/>
                  <a:gd name="T11" fmla="*/ 0 h 75445"/>
                  <a:gd name="T12" fmla="*/ 19616 w 102606"/>
                  <a:gd name="T13" fmla="*/ 0 h 75445"/>
                  <a:gd name="T14" fmla="*/ 19616 w 102606"/>
                  <a:gd name="T15" fmla="*/ 0 h 7544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02606" h="75445">
                    <a:moveTo>
                      <a:pt x="19616" y="0"/>
                    </a:moveTo>
                    <a:lnTo>
                      <a:pt x="0" y="75445"/>
                    </a:lnTo>
                    <a:lnTo>
                      <a:pt x="102606" y="9053"/>
                    </a:lnTo>
                    <a:lnTo>
                      <a:pt x="34705" y="28669"/>
                    </a:lnTo>
                    <a:lnTo>
                      <a:pt x="19616" y="0"/>
                    </a:lnTo>
                    <a:lnTo>
                      <a:pt x="19616" y="0"/>
                    </a:lnTo>
                    <a:lnTo>
                      <a:pt x="19616" y="0"/>
                    </a:lnTo>
                    <a:lnTo>
                      <a:pt x="19616"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93" name="Freeform 322"/>
              <p:cNvSpPr>
                <a:spLocks/>
              </p:cNvSpPr>
              <p:nvPr/>
            </p:nvSpPr>
            <p:spPr bwMode="auto">
              <a:xfrm>
                <a:off x="113919677" y="110383808"/>
                <a:ext cx="52812" cy="66392"/>
              </a:xfrm>
              <a:custGeom>
                <a:avLst/>
                <a:gdLst>
                  <a:gd name="T0" fmla="*/ 0 w 52812"/>
                  <a:gd name="T1" fmla="*/ 0 h 66392"/>
                  <a:gd name="T2" fmla="*/ 52812 w 52812"/>
                  <a:gd name="T3" fmla="*/ 13580 h 66392"/>
                  <a:gd name="T4" fmla="*/ 52812 w 52812"/>
                  <a:gd name="T5" fmla="*/ 66392 h 66392"/>
                  <a:gd name="T6" fmla="*/ 25652 w 52812"/>
                  <a:gd name="T7" fmla="*/ 61866 h 66392"/>
                  <a:gd name="T8" fmla="*/ 0 w 52812"/>
                  <a:gd name="T9" fmla="*/ 0 h 66392"/>
                  <a:gd name="T10" fmla="*/ 0 w 52812"/>
                  <a:gd name="T11" fmla="*/ 0 h 66392"/>
                  <a:gd name="T12" fmla="*/ 0 w 52812"/>
                  <a:gd name="T13" fmla="*/ 0 h 66392"/>
                  <a:gd name="T14" fmla="*/ 0 w 52812"/>
                  <a:gd name="T15" fmla="*/ 0 h 6639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2812" h="66392">
                    <a:moveTo>
                      <a:pt x="0" y="0"/>
                    </a:moveTo>
                    <a:lnTo>
                      <a:pt x="52812" y="13580"/>
                    </a:lnTo>
                    <a:lnTo>
                      <a:pt x="52812" y="66392"/>
                    </a:lnTo>
                    <a:lnTo>
                      <a:pt x="25652" y="61866"/>
                    </a:lnTo>
                    <a:lnTo>
                      <a:pt x="0" y="0"/>
                    </a:ln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94" name="Freeform 323"/>
              <p:cNvSpPr>
                <a:spLocks/>
              </p:cNvSpPr>
              <p:nvPr/>
            </p:nvSpPr>
            <p:spPr bwMode="auto">
              <a:xfrm>
                <a:off x="114171665" y="109938680"/>
                <a:ext cx="33196" cy="134292"/>
              </a:xfrm>
              <a:custGeom>
                <a:avLst/>
                <a:gdLst>
                  <a:gd name="T0" fmla="*/ 33196 w 33196"/>
                  <a:gd name="T1" fmla="*/ 134293 h 134293"/>
                  <a:gd name="T2" fmla="*/ 6036 w 33196"/>
                  <a:gd name="T3" fmla="*/ 120713 h 134293"/>
                  <a:gd name="T4" fmla="*/ 0 w 33196"/>
                  <a:gd name="T5" fmla="*/ 0 h 134293"/>
                  <a:gd name="T6" fmla="*/ 4527 w 33196"/>
                  <a:gd name="T7" fmla="*/ 6035 h 134293"/>
                  <a:gd name="T8" fmla="*/ 16598 w 33196"/>
                  <a:gd name="T9" fmla="*/ 102606 h 134293"/>
                  <a:gd name="T10" fmla="*/ 27161 w 33196"/>
                  <a:gd name="T11" fmla="*/ 95061 h 134293"/>
                  <a:gd name="T12" fmla="*/ 33196 w 33196"/>
                  <a:gd name="T13" fmla="*/ 134293 h 134293"/>
                  <a:gd name="T14" fmla="*/ 33196 w 33196"/>
                  <a:gd name="T15" fmla="*/ 134293 h 134293"/>
                  <a:gd name="T16" fmla="*/ 33196 w 33196"/>
                  <a:gd name="T17" fmla="*/ 134293 h 134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3196" h="134293">
                    <a:moveTo>
                      <a:pt x="33196" y="134293"/>
                    </a:moveTo>
                    <a:lnTo>
                      <a:pt x="6036" y="120713"/>
                    </a:lnTo>
                    <a:lnTo>
                      <a:pt x="0" y="0"/>
                    </a:lnTo>
                    <a:lnTo>
                      <a:pt x="4527" y="6035"/>
                    </a:lnTo>
                    <a:lnTo>
                      <a:pt x="16598" y="102606"/>
                    </a:lnTo>
                    <a:lnTo>
                      <a:pt x="27161" y="95061"/>
                    </a:lnTo>
                    <a:lnTo>
                      <a:pt x="33196" y="134293"/>
                    </a:lnTo>
                    <a:lnTo>
                      <a:pt x="33196" y="134293"/>
                    </a:lnTo>
                    <a:lnTo>
                      <a:pt x="33196" y="134293"/>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95" name="Freeform 324"/>
              <p:cNvSpPr>
                <a:spLocks/>
              </p:cNvSpPr>
              <p:nvPr/>
            </p:nvSpPr>
            <p:spPr bwMode="auto">
              <a:xfrm>
                <a:off x="114265218" y="109962822"/>
                <a:ext cx="173525" cy="208229"/>
              </a:xfrm>
              <a:custGeom>
                <a:avLst/>
                <a:gdLst>
                  <a:gd name="T0" fmla="*/ 1509 w 173525"/>
                  <a:gd name="T1" fmla="*/ 0 h 208230"/>
                  <a:gd name="T2" fmla="*/ 0 w 173525"/>
                  <a:gd name="T3" fmla="*/ 30178 h 208230"/>
                  <a:gd name="T4" fmla="*/ 170507 w 173525"/>
                  <a:gd name="T5" fmla="*/ 208230 h 208230"/>
                  <a:gd name="T6" fmla="*/ 173525 w 173525"/>
                  <a:gd name="T7" fmla="*/ 202194 h 208230"/>
                  <a:gd name="T8" fmla="*/ 1509 w 173525"/>
                  <a:gd name="T9" fmla="*/ 0 h 208230"/>
                  <a:gd name="T10" fmla="*/ 1509 w 173525"/>
                  <a:gd name="T11" fmla="*/ 0 h 208230"/>
                  <a:gd name="T12" fmla="*/ 1509 w 173525"/>
                  <a:gd name="T13" fmla="*/ 0 h 208230"/>
                  <a:gd name="T14" fmla="*/ 1509 w 173525"/>
                  <a:gd name="T15" fmla="*/ 0 h 20823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3525" h="208230">
                    <a:moveTo>
                      <a:pt x="1509" y="0"/>
                    </a:moveTo>
                    <a:lnTo>
                      <a:pt x="0" y="30178"/>
                    </a:lnTo>
                    <a:lnTo>
                      <a:pt x="170507" y="208230"/>
                    </a:lnTo>
                    <a:lnTo>
                      <a:pt x="173525" y="202194"/>
                    </a:lnTo>
                    <a:lnTo>
                      <a:pt x="1509" y="0"/>
                    </a:lnTo>
                    <a:lnTo>
                      <a:pt x="1509" y="0"/>
                    </a:lnTo>
                    <a:lnTo>
                      <a:pt x="1509" y="0"/>
                    </a:lnTo>
                    <a:lnTo>
                      <a:pt x="1509"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96" name="Freeform 325"/>
              <p:cNvSpPr>
                <a:spLocks/>
              </p:cNvSpPr>
              <p:nvPr/>
            </p:nvSpPr>
            <p:spPr bwMode="auto">
              <a:xfrm>
                <a:off x="112638612" y="109588611"/>
                <a:ext cx="663921" cy="158437"/>
              </a:xfrm>
              <a:custGeom>
                <a:avLst/>
                <a:gdLst>
                  <a:gd name="T0" fmla="*/ 0 w 663921"/>
                  <a:gd name="T1" fmla="*/ 6036 h 158436"/>
                  <a:gd name="T2" fmla="*/ 54321 w 663921"/>
                  <a:gd name="T3" fmla="*/ 21125 h 158436"/>
                  <a:gd name="T4" fmla="*/ 117695 w 663921"/>
                  <a:gd name="T5" fmla="*/ 37723 h 158436"/>
                  <a:gd name="T6" fmla="*/ 199176 w 663921"/>
                  <a:gd name="T7" fmla="*/ 58848 h 158436"/>
                  <a:gd name="T8" fmla="*/ 298764 w 663921"/>
                  <a:gd name="T9" fmla="*/ 82991 h 158436"/>
                  <a:gd name="T10" fmla="*/ 410424 w 663921"/>
                  <a:gd name="T11" fmla="*/ 108642 h 158436"/>
                  <a:gd name="T12" fmla="*/ 534154 w 663921"/>
                  <a:gd name="T13" fmla="*/ 134293 h 158436"/>
                  <a:gd name="T14" fmla="*/ 663921 w 663921"/>
                  <a:gd name="T15" fmla="*/ 158436 h 158436"/>
                  <a:gd name="T16" fmla="*/ 650340 w 663921"/>
                  <a:gd name="T17" fmla="*/ 141838 h 158436"/>
                  <a:gd name="T18" fmla="*/ 580931 w 663921"/>
                  <a:gd name="T19" fmla="*/ 128258 h 158436"/>
                  <a:gd name="T20" fmla="*/ 503976 w 663921"/>
                  <a:gd name="T21" fmla="*/ 114678 h 158436"/>
                  <a:gd name="T22" fmla="*/ 410424 w 663921"/>
                  <a:gd name="T23" fmla="*/ 95062 h 158436"/>
                  <a:gd name="T24" fmla="*/ 304800 w 663921"/>
                  <a:gd name="T25" fmla="*/ 73937 h 158436"/>
                  <a:gd name="T26" fmla="*/ 197667 w 663921"/>
                  <a:gd name="T27" fmla="*/ 49795 h 158436"/>
                  <a:gd name="T28" fmla="*/ 93552 w 663921"/>
                  <a:gd name="T29" fmla="*/ 25652 h 158436"/>
                  <a:gd name="T30" fmla="*/ 0 w 663921"/>
                  <a:gd name="T31" fmla="*/ 0 h 158436"/>
                  <a:gd name="T32" fmla="*/ 0 w 663921"/>
                  <a:gd name="T33" fmla="*/ 6036 h 158436"/>
                  <a:gd name="T34" fmla="*/ 0 w 663921"/>
                  <a:gd name="T35" fmla="*/ 6036 h 158436"/>
                  <a:gd name="T36" fmla="*/ 0 w 663921"/>
                  <a:gd name="T37" fmla="*/ 6036 h 1584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663921" h="158436">
                    <a:moveTo>
                      <a:pt x="0" y="6036"/>
                    </a:moveTo>
                    <a:lnTo>
                      <a:pt x="54321" y="21125"/>
                    </a:lnTo>
                    <a:lnTo>
                      <a:pt x="117695" y="37723"/>
                    </a:lnTo>
                    <a:lnTo>
                      <a:pt x="199176" y="58848"/>
                    </a:lnTo>
                    <a:lnTo>
                      <a:pt x="298764" y="82991"/>
                    </a:lnTo>
                    <a:lnTo>
                      <a:pt x="410424" y="108642"/>
                    </a:lnTo>
                    <a:lnTo>
                      <a:pt x="534154" y="134293"/>
                    </a:lnTo>
                    <a:lnTo>
                      <a:pt x="663921" y="158436"/>
                    </a:lnTo>
                    <a:lnTo>
                      <a:pt x="650340" y="141838"/>
                    </a:lnTo>
                    <a:lnTo>
                      <a:pt x="580931" y="128258"/>
                    </a:lnTo>
                    <a:lnTo>
                      <a:pt x="503976" y="114678"/>
                    </a:lnTo>
                    <a:lnTo>
                      <a:pt x="410424" y="95062"/>
                    </a:lnTo>
                    <a:lnTo>
                      <a:pt x="304800" y="73937"/>
                    </a:lnTo>
                    <a:lnTo>
                      <a:pt x="197667" y="49795"/>
                    </a:lnTo>
                    <a:lnTo>
                      <a:pt x="93552" y="25652"/>
                    </a:lnTo>
                    <a:lnTo>
                      <a:pt x="0" y="0"/>
                    </a:lnTo>
                    <a:lnTo>
                      <a:pt x="0" y="6036"/>
                    </a:lnTo>
                    <a:lnTo>
                      <a:pt x="0" y="6036"/>
                    </a:lnTo>
                    <a:lnTo>
                      <a:pt x="0" y="6036"/>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97" name="Freeform 326"/>
              <p:cNvSpPr>
                <a:spLocks/>
              </p:cNvSpPr>
              <p:nvPr/>
            </p:nvSpPr>
            <p:spPr bwMode="auto">
              <a:xfrm>
                <a:off x="112529970" y="109513166"/>
                <a:ext cx="79972" cy="69411"/>
              </a:xfrm>
              <a:custGeom>
                <a:avLst/>
                <a:gdLst>
                  <a:gd name="T0" fmla="*/ 79972 w 79972"/>
                  <a:gd name="T1" fmla="*/ 0 h 69410"/>
                  <a:gd name="T2" fmla="*/ 0 w 79972"/>
                  <a:gd name="T3" fmla="*/ 0 h 69410"/>
                  <a:gd name="T4" fmla="*/ 37723 w 79972"/>
                  <a:gd name="T5" fmla="*/ 69410 h 69410"/>
                  <a:gd name="T6" fmla="*/ 34705 w 79972"/>
                  <a:gd name="T7" fmla="*/ 19616 h 69410"/>
                  <a:gd name="T8" fmla="*/ 79972 w 79972"/>
                  <a:gd name="T9" fmla="*/ 0 h 69410"/>
                  <a:gd name="T10" fmla="*/ 79972 w 79972"/>
                  <a:gd name="T11" fmla="*/ 0 h 69410"/>
                  <a:gd name="T12" fmla="*/ 79972 w 79972"/>
                  <a:gd name="T13" fmla="*/ 0 h 69410"/>
                  <a:gd name="T14" fmla="*/ 79972 w 79972"/>
                  <a:gd name="T15" fmla="*/ 0 h 6941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9972" h="69410">
                    <a:moveTo>
                      <a:pt x="79972" y="0"/>
                    </a:moveTo>
                    <a:lnTo>
                      <a:pt x="0" y="0"/>
                    </a:lnTo>
                    <a:lnTo>
                      <a:pt x="37723" y="69410"/>
                    </a:lnTo>
                    <a:lnTo>
                      <a:pt x="34705" y="19616"/>
                    </a:lnTo>
                    <a:lnTo>
                      <a:pt x="79972" y="0"/>
                    </a:lnTo>
                    <a:lnTo>
                      <a:pt x="79972" y="0"/>
                    </a:lnTo>
                    <a:lnTo>
                      <a:pt x="79972" y="0"/>
                    </a:lnTo>
                    <a:lnTo>
                      <a:pt x="79972"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98" name="Freeform 327"/>
              <p:cNvSpPr>
                <a:spLocks/>
              </p:cNvSpPr>
              <p:nvPr/>
            </p:nvSpPr>
            <p:spPr bwMode="auto">
              <a:xfrm>
                <a:off x="112558640" y="108969958"/>
                <a:ext cx="54320" cy="466254"/>
              </a:xfrm>
              <a:custGeom>
                <a:avLst/>
                <a:gdLst>
                  <a:gd name="T0" fmla="*/ 0 w 54320"/>
                  <a:gd name="T1" fmla="*/ 466253 h 466253"/>
                  <a:gd name="T2" fmla="*/ 13580 w 54320"/>
                  <a:gd name="T3" fmla="*/ 463236 h 466253"/>
                  <a:gd name="T4" fmla="*/ 24142 w 54320"/>
                  <a:gd name="T5" fmla="*/ 298764 h 466253"/>
                  <a:gd name="T6" fmla="*/ 37722 w 54320"/>
                  <a:gd name="T7" fmla="*/ 147873 h 466253"/>
                  <a:gd name="T8" fmla="*/ 54320 w 54320"/>
                  <a:gd name="T9" fmla="*/ 0 h 466253"/>
                  <a:gd name="T10" fmla="*/ 49794 w 54320"/>
                  <a:gd name="T11" fmla="*/ 4527 h 466253"/>
                  <a:gd name="T12" fmla="*/ 31687 w 54320"/>
                  <a:gd name="T13" fmla="*/ 155418 h 466253"/>
                  <a:gd name="T14" fmla="*/ 0 w 54320"/>
                  <a:gd name="T15" fmla="*/ 466253 h 466253"/>
                  <a:gd name="T16" fmla="*/ 0 w 54320"/>
                  <a:gd name="T17" fmla="*/ 466253 h 466253"/>
                  <a:gd name="T18" fmla="*/ 0 w 54320"/>
                  <a:gd name="T19" fmla="*/ 466253 h 4662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4320" h="466253">
                    <a:moveTo>
                      <a:pt x="0" y="466253"/>
                    </a:moveTo>
                    <a:lnTo>
                      <a:pt x="13580" y="463236"/>
                    </a:lnTo>
                    <a:lnTo>
                      <a:pt x="24142" y="298764"/>
                    </a:lnTo>
                    <a:lnTo>
                      <a:pt x="37722" y="147873"/>
                    </a:lnTo>
                    <a:lnTo>
                      <a:pt x="54320" y="0"/>
                    </a:lnTo>
                    <a:lnTo>
                      <a:pt x="49794" y="4527"/>
                    </a:lnTo>
                    <a:lnTo>
                      <a:pt x="31687" y="155418"/>
                    </a:lnTo>
                    <a:lnTo>
                      <a:pt x="0" y="466253"/>
                    </a:lnTo>
                    <a:lnTo>
                      <a:pt x="0" y="466253"/>
                    </a:lnTo>
                    <a:lnTo>
                      <a:pt x="0" y="466253"/>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299" name="Freeform 328"/>
              <p:cNvSpPr>
                <a:spLocks/>
              </p:cNvSpPr>
              <p:nvPr/>
            </p:nvSpPr>
            <p:spPr bwMode="auto">
              <a:xfrm>
                <a:off x="112701987" y="108769273"/>
                <a:ext cx="19615" cy="76954"/>
              </a:xfrm>
              <a:custGeom>
                <a:avLst/>
                <a:gdLst>
                  <a:gd name="T0" fmla="*/ 1509 w 19616"/>
                  <a:gd name="T1" fmla="*/ 76954 h 76954"/>
                  <a:gd name="T2" fmla="*/ 19616 w 19616"/>
                  <a:gd name="T3" fmla="*/ 69410 h 76954"/>
                  <a:gd name="T4" fmla="*/ 1509 w 19616"/>
                  <a:gd name="T5" fmla="*/ 0 h 76954"/>
                  <a:gd name="T6" fmla="*/ 1509 w 19616"/>
                  <a:gd name="T7" fmla="*/ 4527 h 76954"/>
                  <a:gd name="T8" fmla="*/ 10562 w 19616"/>
                  <a:gd name="T9" fmla="*/ 63374 h 76954"/>
                  <a:gd name="T10" fmla="*/ 0 w 19616"/>
                  <a:gd name="T11" fmla="*/ 60356 h 76954"/>
                  <a:gd name="T12" fmla="*/ 1509 w 19616"/>
                  <a:gd name="T13" fmla="*/ 76954 h 76954"/>
                  <a:gd name="T14" fmla="*/ 1509 w 19616"/>
                  <a:gd name="T15" fmla="*/ 76954 h 76954"/>
                  <a:gd name="T16" fmla="*/ 1509 w 19616"/>
                  <a:gd name="T17" fmla="*/ 76954 h 769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616" h="76954">
                    <a:moveTo>
                      <a:pt x="1509" y="76954"/>
                    </a:moveTo>
                    <a:lnTo>
                      <a:pt x="19616" y="69410"/>
                    </a:lnTo>
                    <a:lnTo>
                      <a:pt x="1509" y="0"/>
                    </a:lnTo>
                    <a:lnTo>
                      <a:pt x="1509" y="4527"/>
                    </a:lnTo>
                    <a:lnTo>
                      <a:pt x="10562" y="63374"/>
                    </a:lnTo>
                    <a:lnTo>
                      <a:pt x="0" y="60356"/>
                    </a:lnTo>
                    <a:lnTo>
                      <a:pt x="1509" y="76954"/>
                    </a:lnTo>
                    <a:lnTo>
                      <a:pt x="1509" y="76954"/>
                    </a:lnTo>
                    <a:lnTo>
                      <a:pt x="1509" y="76954"/>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00" name="Freeform 329"/>
              <p:cNvSpPr>
                <a:spLocks/>
              </p:cNvSpPr>
              <p:nvPr/>
            </p:nvSpPr>
            <p:spPr bwMode="auto">
              <a:xfrm>
                <a:off x="112750271" y="108542937"/>
                <a:ext cx="92045" cy="128258"/>
              </a:xfrm>
              <a:custGeom>
                <a:avLst/>
                <a:gdLst>
                  <a:gd name="T0" fmla="*/ 92044 w 92044"/>
                  <a:gd name="T1" fmla="*/ 0 h 128258"/>
                  <a:gd name="T2" fmla="*/ 18107 w 92044"/>
                  <a:gd name="T3" fmla="*/ 128258 h 128258"/>
                  <a:gd name="T4" fmla="*/ 0 w 92044"/>
                  <a:gd name="T5" fmla="*/ 126749 h 128258"/>
                  <a:gd name="T6" fmla="*/ 92044 w 92044"/>
                  <a:gd name="T7" fmla="*/ 0 h 128258"/>
                  <a:gd name="T8" fmla="*/ 92044 w 92044"/>
                  <a:gd name="T9" fmla="*/ 0 h 128258"/>
                  <a:gd name="T10" fmla="*/ 92044 w 92044"/>
                  <a:gd name="T11" fmla="*/ 0 h 128258"/>
                  <a:gd name="T12" fmla="*/ 92044 w 92044"/>
                  <a:gd name="T13" fmla="*/ 0 h 128258"/>
                </a:gdLst>
                <a:ahLst/>
                <a:cxnLst>
                  <a:cxn ang="0">
                    <a:pos x="T0" y="T1"/>
                  </a:cxn>
                  <a:cxn ang="0">
                    <a:pos x="T2" y="T3"/>
                  </a:cxn>
                  <a:cxn ang="0">
                    <a:pos x="T4" y="T5"/>
                  </a:cxn>
                  <a:cxn ang="0">
                    <a:pos x="T6" y="T7"/>
                  </a:cxn>
                  <a:cxn ang="0">
                    <a:pos x="T8" y="T9"/>
                  </a:cxn>
                  <a:cxn ang="0">
                    <a:pos x="T10" y="T11"/>
                  </a:cxn>
                  <a:cxn ang="0">
                    <a:pos x="T12" y="T13"/>
                  </a:cxn>
                </a:cxnLst>
                <a:rect l="0" t="0" r="r" b="b"/>
                <a:pathLst>
                  <a:path w="92044" h="128258">
                    <a:moveTo>
                      <a:pt x="92044" y="0"/>
                    </a:moveTo>
                    <a:lnTo>
                      <a:pt x="18107" y="128258"/>
                    </a:lnTo>
                    <a:lnTo>
                      <a:pt x="0" y="126749"/>
                    </a:lnTo>
                    <a:lnTo>
                      <a:pt x="92044" y="0"/>
                    </a:lnTo>
                    <a:lnTo>
                      <a:pt x="92044" y="0"/>
                    </a:lnTo>
                    <a:lnTo>
                      <a:pt x="92044" y="0"/>
                    </a:lnTo>
                    <a:lnTo>
                      <a:pt x="92044"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01" name="Freeform 330"/>
              <p:cNvSpPr>
                <a:spLocks/>
              </p:cNvSpPr>
              <p:nvPr/>
            </p:nvSpPr>
            <p:spPr bwMode="auto">
              <a:xfrm>
                <a:off x="112748762" y="108803978"/>
                <a:ext cx="79974" cy="33197"/>
              </a:xfrm>
              <a:custGeom>
                <a:avLst/>
                <a:gdLst>
                  <a:gd name="T0" fmla="*/ 0 w 79973"/>
                  <a:gd name="T1" fmla="*/ 33196 h 33196"/>
                  <a:gd name="T2" fmla="*/ 79973 w 79973"/>
                  <a:gd name="T3" fmla="*/ 28669 h 33196"/>
                  <a:gd name="T4" fmla="*/ 46777 w 79973"/>
                  <a:gd name="T5" fmla="*/ 0 h 33196"/>
                  <a:gd name="T6" fmla="*/ 49794 w 79973"/>
                  <a:gd name="T7" fmla="*/ 21125 h 33196"/>
                  <a:gd name="T8" fmla="*/ 0 w 79973"/>
                  <a:gd name="T9" fmla="*/ 33196 h 33196"/>
                  <a:gd name="T10" fmla="*/ 0 w 79973"/>
                  <a:gd name="T11" fmla="*/ 33196 h 33196"/>
                  <a:gd name="T12" fmla="*/ 0 w 79973"/>
                  <a:gd name="T13" fmla="*/ 33196 h 33196"/>
                </a:gdLst>
                <a:ahLst/>
                <a:cxnLst>
                  <a:cxn ang="0">
                    <a:pos x="T0" y="T1"/>
                  </a:cxn>
                  <a:cxn ang="0">
                    <a:pos x="T2" y="T3"/>
                  </a:cxn>
                  <a:cxn ang="0">
                    <a:pos x="T4" y="T5"/>
                  </a:cxn>
                  <a:cxn ang="0">
                    <a:pos x="T6" y="T7"/>
                  </a:cxn>
                  <a:cxn ang="0">
                    <a:pos x="T8" y="T9"/>
                  </a:cxn>
                  <a:cxn ang="0">
                    <a:pos x="T10" y="T11"/>
                  </a:cxn>
                  <a:cxn ang="0">
                    <a:pos x="T12" y="T13"/>
                  </a:cxn>
                </a:cxnLst>
                <a:rect l="0" t="0" r="r" b="b"/>
                <a:pathLst>
                  <a:path w="79973" h="33196">
                    <a:moveTo>
                      <a:pt x="0" y="33196"/>
                    </a:moveTo>
                    <a:lnTo>
                      <a:pt x="79973" y="28669"/>
                    </a:lnTo>
                    <a:lnTo>
                      <a:pt x="46777" y="0"/>
                    </a:lnTo>
                    <a:lnTo>
                      <a:pt x="49794" y="21125"/>
                    </a:lnTo>
                    <a:lnTo>
                      <a:pt x="0" y="33196"/>
                    </a:lnTo>
                    <a:lnTo>
                      <a:pt x="0" y="33196"/>
                    </a:lnTo>
                    <a:lnTo>
                      <a:pt x="0" y="33196"/>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02" name="Freeform 331"/>
              <p:cNvSpPr>
                <a:spLocks/>
              </p:cNvSpPr>
              <p:nvPr/>
            </p:nvSpPr>
            <p:spPr bwMode="auto">
              <a:xfrm>
                <a:off x="113792929" y="109976401"/>
                <a:ext cx="264059" cy="175034"/>
              </a:xfrm>
              <a:custGeom>
                <a:avLst/>
                <a:gdLst>
                  <a:gd name="T0" fmla="*/ 264059 w 264059"/>
                  <a:gd name="T1" fmla="*/ 0 h 175034"/>
                  <a:gd name="T2" fmla="*/ 196158 w 264059"/>
                  <a:gd name="T3" fmla="*/ 175034 h 175034"/>
                  <a:gd name="T4" fmla="*/ 0 w 264059"/>
                  <a:gd name="T5" fmla="*/ 131276 h 175034"/>
                  <a:gd name="T6" fmla="*/ 175033 w 264059"/>
                  <a:gd name="T7" fmla="*/ 146365 h 175034"/>
                  <a:gd name="T8" fmla="*/ 264059 w 264059"/>
                  <a:gd name="T9" fmla="*/ 0 h 175034"/>
                  <a:gd name="T10" fmla="*/ 264059 w 264059"/>
                  <a:gd name="T11" fmla="*/ 0 h 175034"/>
                  <a:gd name="T12" fmla="*/ 264059 w 264059"/>
                  <a:gd name="T13" fmla="*/ 0 h 175034"/>
                  <a:gd name="T14" fmla="*/ 264059 w 264059"/>
                  <a:gd name="T15" fmla="*/ 0 h 17503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64059" h="175034">
                    <a:moveTo>
                      <a:pt x="264059" y="0"/>
                    </a:moveTo>
                    <a:lnTo>
                      <a:pt x="196158" y="175034"/>
                    </a:lnTo>
                    <a:lnTo>
                      <a:pt x="0" y="131276"/>
                    </a:lnTo>
                    <a:lnTo>
                      <a:pt x="175033" y="146365"/>
                    </a:lnTo>
                    <a:lnTo>
                      <a:pt x="264059" y="0"/>
                    </a:lnTo>
                    <a:lnTo>
                      <a:pt x="264059" y="0"/>
                    </a:lnTo>
                    <a:lnTo>
                      <a:pt x="264059" y="0"/>
                    </a:lnTo>
                    <a:lnTo>
                      <a:pt x="264059" y="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03" name="Freeform 332"/>
              <p:cNvSpPr>
                <a:spLocks/>
              </p:cNvSpPr>
              <p:nvPr/>
            </p:nvSpPr>
            <p:spPr bwMode="auto">
              <a:xfrm>
                <a:off x="113715974" y="109229491"/>
                <a:ext cx="155419" cy="92044"/>
              </a:xfrm>
              <a:custGeom>
                <a:avLst/>
                <a:gdLst>
                  <a:gd name="T0" fmla="*/ 0 w 155418"/>
                  <a:gd name="T1" fmla="*/ 63374 h 92043"/>
                  <a:gd name="T2" fmla="*/ 131275 w 155418"/>
                  <a:gd name="T3" fmla="*/ 92043 h 92043"/>
                  <a:gd name="T4" fmla="*/ 155418 w 155418"/>
                  <a:gd name="T5" fmla="*/ 0 h 92043"/>
                  <a:gd name="T6" fmla="*/ 117695 w 155418"/>
                  <a:gd name="T7" fmla="*/ 69410 h 92043"/>
                  <a:gd name="T8" fmla="*/ 0 w 155418"/>
                  <a:gd name="T9" fmla="*/ 63374 h 92043"/>
                  <a:gd name="T10" fmla="*/ 0 w 155418"/>
                  <a:gd name="T11" fmla="*/ 63374 h 92043"/>
                  <a:gd name="T12" fmla="*/ 0 w 155418"/>
                  <a:gd name="T13" fmla="*/ 63374 h 92043"/>
                  <a:gd name="T14" fmla="*/ 0 w 155418"/>
                  <a:gd name="T15" fmla="*/ 63374 h 920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55418" h="92043">
                    <a:moveTo>
                      <a:pt x="0" y="63374"/>
                    </a:moveTo>
                    <a:lnTo>
                      <a:pt x="131275" y="92043"/>
                    </a:lnTo>
                    <a:lnTo>
                      <a:pt x="155418" y="0"/>
                    </a:lnTo>
                    <a:lnTo>
                      <a:pt x="117695" y="69410"/>
                    </a:lnTo>
                    <a:lnTo>
                      <a:pt x="0" y="63374"/>
                    </a:lnTo>
                    <a:lnTo>
                      <a:pt x="0" y="63374"/>
                    </a:lnTo>
                    <a:lnTo>
                      <a:pt x="0" y="63374"/>
                    </a:lnTo>
                    <a:lnTo>
                      <a:pt x="0" y="63374"/>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04" name="Freeform 333"/>
              <p:cNvSpPr>
                <a:spLocks/>
              </p:cNvSpPr>
              <p:nvPr/>
            </p:nvSpPr>
            <p:spPr bwMode="auto">
              <a:xfrm>
                <a:off x="113607333" y="108828121"/>
                <a:ext cx="54320" cy="48286"/>
              </a:xfrm>
              <a:custGeom>
                <a:avLst/>
                <a:gdLst>
                  <a:gd name="T0" fmla="*/ 25651 w 54320"/>
                  <a:gd name="T1" fmla="*/ 27160 h 48285"/>
                  <a:gd name="T2" fmla="*/ 54320 w 54320"/>
                  <a:gd name="T3" fmla="*/ 19615 h 48285"/>
                  <a:gd name="T4" fmla="*/ 54320 w 54320"/>
                  <a:gd name="T5" fmla="*/ 10562 h 48285"/>
                  <a:gd name="T6" fmla="*/ 0 w 54320"/>
                  <a:gd name="T7" fmla="*/ 0 h 48285"/>
                  <a:gd name="T8" fmla="*/ 3017 w 54320"/>
                  <a:gd name="T9" fmla="*/ 42249 h 48285"/>
                  <a:gd name="T10" fmla="*/ 52812 w 54320"/>
                  <a:gd name="T11" fmla="*/ 48285 h 48285"/>
                  <a:gd name="T12" fmla="*/ 54320 w 54320"/>
                  <a:gd name="T13" fmla="*/ 36213 h 48285"/>
                  <a:gd name="T14" fmla="*/ 25651 w 54320"/>
                  <a:gd name="T15" fmla="*/ 27160 h 48285"/>
                  <a:gd name="T16" fmla="*/ 25651 w 54320"/>
                  <a:gd name="T17" fmla="*/ 27160 h 48285"/>
                  <a:gd name="T18" fmla="*/ 25651 w 54320"/>
                  <a:gd name="T19" fmla="*/ 27160 h 48285"/>
                  <a:gd name="T20" fmla="*/ 25651 w 54320"/>
                  <a:gd name="T21" fmla="*/ 27160 h 482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4320" h="48285">
                    <a:moveTo>
                      <a:pt x="25651" y="27160"/>
                    </a:moveTo>
                    <a:lnTo>
                      <a:pt x="54320" y="19615"/>
                    </a:lnTo>
                    <a:lnTo>
                      <a:pt x="54320" y="10562"/>
                    </a:lnTo>
                    <a:lnTo>
                      <a:pt x="0" y="0"/>
                    </a:lnTo>
                    <a:lnTo>
                      <a:pt x="3017" y="42249"/>
                    </a:lnTo>
                    <a:lnTo>
                      <a:pt x="52812" y="48285"/>
                    </a:lnTo>
                    <a:lnTo>
                      <a:pt x="54320" y="36213"/>
                    </a:lnTo>
                    <a:lnTo>
                      <a:pt x="25651" y="27160"/>
                    </a:lnTo>
                    <a:lnTo>
                      <a:pt x="25651" y="27160"/>
                    </a:lnTo>
                    <a:lnTo>
                      <a:pt x="25651" y="27160"/>
                    </a:lnTo>
                    <a:lnTo>
                      <a:pt x="25651" y="27160"/>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sp>
            <p:nvSpPr>
              <p:cNvPr id="305" name="Freeform 334"/>
              <p:cNvSpPr>
                <a:spLocks/>
              </p:cNvSpPr>
              <p:nvPr/>
            </p:nvSpPr>
            <p:spPr bwMode="auto">
              <a:xfrm>
                <a:off x="113782367" y="108859809"/>
                <a:ext cx="51303" cy="40740"/>
              </a:xfrm>
              <a:custGeom>
                <a:avLst/>
                <a:gdLst>
                  <a:gd name="T0" fmla="*/ 24143 w 51303"/>
                  <a:gd name="T1" fmla="*/ 22633 h 40740"/>
                  <a:gd name="T2" fmla="*/ 49794 w 51303"/>
                  <a:gd name="T3" fmla="*/ 19616 h 40740"/>
                  <a:gd name="T4" fmla="*/ 51303 w 51303"/>
                  <a:gd name="T5" fmla="*/ 10562 h 40740"/>
                  <a:gd name="T6" fmla="*/ 0 w 51303"/>
                  <a:gd name="T7" fmla="*/ 0 h 40740"/>
                  <a:gd name="T8" fmla="*/ 4527 w 51303"/>
                  <a:gd name="T9" fmla="*/ 37722 h 40740"/>
                  <a:gd name="T10" fmla="*/ 43759 w 51303"/>
                  <a:gd name="T11" fmla="*/ 40740 h 40740"/>
                  <a:gd name="T12" fmla="*/ 46777 w 51303"/>
                  <a:gd name="T13" fmla="*/ 33196 h 40740"/>
                  <a:gd name="T14" fmla="*/ 24143 w 51303"/>
                  <a:gd name="T15" fmla="*/ 22633 h 40740"/>
                  <a:gd name="T16" fmla="*/ 24143 w 51303"/>
                  <a:gd name="T17" fmla="*/ 22633 h 40740"/>
                  <a:gd name="T18" fmla="*/ 24143 w 51303"/>
                  <a:gd name="T19" fmla="*/ 22633 h 40740"/>
                  <a:gd name="T20" fmla="*/ 24143 w 51303"/>
                  <a:gd name="T21" fmla="*/ 22633 h 407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1303" h="40740">
                    <a:moveTo>
                      <a:pt x="24143" y="22633"/>
                    </a:moveTo>
                    <a:lnTo>
                      <a:pt x="49794" y="19616"/>
                    </a:lnTo>
                    <a:lnTo>
                      <a:pt x="51303" y="10562"/>
                    </a:lnTo>
                    <a:lnTo>
                      <a:pt x="0" y="0"/>
                    </a:lnTo>
                    <a:lnTo>
                      <a:pt x="4527" y="37722"/>
                    </a:lnTo>
                    <a:lnTo>
                      <a:pt x="43759" y="40740"/>
                    </a:lnTo>
                    <a:lnTo>
                      <a:pt x="46777" y="33196"/>
                    </a:lnTo>
                    <a:lnTo>
                      <a:pt x="24143" y="22633"/>
                    </a:lnTo>
                    <a:lnTo>
                      <a:pt x="24143" y="22633"/>
                    </a:lnTo>
                    <a:lnTo>
                      <a:pt x="24143" y="22633"/>
                    </a:lnTo>
                    <a:lnTo>
                      <a:pt x="24143" y="22633"/>
                    </a:lnTo>
                    <a:close/>
                  </a:path>
                </a:pathLst>
              </a:custGeom>
              <a:solidFill>
                <a:srgbClr val="000000"/>
              </a:solidFill>
              <a:ln>
                <a:noFill/>
              </a:ln>
              <a:extLst>
                <a:ext uri="{91240B29-F687-4F45-9708-019B960494DF}">
                  <a14:hiddenLine xmlns:a14="http://schemas.microsoft.com/office/drawing/2010/main" w="9525" algn="ctr">
                    <a:solidFill>
                      <a:srgbClr val="000000"/>
                    </a:solidFill>
                    <a:round/>
                    <a:headEnd/>
                    <a:tailEnd/>
                  </a14:hiddenLine>
                </a:ext>
              </a:extLst>
            </p:spPr>
            <p:txBody>
              <a:bodyPr vert="horz" wrap="square" lIns="91440" tIns="45720" rIns="91440" bIns="45720" numCol="1" anchor="t" anchorCtr="0" compatLnSpc="1">
                <a:prstTxWarp prst="textNoShape">
                  <a:avLst/>
                </a:prstTxWarp>
              </a:bodyPr>
              <a:lstStyle/>
              <a:p>
                <a:endParaRPr lang="fr-CA"/>
              </a:p>
            </p:txBody>
          </p:sp>
        </p:grpSp>
        <p:pic>
          <p:nvPicPr>
            <p:cNvPr id="9" name="Picture 335" descr="MC900431645"/>
            <p:cNvPicPr>
              <a:picLocks noChangeAspect="1" noChangeArrowheads="1"/>
            </p:cNvPicPr>
            <p:nvPr/>
          </p:nvPicPr>
          <p:blipFill>
            <a:blip r:embed="rId6" cstate="print">
              <a:extLst>
                <a:ext uri="{28A0092B-C50C-407E-A947-70E740481C1C}">
                  <a14:useLocalDpi xmlns:a14="http://schemas.microsoft.com/office/drawing/2010/main" val="0"/>
                </a:ext>
              </a:extLst>
            </a:blip>
            <a:srcRect/>
            <a:stretch>
              <a:fillRect/>
            </a:stretch>
          </p:blipFill>
          <p:spPr bwMode="auto">
            <a:xfrm>
              <a:off x="108819052" y="109172311"/>
              <a:ext cx="876300" cy="876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spPr>
        </p:pic>
        <p:grpSp>
          <p:nvGrpSpPr>
            <p:cNvPr id="10" name="Group 336"/>
            <p:cNvGrpSpPr>
              <a:grpSpLocks noChangeAspect="1"/>
            </p:cNvGrpSpPr>
            <p:nvPr/>
          </p:nvGrpSpPr>
          <p:grpSpPr bwMode="auto">
            <a:xfrm>
              <a:off x="109627216" y="108858992"/>
              <a:ext cx="1125939" cy="793566"/>
              <a:chOff x="108309664" y="111015822"/>
              <a:chExt cx="3141746" cy="2214311"/>
            </a:xfrm>
          </p:grpSpPr>
          <p:pic>
            <p:nvPicPr>
              <p:cNvPr id="11" name="Picture 337" descr="MC900431624"/>
              <p:cNvPicPr>
                <a:picLocks noChangeAspect="1" noChangeArrowheads="1"/>
              </p:cNvPicPr>
              <p:nvPr/>
            </p:nvPicPr>
            <p:blipFill>
              <a:blip r:embed="rId7" cstate="print">
                <a:extLst>
                  <a:ext uri="{28A0092B-C50C-407E-A947-70E740481C1C}">
                    <a14:useLocalDpi xmlns:a14="http://schemas.microsoft.com/office/drawing/2010/main" val="0"/>
                  </a:ext>
                </a:extLst>
              </a:blip>
              <a:srcRect/>
              <a:stretch>
                <a:fillRect/>
              </a:stretch>
            </p:blipFill>
            <p:spPr bwMode="auto">
              <a:xfrm>
                <a:off x="109736909" y="111015822"/>
                <a:ext cx="1714501" cy="171450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spPr>
          </p:pic>
          <p:pic>
            <p:nvPicPr>
              <p:cNvPr id="12" name="Picture 338" descr="MC900431624"/>
              <p:cNvPicPr>
                <a:picLocks noChangeAspect="1" noChangeArrowheads="1"/>
              </p:cNvPicPr>
              <p:nvPr/>
            </p:nvPicPr>
            <p:blipFill>
              <a:blip r:embed="rId7" cstate="print">
                <a:extLst>
                  <a:ext uri="{28A0092B-C50C-407E-A947-70E740481C1C}">
                    <a14:useLocalDpi xmlns:a14="http://schemas.microsoft.com/office/drawing/2010/main" val="0"/>
                  </a:ext>
                </a:extLst>
              </a:blip>
              <a:srcRect/>
              <a:stretch>
                <a:fillRect/>
              </a:stretch>
            </p:blipFill>
            <p:spPr bwMode="auto">
              <a:xfrm>
                <a:off x="109538391" y="111106059"/>
                <a:ext cx="1714498" cy="171450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spPr>
          </p:pic>
          <p:pic>
            <p:nvPicPr>
              <p:cNvPr id="13" name="Picture 339" descr="MC900431624"/>
              <p:cNvPicPr>
                <a:picLocks noChangeAspect="1" noChangeArrowheads="1"/>
              </p:cNvPicPr>
              <p:nvPr/>
            </p:nvPicPr>
            <p:blipFill>
              <a:blip r:embed="rId7" cstate="print">
                <a:extLst>
                  <a:ext uri="{28A0092B-C50C-407E-A947-70E740481C1C}">
                    <a14:useLocalDpi xmlns:a14="http://schemas.microsoft.com/office/drawing/2010/main" val="0"/>
                  </a:ext>
                </a:extLst>
              </a:blip>
              <a:srcRect/>
              <a:stretch>
                <a:fillRect/>
              </a:stretch>
            </p:blipFill>
            <p:spPr bwMode="auto">
              <a:xfrm>
                <a:off x="109319313" y="111163209"/>
                <a:ext cx="1714501" cy="171450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spPr>
          </p:pic>
          <p:pic>
            <p:nvPicPr>
              <p:cNvPr id="14" name="Picture 340" descr="MC900431624"/>
              <p:cNvPicPr>
                <a:picLocks noChangeAspect="1" noChangeArrowheads="1"/>
              </p:cNvPicPr>
              <p:nvPr/>
            </p:nvPicPr>
            <p:blipFill>
              <a:blip r:embed="rId7" cstate="print">
                <a:extLst>
                  <a:ext uri="{28A0092B-C50C-407E-A947-70E740481C1C}">
                    <a14:useLocalDpi xmlns:a14="http://schemas.microsoft.com/office/drawing/2010/main" val="0"/>
                  </a:ext>
                </a:extLst>
              </a:blip>
              <a:srcRect/>
              <a:stretch>
                <a:fillRect/>
              </a:stretch>
            </p:blipFill>
            <p:spPr bwMode="auto">
              <a:xfrm>
                <a:off x="109109765" y="111239409"/>
                <a:ext cx="1714498" cy="171450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spPr>
          </p:pic>
          <p:pic>
            <p:nvPicPr>
              <p:cNvPr id="15" name="Picture 341" descr="MC900431624"/>
              <p:cNvPicPr>
                <a:picLocks noChangeAspect="1" noChangeArrowheads="1"/>
              </p:cNvPicPr>
              <p:nvPr/>
            </p:nvPicPr>
            <p:blipFill>
              <a:blip r:embed="rId7" cstate="print">
                <a:extLst>
                  <a:ext uri="{28A0092B-C50C-407E-A947-70E740481C1C}">
                    <a14:useLocalDpi xmlns:a14="http://schemas.microsoft.com/office/drawing/2010/main" val="0"/>
                  </a:ext>
                </a:extLst>
              </a:blip>
              <a:srcRect/>
              <a:stretch>
                <a:fillRect/>
              </a:stretch>
            </p:blipFill>
            <p:spPr bwMode="auto">
              <a:xfrm>
                <a:off x="108908235" y="111292047"/>
                <a:ext cx="1714499" cy="17145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spPr>
          </p:pic>
          <p:pic>
            <p:nvPicPr>
              <p:cNvPr id="16" name="Picture 342" descr="MC900431624"/>
              <p:cNvPicPr>
                <a:picLocks noChangeAspect="1" noChangeArrowheads="1"/>
              </p:cNvPicPr>
              <p:nvPr/>
            </p:nvPicPr>
            <p:blipFill>
              <a:blip r:embed="rId7" cstate="print">
                <a:extLst>
                  <a:ext uri="{28A0092B-C50C-407E-A947-70E740481C1C}">
                    <a14:useLocalDpi xmlns:a14="http://schemas.microsoft.com/office/drawing/2010/main" val="0"/>
                  </a:ext>
                </a:extLst>
              </a:blip>
              <a:srcRect/>
              <a:stretch>
                <a:fillRect/>
              </a:stretch>
            </p:blipFill>
            <p:spPr bwMode="auto">
              <a:xfrm>
                <a:off x="108738287" y="111382284"/>
                <a:ext cx="1714502" cy="171449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spPr>
          </p:pic>
          <p:pic>
            <p:nvPicPr>
              <p:cNvPr id="17" name="Picture 343" descr="MC900431624"/>
              <p:cNvPicPr>
                <a:picLocks noChangeAspect="1" noChangeArrowheads="1"/>
              </p:cNvPicPr>
              <p:nvPr/>
            </p:nvPicPr>
            <p:blipFill>
              <a:blip r:embed="rId7" cstate="print">
                <a:extLst>
                  <a:ext uri="{28A0092B-C50C-407E-A947-70E740481C1C}">
                    <a14:useLocalDpi xmlns:a14="http://schemas.microsoft.com/office/drawing/2010/main" val="0"/>
                  </a:ext>
                </a:extLst>
              </a:blip>
              <a:srcRect/>
              <a:stretch>
                <a:fillRect/>
              </a:stretch>
            </p:blipFill>
            <p:spPr bwMode="auto">
              <a:xfrm>
                <a:off x="108519215" y="111439433"/>
                <a:ext cx="1714499" cy="171450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spPr>
          </p:pic>
          <p:pic>
            <p:nvPicPr>
              <p:cNvPr id="18" name="Picture 344" descr="MC900431624"/>
              <p:cNvPicPr>
                <a:picLocks noChangeAspect="1" noChangeArrowheads="1"/>
              </p:cNvPicPr>
              <p:nvPr/>
            </p:nvPicPr>
            <p:blipFill>
              <a:blip r:embed="rId7" cstate="print">
                <a:extLst>
                  <a:ext uri="{28A0092B-C50C-407E-A947-70E740481C1C}">
                    <a14:useLocalDpi xmlns:a14="http://schemas.microsoft.com/office/drawing/2010/main" val="0"/>
                  </a:ext>
                </a:extLst>
              </a:blip>
              <a:srcRect/>
              <a:stretch>
                <a:fillRect/>
              </a:stretch>
            </p:blipFill>
            <p:spPr bwMode="auto">
              <a:xfrm>
                <a:off x="108309664" y="111515634"/>
                <a:ext cx="1714499" cy="171449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spPr>
          </p:pic>
        </p:grpSp>
      </p:grpSp>
      <p:sp>
        <p:nvSpPr>
          <p:cNvPr id="350" name="Rectangle à coins arrondis 349"/>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sp>
        <p:nvSpPr>
          <p:cNvPr id="351" name="Rectangle à coins arrondis 350"/>
          <p:cNvSpPr/>
          <p:nvPr/>
        </p:nvSpPr>
        <p:spPr>
          <a:xfrm>
            <a:off x="74677" y="162440"/>
            <a:ext cx="1572677" cy="1397647"/>
          </a:xfrm>
          <a:prstGeom prst="roundRect">
            <a:avLst>
              <a:gd name="adj" fmla="val 10000"/>
            </a:avLst>
          </a:prstGeom>
          <a:blipFill dpi="0" rotWithShape="1">
            <a:blip r:embed="rId8" cstate="print">
              <a:duotone>
                <a:schemeClr val="bg2">
                  <a:shade val="45000"/>
                  <a:satMod val="135000"/>
                </a:schemeClr>
                <a:prstClr val="white"/>
              </a:duotone>
              <a:extLst>
                <a:ext uri="{BEBA8EAE-BF5A-486C-A8C5-ECC9F3942E4B}">
                  <a14:imgProps xmlns:a14="http://schemas.microsoft.com/office/drawing/2010/main">
                    <a14:imgLayer r:embed="rId9">
                      <a14:imgEffect>
                        <a14:backgroundRemoval t="0" b="100000" l="0" r="100000">
                          <a14:foregroundMark x1="65785" y1="89881" x2="91041" y2="93197"/>
                          <a14:foregroundMark x1="61873" y1="93667" x2="62542" y2="99333"/>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5716" r="5716"/>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sp>
        <p:nvSpPr>
          <p:cNvPr id="2" name="Titre 1"/>
          <p:cNvSpPr>
            <a:spLocks noGrp="1"/>
          </p:cNvSpPr>
          <p:nvPr>
            <p:ph type="title"/>
            <p:custDataLst>
              <p:tags r:id="rId3"/>
            </p:custDataLst>
          </p:nvPr>
        </p:nvSpPr>
        <p:spPr>
          <a:xfrm>
            <a:off x="1512585" y="475397"/>
            <a:ext cx="8598907" cy="591403"/>
          </a:xfrm>
        </p:spPr>
        <p:txBody>
          <a:bodyPr>
            <a:noAutofit/>
          </a:bodyPr>
          <a:lstStyle/>
          <a:p>
            <a:r>
              <a:rPr lang="fr-CA" dirty="0" smtClean="0">
                <a:latin typeface="Kristen ITC" panose="03050502040202030202" pitchFamily="66" charset="0"/>
              </a:rPr>
              <a:t>Les limites du moteur de recherche</a:t>
            </a:r>
            <a:endParaRPr lang="fr-CA" dirty="0">
              <a:latin typeface="Kristen ITC" panose="03050502040202030202" pitchFamily="66" charset="0"/>
            </a:endParaRPr>
          </a:p>
        </p:txBody>
      </p:sp>
      <p:sp>
        <p:nvSpPr>
          <p:cNvPr id="356" name="Rectangle 355"/>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Tree>
    <p:extLst>
      <p:ext uri="{BB962C8B-B14F-4D97-AF65-F5344CB8AC3E}">
        <p14:creationId xmlns:p14="http://schemas.microsoft.com/office/powerpoint/2010/main" val="3141043109"/>
      </p:ext>
    </p:extLst>
  </p:cSld>
  <p:clrMapOvr>
    <a:masterClrMapping/>
  </p:clrMapOvr>
  <mc:AlternateContent xmlns:mc="http://schemas.openxmlformats.org/markup-compatibility/2006" xmlns:p14="http://schemas.microsoft.com/office/powerpoint/2010/main">
    <mc:Choice Requires="p14">
      <p:transition spd="slow" p14:dur="2000"/>
    </mc:Choice>
    <mc:Fallback xmlns="">
      <p:transition spd="slow"/>
    </mc:Fallback>
  </mc:AlternateContent>
  <p:timing>
    <p:tnLst>
      <p:par>
        <p:cTn id="1" dur="indefinite" restart="never" nodeType="tmRoot"/>
      </p:par>
    </p:tnLst>
  </p:timing>
</p:sld>
</file>

<file path=ppt/slides/slide4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9" name="Rectangle à coins arrondis 8"/>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sp>
        <p:nvSpPr>
          <p:cNvPr id="10" name="Rectangle à coins arrondis 9"/>
          <p:cNvSpPr/>
          <p:nvPr/>
        </p:nvSpPr>
        <p:spPr>
          <a:xfrm>
            <a:off x="74677" y="162440"/>
            <a:ext cx="1572677" cy="1397647"/>
          </a:xfrm>
          <a:prstGeom prst="roundRect">
            <a:avLst>
              <a:gd name="adj" fmla="val 10000"/>
            </a:avLst>
          </a:prstGeom>
          <a:blipFill dpi="0" rotWithShape="1">
            <a:blip r:embed="rId6" cstate="print">
              <a:duotone>
                <a:schemeClr val="bg2">
                  <a:shade val="45000"/>
                  <a:satMod val="135000"/>
                </a:schemeClr>
                <a:prstClr val="white"/>
              </a:duotone>
              <a:extLst>
                <a:ext uri="{BEBA8EAE-BF5A-486C-A8C5-ECC9F3942E4B}">
                  <a14:imgProps xmlns:a14="http://schemas.microsoft.com/office/drawing/2010/main">
                    <a14:imgLayer r:embed="rId7">
                      <a14:imgEffect>
                        <a14:backgroundRemoval t="0" b="100000" l="0" r="100000">
                          <a14:foregroundMark x1="65785" y1="89881" x2="91041" y2="93197"/>
                          <a14:foregroundMark x1="61873" y1="93667" x2="62542" y2="99333"/>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5716" r="5716"/>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sp>
        <p:nvSpPr>
          <p:cNvPr id="5" name="Espace réservé du contenu 4"/>
          <p:cNvSpPr>
            <a:spLocks noGrp="1"/>
          </p:cNvSpPr>
          <p:nvPr>
            <p:ph sz="quarter" idx="4294967295"/>
            <p:custDataLst>
              <p:tags r:id="rId1"/>
            </p:custDataLst>
          </p:nvPr>
        </p:nvSpPr>
        <p:spPr>
          <a:xfrm>
            <a:off x="591028" y="1511558"/>
            <a:ext cx="7624058" cy="4555413"/>
          </a:xfrm>
          <a:prstGeom prst="rect">
            <a:avLst/>
          </a:prstGeom>
        </p:spPr>
        <p:txBody>
          <a:bodyPr>
            <a:normAutofit lnSpcReduction="10000"/>
          </a:bodyPr>
          <a:lstStyle/>
          <a:p>
            <a:pPr marL="685800" lvl="1">
              <a:buFont typeface="Wingdings" panose="05000000000000000000" pitchFamily="2" charset="2"/>
              <a:buChar char="§"/>
            </a:pPr>
            <a:endParaRPr lang="fr-CA" dirty="0" smtClean="0">
              <a:latin typeface="Kristen ITC" panose="03050502040202030202" pitchFamily="66" charset="0"/>
            </a:endParaRPr>
          </a:p>
          <a:p>
            <a:pPr marL="0" indent="0">
              <a:buNone/>
            </a:pPr>
            <a:r>
              <a:rPr lang="fr-CA" sz="2800" dirty="0">
                <a:solidFill>
                  <a:schemeClr val="tx1"/>
                </a:solidFill>
                <a:latin typeface="Arial" panose="020B0604020202020204" pitchFamily="34" charset="0"/>
                <a:cs typeface="Arial" panose="020B0604020202020204" pitchFamily="34" charset="0"/>
              </a:rPr>
              <a:t>De quoi est composé le Web invisible</a:t>
            </a:r>
            <a:r>
              <a:rPr lang="fr-CA" sz="2800" dirty="0" smtClean="0">
                <a:solidFill>
                  <a:schemeClr val="tx1"/>
                </a:solidFill>
                <a:latin typeface="Arial" panose="020B0604020202020204" pitchFamily="34" charset="0"/>
                <a:cs typeface="Arial" panose="020B0604020202020204" pitchFamily="34" charset="0"/>
              </a:rPr>
              <a:t>?</a:t>
            </a:r>
          </a:p>
          <a:p>
            <a:pPr>
              <a:spcBef>
                <a:spcPts val="1200"/>
              </a:spcBef>
              <a:buFont typeface="Wingdings" panose="05000000000000000000" pitchFamily="2" charset="2"/>
              <a:buChar char="§"/>
            </a:pPr>
            <a:r>
              <a:rPr lang="fr-CA" sz="2800" dirty="0" smtClean="0">
                <a:solidFill>
                  <a:schemeClr val="tx1"/>
                </a:solidFill>
                <a:latin typeface="Arial" panose="020B0604020202020204" pitchFamily="34" charset="0"/>
                <a:cs typeface="Arial" panose="020B0604020202020204" pitchFamily="34" charset="0"/>
              </a:rPr>
              <a:t>De pages..</a:t>
            </a:r>
            <a:endParaRPr lang="fr-CA" sz="2800" dirty="0">
              <a:solidFill>
                <a:schemeClr val="tx1"/>
              </a:solidFill>
              <a:latin typeface="Arial" panose="020B0604020202020204" pitchFamily="34" charset="0"/>
              <a:cs typeface="Arial" panose="020B0604020202020204" pitchFamily="34" charset="0"/>
            </a:endParaRPr>
          </a:p>
          <a:p>
            <a:pPr lvl="1">
              <a:buFont typeface="Wingdings" panose="05000000000000000000" pitchFamily="2" charset="2"/>
              <a:buChar char="§"/>
            </a:pPr>
            <a:r>
              <a:rPr lang="fr-CA" sz="2400" dirty="0" smtClean="0">
                <a:solidFill>
                  <a:schemeClr val="tx1"/>
                </a:solidFill>
                <a:latin typeface="Arial" panose="020B0604020202020204" pitchFamily="34" charset="0"/>
                <a:cs typeface="Arial" panose="020B0604020202020204" pitchFamily="34" charset="0"/>
              </a:rPr>
              <a:t>solitaires </a:t>
            </a:r>
            <a:r>
              <a:rPr lang="fr-CA" sz="2400" dirty="0">
                <a:solidFill>
                  <a:schemeClr val="tx1"/>
                </a:solidFill>
                <a:latin typeface="Arial" panose="020B0604020202020204" pitchFamily="34" charset="0"/>
                <a:cs typeface="Arial" panose="020B0604020202020204" pitchFamily="34" charset="0"/>
              </a:rPr>
              <a:t>(</a:t>
            </a:r>
            <a:r>
              <a:rPr lang="fr-CA" sz="2400" dirty="0" smtClean="0">
                <a:solidFill>
                  <a:schemeClr val="tx1"/>
                </a:solidFill>
                <a:latin typeface="Arial" panose="020B0604020202020204" pitchFamily="34" charset="0"/>
                <a:cs typeface="Arial" panose="020B0604020202020204" pitchFamily="34" charset="0"/>
              </a:rPr>
              <a:t>aucun </a:t>
            </a:r>
            <a:r>
              <a:rPr lang="fr-CA" sz="2400" dirty="0">
                <a:solidFill>
                  <a:schemeClr val="tx1"/>
                </a:solidFill>
                <a:latin typeface="Arial" panose="020B0604020202020204" pitchFamily="34" charset="0"/>
                <a:cs typeface="Arial" panose="020B0604020202020204" pitchFamily="34" charset="0"/>
              </a:rPr>
              <a:t>lien sur </a:t>
            </a:r>
            <a:r>
              <a:rPr lang="fr-CA" sz="2400" dirty="0" smtClean="0">
                <a:solidFill>
                  <a:schemeClr val="tx1"/>
                </a:solidFill>
                <a:latin typeface="Arial" panose="020B0604020202020204" pitchFamily="34" charset="0"/>
                <a:cs typeface="Arial" panose="020B0604020202020204" pitchFamily="34" charset="0"/>
              </a:rPr>
              <a:t>elles)</a:t>
            </a:r>
            <a:endParaRPr lang="fr-CA" sz="2400" dirty="0">
              <a:solidFill>
                <a:schemeClr val="tx1"/>
              </a:solidFill>
              <a:latin typeface="Arial" panose="020B0604020202020204" pitchFamily="34" charset="0"/>
              <a:cs typeface="Arial" panose="020B0604020202020204" pitchFamily="34" charset="0"/>
            </a:endParaRPr>
          </a:p>
          <a:p>
            <a:pPr lvl="1">
              <a:buFont typeface="Wingdings" panose="05000000000000000000" pitchFamily="2" charset="2"/>
              <a:buChar char="§"/>
            </a:pPr>
            <a:r>
              <a:rPr lang="fr-CA" sz="2400" dirty="0" smtClean="0">
                <a:solidFill>
                  <a:schemeClr val="tx1"/>
                </a:solidFill>
                <a:latin typeface="Arial" panose="020B0604020202020204" pitchFamily="34" charset="0"/>
                <a:cs typeface="Arial" panose="020B0604020202020204" pitchFamily="34" charset="0"/>
              </a:rPr>
              <a:t>protégées </a:t>
            </a:r>
            <a:r>
              <a:rPr lang="fr-CA" sz="2400" dirty="0">
                <a:solidFill>
                  <a:schemeClr val="tx1"/>
                </a:solidFill>
                <a:latin typeface="Arial" panose="020B0604020202020204" pitchFamily="34" charset="0"/>
                <a:cs typeface="Arial" panose="020B0604020202020204" pitchFamily="34" charset="0"/>
              </a:rPr>
              <a:t>par un mot de </a:t>
            </a:r>
            <a:r>
              <a:rPr lang="fr-CA" sz="2400" dirty="0" smtClean="0">
                <a:solidFill>
                  <a:schemeClr val="tx1"/>
                </a:solidFill>
                <a:latin typeface="Arial" panose="020B0604020202020204" pitchFamily="34" charset="0"/>
                <a:cs typeface="Arial" panose="020B0604020202020204" pitchFamily="34" charset="0"/>
              </a:rPr>
              <a:t>passe</a:t>
            </a:r>
            <a:endParaRPr lang="fr-CA" sz="2400" dirty="0">
              <a:solidFill>
                <a:schemeClr val="tx1"/>
              </a:solidFill>
              <a:latin typeface="Arial" panose="020B0604020202020204" pitchFamily="34" charset="0"/>
              <a:cs typeface="Arial" panose="020B0604020202020204" pitchFamily="34" charset="0"/>
            </a:endParaRPr>
          </a:p>
          <a:p>
            <a:pPr lvl="1">
              <a:buFont typeface="Wingdings" panose="05000000000000000000" pitchFamily="2" charset="2"/>
              <a:buChar char="§"/>
            </a:pPr>
            <a:r>
              <a:rPr lang="fr-CA" sz="2400" dirty="0" smtClean="0">
                <a:solidFill>
                  <a:schemeClr val="tx1"/>
                </a:solidFill>
                <a:latin typeface="Arial" panose="020B0604020202020204" pitchFamily="34" charset="0"/>
                <a:cs typeface="Arial" panose="020B0604020202020204" pitchFamily="34" charset="0"/>
              </a:rPr>
              <a:t>écrites </a:t>
            </a:r>
            <a:r>
              <a:rPr lang="fr-CA" sz="2400" dirty="0">
                <a:solidFill>
                  <a:schemeClr val="tx1"/>
                </a:solidFill>
                <a:latin typeface="Arial" panose="020B0604020202020204" pitchFamily="34" charset="0"/>
                <a:cs typeface="Arial" panose="020B0604020202020204" pitchFamily="34" charset="0"/>
              </a:rPr>
              <a:t>dans les formats </a:t>
            </a:r>
            <a:r>
              <a:rPr lang="fr-CA" sz="2400" dirty="0" smtClean="0">
                <a:solidFill>
                  <a:schemeClr val="tx1"/>
                </a:solidFill>
                <a:latin typeface="Arial" panose="020B0604020202020204" pitchFamily="34" charset="0"/>
                <a:cs typeface="Arial" panose="020B0604020202020204" pitchFamily="34" charset="0"/>
              </a:rPr>
              <a:t>moins </a:t>
            </a:r>
            <a:r>
              <a:rPr lang="fr-CA" sz="2400" dirty="0">
                <a:solidFill>
                  <a:schemeClr val="tx1"/>
                </a:solidFill>
                <a:latin typeface="Arial" panose="020B0604020202020204" pitchFamily="34" charset="0"/>
                <a:cs typeface="Arial" panose="020B0604020202020204" pitchFamily="34" charset="0"/>
              </a:rPr>
              <a:t>reconnus par les robots </a:t>
            </a:r>
            <a:r>
              <a:rPr lang="fr-CA" sz="2400" dirty="0" smtClean="0">
                <a:solidFill>
                  <a:schemeClr val="tx1"/>
                </a:solidFill>
                <a:latin typeface="Arial" panose="020B0604020202020204" pitchFamily="34" charset="0"/>
                <a:cs typeface="Arial" panose="020B0604020202020204" pitchFamily="34" charset="0"/>
              </a:rPr>
              <a:t>(</a:t>
            </a:r>
            <a:r>
              <a:rPr lang="fr-CA" sz="2400" dirty="0">
                <a:solidFill>
                  <a:schemeClr val="tx1"/>
                </a:solidFill>
                <a:latin typeface="Arial" panose="020B0604020202020204" pitchFamily="34" charset="0"/>
                <a:cs typeface="Arial" panose="020B0604020202020204" pitchFamily="34" charset="0"/>
              </a:rPr>
              <a:t>Word ou </a:t>
            </a:r>
            <a:r>
              <a:rPr lang="fr-CA" sz="2400" dirty="0" smtClean="0">
                <a:solidFill>
                  <a:schemeClr val="tx1"/>
                </a:solidFill>
                <a:latin typeface="Arial" panose="020B0604020202020204" pitchFamily="34" charset="0"/>
                <a:cs typeface="Arial" panose="020B0604020202020204" pitchFamily="34" charset="0"/>
              </a:rPr>
              <a:t>PDF inclus dans un site web)</a:t>
            </a:r>
            <a:endParaRPr lang="fr-CA" sz="2400" dirty="0">
              <a:solidFill>
                <a:schemeClr val="tx1"/>
              </a:solidFill>
              <a:latin typeface="Arial" panose="020B0604020202020204" pitchFamily="34" charset="0"/>
              <a:cs typeface="Arial" panose="020B0604020202020204" pitchFamily="34" charset="0"/>
            </a:endParaRPr>
          </a:p>
          <a:p>
            <a:pPr marL="285750" indent="-285750">
              <a:spcBef>
                <a:spcPts val="2400"/>
              </a:spcBef>
              <a:buFont typeface="Arial" panose="020B0604020202020204" pitchFamily="34" charset="0"/>
              <a:buChar char="•"/>
            </a:pPr>
            <a:r>
              <a:rPr lang="fr-CA" sz="2800" dirty="0" smtClean="0">
                <a:solidFill>
                  <a:schemeClr val="tx1"/>
                </a:solidFill>
                <a:latin typeface="Arial" panose="020B0604020202020204" pitchFamily="34" charset="0"/>
                <a:cs typeface="Arial" panose="020B0604020202020204" pitchFamily="34" charset="0"/>
              </a:rPr>
              <a:t>De sites contenant plusieurs </a:t>
            </a:r>
            <a:r>
              <a:rPr lang="fr-CA" sz="2800" dirty="0">
                <a:solidFill>
                  <a:schemeClr val="tx1"/>
                </a:solidFill>
                <a:latin typeface="Arial" panose="020B0604020202020204" pitchFamily="34" charset="0"/>
                <a:cs typeface="Arial" panose="020B0604020202020204" pitchFamily="34" charset="0"/>
              </a:rPr>
              <a:t>informations </a:t>
            </a:r>
            <a:r>
              <a:rPr lang="fr-CA" sz="2800" dirty="0" smtClean="0">
                <a:solidFill>
                  <a:schemeClr val="tx1"/>
                </a:solidFill>
                <a:latin typeface="Arial" panose="020B0604020202020204" pitchFamily="34" charset="0"/>
                <a:cs typeface="Arial" panose="020B0604020202020204" pitchFamily="34" charset="0"/>
              </a:rPr>
              <a:t>et se trouvant </a:t>
            </a:r>
            <a:r>
              <a:rPr lang="fr-CA" sz="2800" dirty="0">
                <a:solidFill>
                  <a:schemeClr val="tx1"/>
                </a:solidFill>
                <a:latin typeface="Arial" panose="020B0604020202020204" pitchFamily="34" charset="0"/>
                <a:cs typeface="Arial" panose="020B0604020202020204" pitchFamily="34" charset="0"/>
              </a:rPr>
              <a:t>dans des systèmes informatiques </a:t>
            </a:r>
            <a:r>
              <a:rPr lang="fr-CA" sz="2800" dirty="0" smtClean="0">
                <a:solidFill>
                  <a:schemeClr val="tx1"/>
                </a:solidFill>
                <a:latin typeface="Arial" panose="020B0604020202020204" pitchFamily="34" charset="0"/>
                <a:cs typeface="Arial" panose="020B0604020202020204" pitchFamily="34" charset="0"/>
              </a:rPr>
              <a:t>privés</a:t>
            </a:r>
            <a:endParaRPr lang="fr-CA" sz="2800" dirty="0">
              <a:solidFill>
                <a:schemeClr val="tx1"/>
              </a:solidFill>
              <a:latin typeface="Arial" panose="020B0604020202020204" pitchFamily="34" charset="0"/>
              <a:cs typeface="Arial" panose="020B0604020202020204" pitchFamily="34" charset="0"/>
            </a:endParaRPr>
          </a:p>
        </p:txBody>
      </p:sp>
      <p:sp>
        <p:nvSpPr>
          <p:cNvPr id="3" name="Titre 2"/>
          <p:cNvSpPr>
            <a:spLocks noGrp="1"/>
          </p:cNvSpPr>
          <p:nvPr>
            <p:ph type="title"/>
            <p:custDataLst>
              <p:tags r:id="rId2"/>
            </p:custDataLst>
          </p:nvPr>
        </p:nvSpPr>
        <p:spPr>
          <a:xfrm>
            <a:off x="1544741" y="497171"/>
            <a:ext cx="4760523" cy="775057"/>
          </a:xfrm>
        </p:spPr>
        <p:txBody>
          <a:bodyPr>
            <a:normAutofit/>
          </a:bodyPr>
          <a:lstStyle/>
          <a:p>
            <a:r>
              <a:rPr lang="fr-CA" dirty="0" smtClean="0">
                <a:solidFill>
                  <a:srgbClr val="0070C0"/>
                </a:solidFill>
                <a:latin typeface="Kristen ITC" panose="03050502040202030202" pitchFamily="66" charset="0"/>
              </a:rPr>
              <a:t>Le</a:t>
            </a:r>
            <a:r>
              <a:rPr lang="fr-CA" dirty="0">
                <a:solidFill>
                  <a:srgbClr val="0070C0"/>
                </a:solidFill>
                <a:latin typeface="Kristen ITC" panose="03050502040202030202" pitchFamily="66" charset="0"/>
              </a:rPr>
              <a:t> Web </a:t>
            </a:r>
            <a:r>
              <a:rPr lang="fr-CA" dirty="0" smtClean="0">
                <a:solidFill>
                  <a:srgbClr val="0070C0"/>
                </a:solidFill>
                <a:latin typeface="Kristen ITC" panose="03050502040202030202" pitchFamily="66" charset="0"/>
              </a:rPr>
              <a:t>invisible</a:t>
            </a:r>
            <a:endParaRPr lang="fr-CA" dirty="0">
              <a:solidFill>
                <a:srgbClr val="0070C0"/>
              </a:solidFill>
              <a:latin typeface="Kristen ITC" panose="03050502040202030202" pitchFamily="66" charset="0"/>
            </a:endParaRPr>
          </a:p>
        </p:txBody>
      </p:sp>
      <p:pic>
        <p:nvPicPr>
          <p:cNvPr id="4" name="Espace réservé du contenu 3"/>
          <p:cNvPicPr>
            <a:picLocks noGrp="1" noChangeAspect="1"/>
          </p:cNvPicPr>
          <p:nvPr>
            <p:ph sz="quarter" idx="4294967295"/>
            <p:custDataLst>
              <p:tags r:id="rId3"/>
            </p:custDataLst>
          </p:nvPr>
        </p:nvPicPr>
        <p:blipFill>
          <a:blip r:embed="rId8">
            <a:extLst>
              <a:ext uri="{28A0092B-C50C-407E-A947-70E740481C1C}">
                <a14:useLocalDpi xmlns:a14="http://schemas.microsoft.com/office/drawing/2010/main" val="0"/>
              </a:ext>
            </a:extLst>
          </a:blip>
          <a:stretch>
            <a:fillRect/>
          </a:stretch>
        </p:blipFill>
        <p:spPr>
          <a:xfrm>
            <a:off x="8784299" y="2060848"/>
            <a:ext cx="2540000" cy="2857500"/>
          </a:xfrm>
          <a:prstGeom prst="rect">
            <a:avLst/>
          </a:prstGeom>
        </p:spPr>
      </p:pic>
      <p:sp>
        <p:nvSpPr>
          <p:cNvPr id="8" name="ZoneTexte 7"/>
          <p:cNvSpPr txBox="1"/>
          <p:nvPr/>
        </p:nvSpPr>
        <p:spPr>
          <a:xfrm>
            <a:off x="8965429" y="4920258"/>
            <a:ext cx="2242395" cy="230832"/>
          </a:xfrm>
          <a:prstGeom prst="rect">
            <a:avLst/>
          </a:prstGeom>
          <a:noFill/>
        </p:spPr>
        <p:txBody>
          <a:bodyPr wrap="square" rtlCol="0">
            <a:spAutoFit/>
          </a:bodyPr>
          <a:lstStyle/>
          <a:p>
            <a:r>
              <a:rPr lang="fr-CA" sz="900" dirty="0" err="1">
                <a:solidFill>
                  <a:schemeClr val="bg1">
                    <a:lumMod val="50000"/>
                  </a:schemeClr>
                </a:solidFill>
                <a:latin typeface="+mn-lt"/>
              </a:rPr>
              <a:t>Stunning</a:t>
            </a:r>
            <a:r>
              <a:rPr lang="fr-CA" sz="900" dirty="0">
                <a:solidFill>
                  <a:schemeClr val="bg1">
                    <a:lumMod val="50000"/>
                  </a:schemeClr>
                </a:solidFill>
                <a:latin typeface="+mn-lt"/>
              </a:rPr>
              <a:t> Picture of an </a:t>
            </a:r>
            <a:r>
              <a:rPr lang="fr-CA" sz="900" dirty="0" smtClean="0">
                <a:solidFill>
                  <a:schemeClr val="bg1">
                    <a:lumMod val="50000"/>
                  </a:schemeClr>
                </a:solidFill>
                <a:latin typeface="+mn-lt"/>
              </a:rPr>
              <a:t>Iceberg, 2008</a:t>
            </a:r>
            <a:endParaRPr lang="fr-CA" sz="900" dirty="0">
              <a:solidFill>
                <a:schemeClr val="bg1">
                  <a:lumMod val="50000"/>
                </a:schemeClr>
              </a:solidFill>
              <a:latin typeface="+mn-lt"/>
            </a:endParaRPr>
          </a:p>
        </p:txBody>
      </p:sp>
      <p:sp>
        <p:nvSpPr>
          <p:cNvPr id="14" name="Rectangle 13"/>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Tree>
    <p:extLst>
      <p:ext uri="{BB962C8B-B14F-4D97-AF65-F5344CB8AC3E}">
        <p14:creationId xmlns:p14="http://schemas.microsoft.com/office/powerpoint/2010/main" val="2824919521"/>
      </p:ext>
    </p:extLst>
  </p:cSld>
  <p:clrMapOvr>
    <a:masterClrMapping/>
  </p:clrMapOvr>
  <mc:AlternateContent xmlns:mc="http://schemas.openxmlformats.org/markup-compatibility/2006" xmlns:p14="http://schemas.microsoft.com/office/powerpoint/2010/main">
    <mc:Choice Requires="p14">
      <p:transition spd="slow" p14:dur="2000"/>
    </mc:Choice>
    <mc:Fallback xmlns="">
      <p:transition spd="slow"/>
    </mc:Fallback>
  </mc:AlternateContent>
  <p:timing>
    <p:tnLst>
      <p:par>
        <p:cTn id="1" dur="indefinite" restart="never" nodeType="tmRoot"/>
      </p:par>
    </p:tnLst>
  </p:timing>
</p:sld>
</file>

<file path=ppt/slides/slide4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4" name="Espace réservé du contenu 3"/>
          <p:cNvPicPr>
            <a:picLocks noGrp="1" noChangeAspect="1"/>
          </p:cNvPicPr>
          <p:nvPr>
            <p:ph sz="quarter" idx="4294967295"/>
            <p:custDataLst>
              <p:tags r:id="rId1"/>
            </p:custDataLst>
          </p:nvPr>
        </p:nvPicPr>
        <p:blipFill>
          <a:blip r:embed="rId6">
            <a:extLst>
              <a:ext uri="{28A0092B-C50C-407E-A947-70E740481C1C}">
                <a14:useLocalDpi xmlns:a14="http://schemas.microsoft.com/office/drawing/2010/main" val="0"/>
              </a:ext>
            </a:extLst>
          </a:blip>
          <a:stretch>
            <a:fillRect/>
          </a:stretch>
        </p:blipFill>
        <p:spPr>
          <a:xfrm>
            <a:off x="8976320" y="1774659"/>
            <a:ext cx="2592288" cy="2916324"/>
          </a:xfrm>
          <a:prstGeom prst="rect">
            <a:avLst/>
          </a:prstGeom>
        </p:spPr>
      </p:pic>
      <p:sp>
        <p:nvSpPr>
          <p:cNvPr id="2" name="ZoneTexte 1"/>
          <p:cNvSpPr txBox="1"/>
          <p:nvPr>
            <p:custDataLst>
              <p:tags r:id="rId2"/>
            </p:custDataLst>
          </p:nvPr>
        </p:nvSpPr>
        <p:spPr>
          <a:xfrm>
            <a:off x="911423" y="2306005"/>
            <a:ext cx="7872875" cy="2616101"/>
          </a:xfrm>
          <a:prstGeom prst="rect">
            <a:avLst/>
          </a:prstGeom>
          <a:noFill/>
        </p:spPr>
        <p:txBody>
          <a:bodyPr wrap="square" rtlCol="0">
            <a:spAutoFit/>
          </a:bodyPr>
          <a:lstStyle/>
          <a:p>
            <a:pPr marL="285750" indent="-285750">
              <a:buFont typeface="Arial" panose="020B0604020202020204" pitchFamily="34" charset="0"/>
              <a:buChar char="•"/>
            </a:pPr>
            <a:r>
              <a:rPr lang="fr-CA" sz="2800" dirty="0" smtClean="0">
                <a:latin typeface="Arial" panose="020B0604020202020204" pitchFamily="34" charset="0"/>
                <a:cs typeface="Arial" panose="020B0604020202020204" pitchFamily="34" charset="0"/>
              </a:rPr>
              <a:t>Les spécialistes estiment que 90% de la totalité du web est </a:t>
            </a:r>
            <a:r>
              <a:rPr lang="fr-CA" sz="2800" b="1" dirty="0" smtClean="0">
                <a:latin typeface="Arial" panose="020B0604020202020204" pitchFamily="34" charset="0"/>
                <a:cs typeface="Arial" panose="020B0604020202020204" pitchFamily="34" charset="0"/>
              </a:rPr>
              <a:t>invisible.</a:t>
            </a:r>
          </a:p>
          <a:p>
            <a:endParaRPr lang="fr-CA" sz="2800" b="1" dirty="0" smtClean="0">
              <a:latin typeface="Arial" panose="020B0604020202020204" pitchFamily="34" charset="0"/>
              <a:cs typeface="Arial" panose="020B0604020202020204" pitchFamily="34" charset="0"/>
            </a:endParaRPr>
          </a:p>
          <a:p>
            <a:pPr marL="285750" indent="-285750">
              <a:buFont typeface="Arial" panose="020B0604020202020204" pitchFamily="34" charset="0"/>
              <a:buChar char="•"/>
            </a:pPr>
            <a:r>
              <a:rPr lang="fr-CA" sz="2800" dirty="0" smtClean="0">
                <a:latin typeface="Arial" panose="020B0604020202020204" pitchFamily="34" charset="0"/>
                <a:cs typeface="Arial" panose="020B0604020202020204" pitchFamily="34" charset="0"/>
              </a:rPr>
              <a:t>Le contenu de ces information est de qualité supérieure à celui du Web visible.</a:t>
            </a:r>
          </a:p>
          <a:p>
            <a:endParaRPr lang="fr-CA" sz="2400" dirty="0" smtClean="0">
              <a:latin typeface="Kristen ITC" panose="03050502040202030202" pitchFamily="66" charset="0"/>
            </a:endParaRPr>
          </a:p>
        </p:txBody>
      </p:sp>
      <p:sp>
        <p:nvSpPr>
          <p:cNvPr id="9" name="ZoneTexte 8"/>
          <p:cNvSpPr txBox="1"/>
          <p:nvPr/>
        </p:nvSpPr>
        <p:spPr>
          <a:xfrm>
            <a:off x="9117829" y="4676837"/>
            <a:ext cx="2242395" cy="230832"/>
          </a:xfrm>
          <a:prstGeom prst="rect">
            <a:avLst/>
          </a:prstGeom>
          <a:noFill/>
        </p:spPr>
        <p:txBody>
          <a:bodyPr wrap="square" rtlCol="0">
            <a:spAutoFit/>
          </a:bodyPr>
          <a:lstStyle/>
          <a:p>
            <a:r>
              <a:rPr lang="fr-CA" sz="900" dirty="0" err="1">
                <a:solidFill>
                  <a:schemeClr val="bg1">
                    <a:lumMod val="50000"/>
                  </a:schemeClr>
                </a:solidFill>
                <a:latin typeface="+mn-lt"/>
              </a:rPr>
              <a:t>Stunning</a:t>
            </a:r>
            <a:r>
              <a:rPr lang="fr-CA" sz="900" dirty="0">
                <a:solidFill>
                  <a:schemeClr val="bg1">
                    <a:lumMod val="50000"/>
                  </a:schemeClr>
                </a:solidFill>
                <a:latin typeface="+mn-lt"/>
              </a:rPr>
              <a:t> Picture of an </a:t>
            </a:r>
            <a:r>
              <a:rPr lang="fr-CA" sz="900" dirty="0" smtClean="0">
                <a:solidFill>
                  <a:schemeClr val="bg1">
                    <a:lumMod val="50000"/>
                  </a:schemeClr>
                </a:solidFill>
                <a:latin typeface="+mn-lt"/>
              </a:rPr>
              <a:t>Iceberg, 2008</a:t>
            </a:r>
            <a:endParaRPr lang="fr-CA" sz="900" dirty="0">
              <a:solidFill>
                <a:schemeClr val="bg1">
                  <a:lumMod val="50000"/>
                </a:schemeClr>
              </a:solidFill>
              <a:latin typeface="+mn-lt"/>
            </a:endParaRPr>
          </a:p>
        </p:txBody>
      </p:sp>
      <p:sp>
        <p:nvSpPr>
          <p:cNvPr id="8" name="Rectangle à coins arrondis 7"/>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sp>
        <p:nvSpPr>
          <p:cNvPr id="10" name="Rectangle à coins arrondis 9"/>
          <p:cNvSpPr/>
          <p:nvPr/>
        </p:nvSpPr>
        <p:spPr>
          <a:xfrm>
            <a:off x="74677" y="162440"/>
            <a:ext cx="1572677" cy="1397647"/>
          </a:xfrm>
          <a:prstGeom prst="roundRect">
            <a:avLst>
              <a:gd name="adj" fmla="val 10000"/>
            </a:avLst>
          </a:prstGeom>
          <a:blipFill dpi="0" rotWithShape="1">
            <a:blip r:embed="rId7" cstate="print">
              <a:duotone>
                <a:schemeClr val="bg2">
                  <a:shade val="45000"/>
                  <a:satMod val="135000"/>
                </a:schemeClr>
                <a:prstClr val="white"/>
              </a:duotone>
              <a:extLst>
                <a:ext uri="{BEBA8EAE-BF5A-486C-A8C5-ECC9F3942E4B}">
                  <a14:imgProps xmlns:a14="http://schemas.microsoft.com/office/drawing/2010/main">
                    <a14:imgLayer r:embed="rId8">
                      <a14:imgEffect>
                        <a14:backgroundRemoval t="0" b="100000" l="0" r="100000">
                          <a14:foregroundMark x1="65785" y1="89881" x2="91041" y2="93197"/>
                          <a14:foregroundMark x1="61873" y1="93667" x2="62542" y2="99333"/>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5716" r="5716"/>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sp>
        <p:nvSpPr>
          <p:cNvPr id="3" name="Titre 2"/>
          <p:cNvSpPr>
            <a:spLocks noGrp="1"/>
          </p:cNvSpPr>
          <p:nvPr>
            <p:ph type="title"/>
            <p:custDataLst>
              <p:tags r:id="rId3"/>
            </p:custDataLst>
          </p:nvPr>
        </p:nvSpPr>
        <p:spPr>
          <a:xfrm>
            <a:off x="1528279" y="491187"/>
            <a:ext cx="8637984" cy="1143000"/>
          </a:xfrm>
        </p:spPr>
        <p:txBody>
          <a:bodyPr>
            <a:noAutofit/>
          </a:bodyPr>
          <a:lstStyle/>
          <a:p>
            <a:pPr lvl="1" algn="l" rtl="0">
              <a:spcBef>
                <a:spcPct val="0"/>
              </a:spcBef>
            </a:pPr>
            <a:r>
              <a:rPr lang="fr-CA" sz="3600" dirty="0">
                <a:solidFill>
                  <a:srgbClr val="0070C0"/>
                </a:solidFill>
                <a:latin typeface="Kristen ITC" panose="03050502040202030202" pitchFamily="66" charset="0"/>
              </a:rPr>
              <a:t>Une grande partie du Web est </a:t>
            </a:r>
            <a:r>
              <a:rPr lang="fr-CA" sz="3600" dirty="0" smtClean="0">
                <a:solidFill>
                  <a:srgbClr val="0070C0"/>
                </a:solidFill>
                <a:latin typeface="Kristen ITC" panose="03050502040202030202" pitchFamily="66" charset="0"/>
              </a:rPr>
              <a:t>					invisible!</a:t>
            </a:r>
            <a:r>
              <a:rPr lang="fr-CA" sz="3600" dirty="0">
                <a:solidFill>
                  <a:srgbClr val="0070C0"/>
                </a:solidFill>
                <a:latin typeface="Kristen ITC" panose="03050502040202030202" pitchFamily="66" charset="0"/>
              </a:rPr>
              <a:t/>
            </a:r>
            <a:br>
              <a:rPr lang="fr-CA" sz="3600" dirty="0">
                <a:solidFill>
                  <a:srgbClr val="0070C0"/>
                </a:solidFill>
                <a:latin typeface="Kristen ITC" panose="03050502040202030202" pitchFamily="66" charset="0"/>
              </a:rPr>
            </a:br>
            <a:endParaRPr lang="fr-CA" sz="3600" dirty="0">
              <a:solidFill>
                <a:srgbClr val="0070C0"/>
              </a:solidFill>
              <a:latin typeface="Kristen ITC" panose="03050502040202030202" pitchFamily="66" charset="0"/>
            </a:endParaRPr>
          </a:p>
        </p:txBody>
      </p:sp>
      <p:sp>
        <p:nvSpPr>
          <p:cNvPr id="15" name="Rectangle 14"/>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Tree>
    <p:extLst>
      <p:ext uri="{BB962C8B-B14F-4D97-AF65-F5344CB8AC3E}">
        <p14:creationId xmlns:p14="http://schemas.microsoft.com/office/powerpoint/2010/main" val="122359096"/>
      </p:ext>
    </p:extLst>
  </p:cSld>
  <p:clrMapOvr>
    <a:masterClrMapping/>
  </p:clrMapOvr>
  <mc:AlternateContent xmlns:mc="http://schemas.openxmlformats.org/markup-compatibility/2006" xmlns:p14="http://schemas.microsoft.com/office/powerpoint/2010/main">
    <mc:Choice Requires="p14">
      <p:transition spd="slow" p14:dur="2000"/>
    </mc:Choice>
    <mc:Fallback xmlns="">
      <p:transition spd="slow"/>
    </mc:Fallback>
  </mc:AlternateContent>
  <p:timing>
    <p:tnLst>
      <p:par>
        <p:cTn id="1" dur="indefinite" restart="never" nodeType="tmRoot"/>
      </p:par>
    </p:tnLst>
  </p:timing>
</p:sld>
</file>

<file path=ppt/slides/slide4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18" name="Rectangle 17"/>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7" name="ZoneTexte 6"/>
          <p:cNvSpPr txBox="1"/>
          <p:nvPr/>
        </p:nvSpPr>
        <p:spPr>
          <a:xfrm>
            <a:off x="7184571" y="1484416"/>
            <a:ext cx="3598224" cy="369332"/>
          </a:xfrm>
          <a:prstGeom prst="rect">
            <a:avLst/>
          </a:prstGeom>
          <a:noFill/>
        </p:spPr>
        <p:txBody>
          <a:bodyPr wrap="square" rtlCol="0">
            <a:spAutoFit/>
          </a:bodyPr>
          <a:lstStyle/>
          <a:p>
            <a:endParaRPr lang="fr-CA" dirty="0"/>
          </a:p>
        </p:txBody>
      </p:sp>
      <p:sp>
        <p:nvSpPr>
          <p:cNvPr id="12" name="Rectangle à coins arrondis 11"/>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sp>
        <p:nvSpPr>
          <p:cNvPr id="14" name="Rectangle à coins arrondis 13"/>
          <p:cNvSpPr/>
          <p:nvPr/>
        </p:nvSpPr>
        <p:spPr>
          <a:xfrm>
            <a:off x="74677" y="162440"/>
            <a:ext cx="1572677" cy="1397647"/>
          </a:xfrm>
          <a:prstGeom prst="roundRect">
            <a:avLst>
              <a:gd name="adj" fmla="val 10000"/>
            </a:avLst>
          </a:prstGeom>
          <a:blipFill dpi="0" rotWithShape="1">
            <a:blip r:embed="rId3" cstate="print">
              <a:duotone>
                <a:schemeClr val="bg2">
                  <a:shade val="45000"/>
                  <a:satMod val="135000"/>
                </a:schemeClr>
                <a:prstClr val="white"/>
              </a:duotone>
              <a:extLst>
                <a:ext uri="{BEBA8EAE-BF5A-486C-A8C5-ECC9F3942E4B}">
                  <a14:imgProps xmlns:a14="http://schemas.microsoft.com/office/drawing/2010/main">
                    <a14:imgLayer r:embed="rId4">
                      <a14:imgEffect>
                        <a14:backgroundRemoval t="0" b="100000" l="0" r="100000">
                          <a14:foregroundMark x1="65785" y1="89881" x2="91041" y2="93197"/>
                          <a14:foregroundMark x1="61873" y1="93667" x2="62542" y2="99333"/>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5716" r="5716"/>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sp>
        <p:nvSpPr>
          <p:cNvPr id="91138" name="Rectangle 2"/>
          <p:cNvSpPr>
            <a:spLocks noGrp="1" noChangeArrowheads="1"/>
          </p:cNvSpPr>
          <p:nvPr>
            <p:ph type="title"/>
          </p:nvPr>
        </p:nvSpPr>
        <p:spPr>
          <a:xfrm>
            <a:off x="1529143" y="483570"/>
            <a:ext cx="8598907" cy="512146"/>
          </a:xfrm>
        </p:spPr>
        <p:txBody>
          <a:bodyPr>
            <a:noAutofit/>
          </a:bodyPr>
          <a:lstStyle/>
          <a:p>
            <a:r>
              <a:rPr lang="fr-FR" noProof="1" smtClean="0">
                <a:latin typeface="Kristen ITC" panose="03050502040202030202" pitchFamily="66" charset="0"/>
              </a:rPr>
              <a:t>Exemple de moteur de recherche </a:t>
            </a:r>
            <a:r>
              <a:rPr lang="fr-FR" sz="2800" b="1" noProof="1" smtClean="0">
                <a:solidFill>
                  <a:schemeClr val="tx1"/>
                </a:solidFill>
                <a:latin typeface="Kristen ITC" panose="03050502040202030202" pitchFamily="66" charset="0"/>
              </a:rPr>
              <a:t>Yahoo Recherche </a:t>
            </a:r>
            <a:r>
              <a:rPr lang="fr-FR" sz="2800" noProof="1" smtClean="0">
                <a:solidFill>
                  <a:schemeClr val="tx1"/>
                </a:solidFill>
                <a:latin typeface="Kristen ITC" panose="03050502040202030202" pitchFamily="66" charset="0"/>
              </a:rPr>
              <a:t>(Québec)</a:t>
            </a:r>
            <a:r>
              <a:rPr lang="fr-FR" noProof="1">
                <a:latin typeface="Kristen ITC" panose="03050502040202030202" pitchFamily="66" charset="0"/>
              </a:rPr>
              <a:t/>
            </a:r>
            <a:br>
              <a:rPr lang="fr-FR" noProof="1">
                <a:latin typeface="Kristen ITC" panose="03050502040202030202" pitchFamily="66" charset="0"/>
              </a:rPr>
            </a:br>
            <a:endParaRPr lang="fr-FR" noProof="1">
              <a:latin typeface="Kristen ITC" panose="03050502040202030202" pitchFamily="66" charset="0"/>
            </a:endParaRPr>
          </a:p>
        </p:txBody>
      </p:sp>
      <p:pic>
        <p:nvPicPr>
          <p:cNvPr id="1026" name="Picture 2"/>
          <p:cNvPicPr>
            <a:picLocks noChangeAspect="1" noChangeArrowheads="1"/>
          </p:cNvPicPr>
          <p:nvPr/>
        </p:nvPicPr>
        <p:blipFill rotWithShape="1">
          <a:blip r:embed="rId5">
            <a:extLst>
              <a:ext uri="{28A0092B-C50C-407E-A947-70E740481C1C}">
                <a14:useLocalDpi xmlns:a14="http://schemas.microsoft.com/office/drawing/2010/main" val="0"/>
              </a:ext>
            </a:extLst>
          </a:blip>
          <a:srcRect l="5140" t="11037" r="2445" b="3731"/>
          <a:stretch/>
        </p:blipFill>
        <p:spPr bwMode="auto">
          <a:xfrm>
            <a:off x="861015" y="1788157"/>
            <a:ext cx="8993874" cy="4663478"/>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pic>
        <p:nvPicPr>
          <p:cNvPr id="1027" name="Picture 3"/>
          <p:cNvPicPr>
            <a:picLocks noChangeAspect="1" noChangeArrowheads="1"/>
          </p:cNvPicPr>
          <p:nvPr/>
        </p:nvPicPr>
        <p:blipFill rotWithShape="1">
          <a:blip r:embed="rId6">
            <a:extLst>
              <a:ext uri="{28A0092B-C50C-407E-A947-70E740481C1C}">
                <a14:useLocalDpi xmlns:a14="http://schemas.microsoft.com/office/drawing/2010/main" val="0"/>
              </a:ext>
            </a:extLst>
          </a:blip>
          <a:srcRect l="5140" t="11037" r="2030" b="4477"/>
          <a:stretch/>
        </p:blipFill>
        <p:spPr bwMode="auto">
          <a:xfrm>
            <a:off x="861014" y="1789678"/>
            <a:ext cx="9111041" cy="466195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
        <p:nvSpPr>
          <p:cNvPr id="4" name="Rectangle 3"/>
          <p:cNvSpPr/>
          <p:nvPr/>
        </p:nvSpPr>
        <p:spPr>
          <a:xfrm>
            <a:off x="861015" y="6488668"/>
            <a:ext cx="6096000" cy="369332"/>
          </a:xfrm>
          <a:prstGeom prst="rect">
            <a:avLst/>
          </a:prstGeom>
        </p:spPr>
        <p:txBody>
          <a:bodyPr>
            <a:spAutoFit/>
          </a:bodyPr>
          <a:lstStyle/>
          <a:p>
            <a:r>
              <a:rPr lang="fr-CA" dirty="0">
                <a:hlinkClick r:id="rId7"/>
              </a:rPr>
              <a:t>https://</a:t>
            </a:r>
            <a:r>
              <a:rPr lang="fr-CA" dirty="0" smtClean="0">
                <a:hlinkClick r:id="rId7"/>
              </a:rPr>
              <a:t>qc.search.yahoo.com</a:t>
            </a:r>
            <a:r>
              <a:rPr lang="fr-CA" dirty="0" smtClean="0"/>
              <a:t> </a:t>
            </a:r>
            <a:endParaRPr lang="fr-CA" dirty="0"/>
          </a:p>
        </p:txBody>
      </p:sp>
    </p:spTree>
    <p:extLst>
      <p:ext uri="{BB962C8B-B14F-4D97-AF65-F5344CB8AC3E}">
        <p14:creationId xmlns:p14="http://schemas.microsoft.com/office/powerpoint/2010/main" val="864025686"/>
      </p:ext>
    </p:extLst>
  </p:cSld>
  <p:clrMapOvr>
    <a:masterClrMapping/>
  </p:clrMapOvr>
  <mc:AlternateContent xmlns:mc="http://schemas.openxmlformats.org/markup-compatibility/2006" xmlns:p14="http://schemas.microsoft.com/office/powerpoint/2010/main">
    <mc:Choice Requires="p14">
      <p:transition spd="slow" p14:dur="2000"/>
    </mc:Choice>
    <mc:Fallback xmlns:mv="urn:schemas-microsoft-com:mac:vml" xmlns="">
      <p:transition spd="slow"/>
    </mc:Fallback>
  </mc:AlternateContent>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nodeType="clickEffect">
                                  <p:stCondLst>
                                    <p:cond delay="0"/>
                                  </p:stCondLst>
                                  <p:childTnLst>
                                    <p:set>
                                      <p:cBhvr>
                                        <p:cTn id="6" dur="1" fill="hold">
                                          <p:stCondLst>
                                            <p:cond delay="0"/>
                                          </p:stCondLst>
                                        </p:cTn>
                                        <p:tgtEl>
                                          <p:spTgt spid="1027"/>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4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7" name="ZoneTexte 6"/>
          <p:cNvSpPr txBox="1"/>
          <p:nvPr/>
        </p:nvSpPr>
        <p:spPr>
          <a:xfrm>
            <a:off x="6102851" y="5969330"/>
            <a:ext cx="3598224" cy="369332"/>
          </a:xfrm>
          <a:prstGeom prst="rect">
            <a:avLst/>
          </a:prstGeom>
          <a:noFill/>
        </p:spPr>
        <p:txBody>
          <a:bodyPr wrap="square" rtlCol="0">
            <a:spAutoFit/>
          </a:bodyPr>
          <a:lstStyle/>
          <a:p>
            <a:endParaRPr lang="fr-CA" dirty="0"/>
          </a:p>
        </p:txBody>
      </p:sp>
      <p:pic>
        <p:nvPicPr>
          <p:cNvPr id="3075" name="Picture 3"/>
          <p:cNvPicPr>
            <a:picLocks noChangeAspect="1" noChangeArrowheads="1"/>
          </p:cNvPicPr>
          <p:nvPr/>
        </p:nvPicPr>
        <p:blipFill rotWithShape="1">
          <a:blip r:embed="rId3">
            <a:extLst>
              <a:ext uri="{28A0092B-C50C-407E-A947-70E740481C1C}">
                <a14:useLocalDpi xmlns:a14="http://schemas.microsoft.com/office/drawing/2010/main" val="0"/>
              </a:ext>
            </a:extLst>
          </a:blip>
          <a:srcRect t="8967" b="7577"/>
          <a:stretch/>
        </p:blipFill>
        <p:spPr bwMode="auto">
          <a:xfrm>
            <a:off x="946607" y="1750248"/>
            <a:ext cx="8197403" cy="4740284"/>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
        <p:nvSpPr>
          <p:cNvPr id="12" name="Rectangle à coins arrondis 11"/>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sp>
        <p:nvSpPr>
          <p:cNvPr id="14" name="Rectangle à coins arrondis 13"/>
          <p:cNvSpPr/>
          <p:nvPr/>
        </p:nvSpPr>
        <p:spPr>
          <a:xfrm>
            <a:off x="74677" y="162440"/>
            <a:ext cx="1572677" cy="1397647"/>
          </a:xfrm>
          <a:prstGeom prst="roundRect">
            <a:avLst>
              <a:gd name="adj" fmla="val 10000"/>
            </a:avLst>
          </a:prstGeom>
          <a:blipFill dpi="0" rotWithShape="1">
            <a:blip r:embed="rId4" cstate="print">
              <a:duotone>
                <a:schemeClr val="bg2">
                  <a:shade val="45000"/>
                  <a:satMod val="135000"/>
                </a:schemeClr>
                <a:prstClr val="white"/>
              </a:duotone>
              <a:extLst>
                <a:ext uri="{BEBA8EAE-BF5A-486C-A8C5-ECC9F3942E4B}">
                  <a14:imgProps xmlns:a14="http://schemas.microsoft.com/office/drawing/2010/main">
                    <a14:imgLayer r:embed="rId5">
                      <a14:imgEffect>
                        <a14:backgroundRemoval t="0" b="100000" l="0" r="100000">
                          <a14:foregroundMark x1="65785" y1="89881" x2="91041" y2="93197"/>
                          <a14:foregroundMark x1="61873" y1="93667" x2="62542" y2="99333"/>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5716" r="5716"/>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sp>
        <p:nvSpPr>
          <p:cNvPr id="19" name="Rectangle 18"/>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9" name="Rectangle 2"/>
          <p:cNvSpPr>
            <a:spLocks noGrp="1" noChangeArrowheads="1"/>
          </p:cNvSpPr>
          <p:nvPr>
            <p:ph type="title"/>
          </p:nvPr>
        </p:nvSpPr>
        <p:spPr>
          <a:xfrm>
            <a:off x="1529143" y="483570"/>
            <a:ext cx="8598907" cy="512146"/>
          </a:xfrm>
        </p:spPr>
        <p:txBody>
          <a:bodyPr>
            <a:noAutofit/>
          </a:bodyPr>
          <a:lstStyle/>
          <a:p>
            <a:r>
              <a:rPr lang="fr-FR" noProof="1" smtClean="0">
                <a:latin typeface="Kristen ITC" panose="03050502040202030202" pitchFamily="66" charset="0"/>
              </a:rPr>
              <a:t>Exemple de moteur de recherche </a:t>
            </a:r>
            <a:br>
              <a:rPr lang="fr-FR" noProof="1" smtClean="0">
                <a:latin typeface="Kristen ITC" panose="03050502040202030202" pitchFamily="66" charset="0"/>
              </a:rPr>
            </a:br>
            <a:r>
              <a:rPr lang="fr-FR" sz="2800" b="1" noProof="1" smtClean="0">
                <a:solidFill>
                  <a:schemeClr val="tx1"/>
                </a:solidFill>
                <a:latin typeface="Kristen ITC" panose="03050502040202030202" pitchFamily="66" charset="0"/>
              </a:rPr>
              <a:t>Bing </a:t>
            </a:r>
            <a:r>
              <a:rPr lang="fr-FR" sz="2800" noProof="1" smtClean="0">
                <a:solidFill>
                  <a:schemeClr val="tx1"/>
                </a:solidFill>
                <a:latin typeface="Kristen ITC" panose="03050502040202030202" pitchFamily="66" charset="0"/>
              </a:rPr>
              <a:t>(Canada)</a:t>
            </a:r>
            <a:r>
              <a:rPr lang="fr-FR" noProof="1">
                <a:latin typeface="Kristen ITC" panose="03050502040202030202" pitchFamily="66" charset="0"/>
              </a:rPr>
              <a:t/>
            </a:r>
            <a:br>
              <a:rPr lang="fr-FR" noProof="1">
                <a:latin typeface="Kristen ITC" panose="03050502040202030202" pitchFamily="66" charset="0"/>
              </a:rPr>
            </a:br>
            <a:endParaRPr lang="fr-FR" noProof="1">
              <a:latin typeface="Kristen ITC" panose="03050502040202030202" pitchFamily="66" charset="0"/>
            </a:endParaRPr>
          </a:p>
        </p:txBody>
      </p:sp>
      <p:sp>
        <p:nvSpPr>
          <p:cNvPr id="10" name="Rectangle 9"/>
          <p:cNvSpPr/>
          <p:nvPr/>
        </p:nvSpPr>
        <p:spPr>
          <a:xfrm>
            <a:off x="861015" y="6488668"/>
            <a:ext cx="6096000" cy="369332"/>
          </a:xfrm>
          <a:prstGeom prst="rect">
            <a:avLst/>
          </a:prstGeom>
        </p:spPr>
        <p:txBody>
          <a:bodyPr>
            <a:spAutoFit/>
          </a:bodyPr>
          <a:lstStyle/>
          <a:p>
            <a:r>
              <a:rPr lang="fr-CA" dirty="0" smtClean="0">
                <a:hlinkClick r:id="rId6"/>
              </a:rPr>
              <a:t>http://www.bing.ca</a:t>
            </a:r>
            <a:r>
              <a:rPr lang="fr-CA" dirty="0" smtClean="0"/>
              <a:t>  </a:t>
            </a:r>
            <a:endParaRPr lang="fr-CA" dirty="0"/>
          </a:p>
        </p:txBody>
      </p:sp>
      <p:pic>
        <p:nvPicPr>
          <p:cNvPr id="2050" name="Picture 2"/>
          <p:cNvPicPr>
            <a:picLocks noChangeAspect="1" noChangeArrowheads="1"/>
          </p:cNvPicPr>
          <p:nvPr/>
        </p:nvPicPr>
        <p:blipFill rotWithShape="1">
          <a:blip r:embed="rId7">
            <a:extLst>
              <a:ext uri="{28A0092B-C50C-407E-A947-70E740481C1C}">
                <a14:useLocalDpi xmlns:a14="http://schemas.microsoft.com/office/drawing/2010/main" val="0"/>
              </a:ext>
            </a:extLst>
          </a:blip>
          <a:srcRect l="5035" t="11037" r="2135" b="4664"/>
          <a:stretch/>
        </p:blipFill>
        <p:spPr bwMode="auto">
          <a:xfrm>
            <a:off x="619060" y="1750248"/>
            <a:ext cx="9284623" cy="4740284"/>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Tree>
    <p:extLst>
      <p:ext uri="{BB962C8B-B14F-4D97-AF65-F5344CB8AC3E}">
        <p14:creationId xmlns:p14="http://schemas.microsoft.com/office/powerpoint/2010/main" val="1098964540"/>
      </p:ext>
    </p:extLst>
  </p:cSld>
  <p:clrMapOvr>
    <a:masterClrMapping/>
  </p:clrMapOvr>
  <mc:AlternateContent xmlns:mc="http://schemas.openxmlformats.org/markup-compatibility/2006" xmlns:p14="http://schemas.microsoft.com/office/powerpoint/2010/main">
    <mc:Choice Requires="p14">
      <p:transition spd="slow" p14:dur="2000"/>
    </mc:Choice>
    <mc:Fallback xmlns:mv="urn:schemas-microsoft-com:mac:vml" xmlns="">
      <p:transition spd="slow"/>
    </mc:Fallback>
  </mc:AlternateContent>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nodeType="clickEffect">
                                  <p:stCondLst>
                                    <p:cond delay="0"/>
                                  </p:stCondLst>
                                  <p:childTnLst>
                                    <p:set>
                                      <p:cBhvr>
                                        <p:cTn id="6" dur="1" fill="hold">
                                          <p:stCondLst>
                                            <p:cond delay="0"/>
                                          </p:stCondLst>
                                        </p:cTn>
                                        <p:tgtEl>
                                          <p:spTgt spid="2050"/>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4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7" name="ZoneTexte 6"/>
          <p:cNvSpPr txBox="1"/>
          <p:nvPr/>
        </p:nvSpPr>
        <p:spPr>
          <a:xfrm>
            <a:off x="7184571" y="1484416"/>
            <a:ext cx="3598224" cy="369332"/>
          </a:xfrm>
          <a:prstGeom prst="rect">
            <a:avLst/>
          </a:prstGeom>
          <a:noFill/>
        </p:spPr>
        <p:txBody>
          <a:bodyPr wrap="square" rtlCol="0">
            <a:spAutoFit/>
          </a:bodyPr>
          <a:lstStyle/>
          <a:p>
            <a:endParaRPr lang="fr-CA" dirty="0"/>
          </a:p>
        </p:txBody>
      </p:sp>
      <p:pic>
        <p:nvPicPr>
          <p:cNvPr id="3076" name="Picture 4"/>
          <p:cNvPicPr>
            <a:picLocks noChangeAspect="1" noChangeArrowheads="1"/>
          </p:cNvPicPr>
          <p:nvPr/>
        </p:nvPicPr>
        <p:blipFill rotWithShape="1">
          <a:blip r:embed="rId3">
            <a:extLst>
              <a:ext uri="{28A0092B-C50C-407E-A947-70E740481C1C}">
                <a14:useLocalDpi xmlns:a14="http://schemas.microsoft.com/office/drawing/2010/main" val="0"/>
              </a:ext>
            </a:extLst>
          </a:blip>
          <a:srcRect t="10786" b="4661"/>
          <a:stretch/>
        </p:blipFill>
        <p:spPr bwMode="auto">
          <a:xfrm>
            <a:off x="926431" y="1669082"/>
            <a:ext cx="8837868" cy="4670465"/>
          </a:xfrm>
          <a:prstGeom prst="rect">
            <a:avLst/>
          </a:prstGeom>
          <a:noFill/>
          <a:ln w="9525">
            <a:solidFill>
              <a:schemeClr val="accent2"/>
            </a:solidFill>
            <a:miter lim="800000"/>
            <a:headEnd/>
            <a:tailEnd/>
          </a:ln>
          <a:extLst>
            <a:ext uri="{909E8E84-426E-40DD-AFC4-6F175D3DCCD1}">
              <a14:hiddenFill xmlns:a14="http://schemas.microsoft.com/office/drawing/2010/main">
                <a:solidFill>
                  <a:schemeClr val="accent1"/>
                </a:solidFill>
              </a14:hiddenFill>
            </a:ext>
          </a:extLst>
        </p:spPr>
      </p:pic>
      <p:sp>
        <p:nvSpPr>
          <p:cNvPr id="12" name="Rectangle à coins arrondis 11"/>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sp>
        <p:nvSpPr>
          <p:cNvPr id="14" name="Rectangle à coins arrondis 13"/>
          <p:cNvSpPr/>
          <p:nvPr/>
        </p:nvSpPr>
        <p:spPr>
          <a:xfrm>
            <a:off x="74677" y="162440"/>
            <a:ext cx="1572677" cy="1397647"/>
          </a:xfrm>
          <a:prstGeom prst="roundRect">
            <a:avLst>
              <a:gd name="adj" fmla="val 10000"/>
            </a:avLst>
          </a:prstGeom>
          <a:blipFill dpi="0" rotWithShape="1">
            <a:blip r:embed="rId4" cstate="print">
              <a:duotone>
                <a:schemeClr val="bg2">
                  <a:shade val="45000"/>
                  <a:satMod val="135000"/>
                </a:schemeClr>
                <a:prstClr val="white"/>
              </a:duotone>
              <a:extLst>
                <a:ext uri="{BEBA8EAE-BF5A-486C-A8C5-ECC9F3942E4B}">
                  <a14:imgProps xmlns:a14="http://schemas.microsoft.com/office/drawing/2010/main">
                    <a14:imgLayer r:embed="rId5">
                      <a14:imgEffect>
                        <a14:backgroundRemoval t="0" b="100000" l="0" r="100000">
                          <a14:foregroundMark x1="65785" y1="89881" x2="91041" y2="93197"/>
                          <a14:foregroundMark x1="61873" y1="93667" x2="62542" y2="99333"/>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5716" r="5716"/>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sp>
        <p:nvSpPr>
          <p:cNvPr id="19" name="Rectangle 18"/>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11" name="Rectangle 2"/>
          <p:cNvSpPr>
            <a:spLocks noGrp="1" noChangeArrowheads="1"/>
          </p:cNvSpPr>
          <p:nvPr>
            <p:ph type="title"/>
          </p:nvPr>
        </p:nvSpPr>
        <p:spPr>
          <a:xfrm>
            <a:off x="1529143" y="483570"/>
            <a:ext cx="8598907" cy="512146"/>
          </a:xfrm>
        </p:spPr>
        <p:txBody>
          <a:bodyPr>
            <a:noAutofit/>
          </a:bodyPr>
          <a:lstStyle/>
          <a:p>
            <a:r>
              <a:rPr lang="fr-FR" noProof="1" smtClean="0">
                <a:latin typeface="Kristen ITC" panose="03050502040202030202" pitchFamily="66" charset="0"/>
              </a:rPr>
              <a:t>Exemple de moteur de recherche </a:t>
            </a:r>
            <a:br>
              <a:rPr lang="fr-FR" noProof="1" smtClean="0">
                <a:latin typeface="Kristen ITC" panose="03050502040202030202" pitchFamily="66" charset="0"/>
              </a:rPr>
            </a:br>
            <a:r>
              <a:rPr lang="fr-FR" sz="2800" b="1" noProof="1" smtClean="0">
                <a:solidFill>
                  <a:schemeClr val="tx1"/>
                </a:solidFill>
                <a:latin typeface="Kristen ITC" panose="03050502040202030202" pitchFamily="66" charset="0"/>
              </a:rPr>
              <a:t>Exalead</a:t>
            </a:r>
            <a:r>
              <a:rPr lang="fr-FR" noProof="1">
                <a:latin typeface="Kristen ITC" panose="03050502040202030202" pitchFamily="66" charset="0"/>
              </a:rPr>
              <a:t/>
            </a:r>
            <a:br>
              <a:rPr lang="fr-FR" noProof="1">
                <a:latin typeface="Kristen ITC" panose="03050502040202030202" pitchFamily="66" charset="0"/>
              </a:rPr>
            </a:br>
            <a:endParaRPr lang="fr-FR" noProof="1">
              <a:latin typeface="Kristen ITC" panose="03050502040202030202" pitchFamily="66" charset="0"/>
            </a:endParaRPr>
          </a:p>
        </p:txBody>
      </p:sp>
      <p:sp>
        <p:nvSpPr>
          <p:cNvPr id="13" name="Rectangle 12"/>
          <p:cNvSpPr/>
          <p:nvPr/>
        </p:nvSpPr>
        <p:spPr>
          <a:xfrm>
            <a:off x="861015" y="6488668"/>
            <a:ext cx="6096000" cy="369332"/>
          </a:xfrm>
          <a:prstGeom prst="rect">
            <a:avLst/>
          </a:prstGeom>
        </p:spPr>
        <p:txBody>
          <a:bodyPr>
            <a:spAutoFit/>
          </a:bodyPr>
          <a:lstStyle/>
          <a:p>
            <a:r>
              <a:rPr lang="fr-CA" dirty="0">
                <a:hlinkClick r:id="rId6"/>
              </a:rPr>
              <a:t>http://</a:t>
            </a:r>
            <a:r>
              <a:rPr lang="fr-CA" dirty="0" smtClean="0">
                <a:hlinkClick r:id="rId6"/>
              </a:rPr>
              <a:t>www.exalead.com</a:t>
            </a:r>
            <a:r>
              <a:rPr lang="fr-CA" dirty="0" smtClean="0"/>
              <a:t> </a:t>
            </a:r>
            <a:endParaRPr lang="fr-CA" dirty="0"/>
          </a:p>
        </p:txBody>
      </p:sp>
      <p:pic>
        <p:nvPicPr>
          <p:cNvPr id="3074" name="Picture 2"/>
          <p:cNvPicPr>
            <a:picLocks noChangeAspect="1" noChangeArrowheads="1"/>
          </p:cNvPicPr>
          <p:nvPr/>
        </p:nvPicPr>
        <p:blipFill rotWithShape="1">
          <a:blip r:embed="rId7">
            <a:extLst>
              <a:ext uri="{28A0092B-C50C-407E-A947-70E740481C1C}">
                <a14:useLocalDpi xmlns:a14="http://schemas.microsoft.com/office/drawing/2010/main" val="0"/>
              </a:ext>
            </a:extLst>
          </a:blip>
          <a:srcRect l="5140" t="11037" r="1821" b="4292"/>
          <a:stretch/>
        </p:blipFill>
        <p:spPr bwMode="auto">
          <a:xfrm>
            <a:off x="926431" y="1669083"/>
            <a:ext cx="9128140" cy="4670464"/>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Tree>
    <p:extLst>
      <p:ext uri="{BB962C8B-B14F-4D97-AF65-F5344CB8AC3E}">
        <p14:creationId xmlns:p14="http://schemas.microsoft.com/office/powerpoint/2010/main" val="3511046569"/>
      </p:ext>
    </p:extLst>
  </p:cSld>
  <p:clrMapOvr>
    <a:masterClrMapping/>
  </p:clrMapOvr>
  <mc:AlternateContent xmlns:mc="http://schemas.openxmlformats.org/markup-compatibility/2006" xmlns:p14="http://schemas.microsoft.com/office/powerpoint/2010/main">
    <mc:Choice Requires="p14">
      <p:transition spd="slow" p14:dur="2000"/>
    </mc:Choice>
    <mc:Fallback xmlns:mv="urn:schemas-microsoft-com:mac:vml" xmlns="">
      <p:transition spd="slow"/>
    </mc:Fallback>
  </mc:AlternateContent>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nodeType="clickEffect">
                                  <p:stCondLst>
                                    <p:cond delay="0"/>
                                  </p:stCondLst>
                                  <p:childTnLst>
                                    <p:set>
                                      <p:cBhvr>
                                        <p:cTn id="6" dur="1" fill="hold">
                                          <p:stCondLst>
                                            <p:cond delay="0"/>
                                          </p:stCondLst>
                                        </p:cTn>
                                        <p:tgtEl>
                                          <p:spTgt spid="3074"/>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4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23" name="Image 22"/>
          <p:cNvPicPr>
            <a:picLocks noChangeAspect="1"/>
          </p:cNvPicPr>
          <p:nvPr/>
        </p:nvPicPr>
        <p:blipFill>
          <a:blip r:embed="rId2">
            <a:duotone>
              <a:schemeClr val="bg2">
                <a:shade val="45000"/>
                <a:satMod val="135000"/>
              </a:schemeClr>
              <a:prstClr val="white"/>
            </a:duotone>
            <a:extLst>
              <a:ext uri="{BEBA8EAE-BF5A-486C-A8C5-ECC9F3942E4B}">
                <a14:imgProps xmlns:a14="http://schemas.microsoft.com/office/drawing/2010/main">
                  <a14:imgLayer r:embed="rId3">
                    <a14:imgEffect>
                      <a14:brightnessContrast bright="40000" contrast="40000"/>
                    </a14:imgEffect>
                  </a14:imgLayer>
                </a14:imgProps>
              </a:ext>
              <a:ext uri="{28A0092B-C50C-407E-A947-70E740481C1C}">
                <a14:useLocalDpi xmlns:a14="http://schemas.microsoft.com/office/drawing/2010/main" val="0"/>
              </a:ext>
            </a:extLst>
          </a:blip>
          <a:stretch>
            <a:fillRect/>
          </a:stretch>
        </p:blipFill>
        <p:spPr>
          <a:xfrm>
            <a:off x="926431" y="1450465"/>
            <a:ext cx="8064342" cy="4157129"/>
          </a:xfrm>
          <a:prstGeom prst="rect">
            <a:avLst/>
          </a:prstGeom>
        </p:spPr>
      </p:pic>
      <p:grpSp>
        <p:nvGrpSpPr>
          <p:cNvPr id="2" name="Groupe 1"/>
          <p:cNvGrpSpPr/>
          <p:nvPr/>
        </p:nvGrpSpPr>
        <p:grpSpPr>
          <a:xfrm>
            <a:off x="6240065" y="623455"/>
            <a:ext cx="3048000" cy="5805053"/>
            <a:chOff x="6240065" y="623455"/>
            <a:chExt cx="3048000" cy="5805053"/>
          </a:xfrm>
        </p:grpSpPr>
        <p:sp>
          <p:nvSpPr>
            <p:cNvPr id="10" name="Rectangle à coins arrondis 9"/>
            <p:cNvSpPr/>
            <p:nvPr/>
          </p:nvSpPr>
          <p:spPr>
            <a:xfrm>
              <a:off x="6240065" y="623455"/>
              <a:ext cx="3048000" cy="5805053"/>
            </a:xfrm>
            <a:prstGeom prst="roundRect">
              <a:avLst/>
            </a:prstGeom>
            <a:solidFill>
              <a:schemeClr val="bg1"/>
            </a:soli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effectLst>
              <a:outerShdw blurRad="50800" dist="38100" dir="5400000" algn="t" rotWithShape="0">
                <a:prstClr val="black">
                  <a:alpha val="40000"/>
                </a:prstClr>
              </a:outerShdw>
            </a:effectLst>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sp>
          <p:nvSpPr>
            <p:cNvPr id="22" name="Rectangle à coins arrondis 21"/>
            <p:cNvSpPr/>
            <p:nvPr/>
          </p:nvSpPr>
          <p:spPr>
            <a:xfrm>
              <a:off x="6632177" y="929706"/>
              <a:ext cx="2303407" cy="2019865"/>
            </a:xfrm>
            <a:prstGeom prst="roundRect">
              <a:avLst>
                <a:gd name="adj" fmla="val 10000"/>
              </a:avLst>
            </a:prstGeom>
            <a:blipFill dpi="0" rotWithShape="1">
              <a:blip r:embed="rId4" cstate="print">
                <a:extLst>
                  <a:ext uri="{BEBA8EAE-BF5A-486C-A8C5-ECC9F3942E4B}">
                    <a14:imgProps xmlns:a14="http://schemas.microsoft.com/office/drawing/2010/main">
                      <a14:imgLayer r:embed="rId5">
                        <a14:imgEffect>
                          <a14:backgroundRemoval t="0" b="100000" l="0" r="100000">
                            <a14:foregroundMark x1="54612" y1="88419" x2="77751" y2="93371"/>
                            <a14:foregroundMark x1="76780" y1="93371" x2="77751" y2="99681"/>
                          </a14:backgroundRemoval>
                        </a14:imgEffect>
                        <a14:imgEffect>
                          <a14:sharpenSoften amount="50000"/>
                        </a14:imgEffect>
                      </a14:imgLayer>
                    </a14:imgProps>
                  </a:ext>
                  <a:ext uri="{28A0092B-C50C-407E-A947-70E740481C1C}">
                    <a14:useLocalDpi xmlns:a14="http://schemas.microsoft.com/office/drawing/2010/main" val="0"/>
                  </a:ext>
                </a:extLst>
              </a:blip>
              <a:srcRect/>
              <a:stretch>
                <a:fillRect l="6715" r="6715"/>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grpSp>
          <p:nvGrpSpPr>
            <p:cNvPr id="12" name="Groupe 11"/>
            <p:cNvGrpSpPr/>
            <p:nvPr/>
          </p:nvGrpSpPr>
          <p:grpSpPr>
            <a:xfrm>
              <a:off x="6561086" y="3186546"/>
              <a:ext cx="2405957" cy="3056123"/>
              <a:chOff x="6050790" y="1828799"/>
              <a:chExt cx="1759679" cy="2235200"/>
            </a:xfrm>
          </p:grpSpPr>
          <p:sp>
            <p:nvSpPr>
              <p:cNvPr id="13" name="Arrondir un rectangle avec un coin du même côté 12"/>
              <p:cNvSpPr/>
              <p:nvPr/>
            </p:nvSpPr>
            <p:spPr>
              <a:xfrm rot="10800000">
                <a:off x="6050790" y="1828799"/>
                <a:ext cx="1759679" cy="2235200"/>
              </a:xfrm>
              <a:prstGeom prst="round2SameRect">
                <a:avLst>
                  <a:gd name="adj1" fmla="val 10500"/>
                  <a:gd name="adj2" fmla="val 0"/>
                </a:avLst>
              </a:prstGeom>
              <a:ln>
                <a:solidFill>
                  <a:schemeClr val="bg1"/>
                </a:solidFill>
              </a:ln>
              <a:effectLst>
                <a:outerShdw blurRad="50800" dist="38100" dir="5400000" algn="t" rotWithShape="0">
                  <a:prstClr val="black">
                    <a:alpha val="40000"/>
                  </a:prstClr>
                </a:outerShdw>
              </a:effectLst>
            </p:spPr>
            <p:style>
              <a:lnRef idx="0">
                <a:scrgbClr r="0" g="0" b="0"/>
              </a:lnRef>
              <a:fillRef idx="3">
                <a:schemeClr val="accent5">
                  <a:hueOff val="0"/>
                  <a:satOff val="0"/>
                  <a:lumOff val="0"/>
                  <a:alphaOff val="0"/>
                </a:schemeClr>
              </a:fillRef>
              <a:effectRef idx="2">
                <a:scrgbClr r="0" g="0" b="0"/>
              </a:effectRef>
              <a:fontRef idx="minor">
                <a:schemeClr val="lt1"/>
              </a:fontRef>
            </p:style>
          </p:sp>
          <p:sp>
            <p:nvSpPr>
              <p:cNvPr id="14" name="Arrondir un rectangle avec un coin du même côté 5"/>
              <p:cNvSpPr/>
              <p:nvPr/>
            </p:nvSpPr>
            <p:spPr>
              <a:xfrm rot="21600000">
                <a:off x="6104906" y="1828799"/>
                <a:ext cx="1651447" cy="2181084"/>
              </a:xfrm>
              <a:prstGeom prst="rect">
                <a:avLst/>
              </a:prstGeom>
            </p:spPr>
            <p:style>
              <a:lnRef idx="0">
                <a:scrgbClr r="0" g="0" b="0"/>
              </a:lnRef>
              <a:fillRef idx="0">
                <a:scrgbClr r="0" g="0" b="0"/>
              </a:fillRef>
              <a:effectRef idx="0">
                <a:scrgbClr r="0" g="0" b="0"/>
              </a:effectRef>
              <a:fontRef idx="minor">
                <a:schemeClr val="lt1"/>
              </a:fontRef>
            </p:style>
            <p:txBody>
              <a:bodyPr spcFirstLastPara="0" vert="horz" wrap="square" lIns="113792" tIns="113792" rIns="113792" bIns="113792" numCol="1" spcCol="1270" anchor="ctr" anchorCtr="0">
                <a:noAutofit/>
              </a:bodyPr>
              <a:lstStyle/>
              <a:p>
                <a:pPr lvl="0" algn="ctr" defTabSz="711200">
                  <a:lnSpc>
                    <a:spcPct val="90000"/>
                  </a:lnSpc>
                  <a:spcBef>
                    <a:spcPct val="0"/>
                  </a:spcBef>
                  <a:spcAft>
                    <a:spcPct val="35000"/>
                  </a:spcAft>
                </a:pPr>
                <a:r>
                  <a:rPr lang="fr-FR" sz="2000" kern="1200" noProof="0" dirty="0" smtClean="0">
                    <a:latin typeface="Kristen ITC" panose="03050502040202030202" pitchFamily="66" charset="0"/>
                  </a:rPr>
                  <a:t>Utiliser efficacement les outils de recherche</a:t>
                </a:r>
                <a:endParaRPr lang="fr-FR" sz="2000" kern="1200" noProof="0" dirty="0">
                  <a:latin typeface="Kristen ITC" panose="03050502040202030202" pitchFamily="66" charset="0"/>
                </a:endParaRPr>
              </a:p>
            </p:txBody>
          </p:sp>
        </p:grpSp>
      </p:grpSp>
      <p:sp>
        <p:nvSpPr>
          <p:cNvPr id="17" name="Rectangle 16"/>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Tree>
    <p:extLst>
      <p:ext uri="{BB962C8B-B14F-4D97-AF65-F5344CB8AC3E}">
        <p14:creationId xmlns:p14="http://schemas.microsoft.com/office/powerpoint/2010/main" val="3329488451"/>
      </p:ext>
    </p:extLst>
  </p:cSld>
  <p:clrMapOvr>
    <a:masterClrMapping/>
  </p:clrMapOvr>
  <mc:AlternateContent xmlns:mc="http://schemas.openxmlformats.org/markup-compatibility/2006" xmlns:p14="http://schemas.microsoft.com/office/powerpoint/2010/main">
    <mc:Choice Requires="p14">
      <p:transition spd="slow" p14:dur="1200">
        <p14:prism/>
      </p:transition>
    </mc:Choice>
    <mc:Fallback xmlns="">
      <p:transition spd="slow">
        <p:fade/>
      </p:transition>
    </mc:Fallback>
  </mc:AlternateContent>
  <p:timing>
    <p:tnLst>
      <p:par>
        <p:cTn id="1" dur="indefinite" restart="never" nodeType="tmRoot">
          <p:childTnLst>
            <p:seq concurrent="1" nextAc="seek">
              <p:cTn id="2" dur="indefinite" nodeType="mainSeq">
                <p:childTnLst>
                  <p:par>
                    <p:cTn id="3" fill="hold">
                      <p:stCondLst>
                        <p:cond delay="indefinite"/>
                        <p:cond evt="onBegin" delay="0">
                          <p:tn val="2"/>
                        </p:cond>
                      </p:stCondLst>
                      <p:childTnLst>
                        <p:par>
                          <p:cTn id="4" fill="hold">
                            <p:stCondLst>
                              <p:cond delay="0"/>
                            </p:stCondLst>
                            <p:childTnLst>
                              <p:par>
                                <p:cTn id="5" presetID="53" presetClass="entr" presetSubtype="16" fill="hold" nodeType="afterEffect">
                                  <p:stCondLst>
                                    <p:cond delay="0"/>
                                  </p:stCondLst>
                                  <p:childTnLst>
                                    <p:set>
                                      <p:cBhvr>
                                        <p:cTn id="6" dur="1" fill="hold">
                                          <p:stCondLst>
                                            <p:cond delay="0"/>
                                          </p:stCondLst>
                                        </p:cTn>
                                        <p:tgtEl>
                                          <p:spTgt spid="2"/>
                                        </p:tgtEl>
                                        <p:attrNameLst>
                                          <p:attrName>style.visibility</p:attrName>
                                        </p:attrNameLst>
                                      </p:cBhvr>
                                      <p:to>
                                        <p:strVal val="visible"/>
                                      </p:to>
                                    </p:set>
                                    <p:anim calcmode="lin" valueType="num">
                                      <p:cBhvr>
                                        <p:cTn id="7" dur="500" fill="hold"/>
                                        <p:tgtEl>
                                          <p:spTgt spid="2"/>
                                        </p:tgtEl>
                                        <p:attrNameLst>
                                          <p:attrName>ppt_w</p:attrName>
                                        </p:attrNameLst>
                                      </p:cBhvr>
                                      <p:tavLst>
                                        <p:tav tm="0">
                                          <p:val>
                                            <p:fltVal val="0"/>
                                          </p:val>
                                        </p:tav>
                                        <p:tav tm="100000">
                                          <p:val>
                                            <p:strVal val="#ppt_w"/>
                                          </p:val>
                                        </p:tav>
                                      </p:tavLst>
                                    </p:anim>
                                    <p:anim calcmode="lin" valueType="num">
                                      <p:cBhvr>
                                        <p:cTn id="8" dur="500" fill="hold"/>
                                        <p:tgtEl>
                                          <p:spTgt spid="2"/>
                                        </p:tgtEl>
                                        <p:attrNameLst>
                                          <p:attrName>ppt_h</p:attrName>
                                        </p:attrNameLst>
                                      </p:cBhvr>
                                      <p:tavLst>
                                        <p:tav tm="0">
                                          <p:val>
                                            <p:fltVal val="0"/>
                                          </p:val>
                                        </p:tav>
                                        <p:tav tm="100000">
                                          <p:val>
                                            <p:strVal val="#ppt_h"/>
                                          </p:val>
                                        </p:tav>
                                      </p:tavLst>
                                    </p:anim>
                                    <p:animEffect transition="in" filter="fade">
                                      <p:cBhvr>
                                        <p:cTn id="9" dur="500"/>
                                        <p:tgtEl>
                                          <p:spTgt spid="2"/>
                                        </p:tgtEl>
                                      </p:cBhvr>
                                    </p:animEffec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4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pSp>
        <p:nvGrpSpPr>
          <p:cNvPr id="5" name="Groupe 4"/>
          <p:cNvGrpSpPr/>
          <p:nvPr/>
        </p:nvGrpSpPr>
        <p:grpSpPr>
          <a:xfrm>
            <a:off x="5431622" y="4055738"/>
            <a:ext cx="5061175" cy="1284529"/>
            <a:chOff x="5431622" y="4055738"/>
            <a:chExt cx="5061175" cy="1284529"/>
          </a:xfrm>
        </p:grpSpPr>
        <p:sp>
          <p:nvSpPr>
            <p:cNvPr id="26" name="Rectangle à coins arrondis 25"/>
            <p:cNvSpPr/>
            <p:nvPr>
              <p:custDataLst>
                <p:tags r:id="rId19"/>
              </p:custDataLst>
            </p:nvPr>
          </p:nvSpPr>
          <p:spPr>
            <a:xfrm>
              <a:off x="5431622" y="4308781"/>
              <a:ext cx="1344149" cy="263352"/>
            </a:xfrm>
            <a:prstGeom prst="roundRect">
              <a:avLst/>
            </a:prstGeom>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fr-CA" dirty="0" smtClean="0"/>
                <a:t>chat</a:t>
              </a:r>
              <a:endParaRPr lang="fr-CA" dirty="0"/>
            </a:p>
          </p:txBody>
        </p:sp>
        <p:sp>
          <p:nvSpPr>
            <p:cNvPr id="27" name="ZoneTexte 26"/>
            <p:cNvSpPr txBox="1"/>
            <p:nvPr>
              <p:custDataLst>
                <p:tags r:id="rId20"/>
              </p:custDataLst>
            </p:nvPr>
          </p:nvSpPr>
          <p:spPr>
            <a:xfrm>
              <a:off x="6975022" y="4055738"/>
              <a:ext cx="768085" cy="769441"/>
            </a:xfrm>
            <a:prstGeom prst="rect">
              <a:avLst/>
            </a:prstGeom>
            <a:noFill/>
          </p:spPr>
          <p:txBody>
            <a:bodyPr wrap="square" rtlCol="0">
              <a:spAutoFit/>
            </a:bodyPr>
            <a:lstStyle/>
            <a:p>
              <a:r>
                <a:rPr lang="fr-CA" sz="4400" dirty="0" smtClean="0"/>
                <a:t>=</a:t>
              </a:r>
              <a:endParaRPr lang="fr-CA" sz="4400" dirty="0"/>
            </a:p>
          </p:txBody>
        </p:sp>
        <p:sp>
          <p:nvSpPr>
            <p:cNvPr id="28" name="ZoneTexte 27"/>
            <p:cNvSpPr txBox="1"/>
            <p:nvPr>
              <p:custDataLst>
                <p:tags r:id="rId21"/>
              </p:custDataLst>
            </p:nvPr>
          </p:nvSpPr>
          <p:spPr>
            <a:xfrm>
              <a:off x="7354304" y="4109161"/>
              <a:ext cx="3138493" cy="1231106"/>
            </a:xfrm>
            <a:prstGeom prst="rect">
              <a:avLst/>
            </a:prstGeom>
            <a:noFill/>
          </p:spPr>
          <p:txBody>
            <a:bodyPr wrap="square" rtlCol="0">
              <a:spAutoFit/>
            </a:bodyPr>
            <a:lstStyle/>
            <a:p>
              <a:r>
                <a:rPr lang="fr-CA" b="1" dirty="0" smtClean="0"/>
                <a:t>Élargit </a:t>
              </a:r>
              <a:r>
                <a:rPr lang="fr-CA" dirty="0" smtClean="0"/>
                <a:t>les</a:t>
              </a:r>
              <a:r>
                <a:rPr lang="fr-CA" b="1" dirty="0" smtClean="0"/>
                <a:t> </a:t>
              </a:r>
              <a:r>
                <a:rPr lang="fr-CA" dirty="0" smtClean="0"/>
                <a:t>résultats</a:t>
              </a:r>
            </a:p>
            <a:p>
              <a:r>
                <a:rPr lang="fr-CA" dirty="0" smtClean="0"/>
                <a:t>Information générale</a:t>
              </a:r>
            </a:p>
            <a:p>
              <a:r>
                <a:rPr lang="fr-CA" sz="2000" b="1" dirty="0"/>
                <a:t>593 000 </a:t>
              </a:r>
              <a:r>
                <a:rPr lang="fr-CA" sz="2000" b="1" dirty="0" smtClean="0"/>
                <a:t>000 </a:t>
              </a:r>
              <a:r>
                <a:rPr lang="fr-CA" dirty="0" smtClean="0"/>
                <a:t>résultats</a:t>
              </a:r>
              <a:endParaRPr lang="fr-CA" dirty="0"/>
            </a:p>
            <a:p>
              <a:endParaRPr lang="fr-CA" dirty="0" smtClean="0"/>
            </a:p>
          </p:txBody>
        </p:sp>
      </p:grpSp>
      <p:sp>
        <p:nvSpPr>
          <p:cNvPr id="31" name="Rectangle à coins arrondis 30"/>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sp>
        <p:nvSpPr>
          <p:cNvPr id="3" name="Espace réservé du contenu 2"/>
          <p:cNvSpPr>
            <a:spLocks noGrp="1"/>
          </p:cNvSpPr>
          <p:nvPr>
            <p:ph idx="1"/>
            <p:custDataLst>
              <p:tags r:id="rId1"/>
            </p:custDataLst>
          </p:nvPr>
        </p:nvSpPr>
        <p:spPr>
          <a:xfrm>
            <a:off x="356298" y="1654641"/>
            <a:ext cx="10363200" cy="703264"/>
          </a:xfrm>
        </p:spPr>
        <p:txBody>
          <a:bodyPr>
            <a:normAutofit/>
          </a:bodyPr>
          <a:lstStyle/>
          <a:p>
            <a:pPr marL="0" indent="0">
              <a:buNone/>
            </a:pPr>
            <a:r>
              <a:rPr lang="fr-CA" sz="2800" dirty="0" smtClean="0">
                <a:solidFill>
                  <a:schemeClr val="tx1"/>
                </a:solidFill>
                <a:latin typeface="Arial" panose="020B0604020202020204" pitchFamily="34" charset="0"/>
                <a:cs typeface="Arial" panose="020B0604020202020204" pitchFamily="34" charset="0"/>
              </a:rPr>
              <a:t>Pour </a:t>
            </a:r>
            <a:r>
              <a:rPr lang="fr-CA" sz="2800" b="1" dirty="0" smtClean="0">
                <a:solidFill>
                  <a:srgbClr val="0070C0"/>
                </a:solidFill>
                <a:latin typeface="Arial" panose="020B0604020202020204" pitchFamily="34" charset="0"/>
                <a:cs typeface="Arial" panose="020B0604020202020204" pitchFamily="34" charset="0"/>
              </a:rPr>
              <a:t>limiter</a:t>
            </a:r>
            <a:r>
              <a:rPr lang="fr-CA" sz="2800" dirty="0" smtClean="0">
                <a:solidFill>
                  <a:schemeClr val="tx1"/>
                </a:solidFill>
                <a:latin typeface="Arial" panose="020B0604020202020204" pitchFamily="34" charset="0"/>
                <a:cs typeface="Arial" panose="020B0604020202020204" pitchFamily="34" charset="0"/>
              </a:rPr>
              <a:t> la recherche, </a:t>
            </a:r>
            <a:r>
              <a:rPr lang="fr-CA" sz="2800" b="1" dirty="0" smtClean="0">
                <a:solidFill>
                  <a:srgbClr val="0070C0"/>
                </a:solidFill>
                <a:latin typeface="Arial" panose="020B0604020202020204" pitchFamily="34" charset="0"/>
                <a:cs typeface="Arial" panose="020B0604020202020204" pitchFamily="34" charset="0"/>
              </a:rPr>
              <a:t>ajouter</a:t>
            </a:r>
            <a:r>
              <a:rPr lang="fr-CA" sz="2800" dirty="0" smtClean="0">
                <a:solidFill>
                  <a:schemeClr val="tx1"/>
                </a:solidFill>
                <a:latin typeface="Arial" panose="020B0604020202020204" pitchFamily="34" charset="0"/>
                <a:cs typeface="Arial" panose="020B0604020202020204" pitchFamily="34" charset="0"/>
              </a:rPr>
              <a:t> des mots clés</a:t>
            </a:r>
          </a:p>
        </p:txBody>
      </p:sp>
      <p:sp>
        <p:nvSpPr>
          <p:cNvPr id="7" name="ZoneTexte 6"/>
          <p:cNvSpPr txBox="1"/>
          <p:nvPr>
            <p:custDataLst>
              <p:tags r:id="rId2"/>
            </p:custDataLst>
          </p:nvPr>
        </p:nvSpPr>
        <p:spPr>
          <a:xfrm>
            <a:off x="6958363" y="3235623"/>
            <a:ext cx="768085" cy="769441"/>
          </a:xfrm>
          <a:prstGeom prst="rect">
            <a:avLst/>
          </a:prstGeom>
          <a:noFill/>
        </p:spPr>
        <p:txBody>
          <a:bodyPr wrap="square" rtlCol="0">
            <a:spAutoFit/>
          </a:bodyPr>
          <a:lstStyle/>
          <a:p>
            <a:r>
              <a:rPr lang="fr-CA" sz="4400" dirty="0" smtClean="0"/>
              <a:t>=</a:t>
            </a:r>
            <a:endParaRPr lang="fr-CA" sz="4400" dirty="0"/>
          </a:p>
        </p:txBody>
      </p:sp>
      <p:sp>
        <p:nvSpPr>
          <p:cNvPr id="11" name="Rectangle à coins arrondis 10"/>
          <p:cNvSpPr/>
          <p:nvPr>
            <p:custDataLst>
              <p:tags r:id="rId3"/>
            </p:custDataLst>
          </p:nvPr>
        </p:nvSpPr>
        <p:spPr>
          <a:xfrm>
            <a:off x="717670" y="3488667"/>
            <a:ext cx="1344149" cy="263352"/>
          </a:xfrm>
          <a:prstGeom prst="roundRect">
            <a:avLst/>
          </a:prstGeom>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fr-CA" dirty="0" smtClean="0"/>
              <a:t>Mot clé</a:t>
            </a:r>
            <a:endParaRPr lang="fr-CA" dirty="0"/>
          </a:p>
        </p:txBody>
      </p:sp>
      <p:sp>
        <p:nvSpPr>
          <p:cNvPr id="12" name="Rectangle à coins arrondis 11"/>
          <p:cNvSpPr/>
          <p:nvPr>
            <p:custDataLst>
              <p:tags r:id="rId4"/>
            </p:custDataLst>
          </p:nvPr>
        </p:nvSpPr>
        <p:spPr>
          <a:xfrm>
            <a:off x="2265019" y="3488667"/>
            <a:ext cx="1344149" cy="263352"/>
          </a:xfrm>
          <a:prstGeom prst="roundRect">
            <a:avLst/>
          </a:prstGeom>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fr-CA" dirty="0" smtClean="0"/>
              <a:t>Mot clé</a:t>
            </a:r>
            <a:endParaRPr lang="fr-CA" dirty="0"/>
          </a:p>
        </p:txBody>
      </p:sp>
      <p:sp>
        <p:nvSpPr>
          <p:cNvPr id="13" name="Rectangle à coins arrondis 12"/>
          <p:cNvSpPr/>
          <p:nvPr>
            <p:custDataLst>
              <p:tags r:id="rId5"/>
            </p:custDataLst>
          </p:nvPr>
        </p:nvSpPr>
        <p:spPr>
          <a:xfrm>
            <a:off x="3886022" y="3488667"/>
            <a:ext cx="1344149" cy="263352"/>
          </a:xfrm>
          <a:prstGeom prst="roundRect">
            <a:avLst/>
          </a:prstGeom>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fr-CA" dirty="0" smtClean="0"/>
              <a:t>Mot clé</a:t>
            </a:r>
            <a:endParaRPr lang="fr-CA" dirty="0"/>
          </a:p>
        </p:txBody>
      </p:sp>
      <p:sp>
        <p:nvSpPr>
          <p:cNvPr id="14" name="Rectangle à coins arrondis 13"/>
          <p:cNvSpPr/>
          <p:nvPr>
            <p:custDataLst>
              <p:tags r:id="rId6"/>
            </p:custDataLst>
          </p:nvPr>
        </p:nvSpPr>
        <p:spPr>
          <a:xfrm>
            <a:off x="5422193" y="3488667"/>
            <a:ext cx="1344149" cy="263352"/>
          </a:xfrm>
          <a:prstGeom prst="roundRect">
            <a:avLst/>
          </a:prstGeom>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fr-CA" dirty="0" smtClean="0"/>
              <a:t>Mot clé</a:t>
            </a:r>
            <a:endParaRPr lang="fr-CA" dirty="0"/>
          </a:p>
        </p:txBody>
      </p:sp>
      <p:sp>
        <p:nvSpPr>
          <p:cNvPr id="15" name="ZoneTexte 14"/>
          <p:cNvSpPr txBox="1"/>
          <p:nvPr>
            <p:custDataLst>
              <p:tags r:id="rId7"/>
            </p:custDataLst>
          </p:nvPr>
        </p:nvSpPr>
        <p:spPr>
          <a:xfrm>
            <a:off x="7424994" y="3454695"/>
            <a:ext cx="3138493" cy="369332"/>
          </a:xfrm>
          <a:prstGeom prst="rect">
            <a:avLst/>
          </a:prstGeom>
          <a:noFill/>
        </p:spPr>
        <p:txBody>
          <a:bodyPr wrap="square" rtlCol="0">
            <a:spAutoFit/>
          </a:bodyPr>
          <a:lstStyle/>
          <a:p>
            <a:r>
              <a:rPr lang="fr-CA" b="1" dirty="0" smtClean="0"/>
              <a:t>Moins</a:t>
            </a:r>
            <a:r>
              <a:rPr lang="fr-CA" dirty="0" smtClean="0"/>
              <a:t> de résultats</a:t>
            </a:r>
            <a:endParaRPr lang="fr-CA" dirty="0"/>
          </a:p>
        </p:txBody>
      </p:sp>
      <p:sp>
        <p:nvSpPr>
          <p:cNvPr id="16" name="Rectangle à coins arrondis 15"/>
          <p:cNvSpPr/>
          <p:nvPr>
            <p:custDataLst>
              <p:tags r:id="rId8"/>
            </p:custDataLst>
          </p:nvPr>
        </p:nvSpPr>
        <p:spPr>
          <a:xfrm>
            <a:off x="5408546" y="2780928"/>
            <a:ext cx="1344149" cy="263352"/>
          </a:xfrm>
          <a:prstGeom prst="roundRect">
            <a:avLst/>
          </a:prstGeom>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fr-CA" dirty="0" smtClean="0"/>
              <a:t>Mot clé</a:t>
            </a:r>
            <a:endParaRPr lang="fr-CA" dirty="0"/>
          </a:p>
        </p:txBody>
      </p:sp>
      <p:sp>
        <p:nvSpPr>
          <p:cNvPr id="17" name="ZoneTexte 16"/>
          <p:cNvSpPr txBox="1"/>
          <p:nvPr>
            <p:custDataLst>
              <p:tags r:id="rId9"/>
            </p:custDataLst>
          </p:nvPr>
        </p:nvSpPr>
        <p:spPr>
          <a:xfrm>
            <a:off x="6944716" y="2492896"/>
            <a:ext cx="768085" cy="769441"/>
          </a:xfrm>
          <a:prstGeom prst="rect">
            <a:avLst/>
          </a:prstGeom>
          <a:noFill/>
        </p:spPr>
        <p:txBody>
          <a:bodyPr wrap="square" rtlCol="0">
            <a:spAutoFit/>
          </a:bodyPr>
          <a:lstStyle/>
          <a:p>
            <a:r>
              <a:rPr lang="fr-CA" sz="4400" dirty="0" smtClean="0"/>
              <a:t>=</a:t>
            </a:r>
            <a:endParaRPr lang="fr-CA" sz="4400" dirty="0"/>
          </a:p>
        </p:txBody>
      </p:sp>
      <p:sp>
        <p:nvSpPr>
          <p:cNvPr id="18" name="ZoneTexte 17"/>
          <p:cNvSpPr txBox="1"/>
          <p:nvPr>
            <p:custDataLst>
              <p:tags r:id="rId10"/>
            </p:custDataLst>
          </p:nvPr>
        </p:nvSpPr>
        <p:spPr>
          <a:xfrm>
            <a:off x="7411347" y="2699628"/>
            <a:ext cx="3138493" cy="369332"/>
          </a:xfrm>
          <a:prstGeom prst="rect">
            <a:avLst/>
          </a:prstGeom>
          <a:noFill/>
        </p:spPr>
        <p:txBody>
          <a:bodyPr wrap="square" rtlCol="0">
            <a:spAutoFit/>
          </a:bodyPr>
          <a:lstStyle/>
          <a:p>
            <a:r>
              <a:rPr lang="fr-CA" b="1" dirty="0" smtClean="0"/>
              <a:t>Plus</a:t>
            </a:r>
            <a:r>
              <a:rPr lang="fr-CA" dirty="0" smtClean="0"/>
              <a:t> de résultats</a:t>
            </a:r>
            <a:endParaRPr lang="fr-CA" dirty="0"/>
          </a:p>
        </p:txBody>
      </p:sp>
      <p:grpSp>
        <p:nvGrpSpPr>
          <p:cNvPr id="6" name="Groupe 5"/>
          <p:cNvGrpSpPr/>
          <p:nvPr/>
        </p:nvGrpSpPr>
        <p:grpSpPr>
          <a:xfrm>
            <a:off x="726540" y="5099480"/>
            <a:ext cx="10302905" cy="954107"/>
            <a:chOff x="726540" y="5099480"/>
            <a:chExt cx="10302905" cy="954107"/>
          </a:xfrm>
        </p:grpSpPr>
        <p:sp>
          <p:nvSpPr>
            <p:cNvPr id="20" name="Rectangle à coins arrondis 19"/>
            <p:cNvSpPr/>
            <p:nvPr>
              <p:custDataLst>
                <p:tags r:id="rId13"/>
              </p:custDataLst>
            </p:nvPr>
          </p:nvSpPr>
          <p:spPr>
            <a:xfrm>
              <a:off x="726540" y="5429468"/>
              <a:ext cx="1344149" cy="263352"/>
            </a:xfrm>
            <a:prstGeom prst="roundRect">
              <a:avLst/>
            </a:prstGeom>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fr-CA" dirty="0" smtClean="0"/>
                <a:t>chat</a:t>
              </a:r>
              <a:endParaRPr lang="fr-CA" dirty="0"/>
            </a:p>
          </p:txBody>
        </p:sp>
        <p:sp>
          <p:nvSpPr>
            <p:cNvPr id="21" name="Rectangle à coins arrondis 20"/>
            <p:cNvSpPr/>
            <p:nvPr>
              <p:custDataLst>
                <p:tags r:id="rId14"/>
              </p:custDataLst>
            </p:nvPr>
          </p:nvSpPr>
          <p:spPr>
            <a:xfrm>
              <a:off x="2273889" y="5429469"/>
              <a:ext cx="1344149" cy="263352"/>
            </a:xfrm>
            <a:prstGeom prst="roundRect">
              <a:avLst/>
            </a:prstGeom>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fr-CA" dirty="0" smtClean="0"/>
                <a:t>poil</a:t>
              </a:r>
              <a:endParaRPr lang="fr-CA" dirty="0"/>
            </a:p>
          </p:txBody>
        </p:sp>
        <p:sp>
          <p:nvSpPr>
            <p:cNvPr id="22" name="Rectangle à coins arrondis 21"/>
            <p:cNvSpPr/>
            <p:nvPr>
              <p:custDataLst>
                <p:tags r:id="rId15"/>
              </p:custDataLst>
            </p:nvPr>
          </p:nvSpPr>
          <p:spPr>
            <a:xfrm>
              <a:off x="3871096" y="5429469"/>
              <a:ext cx="1344149" cy="263352"/>
            </a:xfrm>
            <a:prstGeom prst="roundRect">
              <a:avLst/>
            </a:prstGeom>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fr-CA" dirty="0" smtClean="0"/>
                <a:t>salive</a:t>
              </a:r>
              <a:endParaRPr lang="fr-CA" dirty="0"/>
            </a:p>
          </p:txBody>
        </p:sp>
        <p:sp>
          <p:nvSpPr>
            <p:cNvPr id="23" name="Rectangle à coins arrondis 22"/>
            <p:cNvSpPr/>
            <p:nvPr>
              <p:custDataLst>
                <p:tags r:id="rId16"/>
              </p:custDataLst>
            </p:nvPr>
          </p:nvSpPr>
          <p:spPr>
            <a:xfrm>
              <a:off x="5414963" y="5429469"/>
              <a:ext cx="1344149" cy="263352"/>
            </a:xfrm>
            <a:prstGeom prst="roundRect">
              <a:avLst/>
            </a:prstGeom>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fr-CA" dirty="0" smtClean="0"/>
                <a:t>allergie</a:t>
              </a:r>
              <a:endParaRPr lang="fr-CA" dirty="0"/>
            </a:p>
          </p:txBody>
        </p:sp>
        <p:sp>
          <p:nvSpPr>
            <p:cNvPr id="24" name="ZoneTexte 23"/>
            <p:cNvSpPr txBox="1"/>
            <p:nvPr>
              <p:custDataLst>
                <p:tags r:id="rId17"/>
              </p:custDataLst>
            </p:nvPr>
          </p:nvSpPr>
          <p:spPr>
            <a:xfrm>
              <a:off x="7381040" y="5099480"/>
              <a:ext cx="3648405" cy="954107"/>
            </a:xfrm>
            <a:prstGeom prst="rect">
              <a:avLst/>
            </a:prstGeom>
            <a:noFill/>
          </p:spPr>
          <p:txBody>
            <a:bodyPr wrap="square" rtlCol="0">
              <a:spAutoFit/>
            </a:bodyPr>
            <a:lstStyle/>
            <a:p>
              <a:r>
                <a:rPr lang="fr-CA" b="1" dirty="0" smtClean="0"/>
                <a:t>Limite </a:t>
              </a:r>
              <a:r>
                <a:rPr lang="fr-CA" dirty="0" smtClean="0"/>
                <a:t>les résultats</a:t>
              </a:r>
            </a:p>
            <a:p>
              <a:r>
                <a:rPr lang="fr-CA" dirty="0" smtClean="0"/>
                <a:t>Information spécifique</a:t>
              </a:r>
            </a:p>
            <a:p>
              <a:r>
                <a:rPr lang="fr-CA" sz="2000" b="1" dirty="0" smtClean="0"/>
                <a:t>35 900 </a:t>
              </a:r>
              <a:r>
                <a:rPr lang="fr-CA" dirty="0" smtClean="0"/>
                <a:t>résultats</a:t>
              </a:r>
              <a:endParaRPr lang="fr-CA" dirty="0"/>
            </a:p>
          </p:txBody>
        </p:sp>
        <p:sp>
          <p:nvSpPr>
            <p:cNvPr id="25" name="ZoneTexte 24"/>
            <p:cNvSpPr txBox="1"/>
            <p:nvPr>
              <p:custDataLst>
                <p:tags r:id="rId18"/>
              </p:custDataLst>
            </p:nvPr>
          </p:nvSpPr>
          <p:spPr>
            <a:xfrm>
              <a:off x="6958363" y="5176425"/>
              <a:ext cx="768085" cy="769441"/>
            </a:xfrm>
            <a:prstGeom prst="rect">
              <a:avLst/>
            </a:prstGeom>
            <a:noFill/>
          </p:spPr>
          <p:txBody>
            <a:bodyPr wrap="square" rtlCol="0">
              <a:spAutoFit/>
            </a:bodyPr>
            <a:lstStyle/>
            <a:p>
              <a:r>
                <a:rPr lang="fr-CA" sz="4400" dirty="0" smtClean="0"/>
                <a:t>=</a:t>
              </a:r>
              <a:endParaRPr lang="fr-CA" sz="4400" dirty="0"/>
            </a:p>
          </p:txBody>
        </p:sp>
      </p:grpSp>
      <p:sp>
        <p:nvSpPr>
          <p:cNvPr id="2" name="Titre 1"/>
          <p:cNvSpPr>
            <a:spLocks noGrp="1"/>
          </p:cNvSpPr>
          <p:nvPr>
            <p:ph type="title"/>
            <p:custDataLst>
              <p:tags r:id="rId11"/>
            </p:custDataLst>
          </p:nvPr>
        </p:nvSpPr>
        <p:spPr>
          <a:xfrm>
            <a:off x="1539293" y="483328"/>
            <a:ext cx="8064179" cy="737823"/>
          </a:xfrm>
        </p:spPr>
        <p:txBody>
          <a:bodyPr>
            <a:normAutofit/>
          </a:bodyPr>
          <a:lstStyle/>
          <a:p>
            <a:r>
              <a:rPr lang="fr-CA" dirty="0" smtClean="0">
                <a:latin typeface="Kristen ITC" panose="03050502040202030202" pitchFamily="66" charset="0"/>
              </a:rPr>
              <a:t>Bien chercher dans </a:t>
            </a:r>
            <a:r>
              <a:rPr lang="fr-CA" dirty="0" smtClean="0"/>
              <a:t> </a:t>
            </a:r>
            <a:endParaRPr lang="fr-CA" dirty="0"/>
          </a:p>
        </p:txBody>
      </p:sp>
      <p:pic>
        <p:nvPicPr>
          <p:cNvPr id="4" name="Picture 5"/>
          <p:cNvPicPr>
            <a:picLocks noChangeAspect="1" noChangeArrowheads="1"/>
          </p:cNvPicPr>
          <p:nvPr>
            <p:custDataLst>
              <p:tags r:id="rId12"/>
            </p:custDataLst>
          </p:nvPr>
        </p:nvPicPr>
        <p:blipFill rotWithShape="1">
          <a:blip r:embed="rId24">
            <a:extLst>
              <a:ext uri="{28A0092B-C50C-407E-A947-70E740481C1C}">
                <a14:useLocalDpi xmlns:a14="http://schemas.microsoft.com/office/drawing/2010/main" val="0"/>
              </a:ext>
            </a:extLst>
          </a:blip>
          <a:srcRect l="-3346" t="27292" r="1" b="28672"/>
          <a:stretch/>
        </p:blipFill>
        <p:spPr bwMode="auto">
          <a:xfrm>
            <a:off x="5912893" y="429020"/>
            <a:ext cx="2569377" cy="81942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
        <p:nvSpPr>
          <p:cNvPr id="40" name="Rectangle 39"/>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32" name="Rectangle à coins arrondis 31"/>
          <p:cNvSpPr/>
          <p:nvPr/>
        </p:nvSpPr>
        <p:spPr>
          <a:xfrm>
            <a:off x="27010" y="112485"/>
            <a:ext cx="1650810" cy="1447601"/>
          </a:xfrm>
          <a:prstGeom prst="roundRect">
            <a:avLst>
              <a:gd name="adj" fmla="val 10000"/>
            </a:avLst>
          </a:prstGeom>
          <a:blipFill dpi="0" rotWithShape="1">
            <a:blip r:embed="rId25" cstate="print">
              <a:duotone>
                <a:schemeClr val="bg2">
                  <a:shade val="45000"/>
                  <a:satMod val="135000"/>
                </a:schemeClr>
                <a:prstClr val="white"/>
              </a:duotone>
              <a:extLst>
                <a:ext uri="{BEBA8EAE-BF5A-486C-A8C5-ECC9F3942E4B}">
                  <a14:imgProps xmlns:a14="http://schemas.microsoft.com/office/drawing/2010/main">
                    <a14:imgLayer r:embed="rId26">
                      <a14:imgEffect>
                        <a14:backgroundRemoval t="0" b="100000" l="0" r="100000">
                          <a14:foregroundMark x1="54612" y1="88419" x2="77751" y2="93371"/>
                          <a14:foregroundMark x1="76780" y1="93371" x2="77751" y2="99681"/>
                          <a14:foregroundMark x1="54671" y1="94881" x2="54671" y2="99317"/>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6715" r="6715"/>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spTree>
    <p:extLst>
      <p:ext uri="{BB962C8B-B14F-4D97-AF65-F5344CB8AC3E}">
        <p14:creationId xmlns:p14="http://schemas.microsoft.com/office/powerpoint/2010/main" val="1651136149"/>
      </p:ext>
    </p:extLst>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nodeType="clickEffect">
                                  <p:stCondLst>
                                    <p:cond delay="0"/>
                                  </p:stCondLst>
                                  <p:childTnLst>
                                    <p:set>
                                      <p:cBhvr>
                                        <p:cTn id="6" dur="1" fill="hold">
                                          <p:stCondLst>
                                            <p:cond delay="0"/>
                                          </p:stCondLst>
                                        </p:cTn>
                                        <p:tgtEl>
                                          <p:spTgt spid="5"/>
                                        </p:tgtEl>
                                        <p:attrNameLst>
                                          <p:attrName>style.visibility</p:attrName>
                                        </p:attrNameLst>
                                      </p:cBhvr>
                                      <p:to>
                                        <p:strVal val="visible"/>
                                      </p:to>
                                    </p:set>
                                  </p:childTnLst>
                                </p:cTn>
                              </p:par>
                            </p:childTnLst>
                          </p:cTn>
                        </p:par>
                      </p:childTnLst>
                    </p:cTn>
                  </p:par>
                  <p:par>
                    <p:cTn id="7" fill="hold">
                      <p:stCondLst>
                        <p:cond delay="indefinite"/>
                      </p:stCondLst>
                      <p:childTnLst>
                        <p:par>
                          <p:cTn id="8" fill="hold">
                            <p:stCondLst>
                              <p:cond delay="0"/>
                            </p:stCondLst>
                            <p:childTnLst>
                              <p:par>
                                <p:cTn id="9" presetID="1" presetClass="entr" presetSubtype="0" fill="hold" nodeType="clickEffect">
                                  <p:stCondLst>
                                    <p:cond delay="0"/>
                                  </p:stCondLst>
                                  <p:childTnLst>
                                    <p:set>
                                      <p:cBhvr>
                                        <p:cTn id="10" dur="1" fill="hold">
                                          <p:stCondLst>
                                            <p:cond delay="0"/>
                                          </p:stCondLst>
                                        </p:cTn>
                                        <p:tgtEl>
                                          <p:spTgt spid="6"/>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4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9" name="Rectangle à coins arrondis 8"/>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sp>
        <p:nvSpPr>
          <p:cNvPr id="10" name="Rectangle à coins arrondis 9"/>
          <p:cNvSpPr/>
          <p:nvPr/>
        </p:nvSpPr>
        <p:spPr>
          <a:xfrm>
            <a:off x="27010" y="112485"/>
            <a:ext cx="1650810" cy="1447601"/>
          </a:xfrm>
          <a:prstGeom prst="roundRect">
            <a:avLst>
              <a:gd name="adj" fmla="val 10000"/>
            </a:avLst>
          </a:prstGeom>
          <a:blipFill dpi="0" rotWithShape="1">
            <a:blip r:embed="rId4" cstate="print">
              <a:duotone>
                <a:schemeClr val="bg2">
                  <a:shade val="45000"/>
                  <a:satMod val="135000"/>
                </a:schemeClr>
                <a:prstClr val="white"/>
              </a:duotone>
              <a:extLst>
                <a:ext uri="{BEBA8EAE-BF5A-486C-A8C5-ECC9F3942E4B}">
                  <a14:imgProps xmlns:a14="http://schemas.microsoft.com/office/drawing/2010/main">
                    <a14:imgLayer r:embed="rId5">
                      <a14:imgEffect>
                        <a14:backgroundRemoval t="0" b="100000" l="0" r="100000">
                          <a14:foregroundMark x1="54612" y1="88419" x2="77751" y2="93371"/>
                          <a14:foregroundMark x1="76780" y1="93371" x2="77751" y2="99681"/>
                          <a14:foregroundMark x1="54671" y1="94881" x2="54671" y2="99317"/>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6715" r="6715"/>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sp>
        <p:nvSpPr>
          <p:cNvPr id="5" name="Titre 1"/>
          <p:cNvSpPr txBox="1">
            <a:spLocks/>
          </p:cNvSpPr>
          <p:nvPr>
            <p:custDataLst>
              <p:tags r:id="rId1"/>
            </p:custDataLst>
          </p:nvPr>
        </p:nvSpPr>
        <p:spPr bwMode="auto">
          <a:xfrm>
            <a:off x="1533529" y="322553"/>
            <a:ext cx="7707086" cy="914400"/>
          </a:xfrm>
          <a:prstGeom prst="rect">
            <a:avLst/>
          </a:prstGeom>
          <a:noFill/>
          <a:ln w="9525">
            <a:noFill/>
            <a:miter lim="800000"/>
            <a:headEnd/>
            <a:tailEnd/>
          </a:ln>
          <a:effectLst/>
        </p:spPr>
        <p:txBody>
          <a:bodyPr vert="horz" wrap="square" lIns="91440" tIns="45720" rIns="91440" bIns="45720" numCol="1" anchor="ctr" anchorCtr="0" compatLnSpc="1">
            <a:prstTxWarp prst="textNoShape">
              <a:avLst/>
            </a:prstTxWarp>
          </a:bodyPr>
          <a:lstStyle>
            <a:lvl1pPr algn="l" rtl="0" eaLnBrk="1" fontAlgn="base" hangingPunct="1">
              <a:spcBef>
                <a:spcPct val="0"/>
              </a:spcBef>
              <a:spcAft>
                <a:spcPct val="0"/>
              </a:spcAft>
              <a:defRPr sz="2800">
                <a:solidFill>
                  <a:schemeClr val="tx1"/>
                </a:solidFill>
                <a:latin typeface="+mj-lt"/>
                <a:ea typeface="+mj-ea"/>
                <a:cs typeface="+mj-cs"/>
              </a:defRPr>
            </a:lvl1pPr>
            <a:lvl2pPr algn="ctr" rtl="0" eaLnBrk="1" fontAlgn="base" hangingPunct="1">
              <a:spcBef>
                <a:spcPct val="0"/>
              </a:spcBef>
              <a:spcAft>
                <a:spcPct val="0"/>
              </a:spcAft>
              <a:defRPr sz="2800">
                <a:solidFill>
                  <a:schemeClr val="tx1"/>
                </a:solidFill>
                <a:latin typeface="Eras Bold ITC" pitchFamily="34" charset="0"/>
              </a:defRPr>
            </a:lvl2pPr>
            <a:lvl3pPr algn="ctr" rtl="0" eaLnBrk="1" fontAlgn="base" hangingPunct="1">
              <a:spcBef>
                <a:spcPct val="0"/>
              </a:spcBef>
              <a:spcAft>
                <a:spcPct val="0"/>
              </a:spcAft>
              <a:defRPr sz="2800">
                <a:solidFill>
                  <a:schemeClr val="tx1"/>
                </a:solidFill>
                <a:latin typeface="Eras Bold ITC" pitchFamily="34" charset="0"/>
              </a:defRPr>
            </a:lvl3pPr>
            <a:lvl4pPr algn="ctr" rtl="0" eaLnBrk="1" fontAlgn="base" hangingPunct="1">
              <a:spcBef>
                <a:spcPct val="0"/>
              </a:spcBef>
              <a:spcAft>
                <a:spcPct val="0"/>
              </a:spcAft>
              <a:defRPr sz="2800">
                <a:solidFill>
                  <a:schemeClr val="tx1"/>
                </a:solidFill>
                <a:latin typeface="Eras Bold ITC" pitchFamily="34" charset="0"/>
              </a:defRPr>
            </a:lvl4pPr>
            <a:lvl5pPr algn="ctr" rtl="0" eaLnBrk="1" fontAlgn="base" hangingPunct="1">
              <a:spcBef>
                <a:spcPct val="0"/>
              </a:spcBef>
              <a:spcAft>
                <a:spcPct val="0"/>
              </a:spcAft>
              <a:defRPr sz="2800">
                <a:solidFill>
                  <a:schemeClr val="tx1"/>
                </a:solidFill>
                <a:latin typeface="Eras Bold ITC" pitchFamily="34" charset="0"/>
              </a:defRPr>
            </a:lvl5pPr>
            <a:lvl6pPr marL="457200" algn="ctr" rtl="0" eaLnBrk="1" fontAlgn="base" hangingPunct="1">
              <a:spcBef>
                <a:spcPct val="0"/>
              </a:spcBef>
              <a:spcAft>
                <a:spcPct val="0"/>
              </a:spcAft>
              <a:defRPr sz="2800">
                <a:solidFill>
                  <a:schemeClr val="tx1"/>
                </a:solidFill>
                <a:latin typeface="Eras Bold ITC" pitchFamily="34" charset="0"/>
              </a:defRPr>
            </a:lvl6pPr>
            <a:lvl7pPr marL="914400" algn="ctr" rtl="0" eaLnBrk="1" fontAlgn="base" hangingPunct="1">
              <a:spcBef>
                <a:spcPct val="0"/>
              </a:spcBef>
              <a:spcAft>
                <a:spcPct val="0"/>
              </a:spcAft>
              <a:defRPr sz="2800">
                <a:solidFill>
                  <a:schemeClr val="tx1"/>
                </a:solidFill>
                <a:latin typeface="Eras Bold ITC" pitchFamily="34" charset="0"/>
              </a:defRPr>
            </a:lvl7pPr>
            <a:lvl8pPr marL="1371600" algn="ctr" rtl="0" eaLnBrk="1" fontAlgn="base" hangingPunct="1">
              <a:spcBef>
                <a:spcPct val="0"/>
              </a:spcBef>
              <a:spcAft>
                <a:spcPct val="0"/>
              </a:spcAft>
              <a:defRPr sz="2800">
                <a:solidFill>
                  <a:schemeClr val="tx1"/>
                </a:solidFill>
                <a:latin typeface="Eras Bold ITC" pitchFamily="34" charset="0"/>
              </a:defRPr>
            </a:lvl8pPr>
            <a:lvl9pPr marL="1828800" algn="ctr" rtl="0" eaLnBrk="1" fontAlgn="base" hangingPunct="1">
              <a:spcBef>
                <a:spcPct val="0"/>
              </a:spcBef>
              <a:spcAft>
                <a:spcPct val="0"/>
              </a:spcAft>
              <a:defRPr sz="2800">
                <a:solidFill>
                  <a:schemeClr val="tx1"/>
                </a:solidFill>
                <a:latin typeface="Eras Bold ITC" pitchFamily="34" charset="0"/>
              </a:defRPr>
            </a:lvl9pPr>
          </a:lstStyle>
          <a:p>
            <a:r>
              <a:rPr lang="fr-CA" sz="3600" dirty="0" smtClean="0">
                <a:solidFill>
                  <a:srgbClr val="0070C0"/>
                </a:solidFill>
                <a:latin typeface="Kristen ITC" panose="03050502040202030202" pitchFamily="66" charset="0"/>
              </a:rPr>
              <a:t>Recherche dans Google</a:t>
            </a:r>
            <a:endParaRPr lang="fr-CA" sz="3600" dirty="0">
              <a:solidFill>
                <a:srgbClr val="0070C0"/>
              </a:solidFill>
              <a:latin typeface="Kristen ITC" panose="03050502040202030202" pitchFamily="66" charset="0"/>
            </a:endParaRPr>
          </a:p>
        </p:txBody>
      </p:sp>
      <p:pic>
        <p:nvPicPr>
          <p:cNvPr id="1027" name="Picture 3"/>
          <p:cNvPicPr>
            <a:picLocks noChangeAspect="1" noChangeArrowheads="1"/>
          </p:cNvPicPr>
          <p:nvPr/>
        </p:nvPicPr>
        <p:blipFill rotWithShape="1">
          <a:blip r:embed="rId6">
            <a:extLst>
              <a:ext uri="{28A0092B-C50C-407E-A947-70E740481C1C}">
                <a14:useLocalDpi xmlns:a14="http://schemas.microsoft.com/office/drawing/2010/main" val="0"/>
              </a:ext>
            </a:extLst>
          </a:blip>
          <a:srcRect l="182" t="13654" r="-205" b="4991"/>
          <a:stretch/>
        </p:blipFill>
        <p:spPr bwMode="auto">
          <a:xfrm>
            <a:off x="529958" y="1897038"/>
            <a:ext cx="10331078" cy="4299046"/>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
        <p:nvSpPr>
          <p:cNvPr id="12" name="Rectangle 11"/>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8" name="ZoneTexte 7"/>
          <p:cNvSpPr txBox="1"/>
          <p:nvPr/>
        </p:nvSpPr>
        <p:spPr>
          <a:xfrm>
            <a:off x="455776" y="6663629"/>
            <a:ext cx="6792847" cy="219954"/>
          </a:xfrm>
          <a:prstGeom prst="rect">
            <a:avLst/>
          </a:prstGeom>
          <a:noFill/>
        </p:spPr>
        <p: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CA" sz="900" dirty="0">
                <a:solidFill>
                  <a:schemeClr val="bg1">
                    <a:lumMod val="50000"/>
                  </a:schemeClr>
                </a:solidFill>
                <a:latin typeface="+mn-lt"/>
              </a:rPr>
              <a:t>Google et le logo Google sont des marques déposées de Google Inc., utilisées avec l'autorisation de leur propriétaire.</a:t>
            </a:r>
          </a:p>
        </p:txBody>
      </p:sp>
      <p:grpSp>
        <p:nvGrpSpPr>
          <p:cNvPr id="6" name="Groupe 5"/>
          <p:cNvGrpSpPr/>
          <p:nvPr/>
        </p:nvGrpSpPr>
        <p:grpSpPr>
          <a:xfrm>
            <a:off x="696036" y="2688609"/>
            <a:ext cx="3156163" cy="1241946"/>
            <a:chOff x="696036" y="2688609"/>
            <a:chExt cx="3156163" cy="1241946"/>
          </a:xfrm>
        </p:grpSpPr>
        <p:sp>
          <p:nvSpPr>
            <p:cNvPr id="2" name="ZoneTexte 1"/>
            <p:cNvSpPr txBox="1"/>
            <p:nvPr/>
          </p:nvSpPr>
          <p:spPr>
            <a:xfrm>
              <a:off x="696036" y="2688609"/>
              <a:ext cx="3156163" cy="369332"/>
            </a:xfrm>
            <a:prstGeom prst="rect">
              <a:avLst/>
            </a:prstGeom>
            <a:noFill/>
          </p:spPr>
          <p:txBody>
            <a:bodyPr wrap="square" rtlCol="0">
              <a:spAutoFit/>
            </a:bodyPr>
            <a:lstStyle/>
            <a:p>
              <a:r>
                <a:rPr lang="fr-CA" dirty="0" smtClean="0">
                  <a:latin typeface="Arial" panose="020B0604020202020204" pitchFamily="34" charset="0"/>
                  <a:cs typeface="Arial" panose="020B0604020202020204" pitchFamily="34" charset="0"/>
                </a:rPr>
                <a:t>Boite de recherche unique</a:t>
              </a:r>
              <a:endParaRPr lang="fr-CA" dirty="0">
                <a:latin typeface="Arial" panose="020B0604020202020204" pitchFamily="34" charset="0"/>
                <a:cs typeface="Arial" panose="020B0604020202020204" pitchFamily="34" charset="0"/>
              </a:endParaRPr>
            </a:p>
          </p:txBody>
        </p:sp>
        <p:cxnSp>
          <p:nvCxnSpPr>
            <p:cNvPr id="4" name="Connecteur droit avec flèche 3"/>
            <p:cNvCxnSpPr/>
            <p:nvPr/>
          </p:nvCxnSpPr>
          <p:spPr>
            <a:xfrm>
              <a:off x="2006221" y="3057941"/>
              <a:ext cx="1555845" cy="872614"/>
            </a:xfrm>
            <a:prstGeom prst="straightConnector1">
              <a:avLst/>
            </a:prstGeom>
            <a:ln>
              <a:solidFill>
                <a:srgbClr val="FF0000"/>
              </a:solidFill>
              <a:tailEnd type="arrow"/>
            </a:ln>
          </p:spPr>
          <p:style>
            <a:lnRef idx="1">
              <a:schemeClr val="accent1"/>
            </a:lnRef>
            <a:fillRef idx="0">
              <a:schemeClr val="accent1"/>
            </a:fillRef>
            <a:effectRef idx="0">
              <a:schemeClr val="accent1"/>
            </a:effectRef>
            <a:fontRef idx="minor">
              <a:schemeClr val="tx1"/>
            </a:fontRef>
          </p:style>
        </p:cxnSp>
      </p:grpSp>
    </p:spTree>
    <p:extLst>
      <p:ext uri="{BB962C8B-B14F-4D97-AF65-F5344CB8AC3E}">
        <p14:creationId xmlns:p14="http://schemas.microsoft.com/office/powerpoint/2010/main" val="1554420740"/>
      </p:ext>
    </p:extLst>
  </p:cSld>
  <p:clrMapOvr>
    <a:masterClrMapping/>
  </p:clrMapOvr>
  <mc:AlternateContent xmlns:mc="http://schemas.openxmlformats.org/markup-compatibility/2006" xmlns:p14="http://schemas.microsoft.com/office/powerpoint/2010/main">
    <mc:Choice Requires="p14">
      <p:transition spd="slow" p14:dur="2000"/>
    </mc:Choice>
    <mc:Fallback xmlns="">
      <p:transition spd="slow"/>
    </mc:Fallback>
  </mc:AlternateContent>
  <p:timing>
    <p:tnLst>
      <p:par>
        <p:cTn id="1" dur="indefinite" restart="never" nodeType="tmRoot"/>
      </p:par>
    </p:tnLst>
  </p:timing>
</p:sld>
</file>

<file path=ppt/slides/slide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10" name="Rectangle à coins arrondis 9"/>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sp>
      <p:sp>
        <p:nvSpPr>
          <p:cNvPr id="11" name="Rectangle à coins arrondis 10"/>
          <p:cNvSpPr/>
          <p:nvPr/>
        </p:nvSpPr>
        <p:spPr>
          <a:xfrm>
            <a:off x="154042" y="376591"/>
            <a:ext cx="1354277" cy="1217932"/>
          </a:xfrm>
          <a:prstGeom prst="roundRect">
            <a:avLst>
              <a:gd name="adj" fmla="val 10000"/>
            </a:avLst>
          </a:prstGeom>
          <a:blipFill dpi="0" rotWithShape="1">
            <a:blip r:embed="rId3" cstate="print">
              <a:alphaModFix amt="92000"/>
              <a:duotone>
                <a:schemeClr val="bg2">
                  <a:shade val="45000"/>
                  <a:satMod val="135000"/>
                </a:schemeClr>
                <a:prstClr val="white"/>
              </a:duotone>
              <a:extLst>
                <a:ext uri="{BEBA8EAE-BF5A-486C-A8C5-ECC9F3942E4B}">
                  <a14:imgProps xmlns:a14="http://schemas.microsoft.com/office/drawing/2010/main">
                    <a14:imgLayer r:embed="rId4">
                      <a14:imgEffect>
                        <a14:backgroundRemoval t="0" b="100000" l="0" r="100000">
                          <a14:foregroundMark x1="59861" y1="85227" x2="81574" y2="90246"/>
                          <a14:foregroundMark x1="82171" y1="91951" x2="82171" y2="99242"/>
                          <a14:foregroundMark x1="58068" y1="91951" x2="58068" y2="99811"/>
                          <a14:foregroundMark x1="59263" y1="90246" x2="76295" y2="96970"/>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7248" r="7248"/>
            </a:stretch>
          </a:blipFill>
          <a:ln>
            <a:noFill/>
          </a:ln>
          <a:effectLst/>
        </p:spPr>
        <p:style>
          <a:lnRef idx="0">
            <a:scrgbClr r="0" g="0" b="0"/>
          </a:lnRef>
          <a:fillRef idx="1">
            <a:scrgbClr r="0" g="0" b="0"/>
          </a:fillRef>
          <a:effectRef idx="2">
            <a:scrgbClr r="0" g="0" b="0"/>
          </a:effectRef>
          <a:fontRef idx="minor">
            <a:schemeClr val="lt1">
              <a:hueOff val="0"/>
              <a:satOff val="0"/>
              <a:lumOff val="0"/>
              <a:alphaOff val="0"/>
            </a:schemeClr>
          </a:fontRef>
        </p:style>
      </p:sp>
      <p:sp>
        <p:nvSpPr>
          <p:cNvPr id="2" name="Titre 1"/>
          <p:cNvSpPr>
            <a:spLocks noGrp="1"/>
          </p:cNvSpPr>
          <p:nvPr>
            <p:ph type="title"/>
          </p:nvPr>
        </p:nvSpPr>
        <p:spPr>
          <a:xfrm>
            <a:off x="1528787" y="495300"/>
            <a:ext cx="8598907" cy="1320800"/>
          </a:xfrm>
        </p:spPr>
        <p:txBody>
          <a:bodyPr/>
          <a:lstStyle/>
          <a:p>
            <a:r>
              <a:rPr lang="fr-CA" dirty="0">
                <a:latin typeface="Kristen ITC" panose="03050502040202030202" pitchFamily="66" charset="0"/>
              </a:rPr>
              <a:t>Se poser les bonnes questions</a:t>
            </a:r>
          </a:p>
        </p:txBody>
      </p:sp>
      <p:sp>
        <p:nvSpPr>
          <p:cNvPr id="3" name="Espace réservé du contenu 2"/>
          <p:cNvSpPr>
            <a:spLocks noGrp="1"/>
          </p:cNvSpPr>
          <p:nvPr>
            <p:ph idx="1"/>
          </p:nvPr>
        </p:nvSpPr>
        <p:spPr>
          <a:xfrm>
            <a:off x="736974" y="1433015"/>
            <a:ext cx="9971854" cy="5131557"/>
          </a:xfrm>
        </p:spPr>
        <p:txBody>
          <a:bodyPr>
            <a:noAutofit/>
          </a:bodyPr>
          <a:lstStyle/>
          <a:p>
            <a:pPr marL="4040188" indent="0">
              <a:buNone/>
            </a:pPr>
            <a:r>
              <a:rPr lang="fr-CA" sz="2400" b="1" u="sng" dirty="0" smtClean="0">
                <a:solidFill>
                  <a:schemeClr val="tx1"/>
                </a:solidFill>
                <a:latin typeface="Arial" panose="020B0604020202020204" pitchFamily="34" charset="0"/>
                <a:cs typeface="Arial" panose="020B0604020202020204" pitchFamily="34" charset="0"/>
              </a:rPr>
              <a:t>Sujet</a:t>
            </a:r>
            <a:r>
              <a:rPr lang="fr-CA" sz="2400" b="1" dirty="0" smtClean="0">
                <a:solidFill>
                  <a:schemeClr val="tx1"/>
                </a:solidFill>
                <a:latin typeface="Arial" panose="020B0604020202020204" pitchFamily="34" charset="0"/>
                <a:cs typeface="Arial" panose="020B0604020202020204" pitchFamily="34" charset="0"/>
              </a:rPr>
              <a:t> </a:t>
            </a:r>
          </a:p>
          <a:p>
            <a:pPr marL="0" indent="0">
              <a:buNone/>
            </a:pPr>
            <a:r>
              <a:rPr lang="fr-CA" sz="2400" i="1" dirty="0" smtClean="0">
                <a:solidFill>
                  <a:schemeClr val="tx1"/>
                </a:solidFill>
                <a:latin typeface="Arial" panose="020B0604020202020204" pitchFamily="34" charset="0"/>
                <a:cs typeface="Arial" panose="020B0604020202020204" pitchFamily="34" charset="0"/>
              </a:rPr>
              <a:t>La </a:t>
            </a:r>
            <a:r>
              <a:rPr lang="fr-CA" sz="2400" i="1" dirty="0">
                <a:solidFill>
                  <a:schemeClr val="tx1"/>
                </a:solidFill>
                <a:latin typeface="Arial" panose="020B0604020202020204" pitchFamily="34" charset="0"/>
                <a:cs typeface="Arial" panose="020B0604020202020204" pitchFamily="34" charset="0"/>
              </a:rPr>
              <a:t>chaîne alimentaire de l’ours blanc vivant dans le </a:t>
            </a:r>
            <a:r>
              <a:rPr lang="fr-CA" sz="2400" i="1" dirty="0" smtClean="0">
                <a:solidFill>
                  <a:schemeClr val="tx1"/>
                </a:solidFill>
                <a:latin typeface="Arial" panose="020B0604020202020204" pitchFamily="34" charset="0"/>
                <a:cs typeface="Arial" panose="020B0604020202020204" pitchFamily="34" charset="0"/>
              </a:rPr>
              <a:t>Nord canadien</a:t>
            </a:r>
            <a:endParaRPr lang="fr-CA" dirty="0">
              <a:solidFill>
                <a:schemeClr val="tx1"/>
              </a:solidFill>
              <a:latin typeface="Arial" panose="020B0604020202020204" pitchFamily="34" charset="0"/>
              <a:cs typeface="Arial" panose="020B0604020202020204" pitchFamily="34" charset="0"/>
            </a:endParaRPr>
          </a:p>
          <a:p>
            <a:pPr marL="0" indent="0">
              <a:lnSpc>
                <a:spcPct val="320000"/>
              </a:lnSpc>
              <a:buNone/>
            </a:pPr>
            <a:r>
              <a:rPr lang="fr-CA" sz="2000" dirty="0">
                <a:solidFill>
                  <a:schemeClr val="tx1"/>
                </a:solidFill>
                <a:latin typeface="Arial" panose="020B0604020202020204" pitchFamily="34" charset="0"/>
                <a:cs typeface="Arial" panose="020B0604020202020204" pitchFamily="34" charset="0"/>
              </a:rPr>
              <a:t>	</a:t>
            </a:r>
            <a:r>
              <a:rPr lang="fr-CA" sz="2000" dirty="0" smtClean="0">
                <a:solidFill>
                  <a:schemeClr val="tx1"/>
                </a:solidFill>
                <a:latin typeface="Arial" panose="020B0604020202020204" pitchFamily="34" charset="0"/>
                <a:cs typeface="Arial" panose="020B0604020202020204" pitchFamily="34" charset="0"/>
              </a:rPr>
              <a:t>		Quels </a:t>
            </a:r>
            <a:r>
              <a:rPr lang="fr-CA" sz="2000" dirty="0">
                <a:solidFill>
                  <a:schemeClr val="tx1"/>
                </a:solidFill>
                <a:latin typeface="Arial" panose="020B0604020202020204" pitchFamily="34" charset="0"/>
                <a:cs typeface="Arial" panose="020B0604020202020204" pitchFamily="34" charset="0"/>
              </a:rPr>
              <a:t>groupes ou populations sont </a:t>
            </a:r>
            <a:r>
              <a:rPr lang="fr-CA" sz="2000" dirty="0" smtClean="0">
                <a:solidFill>
                  <a:schemeClr val="tx1"/>
                </a:solidFill>
                <a:latin typeface="Arial" panose="020B0604020202020204" pitchFamily="34" charset="0"/>
                <a:cs typeface="Arial" panose="020B0604020202020204" pitchFamily="34" charset="0"/>
              </a:rPr>
              <a:t>concernés?</a:t>
            </a:r>
          </a:p>
          <a:p>
            <a:pPr indent="0" defTabSz="266700">
              <a:lnSpc>
                <a:spcPct val="320000"/>
              </a:lnSpc>
              <a:spcBef>
                <a:spcPts val="0"/>
              </a:spcBef>
              <a:buNone/>
              <a:tabLst>
                <a:tab pos="177800" algn="l"/>
              </a:tabLst>
            </a:pPr>
            <a:r>
              <a:rPr lang="fr-CA" sz="2000" dirty="0">
                <a:solidFill>
                  <a:schemeClr val="tx1"/>
                </a:solidFill>
                <a:latin typeface="Arial" panose="020B0604020202020204" pitchFamily="34" charset="0"/>
                <a:cs typeface="Arial" panose="020B0604020202020204" pitchFamily="34" charset="0"/>
              </a:rPr>
              <a:t>	</a:t>
            </a:r>
            <a:r>
              <a:rPr lang="fr-CA" sz="2000" dirty="0" smtClean="0">
                <a:solidFill>
                  <a:schemeClr val="tx1"/>
                </a:solidFill>
                <a:latin typeface="Arial" panose="020B0604020202020204" pitchFamily="34" charset="0"/>
                <a:cs typeface="Arial" panose="020B0604020202020204" pitchFamily="34" charset="0"/>
              </a:rPr>
              <a:t>			Quels </a:t>
            </a:r>
            <a:r>
              <a:rPr lang="fr-CA" sz="2000" dirty="0">
                <a:solidFill>
                  <a:schemeClr val="tx1"/>
                </a:solidFill>
                <a:latin typeface="Arial" panose="020B0604020202020204" pitchFamily="34" charset="0"/>
                <a:cs typeface="Arial" panose="020B0604020202020204" pitchFamily="34" charset="0"/>
              </a:rPr>
              <a:t>aspects et composantes doit-on aborder</a:t>
            </a:r>
            <a:r>
              <a:rPr lang="fr-CA" sz="2000" dirty="0" smtClean="0">
                <a:solidFill>
                  <a:schemeClr val="tx1"/>
                </a:solidFill>
                <a:latin typeface="Arial" panose="020B0604020202020204" pitchFamily="34" charset="0"/>
                <a:cs typeface="Arial" panose="020B0604020202020204" pitchFamily="34" charset="0"/>
              </a:rPr>
              <a:t>?</a:t>
            </a:r>
            <a:endParaRPr lang="fr-CA" sz="2000" dirty="0">
              <a:solidFill>
                <a:schemeClr val="tx1"/>
              </a:solidFill>
              <a:latin typeface="Arial" panose="020B0604020202020204" pitchFamily="34" charset="0"/>
              <a:cs typeface="Arial" panose="020B0604020202020204" pitchFamily="34" charset="0"/>
            </a:endParaRPr>
          </a:p>
          <a:p>
            <a:pPr indent="0">
              <a:lnSpc>
                <a:spcPct val="320000"/>
              </a:lnSpc>
              <a:spcBef>
                <a:spcPts val="0"/>
              </a:spcBef>
              <a:buNone/>
              <a:tabLst>
                <a:tab pos="177800" algn="l"/>
              </a:tabLst>
            </a:pPr>
            <a:r>
              <a:rPr lang="fr-CA" sz="2000" dirty="0">
                <a:solidFill>
                  <a:schemeClr val="tx1"/>
                </a:solidFill>
                <a:latin typeface="Arial" panose="020B0604020202020204" pitchFamily="34" charset="0"/>
                <a:cs typeface="Arial" panose="020B0604020202020204" pitchFamily="34" charset="0"/>
              </a:rPr>
              <a:t>	</a:t>
            </a:r>
            <a:r>
              <a:rPr lang="fr-CA" sz="2000" dirty="0" smtClean="0">
                <a:solidFill>
                  <a:schemeClr val="tx1"/>
                </a:solidFill>
                <a:latin typeface="Arial" panose="020B0604020202020204" pitchFamily="34" charset="0"/>
                <a:cs typeface="Arial" panose="020B0604020202020204" pitchFamily="34" charset="0"/>
              </a:rPr>
              <a:t>		Quelle </a:t>
            </a:r>
            <a:r>
              <a:rPr lang="fr-CA" sz="2000" dirty="0">
                <a:solidFill>
                  <a:schemeClr val="tx1"/>
                </a:solidFill>
                <a:latin typeface="Arial" panose="020B0604020202020204" pitchFamily="34" charset="0"/>
                <a:cs typeface="Arial" panose="020B0604020202020204" pitchFamily="34" charset="0"/>
              </a:rPr>
              <a:t>période ou quelle époque doit-être couverte</a:t>
            </a:r>
            <a:r>
              <a:rPr lang="fr-CA" sz="2000" dirty="0" smtClean="0">
                <a:solidFill>
                  <a:schemeClr val="tx1"/>
                </a:solidFill>
                <a:latin typeface="Arial" panose="020B0604020202020204" pitchFamily="34" charset="0"/>
                <a:cs typeface="Arial" panose="020B0604020202020204" pitchFamily="34" charset="0"/>
              </a:rPr>
              <a:t>? </a:t>
            </a:r>
            <a:endParaRPr lang="fr-CA" sz="2000" dirty="0">
              <a:solidFill>
                <a:schemeClr val="tx1"/>
              </a:solidFill>
              <a:latin typeface="Arial" panose="020B0604020202020204" pitchFamily="34" charset="0"/>
              <a:cs typeface="Arial" panose="020B0604020202020204" pitchFamily="34" charset="0"/>
            </a:endParaRPr>
          </a:p>
          <a:p>
            <a:pPr indent="0">
              <a:lnSpc>
                <a:spcPct val="320000"/>
              </a:lnSpc>
              <a:spcBef>
                <a:spcPts val="0"/>
              </a:spcBef>
              <a:buNone/>
              <a:tabLst>
                <a:tab pos="177800" algn="l"/>
              </a:tabLst>
            </a:pPr>
            <a:r>
              <a:rPr lang="fr-CA" sz="2000" dirty="0">
                <a:solidFill>
                  <a:schemeClr val="tx1"/>
                </a:solidFill>
                <a:latin typeface="Arial" panose="020B0604020202020204" pitchFamily="34" charset="0"/>
                <a:cs typeface="Arial" panose="020B0604020202020204" pitchFamily="34" charset="0"/>
              </a:rPr>
              <a:t>	</a:t>
            </a:r>
            <a:r>
              <a:rPr lang="fr-CA" sz="2000" dirty="0" smtClean="0">
                <a:solidFill>
                  <a:schemeClr val="tx1"/>
                </a:solidFill>
                <a:latin typeface="Arial" panose="020B0604020202020204" pitchFamily="34" charset="0"/>
                <a:cs typeface="Arial" panose="020B0604020202020204" pitchFamily="34" charset="0"/>
              </a:rPr>
              <a:t>		Est-ce </a:t>
            </a:r>
            <a:r>
              <a:rPr lang="fr-CA" sz="2000" dirty="0">
                <a:solidFill>
                  <a:schemeClr val="tx1"/>
                </a:solidFill>
                <a:latin typeface="Arial" panose="020B0604020202020204" pitchFamily="34" charset="0"/>
                <a:cs typeface="Arial" panose="020B0604020202020204" pitchFamily="34" charset="0"/>
              </a:rPr>
              <a:t>que le sujet est limité à un lieu </a:t>
            </a:r>
            <a:r>
              <a:rPr lang="fr-CA" sz="2000" dirty="0" smtClean="0">
                <a:solidFill>
                  <a:schemeClr val="tx1"/>
                </a:solidFill>
                <a:latin typeface="Arial" panose="020B0604020202020204" pitchFamily="34" charset="0"/>
                <a:cs typeface="Arial" panose="020B0604020202020204" pitchFamily="34" charset="0"/>
              </a:rPr>
              <a:t>géographique?</a:t>
            </a:r>
            <a:endParaRPr lang="fr-CA" sz="2000" dirty="0">
              <a:solidFill>
                <a:schemeClr val="tx1"/>
              </a:solidFill>
              <a:latin typeface="Arial" panose="020B0604020202020204" pitchFamily="34" charset="0"/>
              <a:cs typeface="Arial" panose="020B0604020202020204" pitchFamily="34" charset="0"/>
            </a:endParaRPr>
          </a:p>
          <a:p>
            <a:endParaRPr lang="fr-CA" dirty="0">
              <a:solidFill>
                <a:schemeClr val="tx1"/>
              </a:solidFill>
              <a:latin typeface="Arial" panose="020B0604020202020204" pitchFamily="34" charset="0"/>
              <a:cs typeface="Arial" panose="020B0604020202020204" pitchFamily="34" charset="0"/>
            </a:endParaRPr>
          </a:p>
        </p:txBody>
      </p:sp>
      <p:sp>
        <p:nvSpPr>
          <p:cNvPr id="5" name="ZoneTexte 4"/>
          <p:cNvSpPr txBox="1"/>
          <p:nvPr/>
        </p:nvSpPr>
        <p:spPr>
          <a:xfrm>
            <a:off x="7715413" y="2932268"/>
            <a:ext cx="1756228" cy="369332"/>
          </a:xfrm>
          <a:prstGeom prst="rect">
            <a:avLst/>
          </a:prstGeom>
          <a:noFill/>
        </p:spPr>
        <p:txBody>
          <a:bodyPr wrap="square" rtlCol="0">
            <a:spAutoFit/>
          </a:bodyPr>
          <a:lstStyle/>
          <a:p>
            <a:r>
              <a:rPr lang="fr-CA" dirty="0" smtClean="0">
                <a:latin typeface="Arial" panose="020B0604020202020204" pitchFamily="34" charset="0"/>
                <a:cs typeface="Arial" panose="020B0604020202020204" pitchFamily="34" charset="0"/>
              </a:rPr>
              <a:t>Ours blanc</a:t>
            </a:r>
            <a:endParaRPr lang="fr-CA" dirty="0">
              <a:latin typeface="Arial" panose="020B0604020202020204" pitchFamily="34" charset="0"/>
              <a:cs typeface="Arial" panose="020B0604020202020204" pitchFamily="34" charset="0"/>
            </a:endParaRPr>
          </a:p>
        </p:txBody>
      </p:sp>
      <p:sp>
        <p:nvSpPr>
          <p:cNvPr id="6" name="ZoneTexte 5"/>
          <p:cNvSpPr txBox="1"/>
          <p:nvPr/>
        </p:nvSpPr>
        <p:spPr>
          <a:xfrm>
            <a:off x="7947426" y="3891053"/>
            <a:ext cx="2845743" cy="369332"/>
          </a:xfrm>
          <a:prstGeom prst="rect">
            <a:avLst/>
          </a:prstGeom>
          <a:noFill/>
        </p:spPr>
        <p:txBody>
          <a:bodyPr wrap="square" rtlCol="0">
            <a:spAutoFit/>
          </a:bodyPr>
          <a:lstStyle/>
          <a:p>
            <a:r>
              <a:rPr lang="fr-CA" dirty="0" smtClean="0">
                <a:latin typeface="Arial" panose="020B0604020202020204" pitchFamily="34" charset="0"/>
                <a:cs typeface="Arial" panose="020B0604020202020204" pitchFamily="34" charset="0"/>
              </a:rPr>
              <a:t>Chaîne alimentaire</a:t>
            </a:r>
            <a:endParaRPr lang="fr-CA" dirty="0">
              <a:latin typeface="Arial" panose="020B0604020202020204" pitchFamily="34" charset="0"/>
              <a:cs typeface="Arial" panose="020B0604020202020204" pitchFamily="34" charset="0"/>
            </a:endParaRPr>
          </a:p>
        </p:txBody>
      </p:sp>
      <p:sp>
        <p:nvSpPr>
          <p:cNvPr id="7" name="ZoneTexte 6"/>
          <p:cNvSpPr txBox="1"/>
          <p:nvPr/>
        </p:nvSpPr>
        <p:spPr>
          <a:xfrm>
            <a:off x="8329008" y="4878458"/>
            <a:ext cx="1756228" cy="369332"/>
          </a:xfrm>
          <a:prstGeom prst="rect">
            <a:avLst/>
          </a:prstGeom>
          <a:noFill/>
        </p:spPr>
        <p:txBody>
          <a:bodyPr wrap="square" rtlCol="0">
            <a:spAutoFit/>
          </a:bodyPr>
          <a:lstStyle/>
          <a:p>
            <a:r>
              <a:rPr lang="fr-CA" i="1" dirty="0" smtClean="0">
                <a:latin typeface="Arial" panose="020B0604020202020204" pitchFamily="34" charset="0"/>
                <a:cs typeface="Arial" panose="020B0604020202020204" pitchFamily="34" charset="0"/>
              </a:rPr>
              <a:t>Peu importe*</a:t>
            </a:r>
            <a:endParaRPr lang="fr-CA" i="1" dirty="0">
              <a:latin typeface="Arial" panose="020B0604020202020204" pitchFamily="34" charset="0"/>
              <a:cs typeface="Arial" panose="020B0604020202020204" pitchFamily="34" charset="0"/>
            </a:endParaRPr>
          </a:p>
        </p:txBody>
      </p:sp>
      <p:sp>
        <p:nvSpPr>
          <p:cNvPr id="8" name="ZoneTexte 7"/>
          <p:cNvSpPr txBox="1"/>
          <p:nvPr/>
        </p:nvSpPr>
        <p:spPr>
          <a:xfrm>
            <a:off x="8481060" y="5829716"/>
            <a:ext cx="2308713" cy="369332"/>
          </a:xfrm>
          <a:prstGeom prst="rect">
            <a:avLst/>
          </a:prstGeom>
          <a:noFill/>
        </p:spPr>
        <p:txBody>
          <a:bodyPr wrap="square" rtlCol="0">
            <a:spAutoFit/>
          </a:bodyPr>
          <a:lstStyle/>
          <a:p>
            <a:r>
              <a:rPr lang="fr-CA" dirty="0" smtClean="0">
                <a:latin typeface="Arial" panose="020B0604020202020204" pitchFamily="34" charset="0"/>
                <a:cs typeface="Arial" panose="020B0604020202020204" pitchFamily="34" charset="0"/>
              </a:rPr>
              <a:t>Nord canadien</a:t>
            </a:r>
            <a:endParaRPr lang="fr-CA" dirty="0">
              <a:latin typeface="Arial" panose="020B0604020202020204" pitchFamily="34" charset="0"/>
              <a:cs typeface="Arial" panose="020B0604020202020204" pitchFamily="34" charset="0"/>
            </a:endParaRPr>
          </a:p>
        </p:txBody>
      </p:sp>
      <p:sp>
        <p:nvSpPr>
          <p:cNvPr id="15" name="Rectangle 14"/>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12" name="ZoneTexte 11"/>
          <p:cNvSpPr txBox="1"/>
          <p:nvPr/>
        </p:nvSpPr>
        <p:spPr>
          <a:xfrm>
            <a:off x="489113" y="2492155"/>
            <a:ext cx="1332000" cy="1188000"/>
          </a:xfrm>
          <a:prstGeom prst="ellipse">
            <a:avLst/>
          </a:prstGeom>
          <a:solidFill>
            <a:schemeClr val="accent6"/>
          </a:solidFill>
          <a:ln>
            <a:solidFill>
              <a:schemeClr val="bg2"/>
            </a:solidFill>
          </a:ln>
        </p:spPr>
        <p:txBody>
          <a:bodyPr wrap="square" lIns="36000" tIns="36000" rIns="36000" bIns="36000" rtlCol="0" anchor="ctr">
            <a:noAutofit/>
          </a:bodyPr>
          <a:lstStyle/>
          <a:p>
            <a:pPr algn="ctr"/>
            <a:r>
              <a:rPr lang="fr-CA" b="1" dirty="0" smtClean="0">
                <a:latin typeface="Arial" panose="020B0604020202020204" pitchFamily="34" charset="0"/>
                <a:cs typeface="Arial" panose="020B0604020202020204" pitchFamily="34" charset="0"/>
              </a:rPr>
              <a:t>Qui</a:t>
            </a:r>
            <a:r>
              <a:rPr lang="fr-CA" b="1" dirty="0">
                <a:latin typeface="Arial" panose="020B0604020202020204" pitchFamily="34" charset="0"/>
                <a:cs typeface="Arial" panose="020B0604020202020204" pitchFamily="34" charset="0"/>
              </a:rPr>
              <a:t>?</a:t>
            </a:r>
          </a:p>
        </p:txBody>
      </p:sp>
      <p:sp>
        <p:nvSpPr>
          <p:cNvPr id="13" name="ZoneTexte 12"/>
          <p:cNvSpPr txBox="1"/>
          <p:nvPr/>
        </p:nvSpPr>
        <p:spPr>
          <a:xfrm>
            <a:off x="489113" y="3457547"/>
            <a:ext cx="1332000" cy="1188000"/>
          </a:xfrm>
          <a:prstGeom prst="ellipse">
            <a:avLst/>
          </a:prstGeom>
          <a:solidFill>
            <a:schemeClr val="accent1"/>
          </a:solidFill>
          <a:ln>
            <a:solidFill>
              <a:schemeClr val="bg2"/>
            </a:solidFill>
          </a:ln>
        </p:spPr>
        <p:txBody>
          <a:bodyPr wrap="square" lIns="36000" tIns="36000" rIns="36000" bIns="36000" rtlCol="0" anchor="ctr">
            <a:noAutofit/>
          </a:bodyPr>
          <a:lstStyle/>
          <a:p>
            <a:pPr algn="ctr"/>
            <a:r>
              <a:rPr lang="fr-CA" b="1" dirty="0" smtClean="0">
                <a:solidFill>
                  <a:schemeClr val="bg1"/>
                </a:solidFill>
                <a:latin typeface="Arial" panose="020B0604020202020204" pitchFamily="34" charset="0"/>
                <a:cs typeface="Arial" panose="020B0604020202020204" pitchFamily="34" charset="0"/>
              </a:rPr>
              <a:t>Quoi</a:t>
            </a:r>
            <a:r>
              <a:rPr lang="fr-CA" b="1" dirty="0">
                <a:solidFill>
                  <a:schemeClr val="bg1"/>
                </a:solidFill>
                <a:latin typeface="Arial" panose="020B0604020202020204" pitchFamily="34" charset="0"/>
                <a:cs typeface="Arial" panose="020B0604020202020204" pitchFamily="34" charset="0"/>
              </a:rPr>
              <a:t>?</a:t>
            </a:r>
          </a:p>
        </p:txBody>
      </p:sp>
      <p:sp>
        <p:nvSpPr>
          <p:cNvPr id="14" name="ZoneTexte 13"/>
          <p:cNvSpPr txBox="1"/>
          <p:nvPr/>
        </p:nvSpPr>
        <p:spPr>
          <a:xfrm>
            <a:off x="489113" y="4436884"/>
            <a:ext cx="1332000" cy="1188000"/>
          </a:xfrm>
          <a:prstGeom prst="ellipse">
            <a:avLst/>
          </a:prstGeom>
          <a:solidFill>
            <a:schemeClr val="bg2">
              <a:lumMod val="90000"/>
            </a:schemeClr>
          </a:solidFill>
          <a:ln>
            <a:solidFill>
              <a:schemeClr val="bg2"/>
            </a:solidFill>
          </a:ln>
        </p:spPr>
        <p:txBody>
          <a:bodyPr wrap="square" lIns="36000" tIns="36000" rIns="36000" bIns="36000" rtlCol="0" anchor="ctr">
            <a:noAutofit/>
          </a:bodyPr>
          <a:lstStyle/>
          <a:p>
            <a:pPr algn="ctr"/>
            <a:r>
              <a:rPr lang="fr-CA" b="1" dirty="0" smtClean="0">
                <a:latin typeface="Arial" panose="020B0604020202020204" pitchFamily="34" charset="0"/>
                <a:cs typeface="Arial" panose="020B0604020202020204" pitchFamily="34" charset="0"/>
              </a:rPr>
              <a:t>Quand?</a:t>
            </a:r>
            <a:endParaRPr lang="fr-CA" b="1" dirty="0">
              <a:latin typeface="Arial" panose="020B0604020202020204" pitchFamily="34" charset="0"/>
              <a:cs typeface="Arial" panose="020B0604020202020204" pitchFamily="34" charset="0"/>
            </a:endParaRPr>
          </a:p>
        </p:txBody>
      </p:sp>
      <p:sp>
        <p:nvSpPr>
          <p:cNvPr id="16" name="ZoneTexte 15"/>
          <p:cNvSpPr txBox="1"/>
          <p:nvPr/>
        </p:nvSpPr>
        <p:spPr>
          <a:xfrm>
            <a:off x="489113" y="5371620"/>
            <a:ext cx="1332000" cy="1188000"/>
          </a:xfrm>
          <a:prstGeom prst="ellipse">
            <a:avLst/>
          </a:prstGeom>
          <a:solidFill>
            <a:schemeClr val="accent4"/>
          </a:solidFill>
          <a:ln>
            <a:solidFill>
              <a:schemeClr val="bg2"/>
            </a:solidFill>
          </a:ln>
        </p:spPr>
        <p:txBody>
          <a:bodyPr wrap="square" lIns="36000" tIns="36000" rIns="36000" bIns="36000" rtlCol="0" anchor="ctr">
            <a:noAutofit/>
          </a:bodyPr>
          <a:lstStyle/>
          <a:p>
            <a:pPr algn="ctr"/>
            <a:r>
              <a:rPr lang="fr-CA" b="1" dirty="0" smtClean="0">
                <a:latin typeface="Arial" panose="020B0604020202020204" pitchFamily="34" charset="0"/>
                <a:cs typeface="Arial" panose="020B0604020202020204" pitchFamily="34" charset="0"/>
              </a:rPr>
              <a:t>Où?</a:t>
            </a:r>
            <a:endParaRPr lang="fr-CA" b="1" dirty="0">
              <a:latin typeface="Arial" panose="020B0604020202020204" pitchFamily="34" charset="0"/>
              <a:cs typeface="Arial" panose="020B0604020202020204" pitchFamily="34" charset="0"/>
            </a:endParaRPr>
          </a:p>
        </p:txBody>
      </p:sp>
    </p:spTree>
    <p:extLst>
      <p:ext uri="{BB962C8B-B14F-4D97-AF65-F5344CB8AC3E}">
        <p14:creationId xmlns:p14="http://schemas.microsoft.com/office/powerpoint/2010/main" val="1016911953"/>
      </p:ext>
    </p:extLst>
  </p:cSld>
  <p:clrMapOvr>
    <a:masterClrMapping/>
  </p:clrMapOvr>
  <mc:AlternateContent xmlns:mc="http://schemas.openxmlformats.org/markup-compatibility/2006" xmlns:p14="http://schemas.microsoft.com/office/powerpoint/2010/main">
    <mc:Choice Requires="p14">
      <p:transition spd="slow" p14:dur="800">
        <p14:flythrough/>
      </p:transition>
    </mc:Choice>
    <mc:Fallback xmlns="">
      <p:transition spd="slow">
        <p:fade/>
      </p:transition>
    </mc:Fallback>
  </mc:AlternateContent>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grpId="0" nodeType="clickEffect">
                                  <p:stCondLst>
                                    <p:cond delay="0"/>
                                  </p:stCondLst>
                                  <p:childTnLst>
                                    <p:set>
                                      <p:cBhvr>
                                        <p:cTn id="6" dur="1" fill="hold">
                                          <p:stCondLst>
                                            <p:cond delay="0"/>
                                          </p:stCondLst>
                                        </p:cTn>
                                        <p:tgtEl>
                                          <p:spTgt spid="5"/>
                                        </p:tgtEl>
                                        <p:attrNameLst>
                                          <p:attrName>style.visibility</p:attrName>
                                        </p:attrNameLst>
                                      </p:cBhvr>
                                      <p:to>
                                        <p:strVal val="visible"/>
                                      </p:to>
                                    </p:set>
                                  </p:childTnLst>
                                </p:cTn>
                              </p:par>
                            </p:childTnLst>
                          </p:cTn>
                        </p:par>
                      </p:childTnLst>
                    </p:cTn>
                  </p:par>
                  <p:par>
                    <p:cTn id="7" fill="hold">
                      <p:stCondLst>
                        <p:cond delay="indefinite"/>
                      </p:stCondLst>
                      <p:childTnLst>
                        <p:par>
                          <p:cTn id="8" fill="hold">
                            <p:stCondLst>
                              <p:cond delay="0"/>
                            </p:stCondLst>
                            <p:childTnLst>
                              <p:par>
                                <p:cTn id="9" presetID="1" presetClass="entr" presetSubtype="0" fill="hold" grpId="0" nodeType="clickEffect">
                                  <p:stCondLst>
                                    <p:cond delay="0"/>
                                  </p:stCondLst>
                                  <p:childTnLst>
                                    <p:set>
                                      <p:cBhvr>
                                        <p:cTn id="10" dur="1" fill="hold">
                                          <p:stCondLst>
                                            <p:cond delay="0"/>
                                          </p:stCondLst>
                                        </p:cTn>
                                        <p:tgtEl>
                                          <p:spTgt spid="6"/>
                                        </p:tgtEl>
                                        <p:attrNameLst>
                                          <p:attrName>style.visibility</p:attrName>
                                        </p:attrNameLst>
                                      </p:cBhvr>
                                      <p:to>
                                        <p:strVal val="visible"/>
                                      </p:to>
                                    </p:set>
                                  </p:childTnLst>
                                </p:cTn>
                              </p:par>
                            </p:childTnLst>
                          </p:cTn>
                        </p:par>
                      </p:childTnLst>
                    </p:cTn>
                  </p:par>
                  <p:par>
                    <p:cTn id="11" fill="hold">
                      <p:stCondLst>
                        <p:cond delay="indefinite"/>
                      </p:stCondLst>
                      <p:childTnLst>
                        <p:par>
                          <p:cTn id="12" fill="hold">
                            <p:stCondLst>
                              <p:cond delay="0"/>
                            </p:stCondLst>
                            <p:childTnLst>
                              <p:par>
                                <p:cTn id="13" presetID="1" presetClass="entr" presetSubtype="0" fill="hold" grpId="0" nodeType="clickEffect">
                                  <p:stCondLst>
                                    <p:cond delay="0"/>
                                  </p:stCondLst>
                                  <p:childTnLst>
                                    <p:set>
                                      <p:cBhvr>
                                        <p:cTn id="14" dur="1" fill="hold">
                                          <p:stCondLst>
                                            <p:cond delay="0"/>
                                          </p:stCondLst>
                                        </p:cTn>
                                        <p:tgtEl>
                                          <p:spTgt spid="7"/>
                                        </p:tgtEl>
                                        <p:attrNameLst>
                                          <p:attrName>style.visibility</p:attrName>
                                        </p:attrNameLst>
                                      </p:cBhvr>
                                      <p:to>
                                        <p:strVal val="visible"/>
                                      </p:to>
                                    </p:set>
                                  </p:childTnLst>
                                </p:cTn>
                              </p:par>
                            </p:childTnLst>
                          </p:cTn>
                        </p:par>
                      </p:childTnLst>
                    </p:cTn>
                  </p:par>
                  <p:par>
                    <p:cTn id="15" fill="hold">
                      <p:stCondLst>
                        <p:cond delay="indefinite"/>
                      </p:stCondLst>
                      <p:childTnLst>
                        <p:par>
                          <p:cTn id="16" fill="hold">
                            <p:stCondLst>
                              <p:cond delay="0"/>
                            </p:stCondLst>
                            <p:childTnLst>
                              <p:par>
                                <p:cTn id="17" presetID="1" presetClass="entr" presetSubtype="0" fill="hold" grpId="0" nodeType="clickEffect">
                                  <p:stCondLst>
                                    <p:cond delay="0"/>
                                  </p:stCondLst>
                                  <p:childTnLst>
                                    <p:set>
                                      <p:cBhvr>
                                        <p:cTn id="18" dur="1" fill="hold">
                                          <p:stCondLst>
                                            <p:cond delay="0"/>
                                          </p:stCondLst>
                                        </p:cTn>
                                        <p:tgtEl>
                                          <p:spTgt spid="8"/>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5" grpId="0"/>
      <p:bldP spid="6" grpId="0"/>
      <p:bldP spid="7" grpId="0"/>
      <p:bldP spid="8" grpId="0"/>
    </p:bldLst>
  </p:timing>
</p:sld>
</file>

<file path=ppt/slides/slide5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8" name="Rectangle à coins arrondis 7"/>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sp>
        <p:nvSpPr>
          <p:cNvPr id="18" name="Titre 1"/>
          <p:cNvSpPr txBox="1">
            <a:spLocks/>
          </p:cNvSpPr>
          <p:nvPr>
            <p:custDataLst>
              <p:tags r:id="rId1"/>
            </p:custDataLst>
          </p:nvPr>
        </p:nvSpPr>
        <p:spPr bwMode="auto">
          <a:xfrm>
            <a:off x="1533529" y="499977"/>
            <a:ext cx="7707086" cy="914400"/>
          </a:xfrm>
          <a:prstGeom prst="rect">
            <a:avLst/>
          </a:prstGeom>
          <a:noFill/>
          <a:ln w="9525">
            <a:noFill/>
            <a:miter lim="800000"/>
            <a:headEnd/>
            <a:tailEnd/>
          </a:ln>
          <a:effectLst/>
        </p:spPr>
        <p:txBody>
          <a:bodyPr vert="horz" wrap="square" lIns="91440" tIns="45720" rIns="91440" bIns="45720" numCol="1" anchor="ctr" anchorCtr="0" compatLnSpc="1">
            <a:prstTxWarp prst="textNoShape">
              <a:avLst/>
            </a:prstTxWarp>
          </a:bodyPr>
          <a:lstStyle>
            <a:lvl1pPr algn="l" rtl="0" eaLnBrk="1" fontAlgn="base" hangingPunct="1">
              <a:spcBef>
                <a:spcPct val="0"/>
              </a:spcBef>
              <a:spcAft>
                <a:spcPct val="0"/>
              </a:spcAft>
              <a:defRPr sz="2800">
                <a:solidFill>
                  <a:schemeClr val="tx1"/>
                </a:solidFill>
                <a:latin typeface="+mj-lt"/>
                <a:ea typeface="+mj-ea"/>
                <a:cs typeface="+mj-cs"/>
              </a:defRPr>
            </a:lvl1pPr>
            <a:lvl2pPr algn="ctr" rtl="0" eaLnBrk="1" fontAlgn="base" hangingPunct="1">
              <a:spcBef>
                <a:spcPct val="0"/>
              </a:spcBef>
              <a:spcAft>
                <a:spcPct val="0"/>
              </a:spcAft>
              <a:defRPr sz="2800">
                <a:solidFill>
                  <a:schemeClr val="tx1"/>
                </a:solidFill>
                <a:latin typeface="Eras Bold ITC" pitchFamily="34" charset="0"/>
              </a:defRPr>
            </a:lvl2pPr>
            <a:lvl3pPr algn="ctr" rtl="0" eaLnBrk="1" fontAlgn="base" hangingPunct="1">
              <a:spcBef>
                <a:spcPct val="0"/>
              </a:spcBef>
              <a:spcAft>
                <a:spcPct val="0"/>
              </a:spcAft>
              <a:defRPr sz="2800">
                <a:solidFill>
                  <a:schemeClr val="tx1"/>
                </a:solidFill>
                <a:latin typeface="Eras Bold ITC" pitchFamily="34" charset="0"/>
              </a:defRPr>
            </a:lvl3pPr>
            <a:lvl4pPr algn="ctr" rtl="0" eaLnBrk="1" fontAlgn="base" hangingPunct="1">
              <a:spcBef>
                <a:spcPct val="0"/>
              </a:spcBef>
              <a:spcAft>
                <a:spcPct val="0"/>
              </a:spcAft>
              <a:defRPr sz="2800">
                <a:solidFill>
                  <a:schemeClr val="tx1"/>
                </a:solidFill>
                <a:latin typeface="Eras Bold ITC" pitchFamily="34" charset="0"/>
              </a:defRPr>
            </a:lvl4pPr>
            <a:lvl5pPr algn="ctr" rtl="0" eaLnBrk="1" fontAlgn="base" hangingPunct="1">
              <a:spcBef>
                <a:spcPct val="0"/>
              </a:spcBef>
              <a:spcAft>
                <a:spcPct val="0"/>
              </a:spcAft>
              <a:defRPr sz="2800">
                <a:solidFill>
                  <a:schemeClr val="tx1"/>
                </a:solidFill>
                <a:latin typeface="Eras Bold ITC" pitchFamily="34" charset="0"/>
              </a:defRPr>
            </a:lvl5pPr>
            <a:lvl6pPr marL="457200" algn="ctr" rtl="0" eaLnBrk="1" fontAlgn="base" hangingPunct="1">
              <a:spcBef>
                <a:spcPct val="0"/>
              </a:spcBef>
              <a:spcAft>
                <a:spcPct val="0"/>
              </a:spcAft>
              <a:defRPr sz="2800">
                <a:solidFill>
                  <a:schemeClr val="tx1"/>
                </a:solidFill>
                <a:latin typeface="Eras Bold ITC" pitchFamily="34" charset="0"/>
              </a:defRPr>
            </a:lvl6pPr>
            <a:lvl7pPr marL="914400" algn="ctr" rtl="0" eaLnBrk="1" fontAlgn="base" hangingPunct="1">
              <a:spcBef>
                <a:spcPct val="0"/>
              </a:spcBef>
              <a:spcAft>
                <a:spcPct val="0"/>
              </a:spcAft>
              <a:defRPr sz="2800">
                <a:solidFill>
                  <a:schemeClr val="tx1"/>
                </a:solidFill>
                <a:latin typeface="Eras Bold ITC" pitchFamily="34" charset="0"/>
              </a:defRPr>
            </a:lvl7pPr>
            <a:lvl8pPr marL="1371600" algn="ctr" rtl="0" eaLnBrk="1" fontAlgn="base" hangingPunct="1">
              <a:spcBef>
                <a:spcPct val="0"/>
              </a:spcBef>
              <a:spcAft>
                <a:spcPct val="0"/>
              </a:spcAft>
              <a:defRPr sz="2800">
                <a:solidFill>
                  <a:schemeClr val="tx1"/>
                </a:solidFill>
                <a:latin typeface="Eras Bold ITC" pitchFamily="34" charset="0"/>
              </a:defRPr>
            </a:lvl8pPr>
            <a:lvl9pPr marL="1828800" algn="ctr" rtl="0" eaLnBrk="1" fontAlgn="base" hangingPunct="1">
              <a:spcBef>
                <a:spcPct val="0"/>
              </a:spcBef>
              <a:spcAft>
                <a:spcPct val="0"/>
              </a:spcAft>
              <a:defRPr sz="2800">
                <a:solidFill>
                  <a:schemeClr val="tx1"/>
                </a:solidFill>
                <a:latin typeface="Eras Bold ITC" pitchFamily="34" charset="0"/>
              </a:defRPr>
            </a:lvl9pPr>
          </a:lstStyle>
          <a:p>
            <a:r>
              <a:rPr lang="fr-CA" sz="3600" dirty="0" smtClean="0">
                <a:solidFill>
                  <a:srgbClr val="0070C0"/>
                </a:solidFill>
                <a:latin typeface="Kristen ITC" panose="03050502040202030202" pitchFamily="66" charset="0"/>
              </a:rPr>
              <a:t>Recherche dans Google</a:t>
            </a:r>
          </a:p>
          <a:p>
            <a:r>
              <a:rPr lang="fr-FR" sz="1800" dirty="0">
                <a:latin typeface="Arial" panose="020B0604020202020204" pitchFamily="34" charset="0"/>
                <a:cs typeface="Arial" panose="020B0604020202020204" pitchFamily="34" charset="0"/>
              </a:rPr>
              <a:t>Utilisation </a:t>
            </a:r>
            <a:r>
              <a:rPr lang="fr-FR" sz="1800" dirty="0" smtClean="0">
                <a:latin typeface="Arial" panose="020B0604020202020204" pitchFamily="34" charset="0"/>
                <a:cs typeface="Arial" panose="020B0604020202020204" pitchFamily="34" charset="0"/>
              </a:rPr>
              <a:t>de la boite de recherche unique</a:t>
            </a:r>
            <a:endParaRPr lang="fr-CA" sz="1800" dirty="0">
              <a:solidFill>
                <a:srgbClr val="0070C0"/>
              </a:solidFill>
              <a:latin typeface="Kristen ITC" panose="03050502040202030202" pitchFamily="66" charset="0"/>
            </a:endParaRPr>
          </a:p>
        </p:txBody>
      </p:sp>
      <p:graphicFrame>
        <p:nvGraphicFramePr>
          <p:cNvPr id="17" name="Tableau 16"/>
          <p:cNvGraphicFramePr>
            <a:graphicFrameLocks noGrp="1"/>
          </p:cNvGraphicFramePr>
          <p:nvPr>
            <p:custDataLst>
              <p:tags r:id="rId2"/>
            </p:custDataLst>
            <p:extLst>
              <p:ext uri="{D42A27DB-BD31-4B8C-83A1-F6EECF244321}">
                <p14:modId xmlns:p14="http://schemas.microsoft.com/office/powerpoint/2010/main" val="2367544121"/>
              </p:ext>
            </p:extLst>
          </p:nvPr>
        </p:nvGraphicFramePr>
        <p:xfrm>
          <a:off x="1064526" y="2947910"/>
          <a:ext cx="7970293" cy="2378804"/>
        </p:xfrm>
        <a:graphic>
          <a:graphicData uri="http://schemas.openxmlformats.org/drawingml/2006/table">
            <a:tbl>
              <a:tblPr firstRow="1" bandRow="1">
                <a:tableStyleId>{5C22544A-7EE6-4342-B048-85BDC9FD1C3A}</a:tableStyleId>
              </a:tblPr>
              <a:tblGrid>
                <a:gridCol w="780699"/>
                <a:gridCol w="1807527"/>
                <a:gridCol w="739140"/>
                <a:gridCol w="2082165"/>
                <a:gridCol w="802376"/>
                <a:gridCol w="1758386"/>
              </a:tblGrid>
              <a:tr h="641444">
                <a:tc rowSpan="2">
                  <a:txBody>
                    <a:bodyPr/>
                    <a:lstStyle/>
                    <a:p>
                      <a:pPr algn="l"/>
                      <a:r>
                        <a:rPr lang="fr-CA" sz="1800" b="1" i="0" dirty="0" smtClean="0">
                          <a:solidFill>
                            <a:schemeClr val="tx1"/>
                          </a:solidFill>
                          <a:latin typeface="Kristen ITC" panose="03050502040202030202" pitchFamily="66" charset="0"/>
                        </a:rPr>
                        <a:t>   Synonymes        </a:t>
                      </a:r>
                      <a:endParaRPr lang="fr-CA" sz="1800" b="1" i="0" dirty="0">
                        <a:solidFill>
                          <a:schemeClr val="tx1"/>
                        </a:solidFill>
                        <a:latin typeface="Kristen ITC" panose="03050502040202030202" pitchFamily="66" charset="0"/>
                      </a:endParaRPr>
                    </a:p>
                  </a:txBody>
                  <a:tcPr marL="121920" marR="121920" vert="vert270"/>
                </a:tc>
                <a:tc>
                  <a:txBody>
                    <a:bodyPr/>
                    <a:lstStyle/>
                    <a:p>
                      <a:pPr algn="ctr">
                        <a:spcBef>
                          <a:spcPts val="0"/>
                        </a:spcBef>
                      </a:pPr>
                      <a:r>
                        <a:rPr lang="fr-CA" sz="2000" b="1" smtClean="0">
                          <a:solidFill>
                            <a:schemeClr val="tx1"/>
                          </a:solidFill>
                          <a:latin typeface="Kristen ITC" panose="03050502040202030202" pitchFamily="66" charset="0"/>
                          <a:cs typeface="Arial" panose="020B0604020202020204" pitchFamily="34" charset="0"/>
                        </a:rPr>
                        <a:t>Mot-clé</a:t>
                      </a:r>
                      <a:r>
                        <a:rPr lang="fr-CA" sz="2000" b="1" baseline="0" smtClean="0">
                          <a:solidFill>
                            <a:schemeClr val="tx1"/>
                          </a:solidFill>
                          <a:latin typeface="Kristen ITC" panose="03050502040202030202" pitchFamily="66" charset="0"/>
                          <a:cs typeface="Arial" panose="020B0604020202020204" pitchFamily="34" charset="0"/>
                        </a:rPr>
                        <a:t>  1</a:t>
                      </a:r>
                      <a:endParaRPr lang="fr-CA" sz="2000" b="1" dirty="0">
                        <a:solidFill>
                          <a:schemeClr val="tx1"/>
                        </a:solidFill>
                        <a:latin typeface="Kristen ITC" panose="03050502040202030202" pitchFamily="66" charset="0"/>
                        <a:cs typeface="Arial" panose="020B0604020202020204" pitchFamily="34" charset="0"/>
                      </a:endParaRPr>
                    </a:p>
                  </a:txBody>
                  <a:tcPr marL="121920" marR="121920" anchor="ctr"/>
                </a:tc>
                <a:tc>
                  <a:txBody>
                    <a:bodyPr/>
                    <a:lstStyle/>
                    <a:p>
                      <a:pPr algn="ctr"/>
                      <a:r>
                        <a:rPr lang="fr-CA" sz="2000" b="0" dirty="0" smtClean="0">
                          <a:solidFill>
                            <a:schemeClr val="tx1"/>
                          </a:solidFill>
                          <a:latin typeface="Kristen ITC" panose="03050502040202030202" pitchFamily="66" charset="0"/>
                          <a:cs typeface="Arial" panose="020B0604020202020204" pitchFamily="34" charset="0"/>
                        </a:rPr>
                        <a:t>et</a:t>
                      </a:r>
                      <a:endParaRPr lang="fr-CA" sz="2000" b="0" dirty="0">
                        <a:solidFill>
                          <a:schemeClr val="tx1"/>
                        </a:solidFill>
                        <a:latin typeface="Kristen ITC" panose="03050502040202030202" pitchFamily="66" charset="0"/>
                        <a:cs typeface="Arial" panose="020B0604020202020204" pitchFamily="34" charset="0"/>
                      </a:endParaRPr>
                    </a:p>
                  </a:txBody>
                  <a:tcPr marL="121920" marR="121920" anchor="ctr"/>
                </a:tc>
                <a:tc>
                  <a:txBody>
                    <a:bodyPr/>
                    <a:lstStyle/>
                    <a:p>
                      <a:pPr marL="0" algn="ctr" defTabSz="457200" rtl="0" eaLnBrk="1" latinLnBrk="0" hangingPunct="1"/>
                      <a:r>
                        <a:rPr lang="fr-CA" sz="2000" b="1" kern="1200" dirty="0" smtClean="0">
                          <a:solidFill>
                            <a:schemeClr val="tx1"/>
                          </a:solidFill>
                          <a:latin typeface="Kristen ITC" panose="03050502040202030202" pitchFamily="66" charset="0"/>
                          <a:ea typeface="+mn-ea"/>
                          <a:cs typeface="Arial" panose="020B0604020202020204" pitchFamily="34" charset="0"/>
                        </a:rPr>
                        <a:t>Mot-clé 2</a:t>
                      </a:r>
                      <a:endParaRPr lang="fr-CA" sz="2000" b="1" kern="1200" dirty="0">
                        <a:solidFill>
                          <a:schemeClr val="tx1"/>
                        </a:solidFill>
                        <a:latin typeface="Kristen ITC" panose="03050502040202030202" pitchFamily="66" charset="0"/>
                        <a:ea typeface="+mn-ea"/>
                        <a:cs typeface="Arial" panose="020B0604020202020204" pitchFamily="34" charset="0"/>
                      </a:endParaRPr>
                    </a:p>
                  </a:txBody>
                  <a:tcPr marL="121920" marR="121920" anchor="ctr"/>
                </a:tc>
                <a:tc>
                  <a:txBody>
                    <a:bodyPr/>
                    <a:lstStyle/>
                    <a:p>
                      <a:pPr marL="0" algn="ctr" defTabSz="457200" rtl="0" eaLnBrk="1" latinLnBrk="0" hangingPunct="1"/>
                      <a:r>
                        <a:rPr lang="fr-CA" sz="2000" b="0" kern="1200" dirty="0" smtClean="0">
                          <a:solidFill>
                            <a:schemeClr val="tx1"/>
                          </a:solidFill>
                          <a:latin typeface="Kristen ITC" panose="03050502040202030202" pitchFamily="66" charset="0"/>
                          <a:ea typeface="+mn-ea"/>
                          <a:cs typeface="Arial" panose="020B0604020202020204" pitchFamily="34" charset="0"/>
                        </a:rPr>
                        <a:t>et</a:t>
                      </a:r>
                      <a:endParaRPr lang="fr-CA" sz="2000" b="0" kern="1200" dirty="0">
                        <a:solidFill>
                          <a:schemeClr val="tx1"/>
                        </a:solidFill>
                        <a:latin typeface="Kristen ITC" panose="03050502040202030202" pitchFamily="66" charset="0"/>
                        <a:ea typeface="+mn-ea"/>
                        <a:cs typeface="Arial" panose="020B0604020202020204" pitchFamily="34" charset="0"/>
                      </a:endParaRPr>
                    </a:p>
                  </a:txBody>
                  <a:tcPr marL="121920" marR="121920" anchor="ctr"/>
                </a:tc>
                <a:tc>
                  <a:txBody>
                    <a:bodyPr/>
                    <a:lstStyle/>
                    <a:p>
                      <a:pPr marL="0" algn="ctr" defTabSz="457200" rtl="0" eaLnBrk="1" latinLnBrk="0" hangingPunct="1"/>
                      <a:r>
                        <a:rPr lang="fr-CA" sz="2000" b="1" kern="1200" dirty="0" smtClean="0">
                          <a:solidFill>
                            <a:schemeClr val="tx1"/>
                          </a:solidFill>
                          <a:latin typeface="Kristen ITC" panose="03050502040202030202" pitchFamily="66" charset="0"/>
                          <a:ea typeface="+mn-ea"/>
                          <a:cs typeface="Arial" panose="020B0604020202020204" pitchFamily="34" charset="0"/>
                        </a:rPr>
                        <a:t>Mot-clé 3</a:t>
                      </a:r>
                      <a:endParaRPr lang="fr-CA" sz="2000" b="1" kern="1200" dirty="0">
                        <a:solidFill>
                          <a:schemeClr val="tx1"/>
                        </a:solidFill>
                        <a:latin typeface="Kristen ITC" panose="03050502040202030202" pitchFamily="66" charset="0"/>
                        <a:ea typeface="+mn-ea"/>
                        <a:cs typeface="Arial" panose="020B0604020202020204" pitchFamily="34" charset="0"/>
                      </a:endParaRPr>
                    </a:p>
                  </a:txBody>
                  <a:tcPr marL="121920" marR="121920" anchor="ctr"/>
                </a:tc>
              </a:tr>
              <a:tr h="1696764">
                <a:tc vMerge="1">
                  <a:txBody>
                    <a:bodyPr/>
                    <a:lstStyle/>
                    <a:p>
                      <a:endParaRPr lang="fr-CA" sz="1400" b="1" dirty="0">
                        <a:solidFill>
                          <a:schemeClr val="tx1"/>
                        </a:solidFill>
                        <a:latin typeface="Eras Medium ITC" pitchFamily="34" charset="0"/>
                      </a:endParaRPr>
                    </a:p>
                  </a:txBody>
                  <a:tcPr/>
                </a:tc>
                <a:tc>
                  <a:txBody>
                    <a:bodyPr/>
                    <a:lstStyle/>
                    <a:p>
                      <a:r>
                        <a:rPr lang="fr-CA" sz="1800" dirty="0" smtClean="0">
                          <a:solidFill>
                            <a:schemeClr val="tx1"/>
                          </a:solidFill>
                          <a:latin typeface="Arial" panose="020B0604020202020204" pitchFamily="34" charset="0"/>
                          <a:cs typeface="Arial" panose="020B0604020202020204" pitchFamily="34" charset="0"/>
                        </a:rPr>
                        <a:t>sorte</a:t>
                      </a:r>
                      <a:endParaRPr lang="fr-CA" sz="1800" b="1" dirty="0" smtClean="0">
                        <a:solidFill>
                          <a:schemeClr val="tx1"/>
                        </a:solidFill>
                        <a:latin typeface="Arial" panose="020B0604020202020204" pitchFamily="34" charset="0"/>
                        <a:cs typeface="Arial" panose="020B0604020202020204" pitchFamily="34" charset="0"/>
                      </a:endParaRPr>
                    </a:p>
                    <a:p>
                      <a:r>
                        <a:rPr lang="fr-CA" sz="1800" b="1" dirty="0" smtClean="0">
                          <a:solidFill>
                            <a:schemeClr val="tx1"/>
                          </a:solidFill>
                          <a:latin typeface="Arial" panose="020B0604020202020204" pitchFamily="34" charset="0"/>
                          <a:cs typeface="Arial" panose="020B0604020202020204" pitchFamily="34" charset="0"/>
                        </a:rPr>
                        <a:t>OU /OR</a:t>
                      </a:r>
                    </a:p>
                    <a:p>
                      <a:r>
                        <a:rPr lang="fr-CA" sz="1800" dirty="0" smtClean="0">
                          <a:solidFill>
                            <a:schemeClr val="tx1"/>
                          </a:solidFill>
                          <a:latin typeface="Arial" panose="020B0604020202020204" pitchFamily="34" charset="0"/>
                          <a:cs typeface="Arial" panose="020B0604020202020204" pitchFamily="34" charset="0"/>
                        </a:rPr>
                        <a:t>variété</a:t>
                      </a:r>
                      <a:endParaRPr lang="fr-CA" sz="1800" baseline="0" dirty="0" smtClean="0">
                        <a:solidFill>
                          <a:schemeClr val="tx1"/>
                        </a:solidFill>
                        <a:latin typeface="Arial" panose="020B0604020202020204" pitchFamily="34" charset="0"/>
                        <a:cs typeface="Arial" panose="020B0604020202020204" pitchFamily="34" charset="0"/>
                      </a:endParaRPr>
                    </a:p>
                    <a:p>
                      <a:r>
                        <a:rPr lang="fr-CA" sz="1800" b="1" baseline="0" dirty="0" smtClean="0">
                          <a:solidFill>
                            <a:schemeClr val="tx1"/>
                          </a:solidFill>
                          <a:latin typeface="Arial" panose="020B0604020202020204" pitchFamily="34" charset="0"/>
                          <a:cs typeface="Arial" panose="020B0604020202020204" pitchFamily="34" charset="0"/>
                        </a:rPr>
                        <a:t>OU /OR</a:t>
                      </a:r>
                    </a:p>
                    <a:p>
                      <a:r>
                        <a:rPr lang="fr-CA" sz="1800" baseline="0" dirty="0" smtClean="0">
                          <a:solidFill>
                            <a:schemeClr val="tx1"/>
                          </a:solidFill>
                          <a:latin typeface="Arial" panose="020B0604020202020204" pitchFamily="34" charset="0"/>
                          <a:cs typeface="Arial" panose="020B0604020202020204" pitchFamily="34" charset="0"/>
                        </a:rPr>
                        <a:t>type</a:t>
                      </a:r>
                    </a:p>
                    <a:p>
                      <a:endParaRPr lang="fr-CA" sz="1800" b="1" dirty="0">
                        <a:solidFill>
                          <a:schemeClr val="tx1"/>
                        </a:solidFill>
                        <a:latin typeface="Arial" panose="020B0604020202020204" pitchFamily="34" charset="0"/>
                        <a:cs typeface="Arial" panose="020B0604020202020204" pitchFamily="34" charset="0"/>
                      </a:endParaRPr>
                    </a:p>
                  </a:txBody>
                  <a:tcPr marL="121920" marR="121920"/>
                </a:tc>
                <a:tc>
                  <a:txBody>
                    <a:bodyPr/>
                    <a:lstStyle/>
                    <a:p>
                      <a:r>
                        <a:rPr lang="fr-CA" sz="1600" b="1" kern="1200" dirty="0" smtClean="0">
                          <a:solidFill>
                            <a:schemeClr val="tx1"/>
                          </a:solidFill>
                          <a:latin typeface="Arial" panose="020B0604020202020204" pitchFamily="34" charset="0"/>
                          <a:ea typeface="+mn-ea"/>
                          <a:cs typeface="Arial" panose="020B0604020202020204" pitchFamily="34" charset="0"/>
                        </a:rPr>
                        <a:t>ET/</a:t>
                      </a:r>
                    </a:p>
                    <a:p>
                      <a:r>
                        <a:rPr lang="fr-CA" sz="1600" b="1" kern="1200" dirty="0" smtClean="0">
                          <a:solidFill>
                            <a:schemeClr val="tx1"/>
                          </a:solidFill>
                          <a:latin typeface="Arial" panose="020B0604020202020204" pitchFamily="34" charset="0"/>
                          <a:ea typeface="+mn-ea"/>
                          <a:cs typeface="Arial" panose="020B0604020202020204" pitchFamily="34" charset="0"/>
                        </a:rPr>
                        <a:t>AND</a:t>
                      </a:r>
                      <a:endParaRPr lang="fr-CA" sz="1600" b="1" kern="1200" dirty="0">
                        <a:solidFill>
                          <a:schemeClr val="tx1"/>
                        </a:solidFill>
                        <a:latin typeface="Arial" panose="020B0604020202020204" pitchFamily="34" charset="0"/>
                        <a:ea typeface="+mn-ea"/>
                        <a:cs typeface="Arial" panose="020B0604020202020204" pitchFamily="34" charset="0"/>
                      </a:endParaRPr>
                    </a:p>
                  </a:txBody>
                  <a:tcPr marL="121920" marR="121920"/>
                </a:tc>
                <a:tc>
                  <a:txBody>
                    <a:bodyPr/>
                    <a:lstStyle/>
                    <a:p>
                      <a:r>
                        <a:rPr lang="fr-CA" sz="1800" b="0" dirty="0" smtClean="0">
                          <a:solidFill>
                            <a:schemeClr val="tx1"/>
                          </a:solidFill>
                          <a:latin typeface="Arial" panose="020B0604020202020204" pitchFamily="34" charset="0"/>
                          <a:cs typeface="Arial" panose="020B0604020202020204" pitchFamily="34" charset="0"/>
                        </a:rPr>
                        <a:t>patate</a:t>
                      </a:r>
                    </a:p>
                    <a:p>
                      <a:r>
                        <a:rPr lang="fr-CA" sz="1800" b="1" dirty="0" smtClean="0">
                          <a:solidFill>
                            <a:schemeClr val="tx1"/>
                          </a:solidFill>
                          <a:latin typeface="Arial" panose="020B0604020202020204" pitchFamily="34" charset="0"/>
                          <a:cs typeface="Arial" panose="020B0604020202020204" pitchFamily="34" charset="0"/>
                        </a:rPr>
                        <a:t>OU/OR</a:t>
                      </a:r>
                    </a:p>
                    <a:p>
                      <a:r>
                        <a:rPr lang="fr-CA" sz="1800" b="0" dirty="0" smtClean="0">
                          <a:solidFill>
                            <a:schemeClr val="tx1"/>
                          </a:solidFill>
                          <a:latin typeface="Tw Cen MT"/>
                          <a:cs typeface="Arial" panose="020B0604020202020204" pitchFamily="34" charset="0"/>
                        </a:rPr>
                        <a:t>"</a:t>
                      </a:r>
                      <a:r>
                        <a:rPr lang="fr-CA" sz="1800" b="0" dirty="0" smtClean="0">
                          <a:solidFill>
                            <a:schemeClr val="tx1"/>
                          </a:solidFill>
                          <a:latin typeface="Arial" panose="020B0604020202020204" pitchFamily="34" charset="0"/>
                          <a:cs typeface="Arial" panose="020B0604020202020204" pitchFamily="34" charset="0"/>
                        </a:rPr>
                        <a:t>pomme de terre</a:t>
                      </a:r>
                      <a:r>
                        <a:rPr lang="fr-CA" sz="1800" b="0" dirty="0" smtClean="0">
                          <a:solidFill>
                            <a:schemeClr val="tx1"/>
                          </a:solidFill>
                          <a:latin typeface="Tw Cen MT"/>
                          <a:cs typeface="Arial" panose="020B0604020202020204" pitchFamily="34" charset="0"/>
                        </a:rPr>
                        <a:t>"</a:t>
                      </a:r>
                      <a:endParaRPr lang="fr-CA" sz="1800" b="0" dirty="0" smtClean="0">
                        <a:solidFill>
                          <a:schemeClr val="tx1"/>
                        </a:solidFill>
                        <a:latin typeface="Arial" panose="020B0604020202020204" pitchFamily="34" charset="0"/>
                        <a:cs typeface="Arial" panose="020B0604020202020204" pitchFamily="34" charset="0"/>
                      </a:endParaRPr>
                    </a:p>
                  </a:txBody>
                  <a:tcPr marL="121920" marR="121920"/>
                </a:tc>
                <a:tc>
                  <a:txBody>
                    <a:bodyPr/>
                    <a:lstStyle/>
                    <a:p>
                      <a:r>
                        <a:rPr lang="fr-CA" sz="1600" b="1" kern="1200" dirty="0" smtClean="0">
                          <a:solidFill>
                            <a:schemeClr val="tx1"/>
                          </a:solidFill>
                          <a:latin typeface="Arial" panose="020B0604020202020204" pitchFamily="34" charset="0"/>
                          <a:ea typeface="+mn-ea"/>
                          <a:cs typeface="Arial" panose="020B0604020202020204" pitchFamily="34" charset="0"/>
                        </a:rPr>
                        <a:t>ET/</a:t>
                      </a:r>
                    </a:p>
                    <a:p>
                      <a:r>
                        <a:rPr lang="fr-CA" sz="1600" b="1" kern="1200" dirty="0" smtClean="0">
                          <a:solidFill>
                            <a:schemeClr val="tx1"/>
                          </a:solidFill>
                          <a:latin typeface="Arial" panose="020B0604020202020204" pitchFamily="34" charset="0"/>
                          <a:ea typeface="+mn-ea"/>
                          <a:cs typeface="Arial" panose="020B0604020202020204" pitchFamily="34" charset="0"/>
                        </a:rPr>
                        <a:t>AND</a:t>
                      </a:r>
                    </a:p>
                    <a:p>
                      <a:endParaRPr lang="fr-CA" sz="1800" b="0" dirty="0">
                        <a:solidFill>
                          <a:schemeClr val="tx1"/>
                        </a:solidFill>
                        <a:latin typeface="Arial" panose="020B0604020202020204" pitchFamily="34" charset="0"/>
                        <a:cs typeface="Arial" panose="020B0604020202020204" pitchFamily="34" charset="0"/>
                      </a:endParaRPr>
                    </a:p>
                  </a:txBody>
                  <a:tcPr marL="121920" marR="121920"/>
                </a:tc>
                <a:tc>
                  <a:txBody>
                    <a:bodyPr/>
                    <a:lstStyle/>
                    <a:p>
                      <a:r>
                        <a:rPr lang="fr-CA" sz="1800" b="0" dirty="0" smtClean="0">
                          <a:solidFill>
                            <a:schemeClr val="tx1"/>
                          </a:solidFill>
                          <a:latin typeface="Arial" panose="020B0604020202020204" pitchFamily="34" charset="0"/>
                          <a:cs typeface="Arial" panose="020B0604020202020204" pitchFamily="34" charset="0"/>
                        </a:rPr>
                        <a:t>Québec</a:t>
                      </a:r>
                      <a:endParaRPr lang="fr-CA" sz="1800" dirty="0" smtClean="0">
                        <a:latin typeface="Arial" panose="020B0604020202020204" pitchFamily="34" charset="0"/>
                        <a:cs typeface="Arial" panose="020B0604020202020204" pitchFamily="34" charset="0"/>
                      </a:endParaRPr>
                    </a:p>
                    <a:p>
                      <a:pPr marL="0" marR="0" indent="0" algn="l" defTabSz="914400" rtl="0" eaLnBrk="1" fontAlgn="auto" latinLnBrk="0" hangingPunct="1">
                        <a:lnSpc>
                          <a:spcPct val="100000"/>
                        </a:lnSpc>
                        <a:spcBef>
                          <a:spcPts val="0"/>
                        </a:spcBef>
                        <a:spcAft>
                          <a:spcPts val="0"/>
                        </a:spcAft>
                        <a:buClrTx/>
                        <a:buSzTx/>
                        <a:buFontTx/>
                        <a:buNone/>
                        <a:tabLst/>
                        <a:defRPr/>
                      </a:pPr>
                      <a:endParaRPr lang="fr-CA" sz="1800" b="1" kern="1200" dirty="0" smtClean="0">
                        <a:solidFill>
                          <a:schemeClr val="tx1"/>
                        </a:solidFill>
                        <a:latin typeface="Arial" panose="020B0604020202020204" pitchFamily="34" charset="0"/>
                        <a:ea typeface="+mn-ea"/>
                        <a:cs typeface="Arial" panose="020B0604020202020204" pitchFamily="34" charset="0"/>
                      </a:endParaRPr>
                    </a:p>
                    <a:p>
                      <a:pPr marL="0" marR="0" indent="0" algn="l" defTabSz="914400" rtl="0" eaLnBrk="1" fontAlgn="auto" latinLnBrk="0" hangingPunct="1">
                        <a:lnSpc>
                          <a:spcPct val="100000"/>
                        </a:lnSpc>
                        <a:spcBef>
                          <a:spcPts val="0"/>
                        </a:spcBef>
                        <a:spcAft>
                          <a:spcPts val="0"/>
                        </a:spcAft>
                        <a:buClrTx/>
                        <a:buSzTx/>
                        <a:buFontTx/>
                        <a:buNone/>
                        <a:tabLst/>
                        <a:defRPr/>
                      </a:pPr>
                      <a:endParaRPr lang="fr-CA" sz="1800" dirty="0" smtClean="0">
                        <a:latin typeface="Arial" panose="020B0604020202020204" pitchFamily="34" charset="0"/>
                        <a:cs typeface="Arial" panose="020B0604020202020204" pitchFamily="34" charset="0"/>
                      </a:endParaRPr>
                    </a:p>
                    <a:p>
                      <a:endParaRPr lang="fr-CA" sz="1800" b="1" kern="1200" dirty="0" smtClean="0">
                        <a:solidFill>
                          <a:schemeClr val="tx1"/>
                        </a:solidFill>
                        <a:latin typeface="Arial" panose="020B0604020202020204" pitchFamily="34" charset="0"/>
                        <a:ea typeface="+mn-ea"/>
                        <a:cs typeface="Arial" panose="020B0604020202020204" pitchFamily="34" charset="0"/>
                      </a:endParaRPr>
                    </a:p>
                  </a:txBody>
                  <a:tcPr marL="121920" marR="121920"/>
                </a:tc>
              </a:tr>
            </a:tbl>
          </a:graphicData>
        </a:graphic>
      </p:graphicFrame>
      <p:sp>
        <p:nvSpPr>
          <p:cNvPr id="14" name="Rectangle à coins arrondis 13"/>
          <p:cNvSpPr/>
          <p:nvPr/>
        </p:nvSpPr>
        <p:spPr>
          <a:xfrm>
            <a:off x="27010" y="112485"/>
            <a:ext cx="1650810" cy="1447601"/>
          </a:xfrm>
          <a:prstGeom prst="roundRect">
            <a:avLst>
              <a:gd name="adj" fmla="val 10000"/>
            </a:avLst>
          </a:prstGeom>
          <a:blipFill dpi="0" rotWithShape="1">
            <a:blip r:embed="rId5" cstate="print">
              <a:duotone>
                <a:schemeClr val="bg2">
                  <a:shade val="45000"/>
                  <a:satMod val="135000"/>
                </a:schemeClr>
                <a:prstClr val="white"/>
              </a:duotone>
              <a:extLst>
                <a:ext uri="{BEBA8EAE-BF5A-486C-A8C5-ECC9F3942E4B}">
                  <a14:imgProps xmlns:a14="http://schemas.microsoft.com/office/drawing/2010/main">
                    <a14:imgLayer r:embed="rId6">
                      <a14:imgEffect>
                        <a14:backgroundRemoval t="0" b="100000" l="0" r="100000">
                          <a14:foregroundMark x1="54612" y1="88419" x2="77751" y2="93371"/>
                          <a14:foregroundMark x1="76780" y1="93371" x2="77751" y2="99681"/>
                          <a14:foregroundMark x1="54671" y1="94881" x2="54671" y2="99317"/>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6715" r="6715"/>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sp>
        <p:nvSpPr>
          <p:cNvPr id="12" name="Rectangle 11"/>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9" name="Rectangle 3"/>
          <p:cNvSpPr txBox="1">
            <a:spLocks noChangeArrowheads="1"/>
          </p:cNvSpPr>
          <p:nvPr/>
        </p:nvSpPr>
        <p:spPr>
          <a:xfrm>
            <a:off x="2191623" y="1691205"/>
            <a:ext cx="6133511" cy="894485"/>
          </a:xfrm>
          <a:prstGeom prst="roundRect">
            <a:avLst/>
          </a:prstGeom>
          <a:ln w="19050" cap="rnd" cmpd="sng" algn="ctr">
            <a:solidFill>
              <a:schemeClr val="accent2"/>
            </a:solidFill>
            <a:prstDash val="sysDot"/>
          </a:ln>
        </p:spPr>
        <p:style>
          <a:lnRef idx="2">
            <a:schemeClr val="accent2"/>
          </a:lnRef>
          <a:fillRef idx="1">
            <a:schemeClr val="lt1"/>
          </a:fillRef>
          <a:effectRef idx="0">
            <a:schemeClr val="accent2"/>
          </a:effectRef>
          <a:fontRef idx="minor">
            <a:schemeClr val="dk1"/>
          </a:fontRef>
        </p:style>
        <p:txBody>
          <a:bodyPr vert="horz" lIns="91440" tIns="45720" rIns="91440" bIns="45720" rtlCol="0">
            <a:noAutofit/>
          </a:bodyPr>
          <a:lstStyle>
            <a:lvl1pPr marL="342900" indent="-342900" algn="l" defTabSz="457200" rtl="0" eaLnBrk="1" latinLnBrk="0" hangingPunct="1">
              <a:spcBef>
                <a:spcPts val="1000"/>
              </a:spcBef>
              <a:spcAft>
                <a:spcPts val="0"/>
              </a:spcAft>
              <a:buClr>
                <a:schemeClr val="accent1"/>
              </a:buClr>
              <a:buSzPct val="80000"/>
              <a:buFont typeface="Wingdings 3" charset="2"/>
              <a:buChar char=""/>
              <a:defRPr sz="1800" kern="1200">
                <a:solidFill>
                  <a:schemeClr val="dk1"/>
                </a:solidFill>
                <a:latin typeface="+mn-lt"/>
                <a:ea typeface="+mn-ea"/>
                <a:cs typeface="+mn-cs"/>
              </a:defRPr>
            </a:lvl1pPr>
            <a:lvl2pPr marL="742950" indent="-285750" algn="l" defTabSz="457200" rtl="0" eaLnBrk="1" latinLnBrk="0" hangingPunct="1">
              <a:spcBef>
                <a:spcPts val="1000"/>
              </a:spcBef>
              <a:spcAft>
                <a:spcPts val="0"/>
              </a:spcAft>
              <a:buClr>
                <a:schemeClr val="accent1"/>
              </a:buClr>
              <a:buSzPct val="80000"/>
              <a:buFont typeface="Wingdings 3" charset="2"/>
              <a:buChar char=""/>
              <a:defRPr sz="1600" kern="1200">
                <a:solidFill>
                  <a:schemeClr val="dk1"/>
                </a:solidFill>
                <a:latin typeface="+mn-lt"/>
                <a:ea typeface="+mn-ea"/>
                <a:cs typeface="+mn-cs"/>
              </a:defRPr>
            </a:lvl2pPr>
            <a:lvl3pPr marL="1143000" indent="-228600" algn="l" defTabSz="457200" rtl="0" eaLnBrk="1" latinLnBrk="0" hangingPunct="1">
              <a:spcBef>
                <a:spcPts val="1000"/>
              </a:spcBef>
              <a:spcAft>
                <a:spcPts val="0"/>
              </a:spcAft>
              <a:buClr>
                <a:schemeClr val="accent1"/>
              </a:buClr>
              <a:buSzPct val="80000"/>
              <a:buFont typeface="Wingdings 3" charset="2"/>
              <a:buChar char=""/>
              <a:defRPr sz="1400" kern="1200">
                <a:solidFill>
                  <a:schemeClr val="dk1"/>
                </a:solidFill>
                <a:latin typeface="+mn-lt"/>
                <a:ea typeface="+mn-ea"/>
                <a:cs typeface="+mn-cs"/>
              </a:defRPr>
            </a:lvl3pPr>
            <a:lvl4pPr marL="16002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4pPr>
            <a:lvl5pPr marL="20574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5pPr>
            <a:lvl6pPr marL="25146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6pPr>
            <a:lvl7pPr marL="29718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7pPr>
            <a:lvl8pPr marL="34290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8pPr>
            <a:lvl9pPr marL="3886200" indent="-228600" algn="l" defTabSz="457200" rtl="0" eaLnBrk="1" latinLnBrk="0" hangingPunct="1">
              <a:spcBef>
                <a:spcPts val="1000"/>
              </a:spcBef>
              <a:spcAft>
                <a:spcPts val="0"/>
              </a:spcAft>
              <a:buClr>
                <a:schemeClr val="accent1"/>
              </a:buClr>
              <a:buSzPct val="80000"/>
              <a:buFont typeface="Wingdings 3" charset="2"/>
              <a:buChar char=""/>
              <a:defRPr sz="1200" kern="1200">
                <a:solidFill>
                  <a:schemeClr val="dk1"/>
                </a:solidFill>
                <a:latin typeface="+mn-lt"/>
                <a:ea typeface="+mn-ea"/>
                <a:cs typeface="+mn-cs"/>
              </a:defRPr>
            </a:lvl9pPr>
          </a:lstStyle>
          <a:p>
            <a:pPr marL="0" indent="0" algn="ctr">
              <a:buFont typeface="Wingdings 3" charset="2"/>
              <a:buNone/>
            </a:pPr>
            <a:r>
              <a:rPr lang="fr-FR" sz="2000" dirty="0">
                <a:solidFill>
                  <a:schemeClr val="tx1"/>
                </a:solidFill>
                <a:latin typeface="Arial" panose="020B0604020202020204" pitchFamily="34" charset="0"/>
                <a:cs typeface="Arial" panose="020B0604020202020204" pitchFamily="34" charset="0"/>
              </a:rPr>
              <a:t> </a:t>
            </a:r>
            <a:r>
              <a:rPr lang="fr-FR" sz="2000" dirty="0" smtClean="0">
                <a:solidFill>
                  <a:schemeClr val="tx1"/>
                </a:solidFill>
                <a:latin typeface="Arial" panose="020B0604020202020204" pitchFamily="34" charset="0"/>
                <a:cs typeface="Arial" panose="020B0604020202020204" pitchFamily="34" charset="0"/>
              </a:rPr>
              <a:t>  </a:t>
            </a:r>
            <a:r>
              <a:rPr lang="fr-FR" sz="2000" i="1" dirty="0" smtClean="0">
                <a:solidFill>
                  <a:schemeClr val="tx1"/>
                </a:solidFill>
                <a:latin typeface="Arial" panose="020B0604020202020204" pitchFamily="34" charset="0"/>
                <a:cs typeface="Arial" panose="020B0604020202020204" pitchFamily="34" charset="0"/>
              </a:rPr>
              <a:t>Quelles sortes de patates retrouve-t-on </a:t>
            </a:r>
            <a:br>
              <a:rPr lang="fr-FR" sz="2000" i="1" dirty="0" smtClean="0">
                <a:solidFill>
                  <a:schemeClr val="tx1"/>
                </a:solidFill>
                <a:latin typeface="Arial" panose="020B0604020202020204" pitchFamily="34" charset="0"/>
                <a:cs typeface="Arial" panose="020B0604020202020204" pitchFamily="34" charset="0"/>
              </a:rPr>
            </a:br>
            <a:r>
              <a:rPr lang="fr-FR" sz="2000" i="1" dirty="0" smtClean="0">
                <a:solidFill>
                  <a:schemeClr val="tx1"/>
                </a:solidFill>
                <a:latin typeface="Arial" panose="020B0604020202020204" pitchFamily="34" charset="0"/>
                <a:cs typeface="Arial" panose="020B0604020202020204" pitchFamily="34" charset="0"/>
              </a:rPr>
              <a:t>au Québec?</a:t>
            </a:r>
            <a:r>
              <a:rPr lang="fr-CA" sz="2000" dirty="0" smtClean="0">
                <a:solidFill>
                  <a:schemeClr val="tx1"/>
                </a:solidFill>
                <a:latin typeface="Arial" panose="020B0604020202020204" pitchFamily="34" charset="0"/>
                <a:cs typeface="Arial" panose="020B0604020202020204" pitchFamily="34" charset="0"/>
              </a:rPr>
              <a:t> </a:t>
            </a:r>
            <a:endParaRPr lang="fr-FR" sz="2000" b="1" dirty="0" smtClean="0">
              <a:solidFill>
                <a:schemeClr val="tx1"/>
              </a:solidFill>
              <a:latin typeface="Arial" panose="020B0604020202020204" pitchFamily="34" charset="0"/>
              <a:cs typeface="Arial" panose="020B0604020202020204" pitchFamily="34" charset="0"/>
            </a:endParaRPr>
          </a:p>
          <a:p>
            <a:pPr marL="400050" lvl="1" indent="0" algn="ctr">
              <a:buFont typeface="Wingdings 3" charset="2"/>
              <a:buNone/>
            </a:pPr>
            <a:endParaRPr lang="fr-FR" sz="1800" b="1" dirty="0" smtClean="0">
              <a:solidFill>
                <a:schemeClr val="tx1"/>
              </a:solidFill>
              <a:latin typeface="Kristen ITC" panose="03050502040202030202" pitchFamily="66" charset="0"/>
            </a:endParaRPr>
          </a:p>
        </p:txBody>
      </p:sp>
      <p:pic>
        <p:nvPicPr>
          <p:cNvPr id="10" name="Picture 3"/>
          <p:cNvPicPr>
            <a:picLocks noChangeAspect="1" noChangeArrowheads="1"/>
          </p:cNvPicPr>
          <p:nvPr/>
        </p:nvPicPr>
        <p:blipFill rotWithShape="1">
          <a:blip r:embed="rId7">
            <a:duotone>
              <a:schemeClr val="accent5">
                <a:shade val="45000"/>
                <a:satMod val="135000"/>
              </a:schemeClr>
              <a:prstClr val="white"/>
            </a:duotone>
            <a:extLst>
              <a:ext uri="{28A0092B-C50C-407E-A947-70E740481C1C}">
                <a14:useLocalDpi xmlns:a14="http://schemas.microsoft.com/office/drawing/2010/main" val="0"/>
              </a:ext>
            </a:extLst>
          </a:blip>
          <a:srcRect l="31829" t="19542" r="34085" b="31954"/>
          <a:stretch/>
        </p:blipFill>
        <p:spPr bwMode="auto">
          <a:xfrm>
            <a:off x="2320114" y="1701843"/>
            <a:ext cx="584529" cy="88384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pic>
        <p:nvPicPr>
          <p:cNvPr id="20" name="Picture 2"/>
          <p:cNvPicPr>
            <a:picLocks noChangeAspect="1" noChangeArrowheads="1"/>
          </p:cNvPicPr>
          <p:nvPr/>
        </p:nvPicPr>
        <p:blipFill rotWithShape="1">
          <a:blip r:embed="rId8">
            <a:extLst>
              <a:ext uri="{28A0092B-C50C-407E-A947-70E740481C1C}">
                <a14:useLocalDpi xmlns:a14="http://schemas.microsoft.com/office/drawing/2010/main" val="0"/>
              </a:ext>
            </a:extLst>
          </a:blip>
          <a:srcRect l="6551" t="16256" r="34921" b="76153"/>
          <a:stretch/>
        </p:blipFill>
        <p:spPr bwMode="auto">
          <a:xfrm>
            <a:off x="1009942" y="5718469"/>
            <a:ext cx="7615191" cy="55531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grpSp>
        <p:nvGrpSpPr>
          <p:cNvPr id="2" name="Groupe 1"/>
          <p:cNvGrpSpPr/>
          <p:nvPr/>
        </p:nvGrpSpPr>
        <p:grpSpPr>
          <a:xfrm>
            <a:off x="715935" y="1415173"/>
            <a:ext cx="8203358" cy="5442827"/>
            <a:chOff x="455776" y="1358868"/>
            <a:chExt cx="8203358" cy="5442827"/>
          </a:xfrm>
        </p:grpSpPr>
        <p:sp>
          <p:nvSpPr>
            <p:cNvPr id="15" name="ZoneTexte 7"/>
            <p:cNvSpPr txBox="1"/>
            <p:nvPr/>
          </p:nvSpPr>
          <p:spPr>
            <a:xfrm>
              <a:off x="455776" y="6581741"/>
              <a:ext cx="6792847" cy="219954"/>
            </a:xfrm>
            <a:prstGeom prst="rect">
              <a:avLst/>
            </a:prstGeom>
            <a:noFill/>
          </p:spPr>
          <p: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CA" sz="900" dirty="0">
                  <a:solidFill>
                    <a:schemeClr val="bg1">
                      <a:lumMod val="50000"/>
                    </a:schemeClr>
                  </a:solidFill>
                  <a:latin typeface="+mn-lt"/>
                </a:rPr>
                <a:t>Google et le logo Google sont des marques déposées de Google Inc., utilisées avec l'autorisation de leur propriétaire.</a:t>
              </a:r>
            </a:p>
          </p:txBody>
        </p:sp>
        <p:pic>
          <p:nvPicPr>
            <p:cNvPr id="2050" name="Picture 2"/>
            <p:cNvPicPr>
              <a:picLocks noChangeAspect="1" noChangeArrowheads="1"/>
            </p:cNvPicPr>
            <p:nvPr/>
          </p:nvPicPr>
          <p:blipFill rotWithShape="1">
            <a:blip r:embed="rId8">
              <a:extLst>
                <a:ext uri="{28A0092B-C50C-407E-A947-70E740481C1C}">
                  <a14:useLocalDpi xmlns:a14="http://schemas.microsoft.com/office/drawing/2010/main" val="0"/>
                </a:ext>
              </a:extLst>
            </a:blip>
            <a:srcRect l="6551" t="15281" r="34921" b="13123"/>
            <a:stretch/>
          </p:blipFill>
          <p:spPr bwMode="auto">
            <a:xfrm>
              <a:off x="1043943" y="1358868"/>
              <a:ext cx="7615191" cy="523731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grpSp>
    </p:spTree>
    <p:extLst>
      <p:ext uri="{BB962C8B-B14F-4D97-AF65-F5344CB8AC3E}">
        <p14:creationId xmlns:p14="http://schemas.microsoft.com/office/powerpoint/2010/main" val="4242482919"/>
      </p:ext>
    </p:extLst>
  </p:cSld>
  <p:clrMapOvr>
    <a:masterClrMapping/>
  </p:clrMapOvr>
  <mc:AlternateContent xmlns:mc="http://schemas.openxmlformats.org/markup-compatibility/2006" xmlns:p14="http://schemas.microsoft.com/office/powerpoint/2010/main">
    <mc:Choice Requires="p14">
      <p:transition spd="slow" p14:dur="2000"/>
    </mc:Choice>
    <mc:Fallback xmlns="">
      <p:transition spd="slow"/>
    </mc:Fallback>
  </mc:AlternateContent>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nodeType="clickEffect">
                                  <p:stCondLst>
                                    <p:cond delay="0"/>
                                  </p:stCondLst>
                                  <p:childTnLst>
                                    <p:set>
                                      <p:cBhvr>
                                        <p:cTn id="6" dur="1" fill="hold">
                                          <p:stCondLst>
                                            <p:cond delay="0"/>
                                          </p:stCondLst>
                                        </p:cTn>
                                        <p:tgtEl>
                                          <p:spTgt spid="20"/>
                                        </p:tgtEl>
                                        <p:attrNameLst>
                                          <p:attrName>style.visibility</p:attrName>
                                        </p:attrNameLst>
                                      </p:cBhvr>
                                      <p:to>
                                        <p:strVal val="visible"/>
                                      </p:to>
                                    </p:set>
                                  </p:childTnLst>
                                </p:cTn>
                              </p:par>
                            </p:childTnLst>
                          </p:cTn>
                        </p:par>
                      </p:childTnLst>
                    </p:cTn>
                  </p:par>
                  <p:par>
                    <p:cTn id="7" fill="hold">
                      <p:stCondLst>
                        <p:cond delay="indefinite"/>
                      </p:stCondLst>
                      <p:childTnLst>
                        <p:par>
                          <p:cTn id="8" fill="hold">
                            <p:stCondLst>
                              <p:cond delay="0"/>
                            </p:stCondLst>
                            <p:childTnLst>
                              <p:par>
                                <p:cTn id="9" presetID="1" presetClass="entr" presetSubtype="0" fill="hold" nodeType="clickEffect">
                                  <p:stCondLst>
                                    <p:cond delay="0"/>
                                  </p:stCondLst>
                                  <p:childTnLst>
                                    <p:set>
                                      <p:cBhvr>
                                        <p:cTn id="10" dur="1" fill="hold">
                                          <p:stCondLst>
                                            <p:cond delay="0"/>
                                          </p:stCondLst>
                                        </p:cTn>
                                        <p:tgtEl>
                                          <p:spTgt spid="2"/>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5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4" name="Titre 1"/>
          <p:cNvSpPr txBox="1">
            <a:spLocks/>
          </p:cNvSpPr>
          <p:nvPr>
            <p:custDataLst>
              <p:tags r:id="rId1"/>
            </p:custDataLst>
          </p:nvPr>
        </p:nvSpPr>
        <p:spPr bwMode="auto">
          <a:xfrm>
            <a:off x="701282" y="980728"/>
            <a:ext cx="10785773" cy="1008112"/>
          </a:xfrm>
          <a:prstGeom prst="rect">
            <a:avLst/>
          </a:prstGeom>
          <a:noFill/>
          <a:ln w="9525">
            <a:noFill/>
            <a:miter lim="800000"/>
            <a:headEnd/>
            <a:tailEnd/>
          </a:ln>
          <a:effectLst/>
        </p:spPr>
        <p:txBody>
          <a:bodyPr vert="horz" wrap="square" lIns="91440" tIns="45720" rIns="91440" bIns="45720" numCol="1" anchor="ctr" anchorCtr="0" compatLnSpc="1">
            <a:prstTxWarp prst="textNoShape">
              <a:avLst/>
            </a:prstTxWarp>
          </a:bodyPr>
          <a:lstStyle>
            <a:lvl1pPr algn="l" rtl="0" eaLnBrk="1" fontAlgn="base" hangingPunct="1">
              <a:spcBef>
                <a:spcPct val="0"/>
              </a:spcBef>
              <a:spcAft>
                <a:spcPct val="0"/>
              </a:spcAft>
              <a:defRPr sz="2800">
                <a:solidFill>
                  <a:schemeClr val="tx1"/>
                </a:solidFill>
                <a:latin typeface="+mj-lt"/>
                <a:ea typeface="+mj-ea"/>
                <a:cs typeface="+mj-cs"/>
              </a:defRPr>
            </a:lvl1pPr>
            <a:lvl2pPr algn="ctr" rtl="0" eaLnBrk="1" fontAlgn="base" hangingPunct="1">
              <a:spcBef>
                <a:spcPct val="0"/>
              </a:spcBef>
              <a:spcAft>
                <a:spcPct val="0"/>
              </a:spcAft>
              <a:defRPr sz="2800">
                <a:solidFill>
                  <a:schemeClr val="tx1"/>
                </a:solidFill>
                <a:latin typeface="Eras Bold ITC" pitchFamily="34" charset="0"/>
              </a:defRPr>
            </a:lvl2pPr>
            <a:lvl3pPr algn="ctr" rtl="0" eaLnBrk="1" fontAlgn="base" hangingPunct="1">
              <a:spcBef>
                <a:spcPct val="0"/>
              </a:spcBef>
              <a:spcAft>
                <a:spcPct val="0"/>
              </a:spcAft>
              <a:defRPr sz="2800">
                <a:solidFill>
                  <a:schemeClr val="tx1"/>
                </a:solidFill>
                <a:latin typeface="Eras Bold ITC" pitchFamily="34" charset="0"/>
              </a:defRPr>
            </a:lvl3pPr>
            <a:lvl4pPr algn="ctr" rtl="0" eaLnBrk="1" fontAlgn="base" hangingPunct="1">
              <a:spcBef>
                <a:spcPct val="0"/>
              </a:spcBef>
              <a:spcAft>
                <a:spcPct val="0"/>
              </a:spcAft>
              <a:defRPr sz="2800">
                <a:solidFill>
                  <a:schemeClr val="tx1"/>
                </a:solidFill>
                <a:latin typeface="Eras Bold ITC" pitchFamily="34" charset="0"/>
              </a:defRPr>
            </a:lvl4pPr>
            <a:lvl5pPr algn="ctr" rtl="0" eaLnBrk="1" fontAlgn="base" hangingPunct="1">
              <a:spcBef>
                <a:spcPct val="0"/>
              </a:spcBef>
              <a:spcAft>
                <a:spcPct val="0"/>
              </a:spcAft>
              <a:defRPr sz="2800">
                <a:solidFill>
                  <a:schemeClr val="tx1"/>
                </a:solidFill>
                <a:latin typeface="Eras Bold ITC" pitchFamily="34" charset="0"/>
              </a:defRPr>
            </a:lvl5pPr>
            <a:lvl6pPr marL="457200" algn="ctr" rtl="0" eaLnBrk="1" fontAlgn="base" hangingPunct="1">
              <a:spcBef>
                <a:spcPct val="0"/>
              </a:spcBef>
              <a:spcAft>
                <a:spcPct val="0"/>
              </a:spcAft>
              <a:defRPr sz="2800">
                <a:solidFill>
                  <a:schemeClr val="tx1"/>
                </a:solidFill>
                <a:latin typeface="Eras Bold ITC" pitchFamily="34" charset="0"/>
              </a:defRPr>
            </a:lvl6pPr>
            <a:lvl7pPr marL="914400" algn="ctr" rtl="0" eaLnBrk="1" fontAlgn="base" hangingPunct="1">
              <a:spcBef>
                <a:spcPct val="0"/>
              </a:spcBef>
              <a:spcAft>
                <a:spcPct val="0"/>
              </a:spcAft>
              <a:defRPr sz="2800">
                <a:solidFill>
                  <a:schemeClr val="tx1"/>
                </a:solidFill>
                <a:latin typeface="Eras Bold ITC" pitchFamily="34" charset="0"/>
              </a:defRPr>
            </a:lvl7pPr>
            <a:lvl8pPr marL="1371600" algn="ctr" rtl="0" eaLnBrk="1" fontAlgn="base" hangingPunct="1">
              <a:spcBef>
                <a:spcPct val="0"/>
              </a:spcBef>
              <a:spcAft>
                <a:spcPct val="0"/>
              </a:spcAft>
              <a:defRPr sz="2800">
                <a:solidFill>
                  <a:schemeClr val="tx1"/>
                </a:solidFill>
                <a:latin typeface="Eras Bold ITC" pitchFamily="34" charset="0"/>
              </a:defRPr>
            </a:lvl8pPr>
            <a:lvl9pPr marL="1828800" algn="ctr" rtl="0" eaLnBrk="1" fontAlgn="base" hangingPunct="1">
              <a:spcBef>
                <a:spcPct val="0"/>
              </a:spcBef>
              <a:spcAft>
                <a:spcPct val="0"/>
              </a:spcAft>
              <a:defRPr sz="2800">
                <a:solidFill>
                  <a:schemeClr val="tx1"/>
                </a:solidFill>
                <a:latin typeface="Eras Bold ITC" pitchFamily="34" charset="0"/>
              </a:defRPr>
            </a:lvl9pPr>
          </a:lstStyle>
          <a:p>
            <a:pPr lvl="1"/>
            <a:r>
              <a:rPr lang="fr-CA" sz="2000" dirty="0" smtClean="0">
                <a:latin typeface="Eras Medium ITC" pitchFamily="34" charset="0"/>
              </a:rPr>
              <a:t> </a:t>
            </a:r>
            <a:endParaRPr lang="fr-CA" sz="2000" u="sng" dirty="0">
              <a:latin typeface="Eras Medium ITC" pitchFamily="34" charset="0"/>
            </a:endParaRPr>
          </a:p>
        </p:txBody>
      </p:sp>
      <p:sp>
        <p:nvSpPr>
          <p:cNvPr id="12" name="Rectangle à coins arrondis 11"/>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sp>
        <p:nvSpPr>
          <p:cNvPr id="14" name="Titre 1"/>
          <p:cNvSpPr txBox="1">
            <a:spLocks/>
          </p:cNvSpPr>
          <p:nvPr>
            <p:custDataLst>
              <p:tags r:id="rId2"/>
            </p:custDataLst>
          </p:nvPr>
        </p:nvSpPr>
        <p:spPr bwMode="auto">
          <a:xfrm>
            <a:off x="1547177" y="349849"/>
            <a:ext cx="7707086" cy="914400"/>
          </a:xfrm>
          <a:prstGeom prst="rect">
            <a:avLst/>
          </a:prstGeom>
          <a:noFill/>
          <a:ln w="9525">
            <a:noFill/>
            <a:miter lim="800000"/>
            <a:headEnd/>
            <a:tailEnd/>
          </a:ln>
          <a:effectLst/>
        </p:spPr>
        <p:txBody>
          <a:bodyPr vert="horz" wrap="square" lIns="91440" tIns="45720" rIns="91440" bIns="45720" numCol="1" anchor="ctr" anchorCtr="0" compatLnSpc="1">
            <a:prstTxWarp prst="textNoShape">
              <a:avLst/>
            </a:prstTxWarp>
          </a:bodyPr>
          <a:lstStyle>
            <a:lvl1pPr algn="l" rtl="0" eaLnBrk="1" fontAlgn="base" hangingPunct="1">
              <a:spcBef>
                <a:spcPct val="0"/>
              </a:spcBef>
              <a:spcAft>
                <a:spcPct val="0"/>
              </a:spcAft>
              <a:defRPr sz="2800">
                <a:solidFill>
                  <a:schemeClr val="tx1"/>
                </a:solidFill>
                <a:latin typeface="+mj-lt"/>
                <a:ea typeface="+mj-ea"/>
                <a:cs typeface="+mj-cs"/>
              </a:defRPr>
            </a:lvl1pPr>
            <a:lvl2pPr algn="ctr" rtl="0" eaLnBrk="1" fontAlgn="base" hangingPunct="1">
              <a:spcBef>
                <a:spcPct val="0"/>
              </a:spcBef>
              <a:spcAft>
                <a:spcPct val="0"/>
              </a:spcAft>
              <a:defRPr sz="2800">
                <a:solidFill>
                  <a:schemeClr val="tx1"/>
                </a:solidFill>
                <a:latin typeface="Eras Bold ITC" pitchFamily="34" charset="0"/>
              </a:defRPr>
            </a:lvl2pPr>
            <a:lvl3pPr algn="ctr" rtl="0" eaLnBrk="1" fontAlgn="base" hangingPunct="1">
              <a:spcBef>
                <a:spcPct val="0"/>
              </a:spcBef>
              <a:spcAft>
                <a:spcPct val="0"/>
              </a:spcAft>
              <a:defRPr sz="2800">
                <a:solidFill>
                  <a:schemeClr val="tx1"/>
                </a:solidFill>
                <a:latin typeface="Eras Bold ITC" pitchFamily="34" charset="0"/>
              </a:defRPr>
            </a:lvl3pPr>
            <a:lvl4pPr algn="ctr" rtl="0" eaLnBrk="1" fontAlgn="base" hangingPunct="1">
              <a:spcBef>
                <a:spcPct val="0"/>
              </a:spcBef>
              <a:spcAft>
                <a:spcPct val="0"/>
              </a:spcAft>
              <a:defRPr sz="2800">
                <a:solidFill>
                  <a:schemeClr val="tx1"/>
                </a:solidFill>
                <a:latin typeface="Eras Bold ITC" pitchFamily="34" charset="0"/>
              </a:defRPr>
            </a:lvl4pPr>
            <a:lvl5pPr algn="ctr" rtl="0" eaLnBrk="1" fontAlgn="base" hangingPunct="1">
              <a:spcBef>
                <a:spcPct val="0"/>
              </a:spcBef>
              <a:spcAft>
                <a:spcPct val="0"/>
              </a:spcAft>
              <a:defRPr sz="2800">
                <a:solidFill>
                  <a:schemeClr val="tx1"/>
                </a:solidFill>
                <a:latin typeface="Eras Bold ITC" pitchFamily="34" charset="0"/>
              </a:defRPr>
            </a:lvl5pPr>
            <a:lvl6pPr marL="457200" algn="ctr" rtl="0" eaLnBrk="1" fontAlgn="base" hangingPunct="1">
              <a:spcBef>
                <a:spcPct val="0"/>
              </a:spcBef>
              <a:spcAft>
                <a:spcPct val="0"/>
              </a:spcAft>
              <a:defRPr sz="2800">
                <a:solidFill>
                  <a:schemeClr val="tx1"/>
                </a:solidFill>
                <a:latin typeface="Eras Bold ITC" pitchFamily="34" charset="0"/>
              </a:defRPr>
            </a:lvl6pPr>
            <a:lvl7pPr marL="914400" algn="ctr" rtl="0" eaLnBrk="1" fontAlgn="base" hangingPunct="1">
              <a:spcBef>
                <a:spcPct val="0"/>
              </a:spcBef>
              <a:spcAft>
                <a:spcPct val="0"/>
              </a:spcAft>
              <a:defRPr sz="2800">
                <a:solidFill>
                  <a:schemeClr val="tx1"/>
                </a:solidFill>
                <a:latin typeface="Eras Bold ITC" pitchFamily="34" charset="0"/>
              </a:defRPr>
            </a:lvl7pPr>
            <a:lvl8pPr marL="1371600" algn="ctr" rtl="0" eaLnBrk="1" fontAlgn="base" hangingPunct="1">
              <a:spcBef>
                <a:spcPct val="0"/>
              </a:spcBef>
              <a:spcAft>
                <a:spcPct val="0"/>
              </a:spcAft>
              <a:defRPr sz="2800">
                <a:solidFill>
                  <a:schemeClr val="tx1"/>
                </a:solidFill>
                <a:latin typeface="Eras Bold ITC" pitchFamily="34" charset="0"/>
              </a:defRPr>
            </a:lvl8pPr>
            <a:lvl9pPr marL="1828800" algn="ctr" rtl="0" eaLnBrk="1" fontAlgn="base" hangingPunct="1">
              <a:spcBef>
                <a:spcPct val="0"/>
              </a:spcBef>
              <a:spcAft>
                <a:spcPct val="0"/>
              </a:spcAft>
              <a:defRPr sz="2800">
                <a:solidFill>
                  <a:schemeClr val="tx1"/>
                </a:solidFill>
                <a:latin typeface="Eras Bold ITC" pitchFamily="34" charset="0"/>
              </a:defRPr>
            </a:lvl9pPr>
          </a:lstStyle>
          <a:p>
            <a:r>
              <a:rPr lang="fr-CA" sz="3600" dirty="0">
                <a:solidFill>
                  <a:srgbClr val="0070C0"/>
                </a:solidFill>
                <a:latin typeface="Kristen ITC" panose="03050502040202030202" pitchFamily="66" charset="0"/>
              </a:rPr>
              <a:t>R</a:t>
            </a:r>
            <a:r>
              <a:rPr lang="fr-CA" sz="3600" dirty="0" smtClean="0">
                <a:solidFill>
                  <a:srgbClr val="0070C0"/>
                </a:solidFill>
                <a:latin typeface="Kristen ITC" panose="03050502040202030202" pitchFamily="66" charset="0"/>
              </a:rPr>
              <a:t>echerche avancée dans Google</a:t>
            </a:r>
            <a:endParaRPr lang="fr-CA" sz="3600" dirty="0">
              <a:solidFill>
                <a:srgbClr val="0070C0"/>
              </a:solidFill>
              <a:latin typeface="Kristen ITC" panose="03050502040202030202" pitchFamily="66" charset="0"/>
            </a:endParaRPr>
          </a:p>
        </p:txBody>
      </p:sp>
      <p:sp>
        <p:nvSpPr>
          <p:cNvPr id="16" name="Rectangle 15"/>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17" name="Rectangle à coins arrondis 16"/>
          <p:cNvSpPr/>
          <p:nvPr/>
        </p:nvSpPr>
        <p:spPr>
          <a:xfrm>
            <a:off x="27010" y="112485"/>
            <a:ext cx="1650810" cy="1447601"/>
          </a:xfrm>
          <a:prstGeom prst="roundRect">
            <a:avLst>
              <a:gd name="adj" fmla="val 10000"/>
            </a:avLst>
          </a:prstGeom>
          <a:blipFill dpi="0" rotWithShape="1">
            <a:blip r:embed="rId5" cstate="print">
              <a:duotone>
                <a:schemeClr val="bg2">
                  <a:shade val="45000"/>
                  <a:satMod val="135000"/>
                </a:schemeClr>
                <a:prstClr val="white"/>
              </a:duotone>
              <a:extLst>
                <a:ext uri="{BEBA8EAE-BF5A-486C-A8C5-ECC9F3942E4B}">
                  <a14:imgProps xmlns:a14="http://schemas.microsoft.com/office/drawing/2010/main">
                    <a14:imgLayer r:embed="rId6">
                      <a14:imgEffect>
                        <a14:backgroundRemoval t="0" b="100000" l="0" r="100000">
                          <a14:foregroundMark x1="54612" y1="88419" x2="77751" y2="93371"/>
                          <a14:foregroundMark x1="76780" y1="93371" x2="77751" y2="99681"/>
                          <a14:foregroundMark x1="54671" y1="94881" x2="54671" y2="99317"/>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6715" r="6715"/>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grpSp>
        <p:nvGrpSpPr>
          <p:cNvPr id="3" name="Groupe 2"/>
          <p:cNvGrpSpPr/>
          <p:nvPr/>
        </p:nvGrpSpPr>
        <p:grpSpPr>
          <a:xfrm>
            <a:off x="383493" y="1587013"/>
            <a:ext cx="11448802" cy="5296570"/>
            <a:chOff x="383493" y="1587013"/>
            <a:chExt cx="11448802" cy="5296570"/>
          </a:xfrm>
        </p:grpSpPr>
        <p:grpSp>
          <p:nvGrpSpPr>
            <p:cNvPr id="2" name="Groupe 1"/>
            <p:cNvGrpSpPr/>
            <p:nvPr/>
          </p:nvGrpSpPr>
          <p:grpSpPr>
            <a:xfrm>
              <a:off x="383493" y="1587013"/>
              <a:ext cx="11448802" cy="4726699"/>
              <a:chOff x="364964" y="2443358"/>
              <a:chExt cx="11122091" cy="3748952"/>
            </a:xfrm>
          </p:grpSpPr>
          <p:pic>
            <p:nvPicPr>
              <p:cNvPr id="2052" name="Picture 4"/>
              <p:cNvPicPr>
                <a:picLocks noChangeAspect="1" noChangeArrowheads="1"/>
              </p:cNvPicPr>
              <p:nvPr/>
            </p:nvPicPr>
            <p:blipFill rotWithShape="1">
              <a:blip r:embed="rId7">
                <a:extLst>
                  <a:ext uri="{28A0092B-C50C-407E-A947-70E740481C1C}">
                    <a14:useLocalDpi xmlns:a14="http://schemas.microsoft.com/office/drawing/2010/main" val="0"/>
                  </a:ext>
                </a:extLst>
              </a:blip>
              <a:srcRect l="8751" t="11871" r="2434" b="24263"/>
              <a:stretch/>
            </p:blipFill>
            <p:spPr bwMode="auto">
              <a:xfrm>
                <a:off x="364964" y="2443358"/>
                <a:ext cx="11122091" cy="3748952"/>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
            <p:nvSpPr>
              <p:cNvPr id="6" name="Ellipse 5"/>
              <p:cNvSpPr/>
              <p:nvPr/>
            </p:nvSpPr>
            <p:spPr>
              <a:xfrm>
                <a:off x="10493829" y="2965242"/>
                <a:ext cx="918548" cy="288032"/>
              </a:xfrm>
              <a:prstGeom prst="ellipse">
                <a:avLst/>
              </a:prstGeom>
              <a:noFill/>
              <a:ln w="25400">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solidFill>
                    <a:srgbClr val="FF0000"/>
                  </a:solidFill>
                </a:endParaRPr>
              </a:p>
            </p:txBody>
          </p:sp>
          <p:sp>
            <p:nvSpPr>
              <p:cNvPr id="11" name="Ellipse 10"/>
              <p:cNvSpPr/>
              <p:nvPr/>
            </p:nvSpPr>
            <p:spPr>
              <a:xfrm>
                <a:off x="9439595" y="3875810"/>
                <a:ext cx="1632181" cy="288032"/>
              </a:xfrm>
              <a:prstGeom prst="ellipse">
                <a:avLst/>
              </a:prstGeom>
              <a:noFill/>
              <a:ln w="25400">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grpSp>
        <p:sp>
          <p:nvSpPr>
            <p:cNvPr id="13" name="ZoneTexte 7"/>
            <p:cNvSpPr txBox="1"/>
            <p:nvPr/>
          </p:nvSpPr>
          <p:spPr>
            <a:xfrm>
              <a:off x="455776" y="6663629"/>
              <a:ext cx="6792847" cy="219954"/>
            </a:xfrm>
            <a:prstGeom prst="rect">
              <a:avLst/>
            </a:prstGeom>
            <a:noFill/>
          </p:spPr>
          <p: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CA" sz="900" dirty="0">
                  <a:solidFill>
                    <a:schemeClr val="bg1">
                      <a:lumMod val="50000"/>
                    </a:schemeClr>
                  </a:solidFill>
                  <a:latin typeface="+mn-lt"/>
                </a:rPr>
                <a:t>Google et le logo Google sont des marques déposées de Google Inc., utilisées avec l'autorisation de leur propriétaire.</a:t>
              </a:r>
            </a:p>
          </p:txBody>
        </p:sp>
      </p:grpSp>
    </p:spTree>
    <p:extLst>
      <p:ext uri="{BB962C8B-B14F-4D97-AF65-F5344CB8AC3E}">
        <p14:creationId xmlns:p14="http://schemas.microsoft.com/office/powerpoint/2010/main" val="1531518545"/>
      </p:ext>
    </p:extLst>
  </p:cSld>
  <p:clrMapOvr>
    <a:masterClrMapping/>
  </p:clrMapOvr>
  <mc:AlternateContent xmlns:mc="http://schemas.openxmlformats.org/markup-compatibility/2006" xmlns:p14="http://schemas.microsoft.com/office/powerpoint/2010/main">
    <mc:Choice Requires="p14">
      <p:transition spd="slow" p14:dur="2000"/>
    </mc:Choice>
    <mc:Fallback xmlns="">
      <p:transition spd="slow"/>
    </mc:Fallback>
  </mc:AlternateContent>
  <p:timing>
    <p:tnLst>
      <p:par>
        <p:cTn id="1" dur="indefinite" restart="never" nodeType="tmRoot"/>
      </p:par>
    </p:tnLst>
  </p:timing>
</p:sld>
</file>

<file path=ppt/slides/slide5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pSp>
        <p:nvGrpSpPr>
          <p:cNvPr id="2" name="Groupe 1"/>
          <p:cNvGrpSpPr/>
          <p:nvPr/>
        </p:nvGrpSpPr>
        <p:grpSpPr>
          <a:xfrm>
            <a:off x="369587" y="2060848"/>
            <a:ext cx="10750435" cy="4822735"/>
            <a:chOff x="369587" y="2060848"/>
            <a:chExt cx="10750435" cy="4822735"/>
          </a:xfrm>
        </p:grpSpPr>
        <p:pic>
          <p:nvPicPr>
            <p:cNvPr id="3074" name="Picture 2"/>
            <p:cNvPicPr>
              <a:picLocks noChangeAspect="1" noChangeArrowheads="1"/>
            </p:cNvPicPr>
            <p:nvPr/>
          </p:nvPicPr>
          <p:blipFill rotWithShape="1">
            <a:blip r:embed="rId4">
              <a:extLst>
                <a:ext uri="{28A0092B-C50C-407E-A947-70E740481C1C}">
                  <a14:useLocalDpi xmlns:a14="http://schemas.microsoft.com/office/drawing/2010/main" val="0"/>
                </a:ext>
              </a:extLst>
            </a:blip>
            <a:srcRect t="12870" r="2187" b="5537"/>
            <a:stretch/>
          </p:blipFill>
          <p:spPr bwMode="auto">
            <a:xfrm>
              <a:off x="369587" y="2060848"/>
              <a:ext cx="10750435" cy="420363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
          <p:nvSpPr>
            <p:cNvPr id="14" name="ZoneTexte 7"/>
            <p:cNvSpPr txBox="1"/>
            <p:nvPr/>
          </p:nvSpPr>
          <p:spPr>
            <a:xfrm>
              <a:off x="455776" y="6663629"/>
              <a:ext cx="6792847" cy="219954"/>
            </a:xfrm>
            <a:prstGeom prst="rect">
              <a:avLst/>
            </a:prstGeom>
            <a:noFill/>
          </p:spPr>
          <p: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CA" sz="900" dirty="0">
                  <a:solidFill>
                    <a:schemeClr val="bg1">
                      <a:lumMod val="50000"/>
                    </a:schemeClr>
                  </a:solidFill>
                  <a:latin typeface="+mn-lt"/>
                </a:rPr>
                <a:t>Google et le logo Google sont des marques déposées de Google Inc., utilisées avec l'autorisation de leur propriétaire.</a:t>
              </a:r>
            </a:p>
          </p:txBody>
        </p:sp>
      </p:grpSp>
      <p:sp>
        <p:nvSpPr>
          <p:cNvPr id="12" name="Rectangle 11"/>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8" name="Rectangle à coins arrondis 7"/>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sp>
        <p:nvSpPr>
          <p:cNvPr id="4" name="Rectangle 3"/>
          <p:cNvSpPr/>
          <p:nvPr/>
        </p:nvSpPr>
        <p:spPr>
          <a:xfrm>
            <a:off x="7108104" y="1762888"/>
            <a:ext cx="3456384" cy="5088857"/>
          </a:xfrm>
          <a:prstGeom prst="rect">
            <a:avLst/>
          </a:prstGeom>
          <a:solidFill>
            <a:srgbClr val="BBE0E3">
              <a:alpha val="41961"/>
            </a:srgbClr>
          </a:solidFill>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sp>
        <p:nvSpPr>
          <p:cNvPr id="13" name="Rectangle à coins arrondis 12"/>
          <p:cNvSpPr/>
          <p:nvPr/>
        </p:nvSpPr>
        <p:spPr>
          <a:xfrm>
            <a:off x="27010" y="112485"/>
            <a:ext cx="1650810" cy="1447601"/>
          </a:xfrm>
          <a:prstGeom prst="roundRect">
            <a:avLst>
              <a:gd name="adj" fmla="val 10000"/>
            </a:avLst>
          </a:prstGeom>
          <a:blipFill dpi="0" rotWithShape="1">
            <a:blip r:embed="rId5" cstate="print">
              <a:duotone>
                <a:schemeClr val="bg2">
                  <a:shade val="45000"/>
                  <a:satMod val="135000"/>
                </a:schemeClr>
                <a:prstClr val="white"/>
              </a:duotone>
              <a:extLst>
                <a:ext uri="{BEBA8EAE-BF5A-486C-A8C5-ECC9F3942E4B}">
                  <a14:imgProps xmlns:a14="http://schemas.microsoft.com/office/drawing/2010/main">
                    <a14:imgLayer r:embed="rId6">
                      <a14:imgEffect>
                        <a14:backgroundRemoval t="0" b="100000" l="0" r="100000">
                          <a14:foregroundMark x1="54612" y1="88419" x2="77751" y2="93371"/>
                          <a14:foregroundMark x1="76780" y1="93371" x2="77751" y2="99681"/>
                          <a14:foregroundMark x1="54671" y1="94881" x2="54671" y2="99317"/>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6715" r="6715"/>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sp>
        <p:nvSpPr>
          <p:cNvPr id="10" name="Titre 1"/>
          <p:cNvSpPr txBox="1">
            <a:spLocks/>
          </p:cNvSpPr>
          <p:nvPr>
            <p:custDataLst>
              <p:tags r:id="rId1"/>
            </p:custDataLst>
          </p:nvPr>
        </p:nvSpPr>
        <p:spPr bwMode="auto">
          <a:xfrm>
            <a:off x="1533529" y="349849"/>
            <a:ext cx="7707086" cy="914400"/>
          </a:xfrm>
          <a:prstGeom prst="rect">
            <a:avLst/>
          </a:prstGeom>
          <a:noFill/>
          <a:ln w="9525">
            <a:noFill/>
            <a:miter lim="800000"/>
            <a:headEnd/>
            <a:tailEnd/>
          </a:ln>
          <a:effectLst/>
        </p:spPr>
        <p:txBody>
          <a:bodyPr vert="horz" wrap="square" lIns="91440" tIns="45720" rIns="91440" bIns="45720" numCol="1" anchor="ctr" anchorCtr="0" compatLnSpc="1">
            <a:prstTxWarp prst="textNoShape">
              <a:avLst/>
            </a:prstTxWarp>
          </a:bodyPr>
          <a:lstStyle>
            <a:lvl1pPr algn="l" rtl="0" eaLnBrk="1" fontAlgn="base" hangingPunct="1">
              <a:spcBef>
                <a:spcPct val="0"/>
              </a:spcBef>
              <a:spcAft>
                <a:spcPct val="0"/>
              </a:spcAft>
              <a:defRPr sz="2800">
                <a:solidFill>
                  <a:schemeClr val="tx1"/>
                </a:solidFill>
                <a:latin typeface="+mj-lt"/>
                <a:ea typeface="+mj-ea"/>
                <a:cs typeface="+mj-cs"/>
              </a:defRPr>
            </a:lvl1pPr>
            <a:lvl2pPr algn="ctr" rtl="0" eaLnBrk="1" fontAlgn="base" hangingPunct="1">
              <a:spcBef>
                <a:spcPct val="0"/>
              </a:spcBef>
              <a:spcAft>
                <a:spcPct val="0"/>
              </a:spcAft>
              <a:defRPr sz="2800">
                <a:solidFill>
                  <a:schemeClr val="tx1"/>
                </a:solidFill>
                <a:latin typeface="Eras Bold ITC" pitchFamily="34" charset="0"/>
              </a:defRPr>
            </a:lvl2pPr>
            <a:lvl3pPr algn="ctr" rtl="0" eaLnBrk="1" fontAlgn="base" hangingPunct="1">
              <a:spcBef>
                <a:spcPct val="0"/>
              </a:spcBef>
              <a:spcAft>
                <a:spcPct val="0"/>
              </a:spcAft>
              <a:defRPr sz="2800">
                <a:solidFill>
                  <a:schemeClr val="tx1"/>
                </a:solidFill>
                <a:latin typeface="Eras Bold ITC" pitchFamily="34" charset="0"/>
              </a:defRPr>
            </a:lvl3pPr>
            <a:lvl4pPr algn="ctr" rtl="0" eaLnBrk="1" fontAlgn="base" hangingPunct="1">
              <a:spcBef>
                <a:spcPct val="0"/>
              </a:spcBef>
              <a:spcAft>
                <a:spcPct val="0"/>
              </a:spcAft>
              <a:defRPr sz="2800">
                <a:solidFill>
                  <a:schemeClr val="tx1"/>
                </a:solidFill>
                <a:latin typeface="Eras Bold ITC" pitchFamily="34" charset="0"/>
              </a:defRPr>
            </a:lvl4pPr>
            <a:lvl5pPr algn="ctr" rtl="0" eaLnBrk="1" fontAlgn="base" hangingPunct="1">
              <a:spcBef>
                <a:spcPct val="0"/>
              </a:spcBef>
              <a:spcAft>
                <a:spcPct val="0"/>
              </a:spcAft>
              <a:defRPr sz="2800">
                <a:solidFill>
                  <a:schemeClr val="tx1"/>
                </a:solidFill>
                <a:latin typeface="Eras Bold ITC" pitchFamily="34" charset="0"/>
              </a:defRPr>
            </a:lvl5pPr>
            <a:lvl6pPr marL="457200" algn="ctr" rtl="0" eaLnBrk="1" fontAlgn="base" hangingPunct="1">
              <a:spcBef>
                <a:spcPct val="0"/>
              </a:spcBef>
              <a:spcAft>
                <a:spcPct val="0"/>
              </a:spcAft>
              <a:defRPr sz="2800">
                <a:solidFill>
                  <a:schemeClr val="tx1"/>
                </a:solidFill>
                <a:latin typeface="Eras Bold ITC" pitchFamily="34" charset="0"/>
              </a:defRPr>
            </a:lvl6pPr>
            <a:lvl7pPr marL="914400" algn="ctr" rtl="0" eaLnBrk="1" fontAlgn="base" hangingPunct="1">
              <a:spcBef>
                <a:spcPct val="0"/>
              </a:spcBef>
              <a:spcAft>
                <a:spcPct val="0"/>
              </a:spcAft>
              <a:defRPr sz="2800">
                <a:solidFill>
                  <a:schemeClr val="tx1"/>
                </a:solidFill>
                <a:latin typeface="Eras Bold ITC" pitchFamily="34" charset="0"/>
              </a:defRPr>
            </a:lvl7pPr>
            <a:lvl8pPr marL="1371600" algn="ctr" rtl="0" eaLnBrk="1" fontAlgn="base" hangingPunct="1">
              <a:spcBef>
                <a:spcPct val="0"/>
              </a:spcBef>
              <a:spcAft>
                <a:spcPct val="0"/>
              </a:spcAft>
              <a:defRPr sz="2800">
                <a:solidFill>
                  <a:schemeClr val="tx1"/>
                </a:solidFill>
                <a:latin typeface="Eras Bold ITC" pitchFamily="34" charset="0"/>
              </a:defRPr>
            </a:lvl8pPr>
            <a:lvl9pPr marL="1828800" algn="ctr" rtl="0" eaLnBrk="1" fontAlgn="base" hangingPunct="1">
              <a:spcBef>
                <a:spcPct val="0"/>
              </a:spcBef>
              <a:spcAft>
                <a:spcPct val="0"/>
              </a:spcAft>
              <a:defRPr sz="2800">
                <a:solidFill>
                  <a:schemeClr val="tx1"/>
                </a:solidFill>
                <a:latin typeface="Eras Bold ITC" pitchFamily="34" charset="0"/>
              </a:defRPr>
            </a:lvl9pPr>
          </a:lstStyle>
          <a:p>
            <a:r>
              <a:rPr lang="fr-CA" sz="3600" dirty="0">
                <a:solidFill>
                  <a:srgbClr val="0070C0"/>
                </a:solidFill>
                <a:latin typeface="Kristen ITC" panose="03050502040202030202" pitchFamily="66" charset="0"/>
              </a:rPr>
              <a:t>R</a:t>
            </a:r>
            <a:r>
              <a:rPr lang="fr-CA" sz="3600" dirty="0" smtClean="0">
                <a:solidFill>
                  <a:srgbClr val="0070C0"/>
                </a:solidFill>
                <a:latin typeface="Kristen ITC" panose="03050502040202030202" pitchFamily="66" charset="0"/>
              </a:rPr>
              <a:t>echerche avancée dans Google</a:t>
            </a:r>
            <a:endParaRPr lang="fr-CA" sz="3600" dirty="0">
              <a:solidFill>
                <a:srgbClr val="0070C0"/>
              </a:solidFill>
              <a:latin typeface="Kristen ITC" panose="03050502040202030202" pitchFamily="66" charset="0"/>
            </a:endParaRPr>
          </a:p>
        </p:txBody>
      </p:sp>
      <p:pic>
        <p:nvPicPr>
          <p:cNvPr id="6" name="Picture 2"/>
          <p:cNvPicPr>
            <a:picLocks noChangeAspect="1" noChangeArrowheads="1"/>
          </p:cNvPicPr>
          <p:nvPr/>
        </p:nvPicPr>
        <p:blipFill rotWithShape="1">
          <a:blip r:embed="rId7">
            <a:extLst>
              <a:ext uri="{28A0092B-C50C-407E-A947-70E740481C1C}">
                <a14:useLocalDpi xmlns:a14="http://schemas.microsoft.com/office/drawing/2010/main" val="0"/>
              </a:ext>
            </a:extLst>
          </a:blip>
          <a:srcRect l="65000" t="10484" r="2083"/>
          <a:stretch/>
        </p:blipFill>
        <p:spPr bwMode="auto">
          <a:xfrm>
            <a:off x="5175244" y="13607"/>
            <a:ext cx="5389244" cy="6869976"/>
          </a:xfrm>
          <a:prstGeom prst="rect">
            <a:avLst/>
          </a:prstGeom>
          <a:noFill/>
          <a:ln w="2857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spPr>
      </p:pic>
      <p:sp>
        <p:nvSpPr>
          <p:cNvPr id="3" name="Rectangle 2"/>
          <p:cNvSpPr/>
          <p:nvPr/>
        </p:nvSpPr>
        <p:spPr>
          <a:xfrm>
            <a:off x="2388358" y="3462243"/>
            <a:ext cx="532263" cy="113471"/>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spTree>
    <p:extLst>
      <p:ext uri="{BB962C8B-B14F-4D97-AF65-F5344CB8AC3E}">
        <p14:creationId xmlns:p14="http://schemas.microsoft.com/office/powerpoint/2010/main" val="216620571"/>
      </p:ext>
    </p:extLst>
  </p:cSld>
  <p:clrMapOvr>
    <a:masterClrMapping/>
  </p:clrMapOvr>
  <mc:AlternateContent xmlns:mc="http://schemas.openxmlformats.org/markup-compatibility/2006" xmlns:p14="http://schemas.microsoft.com/office/powerpoint/2010/main">
    <mc:Choice Requires="p14">
      <p:transition spd="slow" p14:dur="2000"/>
    </mc:Choice>
    <mc:Fallback xmlns="">
      <p:transition spd="slow"/>
    </mc:Fallback>
  </mc:AlternateContent>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grpId="0" nodeType="clickEffect">
                                  <p:stCondLst>
                                    <p:cond delay="0"/>
                                  </p:stCondLst>
                                  <p:childTnLst>
                                    <p:set>
                                      <p:cBhvr>
                                        <p:cTn id="6" dur="1" fill="hold">
                                          <p:stCondLst>
                                            <p:cond delay="0"/>
                                          </p:stCondLst>
                                        </p:cTn>
                                        <p:tgtEl>
                                          <p:spTgt spid="4"/>
                                        </p:tgtEl>
                                        <p:attrNameLst>
                                          <p:attrName>style.visibility</p:attrName>
                                        </p:attrNameLst>
                                      </p:cBhvr>
                                      <p:to>
                                        <p:strVal val="visible"/>
                                      </p:to>
                                    </p:set>
                                  </p:childTnLst>
                                </p:cTn>
                              </p:par>
                            </p:childTnLst>
                          </p:cTn>
                        </p:par>
                      </p:childTnLst>
                    </p:cTn>
                  </p:par>
                  <p:par>
                    <p:cTn id="7" fill="hold">
                      <p:stCondLst>
                        <p:cond delay="indefinite"/>
                      </p:stCondLst>
                      <p:childTnLst>
                        <p:par>
                          <p:cTn id="8" fill="hold">
                            <p:stCondLst>
                              <p:cond delay="0"/>
                            </p:stCondLst>
                            <p:childTnLst>
                              <p:par>
                                <p:cTn id="9" presetID="31" presetClass="entr" presetSubtype="0" fill="hold" nodeType="clickEffect">
                                  <p:stCondLst>
                                    <p:cond delay="0"/>
                                  </p:stCondLst>
                                  <p:childTnLst>
                                    <p:set>
                                      <p:cBhvr>
                                        <p:cTn id="10" dur="1" fill="hold">
                                          <p:stCondLst>
                                            <p:cond delay="0"/>
                                          </p:stCondLst>
                                        </p:cTn>
                                        <p:tgtEl>
                                          <p:spTgt spid="6"/>
                                        </p:tgtEl>
                                        <p:attrNameLst>
                                          <p:attrName>style.visibility</p:attrName>
                                        </p:attrNameLst>
                                      </p:cBhvr>
                                      <p:to>
                                        <p:strVal val="visible"/>
                                      </p:to>
                                    </p:set>
                                    <p:anim calcmode="lin" valueType="num">
                                      <p:cBhvr>
                                        <p:cTn id="11" dur="1000" fill="hold"/>
                                        <p:tgtEl>
                                          <p:spTgt spid="6"/>
                                        </p:tgtEl>
                                        <p:attrNameLst>
                                          <p:attrName>ppt_w</p:attrName>
                                        </p:attrNameLst>
                                      </p:cBhvr>
                                      <p:tavLst>
                                        <p:tav tm="0">
                                          <p:val>
                                            <p:fltVal val="0"/>
                                          </p:val>
                                        </p:tav>
                                        <p:tav tm="100000">
                                          <p:val>
                                            <p:strVal val="#ppt_w"/>
                                          </p:val>
                                        </p:tav>
                                      </p:tavLst>
                                    </p:anim>
                                    <p:anim calcmode="lin" valueType="num">
                                      <p:cBhvr>
                                        <p:cTn id="12" dur="1000" fill="hold"/>
                                        <p:tgtEl>
                                          <p:spTgt spid="6"/>
                                        </p:tgtEl>
                                        <p:attrNameLst>
                                          <p:attrName>ppt_h</p:attrName>
                                        </p:attrNameLst>
                                      </p:cBhvr>
                                      <p:tavLst>
                                        <p:tav tm="0">
                                          <p:val>
                                            <p:fltVal val="0"/>
                                          </p:val>
                                        </p:tav>
                                        <p:tav tm="100000">
                                          <p:val>
                                            <p:strVal val="#ppt_h"/>
                                          </p:val>
                                        </p:tav>
                                      </p:tavLst>
                                    </p:anim>
                                    <p:anim calcmode="lin" valueType="num">
                                      <p:cBhvr>
                                        <p:cTn id="13" dur="1000" fill="hold"/>
                                        <p:tgtEl>
                                          <p:spTgt spid="6"/>
                                        </p:tgtEl>
                                        <p:attrNameLst>
                                          <p:attrName>style.rotation</p:attrName>
                                        </p:attrNameLst>
                                      </p:cBhvr>
                                      <p:tavLst>
                                        <p:tav tm="0">
                                          <p:val>
                                            <p:fltVal val="90"/>
                                          </p:val>
                                        </p:tav>
                                        <p:tav tm="100000">
                                          <p:val>
                                            <p:fltVal val="0"/>
                                          </p:val>
                                        </p:tav>
                                      </p:tavLst>
                                    </p:anim>
                                    <p:animEffect transition="in" filter="fade">
                                      <p:cBhvr>
                                        <p:cTn id="14" dur="1000"/>
                                        <p:tgtEl>
                                          <p:spTgt spid="6"/>
                                        </p:tgtEl>
                                      </p:cBhvr>
                                    </p:animEffec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4" grpId="0" animBg="1"/>
    </p:bldLst>
  </p:timing>
</p:sld>
</file>

<file path=ppt/slides/slide5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9" name="Rectangle à coins arrondis 8"/>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sp>
        <p:nvSpPr>
          <p:cNvPr id="10" name="Rectangle à coins arrondis 9"/>
          <p:cNvSpPr/>
          <p:nvPr/>
        </p:nvSpPr>
        <p:spPr>
          <a:xfrm>
            <a:off x="27010" y="112485"/>
            <a:ext cx="1650810" cy="1447601"/>
          </a:xfrm>
          <a:prstGeom prst="roundRect">
            <a:avLst>
              <a:gd name="adj" fmla="val 10000"/>
            </a:avLst>
          </a:prstGeom>
          <a:blipFill dpi="0" rotWithShape="1">
            <a:blip r:embed="rId4" cstate="print">
              <a:duotone>
                <a:schemeClr val="bg2">
                  <a:shade val="45000"/>
                  <a:satMod val="135000"/>
                </a:schemeClr>
                <a:prstClr val="white"/>
              </a:duotone>
              <a:extLst>
                <a:ext uri="{BEBA8EAE-BF5A-486C-A8C5-ECC9F3942E4B}">
                  <a14:imgProps xmlns:a14="http://schemas.microsoft.com/office/drawing/2010/main">
                    <a14:imgLayer r:embed="rId5">
                      <a14:imgEffect>
                        <a14:backgroundRemoval t="0" b="100000" l="0" r="100000">
                          <a14:foregroundMark x1="54612" y1="88419" x2="77751" y2="93371"/>
                          <a14:foregroundMark x1="76780" y1="93371" x2="77751" y2="99681"/>
                          <a14:foregroundMark x1="54671" y1="94881" x2="54671" y2="99317"/>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6715" r="6715"/>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sp>
        <p:nvSpPr>
          <p:cNvPr id="12" name="Rectangle 11"/>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8" name="ZoneTexte 7"/>
          <p:cNvSpPr txBox="1"/>
          <p:nvPr/>
        </p:nvSpPr>
        <p:spPr>
          <a:xfrm>
            <a:off x="455776" y="6663629"/>
            <a:ext cx="6792847" cy="219954"/>
          </a:xfrm>
          <a:prstGeom prst="rect">
            <a:avLst/>
          </a:prstGeom>
          <a:noFill/>
        </p:spPr>
        <p: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CA" sz="900" dirty="0">
                <a:solidFill>
                  <a:schemeClr val="bg1">
                    <a:lumMod val="50000"/>
                  </a:schemeClr>
                </a:solidFill>
                <a:latin typeface="+mn-lt"/>
              </a:rPr>
              <a:t>Google et le logo Google sont des marques déposées de Google Inc., utilisées avec l'autorisation de leur propriétaire.</a:t>
            </a:r>
          </a:p>
        </p:txBody>
      </p:sp>
      <p:sp>
        <p:nvSpPr>
          <p:cNvPr id="17" name="Titre 1"/>
          <p:cNvSpPr txBox="1">
            <a:spLocks/>
          </p:cNvSpPr>
          <p:nvPr>
            <p:custDataLst>
              <p:tags r:id="rId1"/>
            </p:custDataLst>
          </p:nvPr>
        </p:nvSpPr>
        <p:spPr bwMode="auto">
          <a:xfrm>
            <a:off x="1533528" y="322553"/>
            <a:ext cx="8183678" cy="1237534"/>
          </a:xfrm>
          <a:prstGeom prst="rect">
            <a:avLst/>
          </a:prstGeom>
          <a:noFill/>
          <a:ln w="9525">
            <a:noFill/>
            <a:miter lim="800000"/>
            <a:headEnd/>
            <a:tailEnd/>
          </a:ln>
          <a:effectLst/>
        </p:spPr>
        <p:txBody>
          <a:bodyPr vert="horz" wrap="square" lIns="91440" tIns="45720" rIns="91440" bIns="45720" numCol="1" anchor="ctr" anchorCtr="0" compatLnSpc="1">
            <a:prstTxWarp prst="textNoShape">
              <a:avLst/>
            </a:prstTxWarp>
          </a:bodyPr>
          <a:lstStyle>
            <a:lvl1pPr algn="l" rtl="0" eaLnBrk="1" fontAlgn="base" hangingPunct="1">
              <a:spcBef>
                <a:spcPct val="0"/>
              </a:spcBef>
              <a:spcAft>
                <a:spcPct val="0"/>
              </a:spcAft>
              <a:defRPr sz="2800">
                <a:solidFill>
                  <a:schemeClr val="tx1"/>
                </a:solidFill>
                <a:latin typeface="+mj-lt"/>
                <a:ea typeface="+mj-ea"/>
                <a:cs typeface="+mj-cs"/>
              </a:defRPr>
            </a:lvl1pPr>
            <a:lvl2pPr algn="ctr" rtl="0" eaLnBrk="1" fontAlgn="base" hangingPunct="1">
              <a:spcBef>
                <a:spcPct val="0"/>
              </a:spcBef>
              <a:spcAft>
                <a:spcPct val="0"/>
              </a:spcAft>
              <a:defRPr sz="2800">
                <a:solidFill>
                  <a:schemeClr val="tx1"/>
                </a:solidFill>
                <a:latin typeface="Eras Bold ITC" pitchFamily="34" charset="0"/>
              </a:defRPr>
            </a:lvl2pPr>
            <a:lvl3pPr algn="ctr" rtl="0" eaLnBrk="1" fontAlgn="base" hangingPunct="1">
              <a:spcBef>
                <a:spcPct val="0"/>
              </a:spcBef>
              <a:spcAft>
                <a:spcPct val="0"/>
              </a:spcAft>
              <a:defRPr sz="2800">
                <a:solidFill>
                  <a:schemeClr val="tx1"/>
                </a:solidFill>
                <a:latin typeface="Eras Bold ITC" pitchFamily="34" charset="0"/>
              </a:defRPr>
            </a:lvl3pPr>
            <a:lvl4pPr algn="ctr" rtl="0" eaLnBrk="1" fontAlgn="base" hangingPunct="1">
              <a:spcBef>
                <a:spcPct val="0"/>
              </a:spcBef>
              <a:spcAft>
                <a:spcPct val="0"/>
              </a:spcAft>
              <a:defRPr sz="2800">
                <a:solidFill>
                  <a:schemeClr val="tx1"/>
                </a:solidFill>
                <a:latin typeface="Eras Bold ITC" pitchFamily="34" charset="0"/>
              </a:defRPr>
            </a:lvl4pPr>
            <a:lvl5pPr algn="ctr" rtl="0" eaLnBrk="1" fontAlgn="base" hangingPunct="1">
              <a:spcBef>
                <a:spcPct val="0"/>
              </a:spcBef>
              <a:spcAft>
                <a:spcPct val="0"/>
              </a:spcAft>
              <a:defRPr sz="2800">
                <a:solidFill>
                  <a:schemeClr val="tx1"/>
                </a:solidFill>
                <a:latin typeface="Eras Bold ITC" pitchFamily="34" charset="0"/>
              </a:defRPr>
            </a:lvl5pPr>
            <a:lvl6pPr marL="457200" algn="ctr" rtl="0" eaLnBrk="1" fontAlgn="base" hangingPunct="1">
              <a:spcBef>
                <a:spcPct val="0"/>
              </a:spcBef>
              <a:spcAft>
                <a:spcPct val="0"/>
              </a:spcAft>
              <a:defRPr sz="2800">
                <a:solidFill>
                  <a:schemeClr val="tx1"/>
                </a:solidFill>
                <a:latin typeface="Eras Bold ITC" pitchFamily="34" charset="0"/>
              </a:defRPr>
            </a:lvl6pPr>
            <a:lvl7pPr marL="914400" algn="ctr" rtl="0" eaLnBrk="1" fontAlgn="base" hangingPunct="1">
              <a:spcBef>
                <a:spcPct val="0"/>
              </a:spcBef>
              <a:spcAft>
                <a:spcPct val="0"/>
              </a:spcAft>
              <a:defRPr sz="2800">
                <a:solidFill>
                  <a:schemeClr val="tx1"/>
                </a:solidFill>
                <a:latin typeface="Eras Bold ITC" pitchFamily="34" charset="0"/>
              </a:defRPr>
            </a:lvl7pPr>
            <a:lvl8pPr marL="1371600" algn="ctr" rtl="0" eaLnBrk="1" fontAlgn="base" hangingPunct="1">
              <a:spcBef>
                <a:spcPct val="0"/>
              </a:spcBef>
              <a:spcAft>
                <a:spcPct val="0"/>
              </a:spcAft>
              <a:defRPr sz="2800">
                <a:solidFill>
                  <a:schemeClr val="tx1"/>
                </a:solidFill>
                <a:latin typeface="Eras Bold ITC" pitchFamily="34" charset="0"/>
              </a:defRPr>
            </a:lvl8pPr>
            <a:lvl9pPr marL="1828800" algn="ctr" rtl="0" eaLnBrk="1" fontAlgn="base" hangingPunct="1">
              <a:spcBef>
                <a:spcPct val="0"/>
              </a:spcBef>
              <a:spcAft>
                <a:spcPct val="0"/>
              </a:spcAft>
              <a:defRPr sz="2800">
                <a:solidFill>
                  <a:schemeClr val="tx1"/>
                </a:solidFill>
                <a:latin typeface="Eras Bold ITC" pitchFamily="34" charset="0"/>
              </a:defRPr>
            </a:lvl9pPr>
          </a:lstStyle>
          <a:p>
            <a:r>
              <a:rPr lang="fr-CA" sz="3600" dirty="0" smtClean="0">
                <a:solidFill>
                  <a:srgbClr val="0070C0"/>
                </a:solidFill>
                <a:latin typeface="Kristen ITC" panose="03050502040202030202" pitchFamily="66" charset="0"/>
              </a:rPr>
              <a:t>Recherche avancée dans Google</a:t>
            </a:r>
          </a:p>
          <a:p>
            <a:r>
              <a:rPr lang="fr-FR" sz="1800" dirty="0" smtClean="0">
                <a:latin typeface="Arial" panose="020B0604020202020204" pitchFamily="34" charset="0"/>
                <a:cs typeface="Arial" panose="020B0604020202020204" pitchFamily="34" charset="0"/>
              </a:rPr>
              <a:t>Utilisation des boites de la recherche avancée</a:t>
            </a:r>
            <a:endParaRPr lang="fr-CA" sz="1800" dirty="0">
              <a:solidFill>
                <a:srgbClr val="0070C0"/>
              </a:solidFill>
              <a:latin typeface="Kristen ITC" panose="03050502040202030202" pitchFamily="66" charset="0"/>
            </a:endParaRPr>
          </a:p>
        </p:txBody>
      </p:sp>
      <p:pic>
        <p:nvPicPr>
          <p:cNvPr id="1026" name="Picture 2"/>
          <p:cNvPicPr>
            <a:picLocks noChangeAspect="1" noChangeArrowheads="1"/>
          </p:cNvPicPr>
          <p:nvPr/>
        </p:nvPicPr>
        <p:blipFill rotWithShape="1">
          <a:blip r:embed="rId6">
            <a:extLst>
              <a:ext uri="{28A0092B-C50C-407E-A947-70E740481C1C}">
                <a14:useLocalDpi xmlns:a14="http://schemas.microsoft.com/office/drawing/2010/main" val="0"/>
              </a:ext>
            </a:extLst>
          </a:blip>
          <a:srcRect l="4930" t="11432" r="2765" b="21285"/>
          <a:stretch/>
        </p:blipFill>
        <p:spPr bwMode="auto">
          <a:xfrm>
            <a:off x="455776" y="1655621"/>
            <a:ext cx="10013689" cy="4103734"/>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pic>
        <p:nvPicPr>
          <p:cNvPr id="1027" name="Picture 3"/>
          <p:cNvPicPr>
            <a:picLocks noChangeAspect="1" noChangeArrowheads="1"/>
          </p:cNvPicPr>
          <p:nvPr/>
        </p:nvPicPr>
        <p:blipFill rotWithShape="1">
          <a:blip r:embed="rId7">
            <a:extLst>
              <a:ext uri="{28A0092B-C50C-407E-A947-70E740481C1C}">
                <a14:useLocalDpi xmlns:a14="http://schemas.microsoft.com/office/drawing/2010/main" val="0"/>
              </a:ext>
            </a:extLst>
          </a:blip>
          <a:srcRect l="13126" t="15993" r="36658" b="3211"/>
          <a:stretch/>
        </p:blipFill>
        <p:spPr bwMode="auto">
          <a:xfrm>
            <a:off x="5160486" y="1655621"/>
            <a:ext cx="5308979" cy="480253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grpSp>
        <p:nvGrpSpPr>
          <p:cNvPr id="19" name="Groupe 18"/>
          <p:cNvGrpSpPr/>
          <p:nvPr/>
        </p:nvGrpSpPr>
        <p:grpSpPr>
          <a:xfrm>
            <a:off x="5410523" y="2641330"/>
            <a:ext cx="3012356" cy="3597163"/>
            <a:chOff x="692164" y="2627683"/>
            <a:chExt cx="3012356" cy="3597163"/>
          </a:xfrm>
        </p:grpSpPr>
        <p:sp>
          <p:nvSpPr>
            <p:cNvPr id="21" name="Ellipse 20"/>
            <p:cNvSpPr/>
            <p:nvPr/>
          </p:nvSpPr>
          <p:spPr>
            <a:xfrm>
              <a:off x="1052297" y="2627683"/>
              <a:ext cx="652818" cy="363777"/>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sp>
          <p:nvSpPr>
            <p:cNvPr id="23" name="Ellipse 22"/>
            <p:cNvSpPr/>
            <p:nvPr/>
          </p:nvSpPr>
          <p:spPr>
            <a:xfrm>
              <a:off x="2259270" y="2925414"/>
              <a:ext cx="850995" cy="363777"/>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sp>
          <p:nvSpPr>
            <p:cNvPr id="25" name="Ellipse 24"/>
            <p:cNvSpPr/>
            <p:nvPr/>
          </p:nvSpPr>
          <p:spPr>
            <a:xfrm>
              <a:off x="1228299" y="3525599"/>
              <a:ext cx="1228297" cy="363777"/>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sp>
          <p:nvSpPr>
            <p:cNvPr id="26" name="Ellipse 25"/>
            <p:cNvSpPr/>
            <p:nvPr/>
          </p:nvSpPr>
          <p:spPr>
            <a:xfrm>
              <a:off x="3096616" y="5861069"/>
              <a:ext cx="607904" cy="363777"/>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sp>
          <p:nvSpPr>
            <p:cNvPr id="27" name="Ellipse 26"/>
            <p:cNvSpPr/>
            <p:nvPr/>
          </p:nvSpPr>
          <p:spPr>
            <a:xfrm>
              <a:off x="1991721" y="4223664"/>
              <a:ext cx="614148" cy="363777"/>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sp>
          <p:nvSpPr>
            <p:cNvPr id="28" name="Ellipse 27"/>
            <p:cNvSpPr/>
            <p:nvPr/>
          </p:nvSpPr>
          <p:spPr>
            <a:xfrm>
              <a:off x="692164" y="5248949"/>
              <a:ext cx="1190372" cy="363777"/>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grpSp>
      <p:grpSp>
        <p:nvGrpSpPr>
          <p:cNvPr id="30" name="Groupe 29"/>
          <p:cNvGrpSpPr/>
          <p:nvPr/>
        </p:nvGrpSpPr>
        <p:grpSpPr>
          <a:xfrm>
            <a:off x="3524250" y="1610679"/>
            <a:ext cx="3226771" cy="2096809"/>
            <a:chOff x="3524250" y="1610679"/>
            <a:chExt cx="3226771" cy="2096809"/>
          </a:xfrm>
        </p:grpSpPr>
        <p:sp>
          <p:nvSpPr>
            <p:cNvPr id="3" name="Ellipse 2"/>
            <p:cNvSpPr/>
            <p:nvPr/>
          </p:nvSpPr>
          <p:spPr>
            <a:xfrm>
              <a:off x="6450770" y="1610679"/>
              <a:ext cx="300251" cy="363777"/>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cxnSp>
          <p:nvCxnSpPr>
            <p:cNvPr id="22" name="Connecteur droit avec flèche 21"/>
            <p:cNvCxnSpPr/>
            <p:nvPr/>
          </p:nvCxnSpPr>
          <p:spPr>
            <a:xfrm flipV="1">
              <a:off x="3524250" y="1974458"/>
              <a:ext cx="2899224" cy="1733030"/>
            </a:xfrm>
            <a:prstGeom prst="straightConnector1">
              <a:avLst/>
            </a:prstGeom>
            <a:ln w="28575">
              <a:solidFill>
                <a:srgbClr val="FF0000"/>
              </a:solidFill>
              <a:tailEnd type="arrow"/>
            </a:ln>
          </p:spPr>
          <p:style>
            <a:lnRef idx="1">
              <a:schemeClr val="accent1"/>
            </a:lnRef>
            <a:fillRef idx="0">
              <a:schemeClr val="accent1"/>
            </a:fillRef>
            <a:effectRef idx="0">
              <a:schemeClr val="accent1"/>
            </a:effectRef>
            <a:fontRef idx="minor">
              <a:schemeClr val="tx1"/>
            </a:fontRef>
          </p:style>
        </p:cxnSp>
      </p:grpSp>
      <p:pic>
        <p:nvPicPr>
          <p:cNvPr id="1028" name="Picture 4"/>
          <p:cNvPicPr>
            <a:picLocks noChangeAspect="1" noChangeArrowheads="1"/>
          </p:cNvPicPr>
          <p:nvPr/>
        </p:nvPicPr>
        <p:blipFill rotWithShape="1">
          <a:blip r:embed="rId8">
            <a:extLst>
              <a:ext uri="{28A0092B-C50C-407E-A947-70E740481C1C}">
                <a14:useLocalDpi xmlns:a14="http://schemas.microsoft.com/office/drawing/2010/main" val="0"/>
              </a:ext>
            </a:extLst>
          </a:blip>
          <a:srcRect l="4722" t="16307" r="3148" b="1739"/>
          <a:stretch/>
        </p:blipFill>
        <p:spPr bwMode="auto">
          <a:xfrm>
            <a:off x="476867" y="1811216"/>
            <a:ext cx="9922474" cy="496239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pic>
        <p:nvPicPr>
          <p:cNvPr id="1029" name="Picture 5"/>
          <p:cNvPicPr>
            <a:picLocks noChangeAspect="1" noChangeArrowheads="1"/>
          </p:cNvPicPr>
          <p:nvPr/>
        </p:nvPicPr>
        <p:blipFill rotWithShape="1">
          <a:blip r:embed="rId9">
            <a:extLst>
              <a:ext uri="{28A0092B-C50C-407E-A947-70E740481C1C}">
                <a14:useLocalDpi xmlns:a14="http://schemas.microsoft.com/office/drawing/2010/main" val="0"/>
              </a:ext>
            </a:extLst>
          </a:blip>
          <a:srcRect l="13334" t="15993" r="37571" b="3211"/>
          <a:stretch/>
        </p:blipFill>
        <p:spPr bwMode="auto">
          <a:xfrm>
            <a:off x="5283316" y="1644525"/>
            <a:ext cx="5186149" cy="479856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grpSp>
        <p:nvGrpSpPr>
          <p:cNvPr id="2" name="Groupe 1"/>
          <p:cNvGrpSpPr/>
          <p:nvPr/>
        </p:nvGrpSpPr>
        <p:grpSpPr>
          <a:xfrm>
            <a:off x="455777" y="1640550"/>
            <a:ext cx="5994993" cy="4802535"/>
            <a:chOff x="455777" y="1640550"/>
            <a:chExt cx="5994993" cy="4802535"/>
          </a:xfrm>
        </p:grpSpPr>
        <p:pic>
          <p:nvPicPr>
            <p:cNvPr id="18" name="Picture 3"/>
            <p:cNvPicPr>
              <a:picLocks noChangeAspect="1" noChangeArrowheads="1"/>
            </p:cNvPicPr>
            <p:nvPr/>
          </p:nvPicPr>
          <p:blipFill rotWithShape="1">
            <a:blip r:embed="rId7">
              <a:extLst>
                <a:ext uri="{28A0092B-C50C-407E-A947-70E740481C1C}">
                  <a14:useLocalDpi xmlns:a14="http://schemas.microsoft.com/office/drawing/2010/main" val="0"/>
                </a:ext>
              </a:extLst>
            </a:blip>
            <a:srcRect l="13126" t="15993" r="44139" b="3211"/>
            <a:stretch/>
          </p:blipFill>
          <p:spPr bwMode="auto">
            <a:xfrm>
              <a:off x="455777" y="1640550"/>
              <a:ext cx="4518086" cy="480253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
          <p:nvSpPr>
            <p:cNvPr id="24" name="Ellipse 23"/>
            <p:cNvSpPr/>
            <p:nvPr/>
          </p:nvSpPr>
          <p:spPr>
            <a:xfrm>
              <a:off x="5625367" y="2361061"/>
              <a:ext cx="825403" cy="421213"/>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sp>
          <p:nvSpPr>
            <p:cNvPr id="29" name="Ellipse 28"/>
            <p:cNvSpPr/>
            <p:nvPr/>
          </p:nvSpPr>
          <p:spPr>
            <a:xfrm>
              <a:off x="862299" y="2361061"/>
              <a:ext cx="671230" cy="421213"/>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grpSp>
    </p:spTree>
    <p:extLst>
      <p:ext uri="{BB962C8B-B14F-4D97-AF65-F5344CB8AC3E}">
        <p14:creationId xmlns:p14="http://schemas.microsoft.com/office/powerpoint/2010/main" val="1367984127"/>
      </p:ext>
    </p:extLst>
  </p:cSld>
  <p:clrMapOvr>
    <a:masterClrMapping/>
  </p:clrMapOvr>
  <mc:AlternateContent xmlns:mc="http://schemas.openxmlformats.org/markup-compatibility/2006" xmlns:p14="http://schemas.microsoft.com/office/powerpoint/2010/main">
    <mc:Choice Requires="p14">
      <p:transition spd="slow" p14:dur="2000"/>
    </mc:Choice>
    <mc:Fallback xmlns="">
      <p:transition spd="slow"/>
    </mc:Fallback>
  </mc:AlternateContent>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nodeType="clickEffect">
                                  <p:stCondLst>
                                    <p:cond delay="0"/>
                                  </p:stCondLst>
                                  <p:childTnLst>
                                    <p:set>
                                      <p:cBhvr>
                                        <p:cTn id="6" dur="1" fill="hold">
                                          <p:stCondLst>
                                            <p:cond delay="0"/>
                                          </p:stCondLst>
                                        </p:cTn>
                                        <p:tgtEl>
                                          <p:spTgt spid="1026"/>
                                        </p:tgtEl>
                                        <p:attrNameLst>
                                          <p:attrName>style.visibility</p:attrName>
                                        </p:attrNameLst>
                                      </p:cBhvr>
                                      <p:to>
                                        <p:strVal val="visible"/>
                                      </p:to>
                                    </p:set>
                                  </p:childTnLst>
                                </p:cTn>
                              </p:par>
                            </p:childTnLst>
                          </p:cTn>
                        </p:par>
                      </p:childTnLst>
                    </p:cTn>
                  </p:par>
                  <p:par>
                    <p:cTn id="7" fill="hold">
                      <p:stCondLst>
                        <p:cond delay="indefinite"/>
                      </p:stCondLst>
                      <p:childTnLst>
                        <p:par>
                          <p:cTn id="8" fill="hold">
                            <p:stCondLst>
                              <p:cond delay="0"/>
                            </p:stCondLst>
                            <p:childTnLst>
                              <p:par>
                                <p:cTn id="9" presetID="1" presetClass="entr" presetSubtype="0" fill="hold" nodeType="clickEffect">
                                  <p:stCondLst>
                                    <p:cond delay="0"/>
                                  </p:stCondLst>
                                  <p:childTnLst>
                                    <p:set>
                                      <p:cBhvr>
                                        <p:cTn id="10" dur="1" fill="hold">
                                          <p:stCondLst>
                                            <p:cond delay="0"/>
                                          </p:stCondLst>
                                        </p:cTn>
                                        <p:tgtEl>
                                          <p:spTgt spid="1027"/>
                                        </p:tgtEl>
                                        <p:attrNameLst>
                                          <p:attrName>style.visibility</p:attrName>
                                        </p:attrNameLst>
                                      </p:cBhvr>
                                      <p:to>
                                        <p:strVal val="visible"/>
                                      </p:to>
                                    </p:set>
                                  </p:childTnLst>
                                </p:cTn>
                              </p:par>
                            </p:childTnLst>
                          </p:cTn>
                        </p:par>
                      </p:childTnLst>
                    </p:cTn>
                  </p:par>
                  <p:par>
                    <p:cTn id="11" fill="hold">
                      <p:stCondLst>
                        <p:cond delay="indefinite"/>
                      </p:stCondLst>
                      <p:childTnLst>
                        <p:par>
                          <p:cTn id="12" fill="hold">
                            <p:stCondLst>
                              <p:cond delay="0"/>
                            </p:stCondLst>
                            <p:childTnLst>
                              <p:par>
                                <p:cTn id="13" presetID="1" presetClass="entr" presetSubtype="0" fill="hold" nodeType="clickEffect">
                                  <p:stCondLst>
                                    <p:cond delay="0"/>
                                  </p:stCondLst>
                                  <p:childTnLst>
                                    <p:set>
                                      <p:cBhvr>
                                        <p:cTn id="14" dur="1" fill="hold">
                                          <p:stCondLst>
                                            <p:cond delay="0"/>
                                          </p:stCondLst>
                                        </p:cTn>
                                        <p:tgtEl>
                                          <p:spTgt spid="30"/>
                                        </p:tgtEl>
                                        <p:attrNameLst>
                                          <p:attrName>style.visibility</p:attrName>
                                        </p:attrNameLst>
                                      </p:cBhvr>
                                      <p:to>
                                        <p:strVal val="visible"/>
                                      </p:to>
                                    </p:set>
                                  </p:childTnLst>
                                </p:cTn>
                              </p:par>
                            </p:childTnLst>
                          </p:cTn>
                        </p:par>
                      </p:childTnLst>
                    </p:cTn>
                  </p:par>
                  <p:par>
                    <p:cTn id="15" fill="hold">
                      <p:stCondLst>
                        <p:cond delay="indefinite"/>
                      </p:stCondLst>
                      <p:childTnLst>
                        <p:par>
                          <p:cTn id="16" fill="hold">
                            <p:stCondLst>
                              <p:cond delay="0"/>
                            </p:stCondLst>
                            <p:childTnLst>
                              <p:par>
                                <p:cTn id="17" presetID="1" presetClass="entr" presetSubtype="0" fill="hold" nodeType="clickEffect">
                                  <p:stCondLst>
                                    <p:cond delay="0"/>
                                  </p:stCondLst>
                                  <p:childTnLst>
                                    <p:set>
                                      <p:cBhvr>
                                        <p:cTn id="18" dur="1" fill="hold">
                                          <p:stCondLst>
                                            <p:cond delay="0"/>
                                          </p:stCondLst>
                                        </p:cTn>
                                        <p:tgtEl>
                                          <p:spTgt spid="19"/>
                                        </p:tgtEl>
                                        <p:attrNameLst>
                                          <p:attrName>style.visibility</p:attrName>
                                        </p:attrNameLst>
                                      </p:cBhvr>
                                      <p:to>
                                        <p:strVal val="visible"/>
                                      </p:to>
                                    </p:set>
                                  </p:childTnLst>
                                </p:cTn>
                              </p:par>
                            </p:childTnLst>
                          </p:cTn>
                        </p:par>
                      </p:childTnLst>
                    </p:cTn>
                  </p:par>
                  <p:par>
                    <p:cTn id="19" fill="hold">
                      <p:stCondLst>
                        <p:cond delay="indefinite"/>
                      </p:stCondLst>
                      <p:childTnLst>
                        <p:par>
                          <p:cTn id="20" fill="hold">
                            <p:stCondLst>
                              <p:cond delay="0"/>
                            </p:stCondLst>
                            <p:childTnLst>
                              <p:par>
                                <p:cTn id="21" presetID="1" presetClass="entr" presetSubtype="0" fill="hold" nodeType="clickEffect">
                                  <p:stCondLst>
                                    <p:cond delay="0"/>
                                  </p:stCondLst>
                                  <p:childTnLst>
                                    <p:set>
                                      <p:cBhvr>
                                        <p:cTn id="22" dur="1" fill="hold">
                                          <p:stCondLst>
                                            <p:cond delay="0"/>
                                          </p:stCondLst>
                                        </p:cTn>
                                        <p:tgtEl>
                                          <p:spTgt spid="1028"/>
                                        </p:tgtEl>
                                        <p:attrNameLst>
                                          <p:attrName>style.visibility</p:attrName>
                                        </p:attrNameLst>
                                      </p:cBhvr>
                                      <p:to>
                                        <p:strVal val="visible"/>
                                      </p:to>
                                    </p:set>
                                  </p:childTnLst>
                                </p:cTn>
                              </p:par>
                            </p:childTnLst>
                          </p:cTn>
                        </p:par>
                      </p:childTnLst>
                    </p:cTn>
                  </p:par>
                  <p:par>
                    <p:cTn id="23" fill="hold">
                      <p:stCondLst>
                        <p:cond delay="indefinite"/>
                      </p:stCondLst>
                      <p:childTnLst>
                        <p:par>
                          <p:cTn id="24" fill="hold">
                            <p:stCondLst>
                              <p:cond delay="0"/>
                            </p:stCondLst>
                            <p:childTnLst>
                              <p:par>
                                <p:cTn id="25" presetID="1" presetClass="entr" presetSubtype="0" fill="hold" nodeType="clickEffect">
                                  <p:stCondLst>
                                    <p:cond delay="0"/>
                                  </p:stCondLst>
                                  <p:childTnLst>
                                    <p:set>
                                      <p:cBhvr>
                                        <p:cTn id="26" dur="1" fill="hold">
                                          <p:stCondLst>
                                            <p:cond delay="0"/>
                                          </p:stCondLst>
                                        </p:cTn>
                                        <p:tgtEl>
                                          <p:spTgt spid="1029"/>
                                        </p:tgtEl>
                                        <p:attrNameLst>
                                          <p:attrName>style.visibility</p:attrName>
                                        </p:attrNameLst>
                                      </p:cBhvr>
                                      <p:to>
                                        <p:strVal val="visible"/>
                                      </p:to>
                                    </p:set>
                                  </p:childTnLst>
                                </p:cTn>
                              </p:par>
                            </p:childTnLst>
                          </p:cTn>
                        </p:par>
                      </p:childTnLst>
                    </p:cTn>
                  </p:par>
                  <p:par>
                    <p:cTn id="27" fill="hold">
                      <p:stCondLst>
                        <p:cond delay="indefinite"/>
                      </p:stCondLst>
                      <p:childTnLst>
                        <p:par>
                          <p:cTn id="28" fill="hold">
                            <p:stCondLst>
                              <p:cond delay="0"/>
                            </p:stCondLst>
                            <p:childTnLst>
                              <p:par>
                                <p:cTn id="29" presetID="1" presetClass="entr" presetSubtype="0" fill="hold" nodeType="clickEffect">
                                  <p:stCondLst>
                                    <p:cond delay="0"/>
                                  </p:stCondLst>
                                  <p:childTnLst>
                                    <p:set>
                                      <p:cBhvr>
                                        <p:cTn id="30" dur="1" fill="hold">
                                          <p:stCondLst>
                                            <p:cond delay="0"/>
                                          </p:stCondLst>
                                        </p:cTn>
                                        <p:tgtEl>
                                          <p:spTgt spid="2"/>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5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15" name="Picture 3"/>
          <p:cNvPicPr>
            <a:picLocks noChangeAspect="1" noChangeArrowheads="1"/>
          </p:cNvPicPr>
          <p:nvPr/>
        </p:nvPicPr>
        <p:blipFill rotWithShape="1">
          <a:blip r:embed="rId4">
            <a:extLst>
              <a:ext uri="{28A0092B-C50C-407E-A947-70E740481C1C}">
                <a14:useLocalDpi xmlns:a14="http://schemas.microsoft.com/office/drawing/2010/main" val="0"/>
              </a:ext>
            </a:extLst>
          </a:blip>
          <a:srcRect t="12828" r="1207" b="7103"/>
          <a:stretch/>
        </p:blipFill>
        <p:spPr bwMode="auto">
          <a:xfrm>
            <a:off x="579468" y="1625050"/>
            <a:ext cx="9608531" cy="4867148"/>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
        <p:nvSpPr>
          <p:cNvPr id="20" name="Ellipse 19"/>
          <p:cNvSpPr/>
          <p:nvPr/>
        </p:nvSpPr>
        <p:spPr>
          <a:xfrm>
            <a:off x="4285396" y="1988953"/>
            <a:ext cx="1264841" cy="370208"/>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sp>
        <p:nvSpPr>
          <p:cNvPr id="9" name="Rectangle à coins arrondis 8"/>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sp>
        <p:nvSpPr>
          <p:cNvPr id="10" name="Rectangle à coins arrondis 9"/>
          <p:cNvSpPr/>
          <p:nvPr/>
        </p:nvSpPr>
        <p:spPr>
          <a:xfrm>
            <a:off x="27010" y="112485"/>
            <a:ext cx="1650810" cy="1447601"/>
          </a:xfrm>
          <a:prstGeom prst="roundRect">
            <a:avLst>
              <a:gd name="adj" fmla="val 10000"/>
            </a:avLst>
          </a:prstGeom>
          <a:blipFill dpi="0" rotWithShape="1">
            <a:blip r:embed="rId5" cstate="print">
              <a:duotone>
                <a:schemeClr val="bg2">
                  <a:shade val="45000"/>
                  <a:satMod val="135000"/>
                </a:schemeClr>
                <a:prstClr val="white"/>
              </a:duotone>
              <a:extLst>
                <a:ext uri="{BEBA8EAE-BF5A-486C-A8C5-ECC9F3942E4B}">
                  <a14:imgProps xmlns:a14="http://schemas.microsoft.com/office/drawing/2010/main">
                    <a14:imgLayer r:embed="rId6">
                      <a14:imgEffect>
                        <a14:backgroundRemoval t="0" b="100000" l="0" r="100000">
                          <a14:foregroundMark x1="54612" y1="88419" x2="77751" y2="93371"/>
                          <a14:foregroundMark x1="76780" y1="93371" x2="77751" y2="99681"/>
                          <a14:foregroundMark x1="54671" y1="94881" x2="54671" y2="99317"/>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6715" r="6715"/>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sp>
        <p:nvSpPr>
          <p:cNvPr id="12" name="Rectangle 11"/>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8" name="ZoneTexte 7"/>
          <p:cNvSpPr txBox="1"/>
          <p:nvPr/>
        </p:nvSpPr>
        <p:spPr>
          <a:xfrm>
            <a:off x="455776" y="6663629"/>
            <a:ext cx="6792847" cy="219954"/>
          </a:xfrm>
          <a:prstGeom prst="rect">
            <a:avLst/>
          </a:prstGeom>
          <a:noFill/>
        </p:spPr>
        <p: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CA" sz="900" dirty="0">
                <a:solidFill>
                  <a:schemeClr val="bg1">
                    <a:lumMod val="50000"/>
                  </a:schemeClr>
                </a:solidFill>
                <a:latin typeface="+mn-lt"/>
              </a:rPr>
              <a:t>Google et le logo Google sont des marques déposées de Google Inc., utilisées avec l'autorisation de leur propriétaire.</a:t>
            </a:r>
          </a:p>
        </p:txBody>
      </p:sp>
      <p:sp>
        <p:nvSpPr>
          <p:cNvPr id="19" name="Ellipse 18"/>
          <p:cNvSpPr/>
          <p:nvPr/>
        </p:nvSpPr>
        <p:spPr>
          <a:xfrm>
            <a:off x="1833566" y="2359160"/>
            <a:ext cx="911910" cy="325676"/>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pic>
        <p:nvPicPr>
          <p:cNvPr id="13" name="Picture 3"/>
          <p:cNvPicPr>
            <a:picLocks noChangeAspect="1" noChangeArrowheads="1"/>
          </p:cNvPicPr>
          <p:nvPr/>
        </p:nvPicPr>
        <p:blipFill rotWithShape="1">
          <a:blip r:embed="rId7">
            <a:extLst>
              <a:ext uri="{28A0092B-C50C-407E-A947-70E740481C1C}">
                <a14:useLocalDpi xmlns:a14="http://schemas.microsoft.com/office/drawing/2010/main" val="0"/>
              </a:ext>
            </a:extLst>
          </a:blip>
          <a:srcRect t="12621" b="6276"/>
          <a:stretch/>
        </p:blipFill>
        <p:spPr bwMode="auto">
          <a:xfrm>
            <a:off x="579468" y="1625050"/>
            <a:ext cx="9601855" cy="4867148"/>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
        <p:nvSpPr>
          <p:cNvPr id="11" name="Ellipse 10"/>
          <p:cNvSpPr/>
          <p:nvPr/>
        </p:nvSpPr>
        <p:spPr>
          <a:xfrm>
            <a:off x="1838262" y="2344017"/>
            <a:ext cx="911910" cy="325676"/>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pic>
        <p:nvPicPr>
          <p:cNvPr id="16" name="Picture 3"/>
          <p:cNvPicPr>
            <a:picLocks noChangeAspect="1" noChangeArrowheads="1"/>
          </p:cNvPicPr>
          <p:nvPr/>
        </p:nvPicPr>
        <p:blipFill rotWithShape="1">
          <a:blip r:embed="rId8">
            <a:extLst>
              <a:ext uri="{28A0092B-C50C-407E-A947-70E740481C1C}">
                <a14:useLocalDpi xmlns:a14="http://schemas.microsoft.com/office/drawing/2010/main" val="0"/>
              </a:ext>
            </a:extLst>
          </a:blip>
          <a:srcRect t="12828" r="1466" b="6276"/>
          <a:stretch/>
        </p:blipFill>
        <p:spPr bwMode="auto">
          <a:xfrm>
            <a:off x="586143" y="1625050"/>
            <a:ext cx="9608530" cy="493036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
        <p:nvSpPr>
          <p:cNvPr id="17" name="Titre 1"/>
          <p:cNvSpPr txBox="1">
            <a:spLocks/>
          </p:cNvSpPr>
          <p:nvPr>
            <p:custDataLst>
              <p:tags r:id="rId1"/>
            </p:custDataLst>
          </p:nvPr>
        </p:nvSpPr>
        <p:spPr bwMode="auto">
          <a:xfrm>
            <a:off x="1533528" y="322553"/>
            <a:ext cx="8661145" cy="1237534"/>
          </a:xfrm>
          <a:prstGeom prst="rect">
            <a:avLst/>
          </a:prstGeom>
          <a:noFill/>
          <a:ln w="9525">
            <a:noFill/>
            <a:miter lim="800000"/>
            <a:headEnd/>
            <a:tailEnd/>
          </a:ln>
          <a:effectLst/>
        </p:spPr>
        <p:txBody>
          <a:bodyPr vert="horz" wrap="square" lIns="91440" tIns="45720" rIns="91440" bIns="45720" numCol="1" anchor="ctr" anchorCtr="0" compatLnSpc="1">
            <a:prstTxWarp prst="textNoShape">
              <a:avLst/>
            </a:prstTxWarp>
          </a:bodyPr>
          <a:lstStyle>
            <a:lvl1pPr algn="l" rtl="0" eaLnBrk="1" fontAlgn="base" hangingPunct="1">
              <a:spcBef>
                <a:spcPct val="0"/>
              </a:spcBef>
              <a:spcAft>
                <a:spcPct val="0"/>
              </a:spcAft>
              <a:defRPr sz="2800">
                <a:solidFill>
                  <a:schemeClr val="tx1"/>
                </a:solidFill>
                <a:latin typeface="+mj-lt"/>
                <a:ea typeface="+mj-ea"/>
                <a:cs typeface="+mj-cs"/>
              </a:defRPr>
            </a:lvl1pPr>
            <a:lvl2pPr algn="ctr" rtl="0" eaLnBrk="1" fontAlgn="base" hangingPunct="1">
              <a:spcBef>
                <a:spcPct val="0"/>
              </a:spcBef>
              <a:spcAft>
                <a:spcPct val="0"/>
              </a:spcAft>
              <a:defRPr sz="2800">
                <a:solidFill>
                  <a:schemeClr val="tx1"/>
                </a:solidFill>
                <a:latin typeface="Eras Bold ITC" pitchFamily="34" charset="0"/>
              </a:defRPr>
            </a:lvl2pPr>
            <a:lvl3pPr algn="ctr" rtl="0" eaLnBrk="1" fontAlgn="base" hangingPunct="1">
              <a:spcBef>
                <a:spcPct val="0"/>
              </a:spcBef>
              <a:spcAft>
                <a:spcPct val="0"/>
              </a:spcAft>
              <a:defRPr sz="2800">
                <a:solidFill>
                  <a:schemeClr val="tx1"/>
                </a:solidFill>
                <a:latin typeface="Eras Bold ITC" pitchFamily="34" charset="0"/>
              </a:defRPr>
            </a:lvl3pPr>
            <a:lvl4pPr algn="ctr" rtl="0" eaLnBrk="1" fontAlgn="base" hangingPunct="1">
              <a:spcBef>
                <a:spcPct val="0"/>
              </a:spcBef>
              <a:spcAft>
                <a:spcPct val="0"/>
              </a:spcAft>
              <a:defRPr sz="2800">
                <a:solidFill>
                  <a:schemeClr val="tx1"/>
                </a:solidFill>
                <a:latin typeface="Eras Bold ITC" pitchFamily="34" charset="0"/>
              </a:defRPr>
            </a:lvl4pPr>
            <a:lvl5pPr algn="ctr" rtl="0" eaLnBrk="1" fontAlgn="base" hangingPunct="1">
              <a:spcBef>
                <a:spcPct val="0"/>
              </a:spcBef>
              <a:spcAft>
                <a:spcPct val="0"/>
              </a:spcAft>
              <a:defRPr sz="2800">
                <a:solidFill>
                  <a:schemeClr val="tx1"/>
                </a:solidFill>
                <a:latin typeface="Eras Bold ITC" pitchFamily="34" charset="0"/>
              </a:defRPr>
            </a:lvl5pPr>
            <a:lvl6pPr marL="457200" algn="ctr" rtl="0" eaLnBrk="1" fontAlgn="base" hangingPunct="1">
              <a:spcBef>
                <a:spcPct val="0"/>
              </a:spcBef>
              <a:spcAft>
                <a:spcPct val="0"/>
              </a:spcAft>
              <a:defRPr sz="2800">
                <a:solidFill>
                  <a:schemeClr val="tx1"/>
                </a:solidFill>
                <a:latin typeface="Eras Bold ITC" pitchFamily="34" charset="0"/>
              </a:defRPr>
            </a:lvl6pPr>
            <a:lvl7pPr marL="914400" algn="ctr" rtl="0" eaLnBrk="1" fontAlgn="base" hangingPunct="1">
              <a:spcBef>
                <a:spcPct val="0"/>
              </a:spcBef>
              <a:spcAft>
                <a:spcPct val="0"/>
              </a:spcAft>
              <a:defRPr sz="2800">
                <a:solidFill>
                  <a:schemeClr val="tx1"/>
                </a:solidFill>
                <a:latin typeface="Eras Bold ITC" pitchFamily="34" charset="0"/>
              </a:defRPr>
            </a:lvl7pPr>
            <a:lvl8pPr marL="1371600" algn="ctr" rtl="0" eaLnBrk="1" fontAlgn="base" hangingPunct="1">
              <a:spcBef>
                <a:spcPct val="0"/>
              </a:spcBef>
              <a:spcAft>
                <a:spcPct val="0"/>
              </a:spcAft>
              <a:defRPr sz="2800">
                <a:solidFill>
                  <a:schemeClr val="tx1"/>
                </a:solidFill>
                <a:latin typeface="Eras Bold ITC" pitchFamily="34" charset="0"/>
              </a:defRPr>
            </a:lvl8pPr>
            <a:lvl9pPr marL="1828800" algn="ctr" rtl="0" eaLnBrk="1" fontAlgn="base" hangingPunct="1">
              <a:spcBef>
                <a:spcPct val="0"/>
              </a:spcBef>
              <a:spcAft>
                <a:spcPct val="0"/>
              </a:spcAft>
              <a:defRPr sz="2800">
                <a:solidFill>
                  <a:schemeClr val="tx1"/>
                </a:solidFill>
                <a:latin typeface="Eras Bold ITC" pitchFamily="34" charset="0"/>
              </a:defRPr>
            </a:lvl9pPr>
          </a:lstStyle>
          <a:p>
            <a:r>
              <a:rPr lang="fr-CA" sz="3600" dirty="0">
                <a:solidFill>
                  <a:srgbClr val="0070C0"/>
                </a:solidFill>
                <a:latin typeface="Kristen ITC" panose="03050502040202030202" pitchFamily="66" charset="0"/>
              </a:rPr>
              <a:t>R</a:t>
            </a:r>
            <a:r>
              <a:rPr lang="fr-CA" sz="3600" dirty="0" smtClean="0">
                <a:solidFill>
                  <a:srgbClr val="0070C0"/>
                </a:solidFill>
                <a:latin typeface="Kristen ITC" panose="03050502040202030202" pitchFamily="66" charset="0"/>
              </a:rPr>
              <a:t>echerche d’images dans Google</a:t>
            </a:r>
          </a:p>
          <a:p>
            <a:r>
              <a:rPr lang="fr-FR" sz="1800" dirty="0" smtClean="0">
                <a:latin typeface="Arial" panose="020B0604020202020204" pitchFamily="34" charset="0"/>
                <a:cs typeface="Arial" panose="020B0604020202020204" pitchFamily="34" charset="0"/>
              </a:rPr>
              <a:t>Utilisation des filtres de recherche</a:t>
            </a:r>
            <a:endParaRPr lang="fr-CA" sz="1800" dirty="0">
              <a:solidFill>
                <a:srgbClr val="0070C0"/>
              </a:solidFill>
              <a:latin typeface="Kristen ITC" panose="03050502040202030202" pitchFamily="66" charset="0"/>
            </a:endParaRPr>
          </a:p>
        </p:txBody>
      </p:sp>
      <p:sp>
        <p:nvSpPr>
          <p:cNvPr id="18" name="Ellipse 17"/>
          <p:cNvSpPr/>
          <p:nvPr/>
        </p:nvSpPr>
        <p:spPr>
          <a:xfrm>
            <a:off x="1851612" y="2320117"/>
            <a:ext cx="1416877" cy="421213"/>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spTree>
    <p:extLst>
      <p:ext uri="{BB962C8B-B14F-4D97-AF65-F5344CB8AC3E}">
        <p14:creationId xmlns:p14="http://schemas.microsoft.com/office/powerpoint/2010/main" val="954818862"/>
      </p:ext>
    </p:extLst>
  </p:cSld>
  <p:clrMapOvr>
    <a:masterClrMapping/>
  </p:clrMapOvr>
  <mc:AlternateContent xmlns:mc="http://schemas.openxmlformats.org/markup-compatibility/2006" xmlns:p14="http://schemas.microsoft.com/office/powerpoint/2010/main">
    <mc:Choice Requires="p14">
      <p:transition spd="slow" p14:dur="2000"/>
    </mc:Choice>
    <mc:Fallback xmlns="">
      <p:transition spd="slow"/>
    </mc:Fallback>
  </mc:AlternateContent>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grpId="0" nodeType="clickEffect">
                                  <p:stCondLst>
                                    <p:cond delay="0"/>
                                  </p:stCondLst>
                                  <p:childTnLst>
                                    <p:set>
                                      <p:cBhvr>
                                        <p:cTn id="6" dur="1" fill="hold">
                                          <p:stCondLst>
                                            <p:cond delay="0"/>
                                          </p:stCondLst>
                                        </p:cTn>
                                        <p:tgtEl>
                                          <p:spTgt spid="19"/>
                                        </p:tgtEl>
                                        <p:attrNameLst>
                                          <p:attrName>style.visibility</p:attrName>
                                        </p:attrNameLst>
                                      </p:cBhvr>
                                      <p:to>
                                        <p:strVal val="visible"/>
                                      </p:to>
                                    </p:set>
                                  </p:childTnLst>
                                </p:cTn>
                              </p:par>
                            </p:childTnLst>
                          </p:cTn>
                        </p:par>
                      </p:childTnLst>
                    </p:cTn>
                  </p:par>
                  <p:par>
                    <p:cTn id="7" fill="hold">
                      <p:stCondLst>
                        <p:cond delay="indefinite"/>
                      </p:stCondLst>
                      <p:childTnLst>
                        <p:par>
                          <p:cTn id="8" fill="hold">
                            <p:stCondLst>
                              <p:cond delay="0"/>
                            </p:stCondLst>
                            <p:childTnLst>
                              <p:par>
                                <p:cTn id="9" presetID="1" presetClass="entr" presetSubtype="0" fill="hold" nodeType="clickEffect">
                                  <p:stCondLst>
                                    <p:cond delay="0"/>
                                  </p:stCondLst>
                                  <p:childTnLst>
                                    <p:set>
                                      <p:cBhvr>
                                        <p:cTn id="10" dur="1" fill="hold">
                                          <p:stCondLst>
                                            <p:cond delay="0"/>
                                          </p:stCondLst>
                                        </p:cTn>
                                        <p:tgtEl>
                                          <p:spTgt spid="13"/>
                                        </p:tgtEl>
                                        <p:attrNameLst>
                                          <p:attrName>style.visibility</p:attrName>
                                        </p:attrNameLst>
                                      </p:cBhvr>
                                      <p:to>
                                        <p:strVal val="visible"/>
                                      </p:to>
                                    </p:set>
                                  </p:childTnLst>
                                </p:cTn>
                              </p:par>
                              <p:par>
                                <p:cTn id="11" presetID="1" presetClass="entr" presetSubtype="0" fill="hold" grpId="0" nodeType="withEffect">
                                  <p:stCondLst>
                                    <p:cond delay="0"/>
                                  </p:stCondLst>
                                  <p:childTnLst>
                                    <p:set>
                                      <p:cBhvr>
                                        <p:cTn id="12" dur="1" fill="hold">
                                          <p:stCondLst>
                                            <p:cond delay="0"/>
                                          </p:stCondLst>
                                        </p:cTn>
                                        <p:tgtEl>
                                          <p:spTgt spid="11"/>
                                        </p:tgtEl>
                                        <p:attrNameLst>
                                          <p:attrName>style.visibility</p:attrName>
                                        </p:attrNameLst>
                                      </p:cBhvr>
                                      <p:to>
                                        <p:strVal val="visible"/>
                                      </p:to>
                                    </p:set>
                                  </p:childTnLst>
                                </p:cTn>
                              </p:par>
                            </p:childTnLst>
                          </p:cTn>
                        </p:par>
                      </p:childTnLst>
                    </p:cTn>
                  </p:par>
                  <p:par>
                    <p:cTn id="13" fill="hold">
                      <p:stCondLst>
                        <p:cond delay="indefinite"/>
                      </p:stCondLst>
                      <p:childTnLst>
                        <p:par>
                          <p:cTn id="14" fill="hold">
                            <p:stCondLst>
                              <p:cond delay="0"/>
                            </p:stCondLst>
                            <p:childTnLst>
                              <p:par>
                                <p:cTn id="15" presetID="1" presetClass="entr" presetSubtype="0" fill="hold" nodeType="clickEffect">
                                  <p:stCondLst>
                                    <p:cond delay="0"/>
                                  </p:stCondLst>
                                  <p:childTnLst>
                                    <p:set>
                                      <p:cBhvr>
                                        <p:cTn id="16" dur="1" fill="hold">
                                          <p:stCondLst>
                                            <p:cond delay="0"/>
                                          </p:stCondLst>
                                        </p:cTn>
                                        <p:tgtEl>
                                          <p:spTgt spid="16"/>
                                        </p:tgtEl>
                                        <p:attrNameLst>
                                          <p:attrName>style.visibility</p:attrName>
                                        </p:attrNameLst>
                                      </p:cBhvr>
                                      <p:to>
                                        <p:strVal val="visible"/>
                                      </p:to>
                                    </p:set>
                                  </p:childTnLst>
                                </p:cTn>
                              </p:par>
                              <p:par>
                                <p:cTn id="17" presetID="1" presetClass="entr" presetSubtype="0" fill="hold" grpId="0" nodeType="withEffect">
                                  <p:stCondLst>
                                    <p:cond delay="0"/>
                                  </p:stCondLst>
                                  <p:childTnLst>
                                    <p:set>
                                      <p:cBhvr>
                                        <p:cTn id="18" dur="1" fill="hold">
                                          <p:stCondLst>
                                            <p:cond delay="0"/>
                                          </p:stCondLst>
                                        </p:cTn>
                                        <p:tgtEl>
                                          <p:spTgt spid="18"/>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19" grpId="0" animBg="1"/>
      <p:bldP spid="11" grpId="0" animBg="1"/>
      <p:bldP spid="18" grpId="0" animBg="1"/>
    </p:bldLst>
  </p:timing>
</p:sld>
</file>

<file path=ppt/slides/slide5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13" name="Rectangle 12"/>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9" name="Rectangle à coins arrondis 8"/>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sp>
        <p:nvSpPr>
          <p:cNvPr id="5" name="Titre 1"/>
          <p:cNvSpPr txBox="1">
            <a:spLocks/>
          </p:cNvSpPr>
          <p:nvPr>
            <p:custDataLst>
              <p:tags r:id="rId1"/>
            </p:custDataLst>
          </p:nvPr>
        </p:nvSpPr>
        <p:spPr bwMode="auto">
          <a:xfrm>
            <a:off x="1522687" y="354743"/>
            <a:ext cx="7489372" cy="914400"/>
          </a:xfrm>
          <a:prstGeom prst="rect">
            <a:avLst/>
          </a:prstGeom>
          <a:noFill/>
          <a:ln w="9525">
            <a:noFill/>
            <a:miter lim="800000"/>
            <a:headEnd/>
            <a:tailEnd/>
          </a:ln>
          <a:effectLst/>
        </p:spPr>
        <p:txBody>
          <a:bodyPr vert="horz" wrap="square" lIns="91440" tIns="45720" rIns="91440" bIns="45720" numCol="1" anchor="ctr" anchorCtr="0" compatLnSpc="1">
            <a:prstTxWarp prst="textNoShape">
              <a:avLst/>
            </a:prstTxWarp>
          </a:bodyPr>
          <a:lstStyle>
            <a:lvl1pPr algn="l" rtl="0" eaLnBrk="1" fontAlgn="base" hangingPunct="1">
              <a:spcBef>
                <a:spcPct val="0"/>
              </a:spcBef>
              <a:spcAft>
                <a:spcPct val="0"/>
              </a:spcAft>
              <a:defRPr sz="2800">
                <a:solidFill>
                  <a:schemeClr val="tx1"/>
                </a:solidFill>
                <a:latin typeface="+mj-lt"/>
                <a:ea typeface="+mj-ea"/>
                <a:cs typeface="+mj-cs"/>
              </a:defRPr>
            </a:lvl1pPr>
            <a:lvl2pPr algn="ctr" rtl="0" eaLnBrk="1" fontAlgn="base" hangingPunct="1">
              <a:spcBef>
                <a:spcPct val="0"/>
              </a:spcBef>
              <a:spcAft>
                <a:spcPct val="0"/>
              </a:spcAft>
              <a:defRPr sz="2800">
                <a:solidFill>
                  <a:schemeClr val="tx1"/>
                </a:solidFill>
                <a:latin typeface="Eras Bold ITC" pitchFamily="34" charset="0"/>
              </a:defRPr>
            </a:lvl2pPr>
            <a:lvl3pPr algn="ctr" rtl="0" eaLnBrk="1" fontAlgn="base" hangingPunct="1">
              <a:spcBef>
                <a:spcPct val="0"/>
              </a:spcBef>
              <a:spcAft>
                <a:spcPct val="0"/>
              </a:spcAft>
              <a:defRPr sz="2800">
                <a:solidFill>
                  <a:schemeClr val="tx1"/>
                </a:solidFill>
                <a:latin typeface="Eras Bold ITC" pitchFamily="34" charset="0"/>
              </a:defRPr>
            </a:lvl3pPr>
            <a:lvl4pPr algn="ctr" rtl="0" eaLnBrk="1" fontAlgn="base" hangingPunct="1">
              <a:spcBef>
                <a:spcPct val="0"/>
              </a:spcBef>
              <a:spcAft>
                <a:spcPct val="0"/>
              </a:spcAft>
              <a:defRPr sz="2800">
                <a:solidFill>
                  <a:schemeClr val="tx1"/>
                </a:solidFill>
                <a:latin typeface="Eras Bold ITC" pitchFamily="34" charset="0"/>
              </a:defRPr>
            </a:lvl4pPr>
            <a:lvl5pPr algn="ctr" rtl="0" eaLnBrk="1" fontAlgn="base" hangingPunct="1">
              <a:spcBef>
                <a:spcPct val="0"/>
              </a:spcBef>
              <a:spcAft>
                <a:spcPct val="0"/>
              </a:spcAft>
              <a:defRPr sz="2800">
                <a:solidFill>
                  <a:schemeClr val="tx1"/>
                </a:solidFill>
                <a:latin typeface="Eras Bold ITC" pitchFamily="34" charset="0"/>
              </a:defRPr>
            </a:lvl5pPr>
            <a:lvl6pPr marL="457200" algn="ctr" rtl="0" eaLnBrk="1" fontAlgn="base" hangingPunct="1">
              <a:spcBef>
                <a:spcPct val="0"/>
              </a:spcBef>
              <a:spcAft>
                <a:spcPct val="0"/>
              </a:spcAft>
              <a:defRPr sz="2800">
                <a:solidFill>
                  <a:schemeClr val="tx1"/>
                </a:solidFill>
                <a:latin typeface="Eras Bold ITC" pitchFamily="34" charset="0"/>
              </a:defRPr>
            </a:lvl6pPr>
            <a:lvl7pPr marL="914400" algn="ctr" rtl="0" eaLnBrk="1" fontAlgn="base" hangingPunct="1">
              <a:spcBef>
                <a:spcPct val="0"/>
              </a:spcBef>
              <a:spcAft>
                <a:spcPct val="0"/>
              </a:spcAft>
              <a:defRPr sz="2800">
                <a:solidFill>
                  <a:schemeClr val="tx1"/>
                </a:solidFill>
                <a:latin typeface="Eras Bold ITC" pitchFamily="34" charset="0"/>
              </a:defRPr>
            </a:lvl7pPr>
            <a:lvl8pPr marL="1371600" algn="ctr" rtl="0" eaLnBrk="1" fontAlgn="base" hangingPunct="1">
              <a:spcBef>
                <a:spcPct val="0"/>
              </a:spcBef>
              <a:spcAft>
                <a:spcPct val="0"/>
              </a:spcAft>
              <a:defRPr sz="2800">
                <a:solidFill>
                  <a:schemeClr val="tx1"/>
                </a:solidFill>
                <a:latin typeface="Eras Bold ITC" pitchFamily="34" charset="0"/>
              </a:defRPr>
            </a:lvl8pPr>
            <a:lvl9pPr marL="1828800" algn="ctr" rtl="0" eaLnBrk="1" fontAlgn="base" hangingPunct="1">
              <a:spcBef>
                <a:spcPct val="0"/>
              </a:spcBef>
              <a:spcAft>
                <a:spcPct val="0"/>
              </a:spcAft>
              <a:defRPr sz="2800">
                <a:solidFill>
                  <a:schemeClr val="tx1"/>
                </a:solidFill>
                <a:latin typeface="Eras Bold ITC" pitchFamily="34" charset="0"/>
              </a:defRPr>
            </a:lvl9pPr>
          </a:lstStyle>
          <a:p>
            <a:r>
              <a:rPr lang="fr-CA" sz="3600" dirty="0" smtClean="0">
                <a:solidFill>
                  <a:srgbClr val="0070C0"/>
                </a:solidFill>
                <a:latin typeface="Kristen ITC" panose="03050502040202030202" pitchFamily="66" charset="0"/>
              </a:rPr>
              <a:t>Aide supplémentaire de Google</a:t>
            </a:r>
            <a:endParaRPr lang="fr-CA" sz="3600" dirty="0">
              <a:solidFill>
                <a:srgbClr val="0070C0"/>
              </a:solidFill>
              <a:latin typeface="Kristen ITC" panose="03050502040202030202" pitchFamily="66" charset="0"/>
            </a:endParaRPr>
          </a:p>
        </p:txBody>
      </p:sp>
      <p:sp>
        <p:nvSpPr>
          <p:cNvPr id="11" name="Rectangle à coins arrondis 10"/>
          <p:cNvSpPr/>
          <p:nvPr/>
        </p:nvSpPr>
        <p:spPr>
          <a:xfrm>
            <a:off x="27010" y="112485"/>
            <a:ext cx="1650810" cy="1447601"/>
          </a:xfrm>
          <a:prstGeom prst="roundRect">
            <a:avLst>
              <a:gd name="adj" fmla="val 10000"/>
            </a:avLst>
          </a:prstGeom>
          <a:blipFill dpi="0" rotWithShape="1">
            <a:blip r:embed="rId4" cstate="print">
              <a:duotone>
                <a:schemeClr val="bg2">
                  <a:shade val="45000"/>
                  <a:satMod val="135000"/>
                </a:schemeClr>
                <a:prstClr val="white"/>
              </a:duotone>
              <a:extLst>
                <a:ext uri="{BEBA8EAE-BF5A-486C-A8C5-ECC9F3942E4B}">
                  <a14:imgProps xmlns:a14="http://schemas.microsoft.com/office/drawing/2010/main">
                    <a14:imgLayer r:embed="rId5">
                      <a14:imgEffect>
                        <a14:backgroundRemoval t="0" b="100000" l="0" r="100000">
                          <a14:foregroundMark x1="54612" y1="88419" x2="77751" y2="93371"/>
                          <a14:foregroundMark x1="76780" y1="93371" x2="77751" y2="99681"/>
                          <a14:foregroundMark x1="54671" y1="94881" x2="54671" y2="99317"/>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6715" r="6715"/>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pic>
        <p:nvPicPr>
          <p:cNvPr id="5122" name="Picture 2"/>
          <p:cNvPicPr>
            <a:picLocks noChangeAspect="1" noChangeArrowheads="1"/>
          </p:cNvPicPr>
          <p:nvPr/>
        </p:nvPicPr>
        <p:blipFill rotWithShape="1">
          <a:blip r:embed="rId6">
            <a:extLst>
              <a:ext uri="{28A0092B-C50C-407E-A947-70E740481C1C}">
                <a14:useLocalDpi xmlns:a14="http://schemas.microsoft.com/office/drawing/2010/main" val="0"/>
              </a:ext>
            </a:extLst>
          </a:blip>
          <a:srcRect l="153" t="11966" r="1320" b="5270"/>
          <a:stretch/>
        </p:blipFill>
        <p:spPr bwMode="auto">
          <a:xfrm>
            <a:off x="40944" y="1583136"/>
            <a:ext cx="12090400" cy="4760686"/>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
        <p:nvSpPr>
          <p:cNvPr id="6" name="Ellipse 5"/>
          <p:cNvSpPr/>
          <p:nvPr/>
        </p:nvSpPr>
        <p:spPr>
          <a:xfrm>
            <a:off x="101790" y="6045960"/>
            <a:ext cx="960107" cy="338806"/>
          </a:xfrm>
          <a:prstGeom prst="ellipse">
            <a:avLst/>
          </a:prstGeom>
          <a:noFill/>
          <a:ln w="57150">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sp>
        <p:nvSpPr>
          <p:cNvPr id="10" name="ZoneTexte 7"/>
          <p:cNvSpPr txBox="1"/>
          <p:nvPr/>
        </p:nvSpPr>
        <p:spPr>
          <a:xfrm>
            <a:off x="455776" y="6663629"/>
            <a:ext cx="6792847" cy="219954"/>
          </a:xfrm>
          <a:prstGeom prst="rect">
            <a:avLst/>
          </a:prstGeom>
          <a:noFill/>
        </p:spPr>
        <p: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CA" sz="900" dirty="0">
                <a:solidFill>
                  <a:schemeClr val="bg1">
                    <a:lumMod val="50000"/>
                  </a:schemeClr>
                </a:solidFill>
                <a:latin typeface="+mn-lt"/>
              </a:rPr>
              <a:t>Google et le logo Google sont des marques déposées de Google Inc., utilisées avec l'autorisation de leur propriétaire.</a:t>
            </a:r>
          </a:p>
        </p:txBody>
      </p:sp>
    </p:spTree>
    <p:extLst>
      <p:ext uri="{BB962C8B-B14F-4D97-AF65-F5344CB8AC3E}">
        <p14:creationId xmlns:p14="http://schemas.microsoft.com/office/powerpoint/2010/main" val="3984147030"/>
      </p:ext>
    </p:extLst>
  </p:cSld>
  <p:clrMapOvr>
    <a:masterClrMapping/>
  </p:clrMapOvr>
  <mc:AlternateContent xmlns:mc="http://schemas.openxmlformats.org/markup-compatibility/2006" xmlns:p14="http://schemas.microsoft.com/office/powerpoint/2010/main">
    <mc:Choice Requires="p14">
      <p:transition spd="slow" p14:dur="2000"/>
    </mc:Choice>
    <mc:Fallback xmlns="">
      <p:transition spd="slow"/>
    </mc:Fallback>
  </mc:AlternateContent>
  <p:timing>
    <p:tnLst>
      <p:par>
        <p:cTn id="1" dur="indefinite" restart="never" nodeType="tmRoot">
          <p:childTnLst>
            <p:seq concurrent="1" nextAc="seek">
              <p:cTn id="2" dur="indefinite" nodeType="mainSeq">
                <p:childTnLst>
                  <p:par>
                    <p:cTn id="3" fill="hold">
                      <p:stCondLst>
                        <p:cond delay="indefinite"/>
                        <p:cond evt="onBegin" delay="0">
                          <p:tn val="2"/>
                        </p:cond>
                      </p:stCondLst>
                      <p:childTnLst>
                        <p:par>
                          <p:cTn id="4" fill="hold">
                            <p:stCondLst>
                              <p:cond delay="0"/>
                            </p:stCondLst>
                            <p:childTnLst>
                              <p:par>
                                <p:cTn id="5" presetID="53" presetClass="entr" presetSubtype="16" fill="hold" grpId="0" nodeType="afterEffect">
                                  <p:stCondLst>
                                    <p:cond delay="250"/>
                                  </p:stCondLst>
                                  <p:childTnLst>
                                    <p:set>
                                      <p:cBhvr>
                                        <p:cTn id="6" dur="1" fill="hold">
                                          <p:stCondLst>
                                            <p:cond delay="0"/>
                                          </p:stCondLst>
                                        </p:cTn>
                                        <p:tgtEl>
                                          <p:spTgt spid="6"/>
                                        </p:tgtEl>
                                        <p:attrNameLst>
                                          <p:attrName>style.visibility</p:attrName>
                                        </p:attrNameLst>
                                      </p:cBhvr>
                                      <p:to>
                                        <p:strVal val="visible"/>
                                      </p:to>
                                    </p:set>
                                    <p:anim calcmode="lin" valueType="num">
                                      <p:cBhvr>
                                        <p:cTn id="7" dur="500" fill="hold"/>
                                        <p:tgtEl>
                                          <p:spTgt spid="6"/>
                                        </p:tgtEl>
                                        <p:attrNameLst>
                                          <p:attrName>ppt_w</p:attrName>
                                        </p:attrNameLst>
                                      </p:cBhvr>
                                      <p:tavLst>
                                        <p:tav tm="0">
                                          <p:val>
                                            <p:fltVal val="0"/>
                                          </p:val>
                                        </p:tav>
                                        <p:tav tm="100000">
                                          <p:val>
                                            <p:strVal val="#ppt_w"/>
                                          </p:val>
                                        </p:tav>
                                      </p:tavLst>
                                    </p:anim>
                                    <p:anim calcmode="lin" valueType="num">
                                      <p:cBhvr>
                                        <p:cTn id="8" dur="500" fill="hold"/>
                                        <p:tgtEl>
                                          <p:spTgt spid="6"/>
                                        </p:tgtEl>
                                        <p:attrNameLst>
                                          <p:attrName>ppt_h</p:attrName>
                                        </p:attrNameLst>
                                      </p:cBhvr>
                                      <p:tavLst>
                                        <p:tav tm="0">
                                          <p:val>
                                            <p:fltVal val="0"/>
                                          </p:val>
                                        </p:tav>
                                        <p:tav tm="100000">
                                          <p:val>
                                            <p:strVal val="#ppt_h"/>
                                          </p:val>
                                        </p:tav>
                                      </p:tavLst>
                                    </p:anim>
                                    <p:animEffect transition="in" filter="fade">
                                      <p:cBhvr>
                                        <p:cTn id="9" dur="500"/>
                                        <p:tgtEl>
                                          <p:spTgt spid="6"/>
                                        </p:tgtEl>
                                      </p:cBhvr>
                                    </p:animEffec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6" grpId="0" animBg="1"/>
    </p:bldLst>
  </p:timing>
</p:sld>
</file>

<file path=ppt/slides/slide5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4098" name="Picture 2"/>
          <p:cNvPicPr>
            <a:picLocks noChangeAspect="1" noChangeArrowheads="1"/>
          </p:cNvPicPr>
          <p:nvPr/>
        </p:nvPicPr>
        <p:blipFill rotWithShape="1">
          <a:blip r:embed="rId4">
            <a:extLst>
              <a:ext uri="{28A0092B-C50C-407E-A947-70E740481C1C}">
                <a14:useLocalDpi xmlns:a14="http://schemas.microsoft.com/office/drawing/2010/main" val="0"/>
              </a:ext>
            </a:extLst>
          </a:blip>
          <a:srcRect l="2032" t="12871" r="2187" b="5000"/>
          <a:stretch/>
        </p:blipFill>
        <p:spPr bwMode="auto">
          <a:xfrm>
            <a:off x="267120" y="1567543"/>
            <a:ext cx="11618100" cy="4669769"/>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
        <p:nvSpPr>
          <p:cNvPr id="8" name="Rectangle à coins arrondis 7"/>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sp>
        <p:nvSpPr>
          <p:cNvPr id="10" name="Titre 1"/>
          <p:cNvSpPr txBox="1">
            <a:spLocks/>
          </p:cNvSpPr>
          <p:nvPr>
            <p:custDataLst>
              <p:tags r:id="rId1"/>
            </p:custDataLst>
          </p:nvPr>
        </p:nvSpPr>
        <p:spPr bwMode="auto">
          <a:xfrm>
            <a:off x="1536335" y="354743"/>
            <a:ext cx="7489372" cy="914400"/>
          </a:xfrm>
          <a:prstGeom prst="rect">
            <a:avLst/>
          </a:prstGeom>
          <a:noFill/>
          <a:ln w="9525">
            <a:noFill/>
            <a:miter lim="800000"/>
            <a:headEnd/>
            <a:tailEnd/>
          </a:ln>
          <a:effectLst/>
        </p:spPr>
        <p:txBody>
          <a:bodyPr vert="horz" wrap="square" lIns="91440" tIns="45720" rIns="91440" bIns="45720" numCol="1" anchor="ctr" anchorCtr="0" compatLnSpc="1">
            <a:prstTxWarp prst="textNoShape">
              <a:avLst/>
            </a:prstTxWarp>
          </a:bodyPr>
          <a:lstStyle>
            <a:lvl1pPr algn="l" rtl="0" eaLnBrk="1" fontAlgn="base" hangingPunct="1">
              <a:spcBef>
                <a:spcPct val="0"/>
              </a:spcBef>
              <a:spcAft>
                <a:spcPct val="0"/>
              </a:spcAft>
              <a:defRPr sz="2800">
                <a:solidFill>
                  <a:schemeClr val="tx1"/>
                </a:solidFill>
                <a:latin typeface="+mj-lt"/>
                <a:ea typeface="+mj-ea"/>
                <a:cs typeface="+mj-cs"/>
              </a:defRPr>
            </a:lvl1pPr>
            <a:lvl2pPr algn="ctr" rtl="0" eaLnBrk="1" fontAlgn="base" hangingPunct="1">
              <a:spcBef>
                <a:spcPct val="0"/>
              </a:spcBef>
              <a:spcAft>
                <a:spcPct val="0"/>
              </a:spcAft>
              <a:defRPr sz="2800">
                <a:solidFill>
                  <a:schemeClr val="tx1"/>
                </a:solidFill>
                <a:latin typeface="Eras Bold ITC" pitchFamily="34" charset="0"/>
              </a:defRPr>
            </a:lvl2pPr>
            <a:lvl3pPr algn="ctr" rtl="0" eaLnBrk="1" fontAlgn="base" hangingPunct="1">
              <a:spcBef>
                <a:spcPct val="0"/>
              </a:spcBef>
              <a:spcAft>
                <a:spcPct val="0"/>
              </a:spcAft>
              <a:defRPr sz="2800">
                <a:solidFill>
                  <a:schemeClr val="tx1"/>
                </a:solidFill>
                <a:latin typeface="Eras Bold ITC" pitchFamily="34" charset="0"/>
              </a:defRPr>
            </a:lvl3pPr>
            <a:lvl4pPr algn="ctr" rtl="0" eaLnBrk="1" fontAlgn="base" hangingPunct="1">
              <a:spcBef>
                <a:spcPct val="0"/>
              </a:spcBef>
              <a:spcAft>
                <a:spcPct val="0"/>
              </a:spcAft>
              <a:defRPr sz="2800">
                <a:solidFill>
                  <a:schemeClr val="tx1"/>
                </a:solidFill>
                <a:latin typeface="Eras Bold ITC" pitchFamily="34" charset="0"/>
              </a:defRPr>
            </a:lvl4pPr>
            <a:lvl5pPr algn="ctr" rtl="0" eaLnBrk="1" fontAlgn="base" hangingPunct="1">
              <a:spcBef>
                <a:spcPct val="0"/>
              </a:spcBef>
              <a:spcAft>
                <a:spcPct val="0"/>
              </a:spcAft>
              <a:defRPr sz="2800">
                <a:solidFill>
                  <a:schemeClr val="tx1"/>
                </a:solidFill>
                <a:latin typeface="Eras Bold ITC" pitchFamily="34" charset="0"/>
              </a:defRPr>
            </a:lvl5pPr>
            <a:lvl6pPr marL="457200" algn="ctr" rtl="0" eaLnBrk="1" fontAlgn="base" hangingPunct="1">
              <a:spcBef>
                <a:spcPct val="0"/>
              </a:spcBef>
              <a:spcAft>
                <a:spcPct val="0"/>
              </a:spcAft>
              <a:defRPr sz="2800">
                <a:solidFill>
                  <a:schemeClr val="tx1"/>
                </a:solidFill>
                <a:latin typeface="Eras Bold ITC" pitchFamily="34" charset="0"/>
              </a:defRPr>
            </a:lvl6pPr>
            <a:lvl7pPr marL="914400" algn="ctr" rtl="0" eaLnBrk="1" fontAlgn="base" hangingPunct="1">
              <a:spcBef>
                <a:spcPct val="0"/>
              </a:spcBef>
              <a:spcAft>
                <a:spcPct val="0"/>
              </a:spcAft>
              <a:defRPr sz="2800">
                <a:solidFill>
                  <a:schemeClr val="tx1"/>
                </a:solidFill>
                <a:latin typeface="Eras Bold ITC" pitchFamily="34" charset="0"/>
              </a:defRPr>
            </a:lvl7pPr>
            <a:lvl8pPr marL="1371600" algn="ctr" rtl="0" eaLnBrk="1" fontAlgn="base" hangingPunct="1">
              <a:spcBef>
                <a:spcPct val="0"/>
              </a:spcBef>
              <a:spcAft>
                <a:spcPct val="0"/>
              </a:spcAft>
              <a:defRPr sz="2800">
                <a:solidFill>
                  <a:schemeClr val="tx1"/>
                </a:solidFill>
                <a:latin typeface="Eras Bold ITC" pitchFamily="34" charset="0"/>
              </a:defRPr>
            </a:lvl8pPr>
            <a:lvl9pPr marL="1828800" algn="ctr" rtl="0" eaLnBrk="1" fontAlgn="base" hangingPunct="1">
              <a:spcBef>
                <a:spcPct val="0"/>
              </a:spcBef>
              <a:spcAft>
                <a:spcPct val="0"/>
              </a:spcAft>
              <a:defRPr sz="2800">
                <a:solidFill>
                  <a:schemeClr val="tx1"/>
                </a:solidFill>
                <a:latin typeface="Eras Bold ITC" pitchFamily="34" charset="0"/>
              </a:defRPr>
            </a:lvl9pPr>
          </a:lstStyle>
          <a:p>
            <a:r>
              <a:rPr lang="fr-CA" sz="3600" dirty="0" smtClean="0">
                <a:solidFill>
                  <a:srgbClr val="0070C0"/>
                </a:solidFill>
                <a:latin typeface="Kristen ITC" panose="03050502040202030202" pitchFamily="66" charset="0"/>
              </a:rPr>
              <a:t>Aide supplémentaire de Google</a:t>
            </a:r>
            <a:endParaRPr lang="fr-CA" sz="3600" dirty="0">
              <a:solidFill>
                <a:srgbClr val="0070C0"/>
              </a:solidFill>
              <a:latin typeface="Kristen ITC" panose="03050502040202030202" pitchFamily="66" charset="0"/>
            </a:endParaRPr>
          </a:p>
        </p:txBody>
      </p:sp>
      <p:sp>
        <p:nvSpPr>
          <p:cNvPr id="12" name="Rectangle 11"/>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13" name="Rectangle à coins arrondis 12"/>
          <p:cNvSpPr/>
          <p:nvPr/>
        </p:nvSpPr>
        <p:spPr>
          <a:xfrm>
            <a:off x="27010" y="112485"/>
            <a:ext cx="1650810" cy="1447601"/>
          </a:xfrm>
          <a:prstGeom prst="roundRect">
            <a:avLst>
              <a:gd name="adj" fmla="val 10000"/>
            </a:avLst>
          </a:prstGeom>
          <a:blipFill dpi="0" rotWithShape="1">
            <a:blip r:embed="rId5" cstate="print">
              <a:duotone>
                <a:schemeClr val="bg2">
                  <a:shade val="45000"/>
                  <a:satMod val="135000"/>
                </a:schemeClr>
                <a:prstClr val="white"/>
              </a:duotone>
              <a:extLst>
                <a:ext uri="{BEBA8EAE-BF5A-486C-A8C5-ECC9F3942E4B}">
                  <a14:imgProps xmlns:a14="http://schemas.microsoft.com/office/drawing/2010/main">
                    <a14:imgLayer r:embed="rId6">
                      <a14:imgEffect>
                        <a14:backgroundRemoval t="0" b="100000" l="0" r="100000">
                          <a14:foregroundMark x1="54612" y1="88419" x2="77751" y2="93371"/>
                          <a14:foregroundMark x1="76780" y1="93371" x2="77751" y2="99681"/>
                          <a14:foregroundMark x1="54671" y1="94881" x2="54671" y2="99317"/>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6715" r="6715"/>
            </a:stretch>
          </a:blipFill>
          <a:effectLst/>
        </p:spPr>
        <p:style>
          <a:lnRef idx="0">
            <a:schemeClr val="lt1">
              <a:hueOff val="0"/>
              <a:satOff val="0"/>
              <a:lumOff val="0"/>
              <a:alphaOff val="0"/>
            </a:schemeClr>
          </a:lnRef>
          <a:fillRef idx="1">
            <a:scrgbClr r="0" g="0" b="0"/>
          </a:fillRef>
          <a:effectRef idx="2">
            <a:scrgbClr r="0" g="0" b="0"/>
          </a:effectRef>
          <a:fontRef idx="minor">
            <a:schemeClr val="lt1">
              <a:hueOff val="0"/>
              <a:satOff val="0"/>
              <a:lumOff val="0"/>
              <a:alphaOff val="0"/>
            </a:schemeClr>
          </a:fontRef>
        </p:style>
      </p:sp>
      <p:sp>
        <p:nvSpPr>
          <p:cNvPr id="9" name="ZoneTexte 7"/>
          <p:cNvSpPr txBox="1"/>
          <p:nvPr/>
        </p:nvSpPr>
        <p:spPr>
          <a:xfrm>
            <a:off x="455776" y="6663629"/>
            <a:ext cx="6792847" cy="219954"/>
          </a:xfrm>
          <a:prstGeom prst="rect">
            <a:avLst/>
          </a:prstGeom>
          <a:noFill/>
        </p:spPr>
        <p: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CA" sz="900" dirty="0">
                <a:solidFill>
                  <a:schemeClr val="bg1">
                    <a:lumMod val="50000"/>
                  </a:schemeClr>
                </a:solidFill>
                <a:latin typeface="+mn-lt"/>
              </a:rPr>
              <a:t>Google et le logo Google sont des marques déposées de Google Inc., utilisées avec l'autorisation de leur propriétaire.</a:t>
            </a:r>
          </a:p>
        </p:txBody>
      </p:sp>
    </p:spTree>
    <p:extLst>
      <p:ext uri="{BB962C8B-B14F-4D97-AF65-F5344CB8AC3E}">
        <p14:creationId xmlns:p14="http://schemas.microsoft.com/office/powerpoint/2010/main" val="785807881"/>
      </p:ext>
    </p:extLst>
  </p:cSld>
  <p:clrMapOvr>
    <a:masterClrMapping/>
  </p:clrMapOvr>
  <mc:AlternateContent xmlns:mc="http://schemas.openxmlformats.org/markup-compatibility/2006" xmlns:p14="http://schemas.microsoft.com/office/powerpoint/2010/main">
    <mc:Choice Requires="p14">
      <p:transition spd="slow" p14:dur="2000"/>
    </mc:Choice>
    <mc:Fallback xmlns="">
      <p:transition spd="slow"/>
    </mc:Fallback>
  </mc:AlternateContent>
  <p:timing>
    <p:tnLst>
      <p:par>
        <p:cTn id="1" dur="indefinite" restart="never" nodeType="tmRoot"/>
      </p:par>
    </p:tnLst>
  </p:timing>
</p:sld>
</file>

<file path=ppt/slides/slide5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12" name="Rectangle 11"/>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8" name="Rectangle à coins arrondis 7"/>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sp>
        <p:nvSpPr>
          <p:cNvPr id="91138" name="Rectangle 2"/>
          <p:cNvSpPr>
            <a:spLocks noGrp="1" noChangeArrowheads="1"/>
          </p:cNvSpPr>
          <p:nvPr>
            <p:ph type="title"/>
          </p:nvPr>
        </p:nvSpPr>
        <p:spPr>
          <a:xfrm>
            <a:off x="875827" y="498220"/>
            <a:ext cx="4841183" cy="522664"/>
          </a:xfrm>
        </p:spPr>
        <p:txBody>
          <a:bodyPr>
            <a:noAutofit/>
          </a:bodyPr>
          <a:lstStyle/>
          <a:p>
            <a:r>
              <a:rPr lang="fr-FR" noProof="1" smtClean="0">
                <a:latin typeface="Kristen ITC" panose="03050502040202030202" pitchFamily="66" charset="0"/>
              </a:rPr>
              <a:t>Conclusion</a:t>
            </a:r>
            <a:endParaRPr lang="fr-FR" noProof="1">
              <a:latin typeface="Kristen ITC" panose="03050502040202030202" pitchFamily="66" charset="0"/>
            </a:endParaRPr>
          </a:p>
        </p:txBody>
      </p:sp>
      <p:sp>
        <p:nvSpPr>
          <p:cNvPr id="91139" name="Rectangle 3"/>
          <p:cNvSpPr>
            <a:spLocks noGrp="1" noChangeArrowheads="1"/>
          </p:cNvSpPr>
          <p:nvPr>
            <p:ph idx="1"/>
          </p:nvPr>
        </p:nvSpPr>
        <p:spPr>
          <a:xfrm>
            <a:off x="818865" y="1787856"/>
            <a:ext cx="10169701" cy="4654673"/>
          </a:xfrm>
        </p:spPr>
        <p:txBody>
          <a:bodyPr>
            <a:noAutofit/>
          </a:bodyPr>
          <a:lstStyle/>
          <a:p>
            <a:pPr marL="0" indent="0">
              <a:buNone/>
            </a:pPr>
            <a:r>
              <a:rPr lang="fr-CA" sz="2600" noProof="1" smtClean="0">
                <a:solidFill>
                  <a:schemeClr val="tx1"/>
                </a:solidFill>
                <a:latin typeface="Arial" panose="020B0604020202020204" pitchFamily="34" charset="0"/>
                <a:cs typeface="Arial" panose="020B0604020202020204" pitchFamily="34" charset="0"/>
              </a:rPr>
              <a:t>Pour une meilleure recherche : </a:t>
            </a:r>
            <a:endParaRPr lang="fr-CA" sz="2600" noProof="1">
              <a:solidFill>
                <a:schemeClr val="tx1"/>
              </a:solidFill>
              <a:latin typeface="Arial" panose="020B0604020202020204" pitchFamily="34" charset="0"/>
              <a:cs typeface="Arial" panose="020B0604020202020204" pitchFamily="34" charset="0"/>
            </a:endParaRPr>
          </a:p>
          <a:p>
            <a:pPr lvl="1">
              <a:buFont typeface="Wingdings" panose="05000000000000000000" pitchFamily="2" charset="2"/>
              <a:buChar char="§"/>
            </a:pPr>
            <a:r>
              <a:rPr lang="fr-CA" sz="2200" noProof="1">
                <a:solidFill>
                  <a:schemeClr val="tx1"/>
                </a:solidFill>
                <a:latin typeface="Arial" panose="020B0604020202020204" pitchFamily="34" charset="0"/>
                <a:cs typeface="Arial" panose="020B0604020202020204" pitchFamily="34" charset="0"/>
              </a:rPr>
              <a:t>préciser son besoin </a:t>
            </a:r>
            <a:r>
              <a:rPr lang="fr-CA" sz="2200" noProof="1" smtClean="0">
                <a:solidFill>
                  <a:schemeClr val="tx1"/>
                </a:solidFill>
                <a:latin typeface="Arial" panose="020B0604020202020204" pitchFamily="34" charset="0"/>
                <a:cs typeface="Arial" panose="020B0604020202020204" pitchFamily="34" charset="0"/>
              </a:rPr>
              <a:t>d’information;</a:t>
            </a:r>
            <a:endParaRPr lang="fr-CA" sz="2200" noProof="1">
              <a:solidFill>
                <a:schemeClr val="tx1"/>
              </a:solidFill>
              <a:latin typeface="Arial" panose="020B0604020202020204" pitchFamily="34" charset="0"/>
              <a:cs typeface="Arial" panose="020B0604020202020204" pitchFamily="34" charset="0"/>
            </a:endParaRPr>
          </a:p>
          <a:p>
            <a:pPr lvl="1">
              <a:buFont typeface="Wingdings" panose="05000000000000000000" pitchFamily="2" charset="2"/>
              <a:buChar char="§"/>
            </a:pPr>
            <a:r>
              <a:rPr lang="fr-CA" sz="2200" noProof="1">
                <a:solidFill>
                  <a:schemeClr val="tx1"/>
                </a:solidFill>
                <a:latin typeface="Arial" panose="020B0604020202020204" pitchFamily="34" charset="0"/>
                <a:cs typeface="Arial" panose="020B0604020202020204" pitchFamily="34" charset="0"/>
              </a:rPr>
              <a:t>bâtir sa stratégie de </a:t>
            </a:r>
            <a:r>
              <a:rPr lang="fr-CA" sz="2200" noProof="1" smtClean="0">
                <a:solidFill>
                  <a:schemeClr val="tx1"/>
                </a:solidFill>
                <a:latin typeface="Arial" panose="020B0604020202020204" pitchFamily="34" charset="0"/>
                <a:cs typeface="Arial" panose="020B0604020202020204" pitchFamily="34" charset="0"/>
              </a:rPr>
              <a:t>recherche;</a:t>
            </a:r>
            <a:endParaRPr lang="fr-CA" sz="2200" noProof="1">
              <a:solidFill>
                <a:schemeClr val="tx1"/>
              </a:solidFill>
              <a:latin typeface="Arial" panose="020B0604020202020204" pitchFamily="34" charset="0"/>
              <a:cs typeface="Arial" panose="020B0604020202020204" pitchFamily="34" charset="0"/>
            </a:endParaRPr>
          </a:p>
          <a:p>
            <a:pPr lvl="1">
              <a:buFont typeface="Wingdings" panose="05000000000000000000" pitchFamily="2" charset="2"/>
              <a:buChar char="§"/>
            </a:pPr>
            <a:r>
              <a:rPr lang="fr-CA" sz="2200" noProof="1">
                <a:solidFill>
                  <a:schemeClr val="tx1"/>
                </a:solidFill>
                <a:latin typeface="Arial" panose="020B0604020202020204" pitchFamily="34" charset="0"/>
                <a:cs typeface="Arial" panose="020B0604020202020204" pitchFamily="34" charset="0"/>
              </a:rPr>
              <a:t>choisir adéquatement ses outils de </a:t>
            </a:r>
            <a:r>
              <a:rPr lang="fr-CA" sz="2200" noProof="1" smtClean="0">
                <a:solidFill>
                  <a:schemeClr val="tx1"/>
                </a:solidFill>
                <a:latin typeface="Arial" panose="020B0604020202020204" pitchFamily="34" charset="0"/>
                <a:cs typeface="Arial" panose="020B0604020202020204" pitchFamily="34" charset="0"/>
              </a:rPr>
              <a:t>recherche.</a:t>
            </a:r>
          </a:p>
          <a:p>
            <a:pPr marL="0" indent="0" algn="r">
              <a:buNone/>
            </a:pPr>
            <a:endParaRPr lang="fr-CA" sz="2200" noProof="1">
              <a:solidFill>
                <a:schemeClr val="tx1"/>
              </a:solidFill>
              <a:latin typeface="Arial" panose="020B0604020202020204" pitchFamily="34" charset="0"/>
              <a:cs typeface="Arial" panose="020B0604020202020204" pitchFamily="34" charset="0"/>
            </a:endParaRPr>
          </a:p>
          <a:p>
            <a:pPr marL="0" indent="0">
              <a:buNone/>
            </a:pPr>
            <a:r>
              <a:rPr lang="fr-CA" sz="2200" noProof="1" smtClean="0">
                <a:solidFill>
                  <a:schemeClr val="tx1"/>
                </a:solidFill>
                <a:latin typeface="Arial" panose="020B0604020202020204" pitchFamily="34" charset="0"/>
                <a:cs typeface="Arial" panose="020B0604020202020204" pitchFamily="34" charset="0"/>
              </a:rPr>
              <a:t>Ne pas </a:t>
            </a:r>
            <a:r>
              <a:rPr lang="fr-CA" sz="2200" noProof="1">
                <a:solidFill>
                  <a:schemeClr val="tx1"/>
                </a:solidFill>
                <a:latin typeface="Arial" panose="020B0604020202020204" pitchFamily="34" charset="0"/>
                <a:cs typeface="Arial" panose="020B0604020202020204" pitchFamily="34" charset="0"/>
              </a:rPr>
              <a:t>oublier </a:t>
            </a:r>
            <a:r>
              <a:rPr lang="fr-CA" sz="2200" noProof="1" smtClean="0">
                <a:solidFill>
                  <a:schemeClr val="tx1"/>
                </a:solidFill>
                <a:latin typeface="Arial" panose="020B0604020202020204" pitchFamily="34" charset="0"/>
                <a:cs typeface="Arial" panose="020B0604020202020204" pitchFamily="34" charset="0"/>
              </a:rPr>
              <a:t>qu’Internet </a:t>
            </a:r>
            <a:r>
              <a:rPr lang="fr-CA" sz="2200" noProof="1">
                <a:solidFill>
                  <a:schemeClr val="tx1"/>
                </a:solidFill>
                <a:latin typeface="Arial" panose="020B0604020202020204" pitchFamily="34" charset="0"/>
                <a:cs typeface="Arial" panose="020B0604020202020204" pitchFamily="34" charset="0"/>
              </a:rPr>
              <a:t>est un espace éditorial public et </a:t>
            </a:r>
            <a:r>
              <a:rPr lang="fr-CA" sz="2200" noProof="1" smtClean="0">
                <a:solidFill>
                  <a:schemeClr val="tx1"/>
                </a:solidFill>
                <a:latin typeface="Arial" panose="020B0604020202020204" pitchFamily="34" charset="0"/>
                <a:cs typeface="Arial" panose="020B0604020202020204" pitchFamily="34" charset="0"/>
              </a:rPr>
              <a:t>international… 		   auteur fiable? contrôle de qualité? validité des sources?</a:t>
            </a:r>
            <a:endParaRPr lang="fr-FR" sz="2200" noProof="1">
              <a:solidFill>
                <a:schemeClr val="tx1"/>
              </a:solidFill>
              <a:latin typeface="Arial" panose="020B0604020202020204" pitchFamily="34" charset="0"/>
              <a:cs typeface="Arial" panose="020B0604020202020204" pitchFamily="34" charset="0"/>
            </a:endParaRPr>
          </a:p>
        </p:txBody>
      </p:sp>
      <p:sp>
        <p:nvSpPr>
          <p:cNvPr id="2" name="ZoneTexte 1"/>
          <p:cNvSpPr txBox="1"/>
          <p:nvPr/>
        </p:nvSpPr>
        <p:spPr>
          <a:xfrm>
            <a:off x="1765739" y="5512272"/>
            <a:ext cx="6495393" cy="461665"/>
          </a:xfrm>
          <a:prstGeom prst="rect">
            <a:avLst/>
          </a:prstGeom>
          <a:noFill/>
        </p:spPr>
        <p:txBody>
          <a:bodyPr wrap="square" rtlCol="0">
            <a:spAutoFit/>
          </a:bodyPr>
          <a:lstStyle/>
          <a:p>
            <a:pPr algn="ctr"/>
            <a:r>
              <a:rPr lang="fr-CA" sz="2400" dirty="0">
                <a:solidFill>
                  <a:srgbClr val="92D050"/>
                </a:solidFill>
                <a:latin typeface="Kristen ITC" panose="03050502040202030202" pitchFamily="66" charset="0"/>
              </a:rPr>
              <a:t>• S’assurer de la validité de l’information </a:t>
            </a:r>
            <a:r>
              <a:rPr lang="fr-CA" sz="2400" dirty="0" smtClean="0">
                <a:solidFill>
                  <a:srgbClr val="92D050"/>
                </a:solidFill>
                <a:latin typeface="Kristen ITC" panose="03050502040202030202" pitchFamily="66" charset="0"/>
              </a:rPr>
              <a:t>•</a:t>
            </a:r>
            <a:endParaRPr lang="fr-CA" sz="2400" b="1" dirty="0">
              <a:latin typeface="Arial" panose="020B0604020202020204" pitchFamily="34" charset="0"/>
              <a:cs typeface="Arial" panose="020B0604020202020204" pitchFamily="34" charset="0"/>
            </a:endParaRPr>
          </a:p>
        </p:txBody>
      </p:sp>
    </p:spTree>
    <p:extLst>
      <p:ext uri="{BB962C8B-B14F-4D97-AF65-F5344CB8AC3E}">
        <p14:creationId xmlns:p14="http://schemas.microsoft.com/office/powerpoint/2010/main" val="1667055604"/>
      </p:ext>
    </p:extLst>
  </p:cSld>
  <p:clrMapOvr>
    <a:masterClrMapping/>
  </p:clrMapOvr>
  <p:transition spd="slow">
    <p:push dir="u"/>
  </p:transition>
  <p:timing>
    <p:tnLst>
      <p:par>
        <p:cTn id="1" dur="indefinite" restart="never" nodeType="tmRoot"/>
      </p:par>
    </p:tnLst>
  </p:timing>
</p:sld>
</file>

<file path=ppt/slides/slide5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7" name="Rectangle à coins arrondis 6"/>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sp>
        <p:nvSpPr>
          <p:cNvPr id="2" name="Titre 1"/>
          <p:cNvSpPr>
            <a:spLocks noGrp="1"/>
          </p:cNvSpPr>
          <p:nvPr>
            <p:ph type="title"/>
          </p:nvPr>
        </p:nvSpPr>
        <p:spPr>
          <a:xfrm>
            <a:off x="895879" y="476250"/>
            <a:ext cx="8598907" cy="1320800"/>
          </a:xfrm>
        </p:spPr>
        <p:txBody>
          <a:bodyPr/>
          <a:lstStyle/>
          <a:p>
            <a:r>
              <a:rPr lang="fr-CA" dirty="0">
                <a:latin typeface="Kristen ITC" panose="03050502040202030202" pitchFamily="66" charset="0"/>
              </a:rPr>
              <a:t>Questions à se poser…</a:t>
            </a:r>
          </a:p>
        </p:txBody>
      </p:sp>
      <p:sp>
        <p:nvSpPr>
          <p:cNvPr id="3" name="Espace réservé du contenu 2"/>
          <p:cNvSpPr>
            <a:spLocks noGrp="1"/>
          </p:cNvSpPr>
          <p:nvPr>
            <p:ph idx="1"/>
          </p:nvPr>
        </p:nvSpPr>
        <p:spPr>
          <a:xfrm>
            <a:off x="609600" y="1883391"/>
            <a:ext cx="9029700" cy="4698005"/>
          </a:xfrm>
        </p:spPr>
        <p:txBody>
          <a:bodyPr>
            <a:noAutofit/>
          </a:bodyPr>
          <a:lstStyle/>
          <a:p>
            <a:pPr>
              <a:buSzPct val="150000"/>
              <a:buFont typeface="Tw Cen MT" panose="020B0602020104020603" pitchFamily="34" charset="0"/>
              <a:buChar char="?"/>
            </a:pPr>
            <a:r>
              <a:rPr lang="fr-CA" sz="2400" dirty="0" smtClean="0">
                <a:solidFill>
                  <a:schemeClr val="tx1"/>
                </a:solidFill>
                <a:latin typeface="Arial" panose="020B0604020202020204" pitchFamily="34" charset="0"/>
                <a:cs typeface="Arial" panose="020B0604020202020204" pitchFamily="34" charset="0"/>
              </a:rPr>
              <a:t>Est-ce que toutes les sources que je vais trouver </a:t>
            </a:r>
            <a:br>
              <a:rPr lang="fr-CA" sz="2400" dirty="0" smtClean="0">
                <a:solidFill>
                  <a:schemeClr val="tx1"/>
                </a:solidFill>
                <a:latin typeface="Arial" panose="020B0604020202020204" pitchFamily="34" charset="0"/>
                <a:cs typeface="Arial" panose="020B0604020202020204" pitchFamily="34" charset="0"/>
              </a:rPr>
            </a:br>
            <a:r>
              <a:rPr lang="fr-CA" sz="2400" dirty="0" smtClean="0">
                <a:solidFill>
                  <a:schemeClr val="tx1"/>
                </a:solidFill>
                <a:latin typeface="Arial" panose="020B0604020202020204" pitchFamily="34" charset="0"/>
                <a:cs typeface="Arial" panose="020B0604020202020204" pitchFamily="34" charset="0"/>
              </a:rPr>
              <a:t>seront bonnes pour ma recherche?</a:t>
            </a:r>
          </a:p>
          <a:p>
            <a:pPr>
              <a:buSzPct val="150000"/>
              <a:buFont typeface="Tw Cen MT" panose="020B0602020104020603" pitchFamily="34" charset="0"/>
              <a:buChar char="?"/>
            </a:pPr>
            <a:endParaRPr lang="fr-CA" sz="2400" dirty="0" smtClean="0">
              <a:solidFill>
                <a:schemeClr val="tx1"/>
              </a:solidFill>
              <a:latin typeface="Arial" panose="020B0604020202020204" pitchFamily="34" charset="0"/>
              <a:cs typeface="Arial" panose="020B0604020202020204" pitchFamily="34" charset="0"/>
            </a:endParaRPr>
          </a:p>
          <a:p>
            <a:pPr>
              <a:buSzPct val="150000"/>
              <a:buFont typeface="Tw Cen MT" panose="020B0602020104020603" pitchFamily="34" charset="0"/>
              <a:buChar char="?"/>
            </a:pPr>
            <a:r>
              <a:rPr lang="fr-CA" sz="2400" dirty="0" smtClean="0">
                <a:solidFill>
                  <a:schemeClr val="tx1"/>
                </a:solidFill>
                <a:latin typeface="Arial" panose="020B0604020202020204" pitchFamily="34" charset="0"/>
                <a:cs typeface="Arial" panose="020B0604020202020204" pitchFamily="34" charset="0"/>
              </a:rPr>
              <a:t>Si je me sens bloqué dans mon processus de recherche, est-ce que quelqu’un peut m’aider?</a:t>
            </a:r>
          </a:p>
          <a:p>
            <a:pPr>
              <a:buSzPct val="150000"/>
              <a:buFont typeface="Tw Cen MT" panose="020B0602020104020603" pitchFamily="34" charset="0"/>
              <a:buChar char="?"/>
            </a:pPr>
            <a:endParaRPr lang="fr-CA" sz="2400" dirty="0" smtClean="0">
              <a:solidFill>
                <a:schemeClr val="tx1"/>
              </a:solidFill>
              <a:latin typeface="Arial" panose="020B0604020202020204" pitchFamily="34" charset="0"/>
              <a:cs typeface="Arial" panose="020B0604020202020204" pitchFamily="34" charset="0"/>
            </a:endParaRPr>
          </a:p>
          <a:p>
            <a:pPr>
              <a:buSzPct val="150000"/>
              <a:buFont typeface="Tw Cen MT" panose="020B0602020104020603" pitchFamily="34" charset="0"/>
              <a:buChar char="?"/>
            </a:pPr>
            <a:r>
              <a:rPr lang="fr-CA" sz="2400" dirty="0" smtClean="0">
                <a:solidFill>
                  <a:schemeClr val="tx1"/>
                </a:solidFill>
                <a:latin typeface="Arial" panose="020B0604020202020204" pitchFamily="34" charset="0"/>
                <a:cs typeface="Arial" panose="020B0604020202020204" pitchFamily="34" charset="0"/>
              </a:rPr>
              <a:t>Si je ne trouve pas exactement ce que je cherche, est-ce qu’il y a des façons de contourner le problème?</a:t>
            </a:r>
          </a:p>
          <a:p>
            <a:pPr>
              <a:buSzPct val="150000"/>
              <a:buFont typeface="Tw Cen MT" panose="020B0602020104020603" pitchFamily="34" charset="0"/>
              <a:buChar char="?"/>
            </a:pPr>
            <a:endParaRPr lang="fr-CA" sz="2400" dirty="0">
              <a:solidFill>
                <a:schemeClr val="tx1"/>
              </a:solidFill>
              <a:latin typeface="Arial" panose="020B0604020202020204" pitchFamily="34" charset="0"/>
              <a:cs typeface="Arial" panose="020B0604020202020204" pitchFamily="34" charset="0"/>
            </a:endParaRPr>
          </a:p>
        </p:txBody>
      </p:sp>
      <p:sp>
        <p:nvSpPr>
          <p:cNvPr id="9" name="ZoneTexte 8"/>
          <p:cNvSpPr txBox="1"/>
          <p:nvPr/>
        </p:nvSpPr>
        <p:spPr>
          <a:xfrm rot="14869695" flipV="1">
            <a:off x="9058554" y="947787"/>
            <a:ext cx="1934343" cy="246221"/>
          </a:xfrm>
          <a:prstGeom prst="rect">
            <a:avLst/>
          </a:prstGeom>
          <a:noFill/>
        </p:spPr>
        <p:txBody>
          <a:bodyPr wrap="square" rtlCol="0">
            <a:spAutoFit/>
          </a:bodyPr>
          <a:lstStyle/>
          <a:p>
            <a:r>
              <a:rPr lang="fr-CA" sz="1000" dirty="0" err="1">
                <a:solidFill>
                  <a:schemeClr val="tx1">
                    <a:lumMod val="65000"/>
                    <a:lumOff val="35000"/>
                  </a:schemeClr>
                </a:solidFill>
                <a:latin typeface="+mn-lt"/>
              </a:rPr>
              <a:t>Journey</a:t>
            </a:r>
            <a:r>
              <a:rPr lang="fr-CA" sz="1000" dirty="0">
                <a:solidFill>
                  <a:schemeClr val="tx1">
                    <a:lumMod val="65000"/>
                    <a:lumOff val="35000"/>
                  </a:schemeClr>
                </a:solidFill>
                <a:latin typeface="+mn-lt"/>
              </a:rPr>
              <a:t> 2 </a:t>
            </a:r>
            <a:r>
              <a:rPr lang="fr-CA" sz="1000" dirty="0" err="1" smtClean="0">
                <a:solidFill>
                  <a:schemeClr val="tx1">
                    <a:lumMod val="65000"/>
                    <a:lumOff val="35000"/>
                  </a:schemeClr>
                </a:solidFill>
                <a:latin typeface="+mn-lt"/>
              </a:rPr>
              <a:t>Sustainability</a:t>
            </a:r>
            <a:r>
              <a:rPr lang="fr-CA" sz="1000" dirty="0" smtClean="0">
                <a:solidFill>
                  <a:schemeClr val="tx1">
                    <a:lumMod val="65000"/>
                    <a:lumOff val="35000"/>
                  </a:schemeClr>
                </a:solidFill>
                <a:latin typeface="+mn-lt"/>
              </a:rPr>
              <a:t>, </a:t>
            </a:r>
            <a:r>
              <a:rPr lang="fr-CA" sz="1000" dirty="0" err="1" smtClean="0">
                <a:solidFill>
                  <a:schemeClr val="tx1">
                    <a:lumMod val="65000"/>
                    <a:lumOff val="35000"/>
                  </a:schemeClr>
                </a:solidFill>
                <a:latin typeface="+mn-lt"/>
              </a:rPr>
              <a:t>s.d</a:t>
            </a:r>
            <a:r>
              <a:rPr lang="fr-CA" sz="1000" dirty="0" smtClean="0">
                <a:solidFill>
                  <a:schemeClr val="tx1">
                    <a:lumMod val="65000"/>
                    <a:lumOff val="35000"/>
                  </a:schemeClr>
                </a:solidFill>
                <a:latin typeface="+mn-lt"/>
              </a:rPr>
              <a:t>.</a:t>
            </a:r>
            <a:endParaRPr lang="fr-CA" sz="1000" dirty="0">
              <a:solidFill>
                <a:schemeClr val="tx1">
                  <a:lumMod val="65000"/>
                  <a:lumOff val="35000"/>
                </a:schemeClr>
              </a:solidFill>
              <a:latin typeface="+mn-lt"/>
            </a:endParaRPr>
          </a:p>
        </p:txBody>
      </p:sp>
      <p:pic>
        <p:nvPicPr>
          <p:cNvPr id="10" name="Picture 2" descr="flecha"/>
          <p:cNvPicPr>
            <a:picLocks noChangeAspect="1" noChangeArrowheads="1"/>
          </p:cNvPicPr>
          <p:nvPr/>
        </p:nvPicPr>
        <p:blipFill>
          <a:blip r:embed="rId3" cstate="print">
            <a:extLst>
              <a:ext uri="{BEBA8EAE-BF5A-486C-A8C5-ECC9F3942E4B}">
                <a14:imgProps xmlns:a14="http://schemas.microsoft.com/office/drawing/2010/main">
                  <a14:imgLayer r:embed="rId4">
                    <a14:imgEffect>
                      <a14:backgroundRemoval t="5451" b="95807" l="9752" r="92570"/>
                    </a14:imgEffect>
                  </a14:imgLayer>
                </a14:imgProps>
              </a:ext>
              <a:ext uri="{28A0092B-C50C-407E-A947-70E740481C1C}">
                <a14:useLocalDpi xmlns:a14="http://schemas.microsoft.com/office/drawing/2010/main" val="0"/>
              </a:ext>
            </a:extLst>
          </a:blip>
          <a:srcRect/>
          <a:stretch>
            <a:fillRect/>
          </a:stretch>
        </p:blipFill>
        <p:spPr bwMode="auto">
          <a:xfrm>
            <a:off x="7435974" y="573832"/>
            <a:ext cx="2688232" cy="1984365"/>
          </a:xfrm>
          <a:prstGeom prst="rect">
            <a:avLst/>
          </a:prstGeom>
          <a:noFill/>
          <a:extLst>
            <a:ext uri="{909E8E84-426E-40DD-AFC4-6F175D3DCCD1}">
              <a14:hiddenFill xmlns:a14="http://schemas.microsoft.com/office/drawing/2010/main">
                <a:solidFill>
                  <a:srgbClr val="FFFFFF"/>
                </a:solidFill>
              </a14:hiddenFill>
            </a:ext>
          </a:extLst>
        </p:spPr>
      </p:pic>
      <p:sp>
        <p:nvSpPr>
          <p:cNvPr id="12" name="Rectangle 11"/>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Tree>
    <p:extLst>
      <p:ext uri="{BB962C8B-B14F-4D97-AF65-F5344CB8AC3E}">
        <p14:creationId xmlns:p14="http://schemas.microsoft.com/office/powerpoint/2010/main" val="299862316"/>
      </p:ext>
    </p:extLst>
  </p:cSld>
  <p:clrMapOvr>
    <a:masterClrMapping/>
  </p:clrMapOvr>
  <p:transition spd="slow">
    <p:wheel spokes="1"/>
  </p:transition>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nodeType="clickEffect">
                                  <p:stCondLst>
                                    <p:cond delay="0"/>
                                  </p:stCondLst>
                                  <p:childTnLst>
                                    <p:set>
                                      <p:cBhvr>
                                        <p:cTn id="6" dur="1" fill="hold">
                                          <p:stCondLst>
                                            <p:cond delay="0"/>
                                          </p:stCondLst>
                                        </p:cTn>
                                        <p:tgtEl>
                                          <p:spTgt spid="3">
                                            <p:txEl>
                                              <p:pRg st="0" end="0"/>
                                            </p:txEl>
                                          </p:spTgt>
                                        </p:tgtEl>
                                        <p:attrNameLst>
                                          <p:attrName>style.visibility</p:attrName>
                                        </p:attrNameLst>
                                      </p:cBhvr>
                                      <p:to>
                                        <p:strVal val="visible"/>
                                      </p:to>
                                    </p:set>
                                  </p:childTnLst>
                                </p:cTn>
                              </p:par>
                            </p:childTnLst>
                          </p:cTn>
                        </p:par>
                      </p:childTnLst>
                    </p:cTn>
                  </p:par>
                  <p:par>
                    <p:cTn id="7" fill="hold">
                      <p:stCondLst>
                        <p:cond delay="indefinite"/>
                      </p:stCondLst>
                      <p:childTnLst>
                        <p:par>
                          <p:cTn id="8" fill="hold">
                            <p:stCondLst>
                              <p:cond delay="0"/>
                            </p:stCondLst>
                            <p:childTnLst>
                              <p:par>
                                <p:cTn id="9" presetID="1" presetClass="entr" presetSubtype="0" fill="hold" nodeType="clickEffect">
                                  <p:stCondLst>
                                    <p:cond delay="0"/>
                                  </p:stCondLst>
                                  <p:childTnLst>
                                    <p:set>
                                      <p:cBhvr>
                                        <p:cTn id="10" dur="1" fill="hold">
                                          <p:stCondLst>
                                            <p:cond delay="0"/>
                                          </p:stCondLst>
                                        </p:cTn>
                                        <p:tgtEl>
                                          <p:spTgt spid="3">
                                            <p:txEl>
                                              <p:pRg st="2" end="2"/>
                                            </p:txEl>
                                          </p:spTgt>
                                        </p:tgtEl>
                                        <p:attrNameLst>
                                          <p:attrName>style.visibility</p:attrName>
                                        </p:attrNameLst>
                                      </p:cBhvr>
                                      <p:to>
                                        <p:strVal val="visible"/>
                                      </p:to>
                                    </p:set>
                                  </p:childTnLst>
                                </p:cTn>
                              </p:par>
                            </p:childTnLst>
                          </p:cTn>
                        </p:par>
                      </p:childTnLst>
                    </p:cTn>
                  </p:par>
                  <p:par>
                    <p:cTn id="11" fill="hold">
                      <p:stCondLst>
                        <p:cond delay="indefinite"/>
                      </p:stCondLst>
                      <p:childTnLst>
                        <p:par>
                          <p:cTn id="12" fill="hold">
                            <p:stCondLst>
                              <p:cond delay="0"/>
                            </p:stCondLst>
                            <p:childTnLst>
                              <p:par>
                                <p:cTn id="13" presetID="1" presetClass="entr" presetSubtype="0" fill="hold" nodeType="clickEffect">
                                  <p:stCondLst>
                                    <p:cond delay="0"/>
                                  </p:stCondLst>
                                  <p:childTnLst>
                                    <p:set>
                                      <p:cBhvr>
                                        <p:cTn id="14" dur="1" fill="hold">
                                          <p:stCondLst>
                                            <p:cond delay="0"/>
                                          </p:stCondLst>
                                        </p:cTn>
                                        <p:tgtEl>
                                          <p:spTgt spid="3">
                                            <p:txEl>
                                              <p:pRg st="4" end="4"/>
                                            </p:txEl>
                                          </p:spTgt>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5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6" name="Rectangle à coins arrondis 5"/>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sp>
        <p:nvSpPr>
          <p:cNvPr id="2" name="ZoneTexte 1"/>
          <p:cNvSpPr txBox="1"/>
          <p:nvPr/>
        </p:nvSpPr>
        <p:spPr>
          <a:xfrm>
            <a:off x="898251" y="494088"/>
            <a:ext cx="9217024" cy="1200329"/>
          </a:xfrm>
          <a:prstGeom prst="rect">
            <a:avLst/>
          </a:prstGeom>
          <a:noFill/>
        </p:spPr>
        <p:txBody>
          <a:bodyPr wrap="square" rtlCol="0">
            <a:spAutoFit/>
          </a:bodyPr>
          <a:lstStyle/>
          <a:p>
            <a:r>
              <a:rPr lang="fr-CA" sz="3600" dirty="0">
                <a:solidFill>
                  <a:schemeClr val="accent1"/>
                </a:solidFill>
                <a:latin typeface="Kristen ITC" panose="03050502040202030202" pitchFamily="66" charset="0"/>
                <a:ea typeface="+mj-ea"/>
                <a:cs typeface="+mj-cs"/>
              </a:rPr>
              <a:t>Les gens pensent que le succès ressemble à ceci:</a:t>
            </a:r>
          </a:p>
        </p:txBody>
      </p:sp>
      <p:cxnSp>
        <p:nvCxnSpPr>
          <p:cNvPr id="4" name="Connecteur droit avec flèche 3"/>
          <p:cNvCxnSpPr/>
          <p:nvPr/>
        </p:nvCxnSpPr>
        <p:spPr>
          <a:xfrm flipV="1">
            <a:off x="1199456" y="2204864"/>
            <a:ext cx="7776864" cy="3312368"/>
          </a:xfrm>
          <a:prstGeom prst="straightConnector1">
            <a:avLst/>
          </a:prstGeom>
          <a:ln w="76200">
            <a:solidFill>
              <a:schemeClr val="tx1"/>
            </a:solidFill>
            <a:tailEnd type="arrow"/>
          </a:ln>
        </p:spPr>
        <p:style>
          <a:lnRef idx="1">
            <a:schemeClr val="accent1"/>
          </a:lnRef>
          <a:fillRef idx="0">
            <a:schemeClr val="accent1"/>
          </a:fillRef>
          <a:effectRef idx="0">
            <a:schemeClr val="accent1"/>
          </a:effectRef>
          <a:fontRef idx="minor">
            <a:schemeClr val="tx1"/>
          </a:fontRef>
        </p:style>
      </p:cxnSp>
      <p:sp>
        <p:nvSpPr>
          <p:cNvPr id="9" name="Rectangle 8"/>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Tree>
    <p:extLst>
      <p:ext uri="{BB962C8B-B14F-4D97-AF65-F5344CB8AC3E}">
        <p14:creationId xmlns:p14="http://schemas.microsoft.com/office/powerpoint/2010/main" val="1994871262"/>
      </p:ext>
    </p:extLst>
  </p:cSld>
  <p:clrMapOvr>
    <a:masterClrMapping/>
  </p:clrMapOvr>
  <mc:AlternateContent xmlns:mc="http://schemas.openxmlformats.org/markup-compatibility/2006" xmlns:p14="http://schemas.microsoft.com/office/powerpoint/2010/main">
    <mc:Choice Requires="p14">
      <p:transition p14:dur="0"/>
    </mc:Choice>
    <mc:Fallback xmlns="">
      <p:transition/>
    </mc:Fallback>
  </mc:AlternateContent>
  <p:timing>
    <p:tnLst>
      <p:par>
        <p:cTn id="1" dur="indefinite" restart="never" nodeType="tmRoot"/>
      </p:par>
    </p:tnLst>
  </p:timing>
</p:sld>
</file>

<file path=ppt/slides/slide6.xml><?xml version="1.0" encoding="utf-8"?>
<p:sld xmlns:a="http://schemas.openxmlformats.org/drawingml/2006/main" xmlns:r="http://schemas.openxmlformats.org/officeDocument/2006/relationships" xmlns:p="http://schemas.openxmlformats.org/presentationml/2006/main" show="0">
  <p:cSld>
    <p:spTree>
      <p:nvGrpSpPr>
        <p:cNvPr id="1" name=""/>
        <p:cNvGrpSpPr/>
        <p:nvPr/>
      </p:nvGrpSpPr>
      <p:grpSpPr>
        <a:xfrm>
          <a:off x="0" y="0"/>
          <a:ext cx="0" cy="0"/>
          <a:chOff x="0" y="0"/>
          <a:chExt cx="0" cy="0"/>
        </a:xfrm>
      </p:grpSpPr>
      <p:sp>
        <p:nvSpPr>
          <p:cNvPr id="3" name="Espace réservé du contenu 2"/>
          <p:cNvSpPr>
            <a:spLocks noGrp="1"/>
          </p:cNvSpPr>
          <p:nvPr>
            <p:ph idx="1"/>
          </p:nvPr>
        </p:nvSpPr>
        <p:spPr>
          <a:xfrm>
            <a:off x="677512" y="1433016"/>
            <a:ext cx="8044986" cy="4608348"/>
          </a:xfrm>
        </p:spPr>
        <p:txBody>
          <a:bodyPr/>
          <a:lstStyle/>
          <a:p>
            <a:pPr marL="2962275" indent="0">
              <a:buNone/>
              <a:tabLst>
                <a:tab pos="3138488" algn="l"/>
              </a:tabLst>
            </a:pPr>
            <a:r>
              <a:rPr lang="fr-FR" sz="2800" b="1" u="sng" dirty="0">
                <a:solidFill>
                  <a:schemeClr val="tx1"/>
                </a:solidFill>
                <a:latin typeface="Arial" panose="020B0604020202020204" pitchFamily="34" charset="0"/>
                <a:cs typeface="Arial" panose="020B0604020202020204" pitchFamily="34" charset="0"/>
              </a:rPr>
              <a:t>Sujet</a:t>
            </a:r>
          </a:p>
          <a:p>
            <a:pPr marL="1609725" indent="0">
              <a:buNone/>
              <a:tabLst>
                <a:tab pos="3138488" algn="l"/>
              </a:tabLst>
            </a:pPr>
            <a:r>
              <a:rPr lang="fr-FR" sz="2400" i="1" dirty="0">
                <a:solidFill>
                  <a:schemeClr val="tx1"/>
                </a:solidFill>
                <a:latin typeface="Arial" panose="020B0604020202020204" pitchFamily="34" charset="0"/>
                <a:cs typeface="Arial" panose="020B0604020202020204" pitchFamily="34" charset="0"/>
              </a:rPr>
              <a:t>L’alimentation des flamants </a:t>
            </a:r>
            <a:r>
              <a:rPr lang="fr-FR" sz="2400" i="1" dirty="0" smtClean="0">
                <a:solidFill>
                  <a:schemeClr val="tx1"/>
                </a:solidFill>
                <a:latin typeface="Arial" panose="020B0604020202020204" pitchFamily="34" charset="0"/>
                <a:cs typeface="Arial" panose="020B0604020202020204" pitchFamily="34" charset="0"/>
              </a:rPr>
              <a:t>roses</a:t>
            </a:r>
            <a:br>
              <a:rPr lang="fr-FR" sz="2400" i="1" dirty="0" smtClean="0">
                <a:solidFill>
                  <a:schemeClr val="tx1"/>
                </a:solidFill>
                <a:latin typeface="Arial" panose="020B0604020202020204" pitchFamily="34" charset="0"/>
                <a:cs typeface="Arial" panose="020B0604020202020204" pitchFamily="34" charset="0"/>
              </a:rPr>
            </a:br>
            <a:endParaRPr lang="fr-FR" sz="2400" i="1" dirty="0">
              <a:solidFill>
                <a:schemeClr val="tx1"/>
              </a:solidFill>
              <a:latin typeface="Arial" panose="020B0604020202020204" pitchFamily="34" charset="0"/>
              <a:cs typeface="Arial" panose="020B0604020202020204" pitchFamily="34" charset="0"/>
            </a:endParaRPr>
          </a:p>
          <a:p>
            <a:pPr>
              <a:lnSpc>
                <a:spcPct val="150000"/>
              </a:lnSpc>
              <a:buFont typeface="Wingdings" panose="05000000000000000000" pitchFamily="2" charset="2"/>
              <a:buChar char="§"/>
            </a:pPr>
            <a:r>
              <a:rPr lang="fr-FR" sz="2400" dirty="0" smtClean="0">
                <a:solidFill>
                  <a:schemeClr val="tx1"/>
                </a:solidFill>
                <a:latin typeface="Arial" panose="020B0604020202020204" pitchFamily="34" charset="0"/>
                <a:cs typeface="Arial" panose="020B0604020202020204" pitchFamily="34" charset="0"/>
              </a:rPr>
              <a:t>Qui: </a:t>
            </a:r>
          </a:p>
          <a:p>
            <a:pPr>
              <a:lnSpc>
                <a:spcPct val="150000"/>
              </a:lnSpc>
              <a:buFont typeface="Wingdings" panose="05000000000000000000" pitchFamily="2" charset="2"/>
              <a:buChar char="§"/>
            </a:pPr>
            <a:r>
              <a:rPr lang="fr-FR" sz="2400" dirty="0" smtClean="0">
                <a:solidFill>
                  <a:schemeClr val="tx1"/>
                </a:solidFill>
                <a:latin typeface="Arial" panose="020B0604020202020204" pitchFamily="34" charset="0"/>
                <a:cs typeface="Arial" panose="020B0604020202020204" pitchFamily="34" charset="0"/>
              </a:rPr>
              <a:t>Quoi</a:t>
            </a:r>
            <a:r>
              <a:rPr lang="fr-FR" sz="2400" dirty="0">
                <a:solidFill>
                  <a:schemeClr val="tx1"/>
                </a:solidFill>
                <a:latin typeface="Arial" panose="020B0604020202020204" pitchFamily="34" charset="0"/>
                <a:cs typeface="Arial" panose="020B0604020202020204" pitchFamily="34" charset="0"/>
              </a:rPr>
              <a:t>: </a:t>
            </a:r>
          </a:p>
          <a:p>
            <a:pPr>
              <a:lnSpc>
                <a:spcPct val="150000"/>
              </a:lnSpc>
              <a:buFont typeface="Wingdings" panose="05000000000000000000" pitchFamily="2" charset="2"/>
              <a:buChar char="§"/>
            </a:pPr>
            <a:r>
              <a:rPr lang="fr-FR" sz="2400" dirty="0">
                <a:solidFill>
                  <a:schemeClr val="tx1"/>
                </a:solidFill>
                <a:latin typeface="Arial" panose="020B0604020202020204" pitchFamily="34" charset="0"/>
                <a:cs typeface="Arial" panose="020B0604020202020204" pitchFamily="34" charset="0"/>
              </a:rPr>
              <a:t>Quand: </a:t>
            </a:r>
          </a:p>
          <a:p>
            <a:pPr>
              <a:lnSpc>
                <a:spcPct val="150000"/>
              </a:lnSpc>
              <a:buFont typeface="Wingdings" panose="05000000000000000000" pitchFamily="2" charset="2"/>
              <a:buChar char="§"/>
            </a:pPr>
            <a:r>
              <a:rPr lang="fr-FR" sz="2400" dirty="0">
                <a:solidFill>
                  <a:schemeClr val="tx1"/>
                </a:solidFill>
                <a:latin typeface="Arial" panose="020B0604020202020204" pitchFamily="34" charset="0"/>
                <a:cs typeface="Arial" panose="020B0604020202020204" pitchFamily="34" charset="0"/>
              </a:rPr>
              <a:t>Où:</a:t>
            </a:r>
            <a:endParaRPr lang="fr-CA" sz="2400" dirty="0">
              <a:solidFill>
                <a:schemeClr val="tx1"/>
              </a:solidFill>
              <a:latin typeface="Arial" panose="020B0604020202020204" pitchFamily="34" charset="0"/>
              <a:cs typeface="Arial" panose="020B0604020202020204" pitchFamily="34" charset="0"/>
            </a:endParaRPr>
          </a:p>
          <a:p>
            <a:endParaRPr lang="fr-CA" dirty="0">
              <a:solidFill>
                <a:schemeClr val="tx1"/>
              </a:solidFill>
              <a:latin typeface="Arial" panose="020B0604020202020204" pitchFamily="34" charset="0"/>
              <a:cs typeface="Arial" panose="020B0604020202020204" pitchFamily="34" charset="0"/>
            </a:endParaRPr>
          </a:p>
        </p:txBody>
      </p:sp>
      <p:sp>
        <p:nvSpPr>
          <p:cNvPr id="4" name="ZoneTexte 3"/>
          <p:cNvSpPr txBox="1"/>
          <p:nvPr/>
        </p:nvSpPr>
        <p:spPr>
          <a:xfrm>
            <a:off x="1748611" y="2954421"/>
            <a:ext cx="2755150" cy="461665"/>
          </a:xfrm>
          <a:prstGeom prst="rect">
            <a:avLst/>
          </a:prstGeom>
          <a:noFill/>
        </p:spPr>
        <p:txBody>
          <a:bodyPr wrap="square" rtlCol="0">
            <a:spAutoFit/>
          </a:bodyPr>
          <a:lstStyle/>
          <a:p>
            <a:r>
              <a:rPr lang="fr-FR" sz="2400" dirty="0">
                <a:latin typeface="Arial" panose="020B0604020202020204" pitchFamily="34" charset="0"/>
                <a:cs typeface="Arial" panose="020B0604020202020204" pitchFamily="34" charset="0"/>
              </a:rPr>
              <a:t>flamants </a:t>
            </a:r>
            <a:r>
              <a:rPr lang="fr-FR" sz="2400" dirty="0" smtClean="0">
                <a:latin typeface="Arial" panose="020B0604020202020204" pitchFamily="34" charset="0"/>
                <a:cs typeface="Arial" panose="020B0604020202020204" pitchFamily="34" charset="0"/>
              </a:rPr>
              <a:t>roses</a:t>
            </a:r>
            <a:endParaRPr lang="fr-FR" sz="2400" dirty="0">
              <a:latin typeface="Arial" panose="020B0604020202020204" pitchFamily="34" charset="0"/>
              <a:cs typeface="Arial" panose="020B0604020202020204" pitchFamily="34" charset="0"/>
            </a:endParaRPr>
          </a:p>
        </p:txBody>
      </p:sp>
      <p:sp>
        <p:nvSpPr>
          <p:cNvPr id="5" name="ZoneTexte 4"/>
          <p:cNvSpPr txBox="1"/>
          <p:nvPr/>
        </p:nvSpPr>
        <p:spPr>
          <a:xfrm>
            <a:off x="1978625" y="3648400"/>
            <a:ext cx="2344870" cy="461665"/>
          </a:xfrm>
          <a:prstGeom prst="rect">
            <a:avLst/>
          </a:prstGeom>
          <a:noFill/>
        </p:spPr>
        <p:txBody>
          <a:bodyPr wrap="square" rtlCol="0">
            <a:spAutoFit/>
          </a:bodyPr>
          <a:lstStyle/>
          <a:p>
            <a:r>
              <a:rPr lang="fr-FR" sz="2400" dirty="0" smtClean="0">
                <a:latin typeface="Arial" panose="020B0604020202020204" pitchFamily="34" charset="0"/>
                <a:cs typeface="Arial" panose="020B0604020202020204" pitchFamily="34" charset="0"/>
              </a:rPr>
              <a:t>alimentation</a:t>
            </a:r>
            <a:endParaRPr lang="fr-FR" sz="2400" dirty="0">
              <a:latin typeface="Arial" panose="020B0604020202020204" pitchFamily="34" charset="0"/>
              <a:cs typeface="Arial" panose="020B0604020202020204" pitchFamily="34" charset="0"/>
            </a:endParaRPr>
          </a:p>
        </p:txBody>
      </p:sp>
      <p:sp>
        <p:nvSpPr>
          <p:cNvPr id="6" name="ZoneTexte 5"/>
          <p:cNvSpPr txBox="1"/>
          <p:nvPr/>
        </p:nvSpPr>
        <p:spPr>
          <a:xfrm>
            <a:off x="2262090" y="4275285"/>
            <a:ext cx="2241671" cy="461665"/>
          </a:xfrm>
          <a:prstGeom prst="rect">
            <a:avLst/>
          </a:prstGeom>
          <a:noFill/>
        </p:spPr>
        <p:txBody>
          <a:bodyPr wrap="square" rtlCol="0">
            <a:spAutoFit/>
          </a:bodyPr>
          <a:lstStyle/>
          <a:p>
            <a:r>
              <a:rPr lang="fr-FR" sz="2400" dirty="0">
                <a:latin typeface="Arial" panose="020B0604020202020204" pitchFamily="34" charset="0"/>
                <a:cs typeface="Arial" panose="020B0604020202020204" pitchFamily="34" charset="0"/>
              </a:rPr>
              <a:t>peu importe </a:t>
            </a:r>
          </a:p>
        </p:txBody>
      </p:sp>
      <p:sp>
        <p:nvSpPr>
          <p:cNvPr id="7" name="ZoneTexte 6"/>
          <p:cNvSpPr txBox="1"/>
          <p:nvPr/>
        </p:nvSpPr>
        <p:spPr>
          <a:xfrm>
            <a:off x="1748610" y="4984090"/>
            <a:ext cx="7553324" cy="461665"/>
          </a:xfrm>
          <a:prstGeom prst="rect">
            <a:avLst/>
          </a:prstGeom>
          <a:noFill/>
        </p:spPr>
        <p:txBody>
          <a:bodyPr wrap="square" rtlCol="0">
            <a:spAutoFit/>
          </a:bodyPr>
          <a:lstStyle/>
          <a:p>
            <a:r>
              <a:rPr lang="fr-FR" sz="2400" i="1" dirty="0" smtClean="0">
                <a:latin typeface="Arial" panose="020B0604020202020204" pitchFamily="34" charset="0"/>
                <a:cs typeface="Arial" panose="020B0604020202020204" pitchFamily="34" charset="0"/>
              </a:rPr>
              <a:t>est-ce important pour la requête ?</a:t>
            </a:r>
            <a:endParaRPr lang="fr-FR" sz="2400" i="1" dirty="0">
              <a:latin typeface="Arial" panose="020B0604020202020204" pitchFamily="34" charset="0"/>
              <a:cs typeface="Arial" panose="020B0604020202020204" pitchFamily="34" charset="0"/>
            </a:endParaRPr>
          </a:p>
        </p:txBody>
      </p:sp>
      <p:sp>
        <p:nvSpPr>
          <p:cNvPr id="10" name="Rectangle à coins arrondis 9"/>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sp>
      <p:sp>
        <p:nvSpPr>
          <p:cNvPr id="12" name="Rectangle à coins arrondis 11"/>
          <p:cNvSpPr/>
          <p:nvPr/>
        </p:nvSpPr>
        <p:spPr>
          <a:xfrm>
            <a:off x="154042" y="376591"/>
            <a:ext cx="1354277" cy="1217932"/>
          </a:xfrm>
          <a:prstGeom prst="roundRect">
            <a:avLst>
              <a:gd name="adj" fmla="val 10000"/>
            </a:avLst>
          </a:prstGeom>
          <a:blipFill dpi="0" rotWithShape="1">
            <a:blip r:embed="rId3" cstate="print">
              <a:alphaModFix amt="92000"/>
              <a:duotone>
                <a:schemeClr val="bg2">
                  <a:shade val="45000"/>
                  <a:satMod val="135000"/>
                </a:schemeClr>
                <a:prstClr val="white"/>
              </a:duotone>
              <a:extLst>
                <a:ext uri="{BEBA8EAE-BF5A-486C-A8C5-ECC9F3942E4B}">
                  <a14:imgProps xmlns:a14="http://schemas.microsoft.com/office/drawing/2010/main">
                    <a14:imgLayer r:embed="rId4">
                      <a14:imgEffect>
                        <a14:backgroundRemoval t="0" b="100000" l="0" r="100000">
                          <a14:foregroundMark x1="59861" y1="85227" x2="81574" y2="90246"/>
                          <a14:foregroundMark x1="82171" y1="91951" x2="82171" y2="99242"/>
                          <a14:foregroundMark x1="58068" y1="91951" x2="58068" y2="99811"/>
                          <a14:foregroundMark x1="59263" y1="90246" x2="76295" y2="96970"/>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7248" r="7248"/>
            </a:stretch>
          </a:blipFill>
          <a:ln>
            <a:noFill/>
          </a:ln>
          <a:effectLst/>
        </p:spPr>
        <p:style>
          <a:lnRef idx="0">
            <a:scrgbClr r="0" g="0" b="0"/>
          </a:lnRef>
          <a:fillRef idx="1">
            <a:scrgbClr r="0" g="0" b="0"/>
          </a:fillRef>
          <a:effectRef idx="2">
            <a:scrgbClr r="0" g="0" b="0"/>
          </a:effectRef>
          <a:fontRef idx="minor">
            <a:schemeClr val="lt1">
              <a:hueOff val="0"/>
              <a:satOff val="0"/>
              <a:lumOff val="0"/>
              <a:alphaOff val="0"/>
            </a:schemeClr>
          </a:fontRef>
        </p:style>
      </p:sp>
      <p:sp>
        <p:nvSpPr>
          <p:cNvPr id="2" name="Titre 1"/>
          <p:cNvSpPr>
            <a:spLocks noGrp="1"/>
          </p:cNvSpPr>
          <p:nvPr>
            <p:ph type="title"/>
          </p:nvPr>
        </p:nvSpPr>
        <p:spPr>
          <a:xfrm>
            <a:off x="1531917" y="495300"/>
            <a:ext cx="4370739" cy="666750"/>
          </a:xfrm>
        </p:spPr>
        <p:txBody>
          <a:bodyPr/>
          <a:lstStyle/>
          <a:p>
            <a:r>
              <a:rPr lang="fr-FR" dirty="0">
                <a:solidFill>
                  <a:srgbClr val="0070C0"/>
                </a:solidFill>
                <a:latin typeface="Kristen ITC" panose="03050502040202030202" pitchFamily="66" charset="0"/>
              </a:rPr>
              <a:t>Exercice</a:t>
            </a:r>
            <a:endParaRPr lang="fr-CA" dirty="0">
              <a:solidFill>
                <a:srgbClr val="0070C0"/>
              </a:solidFill>
              <a:latin typeface="Kristen ITC" panose="03050502040202030202" pitchFamily="66" charset="0"/>
            </a:endParaRPr>
          </a:p>
        </p:txBody>
      </p:sp>
      <p:pic>
        <p:nvPicPr>
          <p:cNvPr id="1026" name="Picture 2" descr="C:\Users\a26915\AppData\Local\Microsoft\Windows\Temporary Internet Files\Content.IE5\EO7YWAPW\MC900426010[1].wmf"/>
          <p:cNvPicPr>
            <a:picLocks noChangeAspect="1" noChangeArrowheads="1"/>
          </p:cNvPicPr>
          <p:nvPr/>
        </p:nvPicPr>
        <p:blipFill>
          <a:blip r:embed="rId5" cstate="print">
            <a:extLst>
              <a:ext uri="{28A0092B-C50C-407E-A947-70E740481C1C}">
                <a14:useLocalDpi xmlns:a14="http://schemas.microsoft.com/office/drawing/2010/main" val="0"/>
              </a:ext>
            </a:extLst>
          </a:blip>
          <a:srcRect/>
          <a:stretch>
            <a:fillRect/>
          </a:stretch>
        </p:blipFill>
        <p:spPr bwMode="auto">
          <a:xfrm>
            <a:off x="8722497" y="725290"/>
            <a:ext cx="1158875" cy="1997075"/>
          </a:xfrm>
          <a:prstGeom prst="rect">
            <a:avLst/>
          </a:prstGeom>
          <a:noFill/>
          <a:extLst>
            <a:ext uri="{909E8E84-426E-40DD-AFC4-6F175D3DCCD1}">
              <a14:hiddenFill xmlns:a14="http://schemas.microsoft.com/office/drawing/2010/main">
                <a:solidFill>
                  <a:srgbClr val="FFFFFF"/>
                </a:solidFill>
              </a14:hiddenFill>
            </a:ext>
          </a:extLst>
        </p:spPr>
      </p:pic>
      <p:sp>
        <p:nvSpPr>
          <p:cNvPr id="16" name="Rectangle 15"/>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Tree>
    <p:extLst>
      <p:ext uri="{BB962C8B-B14F-4D97-AF65-F5344CB8AC3E}">
        <p14:creationId xmlns:p14="http://schemas.microsoft.com/office/powerpoint/2010/main" val="2198911093"/>
      </p:ext>
    </p:extLst>
  </p:cSld>
  <p:clrMapOvr>
    <a:masterClrMapping/>
  </p:clrMapOvr>
  <mc:AlternateContent xmlns:mc="http://schemas.openxmlformats.org/markup-compatibility/2006" xmlns:p14="http://schemas.microsoft.com/office/powerpoint/2010/main">
    <mc:Choice Requires="p14">
      <p:transition spd="slow" p14:dur="2000"/>
    </mc:Choice>
    <mc:Fallback xmlns="">
      <p:transition spd="slow"/>
    </mc:Fallback>
  </mc:AlternateContent>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grpId="0" nodeType="clickEffect">
                                  <p:stCondLst>
                                    <p:cond delay="0"/>
                                  </p:stCondLst>
                                  <p:childTnLst>
                                    <p:set>
                                      <p:cBhvr>
                                        <p:cTn id="6" dur="1" fill="hold">
                                          <p:stCondLst>
                                            <p:cond delay="0"/>
                                          </p:stCondLst>
                                        </p:cTn>
                                        <p:tgtEl>
                                          <p:spTgt spid="4"/>
                                        </p:tgtEl>
                                        <p:attrNameLst>
                                          <p:attrName>style.visibility</p:attrName>
                                        </p:attrNameLst>
                                      </p:cBhvr>
                                      <p:to>
                                        <p:strVal val="visible"/>
                                      </p:to>
                                    </p:set>
                                  </p:childTnLst>
                                </p:cTn>
                              </p:par>
                            </p:childTnLst>
                          </p:cTn>
                        </p:par>
                      </p:childTnLst>
                    </p:cTn>
                  </p:par>
                  <p:par>
                    <p:cTn id="7" fill="hold">
                      <p:stCondLst>
                        <p:cond delay="indefinite"/>
                      </p:stCondLst>
                      <p:childTnLst>
                        <p:par>
                          <p:cTn id="8" fill="hold">
                            <p:stCondLst>
                              <p:cond delay="0"/>
                            </p:stCondLst>
                            <p:childTnLst>
                              <p:par>
                                <p:cTn id="9" presetID="1" presetClass="entr" presetSubtype="0" fill="hold" grpId="0" nodeType="clickEffect">
                                  <p:stCondLst>
                                    <p:cond delay="0"/>
                                  </p:stCondLst>
                                  <p:childTnLst>
                                    <p:set>
                                      <p:cBhvr>
                                        <p:cTn id="10" dur="1" fill="hold">
                                          <p:stCondLst>
                                            <p:cond delay="0"/>
                                          </p:stCondLst>
                                        </p:cTn>
                                        <p:tgtEl>
                                          <p:spTgt spid="5"/>
                                        </p:tgtEl>
                                        <p:attrNameLst>
                                          <p:attrName>style.visibility</p:attrName>
                                        </p:attrNameLst>
                                      </p:cBhvr>
                                      <p:to>
                                        <p:strVal val="visible"/>
                                      </p:to>
                                    </p:set>
                                  </p:childTnLst>
                                </p:cTn>
                              </p:par>
                            </p:childTnLst>
                          </p:cTn>
                        </p:par>
                      </p:childTnLst>
                    </p:cTn>
                  </p:par>
                  <p:par>
                    <p:cTn id="11" fill="hold">
                      <p:stCondLst>
                        <p:cond delay="indefinite"/>
                      </p:stCondLst>
                      <p:childTnLst>
                        <p:par>
                          <p:cTn id="12" fill="hold">
                            <p:stCondLst>
                              <p:cond delay="0"/>
                            </p:stCondLst>
                            <p:childTnLst>
                              <p:par>
                                <p:cTn id="13" presetID="1" presetClass="entr" presetSubtype="0" fill="hold" grpId="0" nodeType="clickEffect">
                                  <p:stCondLst>
                                    <p:cond delay="0"/>
                                  </p:stCondLst>
                                  <p:childTnLst>
                                    <p:set>
                                      <p:cBhvr>
                                        <p:cTn id="14" dur="1" fill="hold">
                                          <p:stCondLst>
                                            <p:cond delay="0"/>
                                          </p:stCondLst>
                                        </p:cTn>
                                        <p:tgtEl>
                                          <p:spTgt spid="6"/>
                                        </p:tgtEl>
                                        <p:attrNameLst>
                                          <p:attrName>style.visibility</p:attrName>
                                        </p:attrNameLst>
                                      </p:cBhvr>
                                      <p:to>
                                        <p:strVal val="visible"/>
                                      </p:to>
                                    </p:set>
                                  </p:childTnLst>
                                </p:cTn>
                              </p:par>
                            </p:childTnLst>
                          </p:cTn>
                        </p:par>
                      </p:childTnLst>
                    </p:cTn>
                  </p:par>
                  <p:par>
                    <p:cTn id="15" fill="hold">
                      <p:stCondLst>
                        <p:cond delay="indefinite"/>
                      </p:stCondLst>
                      <p:childTnLst>
                        <p:par>
                          <p:cTn id="16" fill="hold">
                            <p:stCondLst>
                              <p:cond delay="0"/>
                            </p:stCondLst>
                            <p:childTnLst>
                              <p:par>
                                <p:cTn id="17" presetID="1" presetClass="entr" presetSubtype="0" fill="hold" grpId="0" nodeType="clickEffect">
                                  <p:stCondLst>
                                    <p:cond delay="0"/>
                                  </p:stCondLst>
                                  <p:childTnLst>
                                    <p:set>
                                      <p:cBhvr>
                                        <p:cTn id="18" dur="1" fill="hold">
                                          <p:stCondLst>
                                            <p:cond delay="0"/>
                                          </p:stCondLst>
                                        </p:cTn>
                                        <p:tgtEl>
                                          <p:spTgt spid="7"/>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4" grpId="0"/>
      <p:bldP spid="5" grpId="0"/>
      <p:bldP spid="6" grpId="0"/>
      <p:bldP spid="7" grpId="0"/>
    </p:bldLst>
  </p:timing>
</p:sld>
</file>

<file path=ppt/slides/slide6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10" name="Rectangle à coins arrondis 9"/>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sp>
        <p:nvSpPr>
          <p:cNvPr id="2" name="ZoneTexte 1"/>
          <p:cNvSpPr txBox="1"/>
          <p:nvPr/>
        </p:nvSpPr>
        <p:spPr>
          <a:xfrm>
            <a:off x="886749" y="511801"/>
            <a:ext cx="9217024" cy="646331"/>
          </a:xfrm>
          <a:prstGeom prst="rect">
            <a:avLst/>
          </a:prstGeom>
          <a:noFill/>
        </p:spPr>
        <p:txBody>
          <a:bodyPr wrap="square" rtlCol="0">
            <a:spAutoFit/>
          </a:bodyPr>
          <a:lstStyle/>
          <a:p>
            <a:r>
              <a:rPr lang="fr-CA" sz="3600" dirty="0">
                <a:solidFill>
                  <a:schemeClr val="accent1"/>
                </a:solidFill>
                <a:latin typeface="Kristen ITC" panose="03050502040202030202" pitchFamily="66" charset="0"/>
                <a:ea typeface="+mj-ea"/>
                <a:cs typeface="+mj-cs"/>
              </a:rPr>
              <a:t>Alors que ça ressemble plutôt à ceci:</a:t>
            </a:r>
          </a:p>
        </p:txBody>
      </p:sp>
      <p:pic>
        <p:nvPicPr>
          <p:cNvPr id="5" name="Image 4"/>
          <p:cNvPicPr>
            <a:picLocks noChangeAspect="1"/>
          </p:cNvPicPr>
          <p:nvPr/>
        </p:nvPicPr>
        <p:blipFill>
          <a:blip r:embed="rId2">
            <a:extLst>
              <a:ext uri="{BEBA8EAE-BF5A-486C-A8C5-ECC9F3942E4B}">
                <a14:imgProps xmlns:a14="http://schemas.microsoft.com/office/drawing/2010/main">
                  <a14:imgLayer r:embed="rId3">
                    <a14:imgEffect>
                      <a14:backgroundRemoval t="0" b="90625" l="1823" r="86458"/>
                    </a14:imgEffect>
                  </a14:imgLayer>
                </a14:imgProps>
              </a:ext>
              <a:ext uri="{28A0092B-C50C-407E-A947-70E740481C1C}">
                <a14:useLocalDpi xmlns:a14="http://schemas.microsoft.com/office/drawing/2010/main" val="0"/>
              </a:ext>
            </a:extLst>
          </a:blip>
          <a:stretch>
            <a:fillRect/>
          </a:stretch>
        </p:blipFill>
        <p:spPr>
          <a:xfrm>
            <a:off x="1007435" y="1664674"/>
            <a:ext cx="9754963" cy="4572638"/>
          </a:xfrm>
          <a:prstGeom prst="rect">
            <a:avLst/>
          </a:prstGeom>
        </p:spPr>
      </p:pic>
      <p:pic>
        <p:nvPicPr>
          <p:cNvPr id="1026" name="Picture 2" descr="C:\Users\a26917\AppData\Local\Microsoft\Windows\Temporary Internet Files\Content.IE5\HQDS0OUC\MC900425780[1].wmf"/>
          <p:cNvPicPr>
            <a:picLocks noChangeAspect="1" noChangeArrowheads="1"/>
          </p:cNvPicPr>
          <p:nvPr/>
        </p:nvPicPr>
        <p:blipFill>
          <a:blip r:embed="rId4">
            <a:extLst>
              <a:ext uri="{28A0092B-C50C-407E-A947-70E740481C1C}">
                <a14:useLocalDpi xmlns:a14="http://schemas.microsoft.com/office/drawing/2010/main" val="0"/>
              </a:ext>
            </a:extLst>
          </a:blip>
          <a:srcRect/>
          <a:stretch>
            <a:fillRect/>
          </a:stretch>
        </p:blipFill>
        <p:spPr bwMode="auto">
          <a:xfrm>
            <a:off x="2831638" y="4725145"/>
            <a:ext cx="2353733" cy="1997075"/>
          </a:xfrm>
          <a:prstGeom prst="rect">
            <a:avLst/>
          </a:prstGeom>
          <a:noFill/>
          <a:extLst>
            <a:ext uri="{909E8E84-426E-40DD-AFC4-6F175D3DCCD1}">
              <a14:hiddenFill xmlns:a14="http://schemas.microsoft.com/office/drawing/2010/main">
                <a:solidFill>
                  <a:srgbClr val="FFFFFF"/>
                </a:solidFill>
              </a14:hiddenFill>
            </a:ext>
          </a:extLst>
        </p:spPr>
      </p:pic>
      <p:pic>
        <p:nvPicPr>
          <p:cNvPr id="1027" name="Picture 3" descr="C:\Users\a26917\AppData\Local\Microsoft\Windows\Temporary Internet Files\Content.IE5\632XPGQQ\MC900425808[1].wmf"/>
          <p:cNvPicPr>
            <a:picLocks noChangeAspect="1" noChangeArrowheads="1"/>
          </p:cNvPicPr>
          <p:nvPr/>
        </p:nvPicPr>
        <p:blipFill>
          <a:blip r:embed="rId5">
            <a:extLst>
              <a:ext uri="{28A0092B-C50C-407E-A947-70E740481C1C}">
                <a14:useLocalDpi xmlns:a14="http://schemas.microsoft.com/office/drawing/2010/main" val="0"/>
              </a:ext>
            </a:extLst>
          </a:blip>
          <a:srcRect/>
          <a:stretch>
            <a:fillRect/>
          </a:stretch>
        </p:blipFill>
        <p:spPr bwMode="auto">
          <a:xfrm>
            <a:off x="3797466" y="1310532"/>
            <a:ext cx="2586567" cy="1819275"/>
          </a:xfrm>
          <a:prstGeom prst="rect">
            <a:avLst/>
          </a:prstGeom>
          <a:noFill/>
          <a:extLst>
            <a:ext uri="{909E8E84-426E-40DD-AFC4-6F175D3DCCD1}">
              <a14:hiddenFill xmlns:a14="http://schemas.microsoft.com/office/drawing/2010/main">
                <a:solidFill>
                  <a:srgbClr val="FFFFFF"/>
                </a:solidFill>
              </a14:hiddenFill>
            </a:ext>
          </a:extLst>
        </p:spPr>
      </p:pic>
      <p:pic>
        <p:nvPicPr>
          <p:cNvPr id="1029" name="Picture 5" descr="C:\Users\a26917\AppData\Local\Microsoft\Windows\Temporary Internet Files\Content.IE5\632XPGQQ\MC900423828[1].wmf"/>
          <p:cNvPicPr>
            <a:picLocks noChangeAspect="1" noChangeArrowheads="1"/>
          </p:cNvPicPr>
          <p:nvPr/>
        </p:nvPicPr>
        <p:blipFill>
          <a:blip r:embed="rId6">
            <a:extLst>
              <a:ext uri="{28A0092B-C50C-407E-A947-70E740481C1C}">
                <a14:useLocalDpi xmlns:a14="http://schemas.microsoft.com/office/drawing/2010/main" val="0"/>
              </a:ext>
            </a:extLst>
          </a:blip>
          <a:srcRect/>
          <a:stretch>
            <a:fillRect/>
          </a:stretch>
        </p:blipFill>
        <p:spPr bwMode="auto">
          <a:xfrm>
            <a:off x="8304245" y="1772816"/>
            <a:ext cx="2252464" cy="2209924"/>
          </a:xfrm>
          <a:prstGeom prst="rect">
            <a:avLst/>
          </a:prstGeom>
          <a:noFill/>
          <a:extLst>
            <a:ext uri="{909E8E84-426E-40DD-AFC4-6F175D3DCCD1}">
              <a14:hiddenFill xmlns:a14="http://schemas.microsoft.com/office/drawing/2010/main">
                <a:solidFill>
                  <a:srgbClr val="FFFFFF"/>
                </a:solidFill>
              </a14:hiddenFill>
            </a:ext>
          </a:extLst>
        </p:spPr>
      </p:pic>
      <p:pic>
        <p:nvPicPr>
          <p:cNvPr id="1030" name="Picture 6" descr="C:\Users\a26917\AppData\Local\Microsoft\Windows\Temporary Internet Files\Content.IE5\DLXWU6C9\MC900423171[1].wmf"/>
          <p:cNvPicPr>
            <a:picLocks noChangeAspect="1" noChangeArrowheads="1"/>
          </p:cNvPicPr>
          <p:nvPr/>
        </p:nvPicPr>
        <p:blipFill>
          <a:blip r:embed="rId7" cstate="print">
            <a:extLst>
              <a:ext uri="{28A0092B-C50C-407E-A947-70E740481C1C}">
                <a14:useLocalDpi xmlns:a14="http://schemas.microsoft.com/office/drawing/2010/main" val="0"/>
              </a:ext>
            </a:extLst>
          </a:blip>
          <a:srcRect/>
          <a:stretch>
            <a:fillRect/>
          </a:stretch>
        </p:blipFill>
        <p:spPr bwMode="auto">
          <a:xfrm>
            <a:off x="490467" y="2684577"/>
            <a:ext cx="2437181" cy="1827886"/>
          </a:xfrm>
          <a:prstGeom prst="rect">
            <a:avLst/>
          </a:prstGeom>
          <a:noFill/>
          <a:extLst>
            <a:ext uri="{909E8E84-426E-40DD-AFC4-6F175D3DCCD1}">
              <a14:hiddenFill xmlns:a14="http://schemas.microsoft.com/office/drawing/2010/main">
                <a:solidFill>
                  <a:srgbClr val="FFFFFF"/>
                </a:solidFill>
              </a14:hiddenFill>
            </a:ext>
          </a:extLst>
        </p:spPr>
      </p:pic>
      <p:pic>
        <p:nvPicPr>
          <p:cNvPr id="1032" name="Picture 8" descr="C:\Users\a26917\AppData\Local\Microsoft\Windows\Temporary Internet Files\Content.IE5\632XPGQQ\MC900424466[1].wmf"/>
          <p:cNvPicPr>
            <a:picLocks noChangeAspect="1" noChangeArrowheads="1"/>
          </p:cNvPicPr>
          <p:nvPr/>
        </p:nvPicPr>
        <p:blipFill>
          <a:blip r:embed="rId8">
            <a:extLst>
              <a:ext uri="{28A0092B-C50C-407E-A947-70E740481C1C}">
                <a14:useLocalDpi xmlns:a14="http://schemas.microsoft.com/office/drawing/2010/main" val="0"/>
              </a:ext>
            </a:extLst>
          </a:blip>
          <a:srcRect/>
          <a:stretch>
            <a:fillRect/>
          </a:stretch>
        </p:blipFill>
        <p:spPr bwMode="auto">
          <a:xfrm>
            <a:off x="7440150" y="4437112"/>
            <a:ext cx="3034879" cy="1957790"/>
          </a:xfrm>
          <a:prstGeom prst="rect">
            <a:avLst/>
          </a:prstGeom>
          <a:noFill/>
          <a:extLst>
            <a:ext uri="{909E8E84-426E-40DD-AFC4-6F175D3DCCD1}">
              <a14:hiddenFill xmlns:a14="http://schemas.microsoft.com/office/drawing/2010/main">
                <a:solidFill>
                  <a:srgbClr val="FFFFFF"/>
                </a:solidFill>
              </a14:hiddenFill>
            </a:ext>
          </a:extLst>
        </p:spPr>
      </p:pic>
      <p:sp>
        <p:nvSpPr>
          <p:cNvPr id="13" name="Rectangle 12"/>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Tree>
    <p:extLst>
      <p:ext uri="{BB962C8B-B14F-4D97-AF65-F5344CB8AC3E}">
        <p14:creationId xmlns:p14="http://schemas.microsoft.com/office/powerpoint/2010/main" val="2798609266"/>
      </p:ext>
    </p:extLst>
  </p:cSld>
  <p:clrMapOvr>
    <a:masterClrMapping/>
  </p:clrMapOvr>
  <mc:AlternateContent xmlns:mc="http://schemas.openxmlformats.org/markup-compatibility/2006" xmlns:p14="http://schemas.microsoft.com/office/powerpoint/2010/main">
    <mc:Choice Requires="p14">
      <p:transition spd="slow" p14:dur="1400">
        <p14:ripple/>
      </p:transition>
    </mc:Choice>
    <mc:Fallback xmlns="">
      <p:transition spd="slow">
        <p:fade/>
      </p:transition>
    </mc:Fallback>
  </mc:AlternateContent>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0" presetClass="entr" presetSubtype="0" fill="hold" nodeType="clickEffect">
                                  <p:stCondLst>
                                    <p:cond delay="0"/>
                                  </p:stCondLst>
                                  <p:childTnLst>
                                    <p:set>
                                      <p:cBhvr>
                                        <p:cTn id="6" dur="1" fill="hold">
                                          <p:stCondLst>
                                            <p:cond delay="0"/>
                                          </p:stCondLst>
                                        </p:cTn>
                                        <p:tgtEl>
                                          <p:spTgt spid="1030"/>
                                        </p:tgtEl>
                                        <p:attrNameLst>
                                          <p:attrName>style.visibility</p:attrName>
                                        </p:attrNameLst>
                                      </p:cBhvr>
                                      <p:to>
                                        <p:strVal val="visible"/>
                                      </p:to>
                                    </p:set>
                                    <p:animEffect transition="in" filter="fade">
                                      <p:cBhvr>
                                        <p:cTn id="7" dur="500"/>
                                        <p:tgtEl>
                                          <p:spTgt spid="1030"/>
                                        </p:tgtEl>
                                      </p:cBhvr>
                                    </p:animEffect>
                                  </p:childTnLst>
                                </p:cTn>
                              </p:par>
                              <p:par>
                                <p:cTn id="8" presetID="10" presetClass="entr" presetSubtype="0" fill="hold" nodeType="withEffect">
                                  <p:stCondLst>
                                    <p:cond delay="0"/>
                                  </p:stCondLst>
                                  <p:childTnLst>
                                    <p:set>
                                      <p:cBhvr>
                                        <p:cTn id="9" dur="1" fill="hold">
                                          <p:stCondLst>
                                            <p:cond delay="0"/>
                                          </p:stCondLst>
                                        </p:cTn>
                                        <p:tgtEl>
                                          <p:spTgt spid="1026"/>
                                        </p:tgtEl>
                                        <p:attrNameLst>
                                          <p:attrName>style.visibility</p:attrName>
                                        </p:attrNameLst>
                                      </p:cBhvr>
                                      <p:to>
                                        <p:strVal val="visible"/>
                                      </p:to>
                                    </p:set>
                                    <p:animEffect transition="in" filter="fade">
                                      <p:cBhvr>
                                        <p:cTn id="10" dur="500"/>
                                        <p:tgtEl>
                                          <p:spTgt spid="1026"/>
                                        </p:tgtEl>
                                      </p:cBhvr>
                                    </p:animEffect>
                                  </p:childTnLst>
                                </p:cTn>
                              </p:par>
                              <p:par>
                                <p:cTn id="11" presetID="10" presetClass="entr" presetSubtype="0" fill="hold" nodeType="withEffect">
                                  <p:stCondLst>
                                    <p:cond delay="0"/>
                                  </p:stCondLst>
                                  <p:childTnLst>
                                    <p:set>
                                      <p:cBhvr>
                                        <p:cTn id="12" dur="1" fill="hold">
                                          <p:stCondLst>
                                            <p:cond delay="0"/>
                                          </p:stCondLst>
                                        </p:cTn>
                                        <p:tgtEl>
                                          <p:spTgt spid="1027"/>
                                        </p:tgtEl>
                                        <p:attrNameLst>
                                          <p:attrName>style.visibility</p:attrName>
                                        </p:attrNameLst>
                                      </p:cBhvr>
                                      <p:to>
                                        <p:strVal val="visible"/>
                                      </p:to>
                                    </p:set>
                                    <p:animEffect transition="in" filter="fade">
                                      <p:cBhvr>
                                        <p:cTn id="13" dur="500"/>
                                        <p:tgtEl>
                                          <p:spTgt spid="1027"/>
                                        </p:tgtEl>
                                      </p:cBhvr>
                                    </p:animEffect>
                                  </p:childTnLst>
                                </p:cTn>
                              </p:par>
                              <p:par>
                                <p:cTn id="14" presetID="10" presetClass="entr" presetSubtype="0" fill="hold" nodeType="withEffect">
                                  <p:stCondLst>
                                    <p:cond delay="0"/>
                                  </p:stCondLst>
                                  <p:childTnLst>
                                    <p:set>
                                      <p:cBhvr>
                                        <p:cTn id="15" dur="1" fill="hold">
                                          <p:stCondLst>
                                            <p:cond delay="0"/>
                                          </p:stCondLst>
                                        </p:cTn>
                                        <p:tgtEl>
                                          <p:spTgt spid="1032"/>
                                        </p:tgtEl>
                                        <p:attrNameLst>
                                          <p:attrName>style.visibility</p:attrName>
                                        </p:attrNameLst>
                                      </p:cBhvr>
                                      <p:to>
                                        <p:strVal val="visible"/>
                                      </p:to>
                                    </p:set>
                                    <p:animEffect transition="in" filter="fade">
                                      <p:cBhvr>
                                        <p:cTn id="16" dur="500"/>
                                        <p:tgtEl>
                                          <p:spTgt spid="1032"/>
                                        </p:tgtEl>
                                      </p:cBhvr>
                                    </p:animEffect>
                                  </p:childTnLst>
                                </p:cTn>
                              </p:par>
                              <p:par>
                                <p:cTn id="17" presetID="10" presetClass="entr" presetSubtype="0" fill="hold" nodeType="withEffect">
                                  <p:stCondLst>
                                    <p:cond delay="0"/>
                                  </p:stCondLst>
                                  <p:childTnLst>
                                    <p:set>
                                      <p:cBhvr>
                                        <p:cTn id="18" dur="1" fill="hold">
                                          <p:stCondLst>
                                            <p:cond delay="0"/>
                                          </p:stCondLst>
                                        </p:cTn>
                                        <p:tgtEl>
                                          <p:spTgt spid="1029"/>
                                        </p:tgtEl>
                                        <p:attrNameLst>
                                          <p:attrName>style.visibility</p:attrName>
                                        </p:attrNameLst>
                                      </p:cBhvr>
                                      <p:to>
                                        <p:strVal val="visible"/>
                                      </p:to>
                                    </p:set>
                                    <p:animEffect transition="in" filter="fade">
                                      <p:cBhvr>
                                        <p:cTn id="19" dur="500"/>
                                        <p:tgtEl>
                                          <p:spTgt spid="1029"/>
                                        </p:tgtEl>
                                      </p:cBhvr>
                                    </p:animEffec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6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6" name="Rectangle à coins arrondis 5"/>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sp>
        <p:nvSpPr>
          <p:cNvPr id="2" name="Titre 1"/>
          <p:cNvSpPr>
            <a:spLocks noGrp="1"/>
          </p:cNvSpPr>
          <p:nvPr>
            <p:ph type="title"/>
            <p:custDataLst>
              <p:tags r:id="rId1"/>
            </p:custDataLst>
          </p:nvPr>
        </p:nvSpPr>
        <p:spPr>
          <a:xfrm>
            <a:off x="907007" y="495300"/>
            <a:ext cx="8598907" cy="1320800"/>
          </a:xfrm>
        </p:spPr>
        <p:txBody>
          <a:bodyPr/>
          <a:lstStyle/>
          <a:p>
            <a:r>
              <a:rPr lang="fr-CA" dirty="0" smtClean="0">
                <a:latin typeface="Kristen ITC" panose="03050502040202030202" pitchFamily="66" charset="0"/>
              </a:rPr>
              <a:t>Sources</a:t>
            </a:r>
            <a:endParaRPr lang="fr-CA" dirty="0">
              <a:latin typeface="Kristen ITC" panose="03050502040202030202" pitchFamily="66" charset="0"/>
            </a:endParaRPr>
          </a:p>
        </p:txBody>
      </p:sp>
      <p:sp>
        <p:nvSpPr>
          <p:cNvPr id="3" name="Espace réservé du contenu 2"/>
          <p:cNvSpPr>
            <a:spLocks noGrp="1"/>
          </p:cNvSpPr>
          <p:nvPr>
            <p:ph idx="1"/>
            <p:custDataLst>
              <p:tags r:id="rId2"/>
            </p:custDataLst>
          </p:nvPr>
        </p:nvSpPr>
        <p:spPr>
          <a:xfrm>
            <a:off x="561397" y="1362304"/>
            <a:ext cx="8872889" cy="5089331"/>
          </a:xfrm>
        </p:spPr>
        <p:txBody>
          <a:bodyPr>
            <a:normAutofit fontScale="92500" lnSpcReduction="10000"/>
          </a:bodyPr>
          <a:lstStyle/>
          <a:p>
            <a:r>
              <a:rPr lang="fr-CA" sz="1600" dirty="0">
                <a:latin typeface="Arial" panose="020B0604020202020204" pitchFamily="34" charset="0"/>
                <a:cs typeface="Arial" panose="020B0604020202020204" pitchFamily="34" charset="0"/>
              </a:rPr>
              <a:t>British Columbia </a:t>
            </a:r>
            <a:r>
              <a:rPr lang="fr-CA" sz="1600" dirty="0" err="1">
                <a:latin typeface="Arial" panose="020B0604020202020204" pitchFamily="34" charset="0"/>
                <a:cs typeface="Arial" panose="020B0604020202020204" pitchFamily="34" charset="0"/>
              </a:rPr>
              <a:t>Teacher-Librarian’s</a:t>
            </a:r>
            <a:r>
              <a:rPr lang="fr-CA" sz="1600" dirty="0">
                <a:latin typeface="Arial" panose="020B0604020202020204" pitchFamily="34" charset="0"/>
                <a:cs typeface="Arial" panose="020B0604020202020204" pitchFamily="34" charset="0"/>
              </a:rPr>
              <a:t> Association Info Lit </a:t>
            </a:r>
            <a:r>
              <a:rPr lang="fr-CA" sz="1600" dirty="0" err="1">
                <a:latin typeface="Arial" panose="020B0604020202020204" pitchFamily="34" charset="0"/>
                <a:cs typeface="Arial" panose="020B0604020202020204" pitchFamily="34" charset="0"/>
              </a:rPr>
              <a:t>Task</a:t>
            </a:r>
            <a:r>
              <a:rPr lang="fr-CA" sz="1600" dirty="0">
                <a:latin typeface="Arial" panose="020B0604020202020204" pitchFamily="34" charset="0"/>
                <a:cs typeface="Arial" panose="020B0604020202020204" pitchFamily="34" charset="0"/>
              </a:rPr>
              <a:t> Force. (2011). The points of </a:t>
            </a:r>
            <a:r>
              <a:rPr lang="fr-CA" sz="1600" dirty="0" err="1">
                <a:latin typeface="Arial" panose="020B0604020202020204" pitchFamily="34" charset="0"/>
                <a:cs typeface="Arial" panose="020B0604020202020204" pitchFamily="34" charset="0"/>
              </a:rPr>
              <a:t>inquiry</a:t>
            </a:r>
            <a:r>
              <a:rPr lang="fr-CA" sz="1600" dirty="0">
                <a:latin typeface="Arial" panose="020B0604020202020204" pitchFamily="34" charset="0"/>
                <a:cs typeface="Arial" panose="020B0604020202020204" pitchFamily="34" charset="0"/>
              </a:rPr>
              <a:t>: A </a:t>
            </a:r>
            <a:r>
              <a:rPr lang="fr-CA" sz="1600" dirty="0" err="1">
                <a:latin typeface="Arial" panose="020B0604020202020204" pitchFamily="34" charset="0"/>
                <a:cs typeface="Arial" panose="020B0604020202020204" pitchFamily="34" charset="0"/>
              </a:rPr>
              <a:t>framework</a:t>
            </a:r>
            <a:r>
              <a:rPr lang="fr-CA" sz="1600" dirty="0">
                <a:latin typeface="Arial" panose="020B0604020202020204" pitchFamily="34" charset="0"/>
                <a:cs typeface="Arial" panose="020B0604020202020204" pitchFamily="34" charset="0"/>
              </a:rPr>
              <a:t> for information </a:t>
            </a:r>
            <a:r>
              <a:rPr lang="fr-CA" sz="1600" dirty="0" err="1">
                <a:latin typeface="Arial" panose="020B0604020202020204" pitchFamily="34" charset="0"/>
                <a:cs typeface="Arial" panose="020B0604020202020204" pitchFamily="34" charset="0"/>
              </a:rPr>
              <a:t>literacy</a:t>
            </a:r>
            <a:r>
              <a:rPr lang="fr-CA" sz="1600" dirty="0">
                <a:latin typeface="Arial" panose="020B0604020202020204" pitchFamily="34" charset="0"/>
                <a:cs typeface="Arial" panose="020B0604020202020204" pitchFamily="34" charset="0"/>
              </a:rPr>
              <a:t> and the 21st </a:t>
            </a:r>
            <a:r>
              <a:rPr lang="fr-CA" sz="1600" dirty="0" err="1">
                <a:latin typeface="Arial" panose="020B0604020202020204" pitchFamily="34" charset="0"/>
                <a:cs typeface="Arial" panose="020B0604020202020204" pitchFamily="34" charset="0"/>
              </a:rPr>
              <a:t>century</a:t>
            </a:r>
            <a:r>
              <a:rPr lang="fr-CA" sz="1600" dirty="0">
                <a:latin typeface="Arial" panose="020B0604020202020204" pitchFamily="34" charset="0"/>
                <a:cs typeface="Arial" panose="020B0604020202020204" pitchFamily="34" charset="0"/>
              </a:rPr>
              <a:t> </a:t>
            </a:r>
            <a:r>
              <a:rPr lang="fr-CA" sz="1600" dirty="0" err="1">
                <a:latin typeface="Arial" panose="020B0604020202020204" pitchFamily="34" charset="0"/>
                <a:cs typeface="Arial" panose="020B0604020202020204" pitchFamily="34" charset="0"/>
              </a:rPr>
              <a:t>learner</a:t>
            </a:r>
            <a:r>
              <a:rPr lang="fr-CA" sz="1600" dirty="0">
                <a:latin typeface="Arial" panose="020B0604020202020204" pitchFamily="34" charset="0"/>
                <a:cs typeface="Arial" panose="020B0604020202020204" pitchFamily="34" charset="0"/>
              </a:rPr>
              <a:t>. Repéré à: </a:t>
            </a:r>
            <a:r>
              <a:rPr lang="fr-CA" sz="1600" dirty="0">
                <a:latin typeface="Arial" panose="020B0604020202020204" pitchFamily="34" charset="0"/>
                <a:cs typeface="Arial" panose="020B0604020202020204" pitchFamily="34" charset="0"/>
                <a:hlinkClick r:id="rId4"/>
              </a:rPr>
              <a:t>http://bctf.ca/bctla/pub/documents/Points%20of%20Inquiry/PointsofInquiry.pdf</a:t>
            </a:r>
            <a:r>
              <a:rPr lang="fr-CA" sz="1600" dirty="0">
                <a:latin typeface="Arial" panose="020B0604020202020204" pitchFamily="34" charset="0"/>
                <a:cs typeface="Arial" panose="020B0604020202020204" pitchFamily="34" charset="0"/>
              </a:rPr>
              <a:t> </a:t>
            </a:r>
            <a:endParaRPr lang="fr-CA" sz="1600" dirty="0" smtClean="0">
              <a:latin typeface="Arial" panose="020B0604020202020204" pitchFamily="34" charset="0"/>
              <a:cs typeface="Arial" panose="020B0604020202020204" pitchFamily="34" charset="0"/>
            </a:endParaRPr>
          </a:p>
          <a:p>
            <a:r>
              <a:rPr lang="fr-CA" sz="1600" dirty="0" smtClean="0">
                <a:latin typeface="Arial" panose="020B0604020202020204" pitchFamily="34" charset="0"/>
                <a:cs typeface="Arial" panose="020B0604020202020204" pitchFamily="34" charset="0"/>
              </a:rPr>
              <a:t>Chercher </a:t>
            </a:r>
            <a:r>
              <a:rPr lang="fr-CA" sz="1600" dirty="0">
                <a:latin typeface="Arial" panose="020B0604020202020204" pitchFamily="34" charset="0"/>
                <a:cs typeface="Arial" panose="020B0604020202020204" pitchFamily="34" charset="0"/>
              </a:rPr>
              <a:t>pour trouver. (2011). Repéré à: </a:t>
            </a:r>
            <a:r>
              <a:rPr lang="fr-CA" sz="1600" dirty="0">
                <a:latin typeface="Arial" panose="020B0604020202020204" pitchFamily="34" charset="0"/>
                <a:cs typeface="Arial" panose="020B0604020202020204" pitchFamily="34" charset="0"/>
                <a:hlinkClick r:id="rId5"/>
              </a:rPr>
              <a:t>http://www.ebsi.umontreal.ca/jetrouve</a:t>
            </a:r>
            <a:r>
              <a:rPr lang="fr-CA" sz="1600" dirty="0" smtClean="0">
                <a:latin typeface="Arial" panose="020B0604020202020204" pitchFamily="34" charset="0"/>
                <a:cs typeface="Arial" panose="020B0604020202020204" pitchFamily="34" charset="0"/>
                <a:hlinkClick r:id="rId5"/>
              </a:rPr>
              <a:t>/</a:t>
            </a:r>
            <a:endParaRPr lang="fr-CA" sz="1600" dirty="0" smtClean="0">
              <a:latin typeface="Arial" panose="020B0604020202020204" pitchFamily="34" charset="0"/>
              <a:cs typeface="Arial" panose="020B0604020202020204" pitchFamily="34" charset="0"/>
            </a:endParaRPr>
          </a:p>
          <a:p>
            <a:pPr lvl="0"/>
            <a:r>
              <a:rPr lang="fr-CA" sz="1600" dirty="0" smtClean="0">
                <a:latin typeface="Arial" panose="020B0604020202020204" pitchFamily="34" charset="0"/>
                <a:cs typeface="Arial" panose="020B0604020202020204" pitchFamily="34" charset="0"/>
              </a:rPr>
              <a:t>Gingras</a:t>
            </a:r>
            <a:r>
              <a:rPr lang="fr-CA" sz="1600" dirty="0">
                <a:latin typeface="Arial" panose="020B0604020202020204" pitchFamily="34" charset="0"/>
                <a:cs typeface="Arial" panose="020B0604020202020204" pitchFamily="34" charset="0"/>
              </a:rPr>
              <a:t>, F.-P. (2005). L'utilisation des ressources d'Internet et les travaux scientifiques : questions d'appréciation. Repéré à: </a:t>
            </a:r>
            <a:r>
              <a:rPr lang="fr-CA" sz="1600" dirty="0">
                <a:latin typeface="Arial" panose="020B0604020202020204" pitchFamily="34" charset="0"/>
                <a:cs typeface="Arial" panose="020B0604020202020204" pitchFamily="34" charset="0"/>
                <a:hlinkClick r:id="rId6"/>
              </a:rPr>
              <a:t>http://aix1.uottawa.ca/~fgingras/metho/sources.html</a:t>
            </a:r>
            <a:endParaRPr lang="fr-CA" sz="1600" dirty="0">
              <a:latin typeface="Arial" panose="020B0604020202020204" pitchFamily="34" charset="0"/>
              <a:cs typeface="Arial" panose="020B0604020202020204" pitchFamily="34" charset="0"/>
            </a:endParaRPr>
          </a:p>
          <a:p>
            <a:r>
              <a:rPr lang="fr-CA" sz="1600" dirty="0" err="1">
                <a:latin typeface="Arial" panose="020B0604020202020204" pitchFamily="34" charset="0"/>
                <a:cs typeface="Arial" panose="020B0604020202020204" pitchFamily="34" charset="0"/>
              </a:rPr>
              <a:t>InfoSphere</a:t>
            </a:r>
            <a:r>
              <a:rPr lang="fr-CA" sz="1600" dirty="0">
                <a:latin typeface="Arial" panose="020B0604020202020204" pitchFamily="34" charset="0"/>
                <a:cs typeface="Arial" panose="020B0604020202020204" pitchFamily="34" charset="0"/>
              </a:rPr>
              <a:t>. (2014). Repéré à: </a:t>
            </a:r>
            <a:r>
              <a:rPr lang="fr-CA" sz="1600" dirty="0">
                <a:latin typeface="Arial" panose="020B0604020202020204" pitchFamily="34" charset="0"/>
                <a:cs typeface="Arial" panose="020B0604020202020204" pitchFamily="34" charset="0"/>
                <a:hlinkClick r:id="rId7"/>
              </a:rPr>
              <a:t>http://www.bibliotheques.uqam.ca/infosphere/sciences_humaines/index.html</a:t>
            </a:r>
            <a:endParaRPr lang="fr-CA" sz="1600" dirty="0">
              <a:latin typeface="Arial" panose="020B0604020202020204" pitchFamily="34" charset="0"/>
              <a:cs typeface="Arial" panose="020B0604020202020204" pitchFamily="34" charset="0"/>
            </a:endParaRPr>
          </a:p>
          <a:p>
            <a:r>
              <a:rPr lang="fr-CA" sz="1600" dirty="0">
                <a:latin typeface="Arial" panose="020B0604020202020204" pitchFamily="34" charset="0"/>
                <a:cs typeface="Arial" panose="020B0604020202020204" pitchFamily="34" charset="0"/>
              </a:rPr>
              <a:t>Internet au quotidien. (2002). Repéré à: </a:t>
            </a:r>
            <a:r>
              <a:rPr lang="fr-CA" sz="1600" dirty="0">
                <a:latin typeface="Arial" panose="020B0604020202020204" pitchFamily="34" charset="0"/>
                <a:cs typeface="Arial" panose="020B0604020202020204" pitchFamily="34" charset="0"/>
                <a:hlinkClick r:id="rId8"/>
              </a:rPr>
              <a:t>http://www2.cndp.fr/lesScripts/bandeau/bandeau.asp?bas=http://</a:t>
            </a:r>
            <a:r>
              <a:rPr lang="fr-CA" sz="1600" dirty="0" smtClean="0">
                <a:latin typeface="Arial" panose="020B0604020202020204" pitchFamily="34" charset="0"/>
                <a:cs typeface="Arial" panose="020B0604020202020204" pitchFamily="34" charset="0"/>
                <a:hlinkClick r:id="rId8"/>
              </a:rPr>
              <a:t>www.cndp.fr/DOSSIERSIE/29/som29.asp?menu=sdl</a:t>
            </a:r>
            <a:endParaRPr lang="fr-CA" sz="1600" dirty="0" smtClean="0">
              <a:latin typeface="Arial" panose="020B0604020202020204" pitchFamily="34" charset="0"/>
              <a:cs typeface="Arial" panose="020B0604020202020204" pitchFamily="34" charset="0"/>
            </a:endParaRPr>
          </a:p>
          <a:p>
            <a:pPr lvl="0"/>
            <a:r>
              <a:rPr lang="fr-CA" sz="1600" dirty="0" err="1">
                <a:latin typeface="Arial" panose="020B0604020202020204" pitchFamily="34" charset="0"/>
                <a:cs typeface="Arial" panose="020B0604020202020204" pitchFamily="34" charset="0"/>
              </a:rPr>
              <a:t>Notess</a:t>
            </a:r>
            <a:r>
              <a:rPr lang="fr-CA" sz="1600" dirty="0">
                <a:latin typeface="Arial" panose="020B0604020202020204" pitchFamily="34" charset="0"/>
                <a:cs typeface="Arial" panose="020B0604020202020204" pitchFamily="34" charset="0"/>
              </a:rPr>
              <a:t>, G.R. (2007). </a:t>
            </a:r>
            <a:r>
              <a:rPr lang="fr-CA" sz="1600" dirty="0" err="1">
                <a:latin typeface="Arial" panose="020B0604020202020204" pitchFamily="34" charset="0"/>
                <a:cs typeface="Arial" panose="020B0604020202020204" pitchFamily="34" charset="0"/>
              </a:rPr>
              <a:t>Search</a:t>
            </a:r>
            <a:r>
              <a:rPr lang="fr-CA" sz="1600" dirty="0">
                <a:latin typeface="Arial" panose="020B0604020202020204" pitchFamily="34" charset="0"/>
                <a:cs typeface="Arial" panose="020B0604020202020204" pitchFamily="34" charset="0"/>
              </a:rPr>
              <a:t> </a:t>
            </a:r>
            <a:r>
              <a:rPr lang="fr-CA" sz="1600" dirty="0" err="1">
                <a:latin typeface="Arial" panose="020B0604020202020204" pitchFamily="34" charset="0"/>
                <a:cs typeface="Arial" panose="020B0604020202020204" pitchFamily="34" charset="0"/>
              </a:rPr>
              <a:t>Engine</a:t>
            </a:r>
            <a:r>
              <a:rPr lang="fr-CA" sz="1600" dirty="0">
                <a:latin typeface="Arial" panose="020B0604020202020204" pitchFamily="34" charset="0"/>
                <a:cs typeface="Arial" panose="020B0604020202020204" pitchFamily="34" charset="0"/>
              </a:rPr>
              <a:t> </a:t>
            </a:r>
            <a:r>
              <a:rPr lang="fr-CA" sz="1600" dirty="0" err="1">
                <a:latin typeface="Arial" panose="020B0604020202020204" pitchFamily="34" charset="0"/>
                <a:cs typeface="Arial" panose="020B0604020202020204" pitchFamily="34" charset="0"/>
              </a:rPr>
              <a:t>Features</a:t>
            </a:r>
            <a:r>
              <a:rPr lang="fr-CA" sz="1600" dirty="0">
                <a:latin typeface="Arial" panose="020B0604020202020204" pitchFamily="34" charset="0"/>
                <a:cs typeface="Arial" panose="020B0604020202020204" pitchFamily="34" charset="0"/>
              </a:rPr>
              <a:t> </a:t>
            </a:r>
            <a:r>
              <a:rPr lang="fr-CA" sz="1600" dirty="0" err="1">
                <a:latin typeface="Arial" panose="020B0604020202020204" pitchFamily="34" charset="0"/>
                <a:cs typeface="Arial" panose="020B0604020202020204" pitchFamily="34" charset="0"/>
              </a:rPr>
              <a:t>Chart</a:t>
            </a:r>
            <a:r>
              <a:rPr lang="fr-CA" sz="1600" dirty="0">
                <a:latin typeface="Arial" panose="020B0604020202020204" pitchFamily="34" charset="0"/>
                <a:cs typeface="Arial" panose="020B0604020202020204" pitchFamily="34" charset="0"/>
              </a:rPr>
              <a:t>. Repéré à: </a:t>
            </a:r>
            <a:r>
              <a:rPr lang="fr-CA" sz="1600" dirty="0">
                <a:latin typeface="Arial" panose="020B0604020202020204" pitchFamily="34" charset="0"/>
                <a:cs typeface="Arial" panose="020B0604020202020204" pitchFamily="34" charset="0"/>
                <a:hlinkClick r:id="rId9"/>
              </a:rPr>
              <a:t>http://www.searchengineshowdown.com/features/</a:t>
            </a:r>
            <a:endParaRPr lang="fr-CA" sz="1600" dirty="0">
              <a:latin typeface="Arial" panose="020B0604020202020204" pitchFamily="34" charset="0"/>
              <a:cs typeface="Arial" panose="020B0604020202020204" pitchFamily="34" charset="0"/>
            </a:endParaRPr>
          </a:p>
          <a:p>
            <a:r>
              <a:rPr lang="fr-CA" sz="1600" dirty="0">
                <a:latin typeface="Arial" panose="020B0604020202020204" pitchFamily="34" charset="0"/>
                <a:cs typeface="Arial" panose="020B0604020202020204" pitchFamily="34" charset="0"/>
              </a:rPr>
              <a:t>La recherche d’information à l’école secondaire. (1998). Repéré à: </a:t>
            </a:r>
            <a:r>
              <a:rPr lang="fr-CA" sz="1600" dirty="0">
                <a:latin typeface="Arial" panose="020B0604020202020204" pitchFamily="34" charset="0"/>
                <a:cs typeface="Arial" panose="020B0604020202020204" pitchFamily="34" charset="0"/>
                <a:hlinkClick r:id="rId10"/>
              </a:rPr>
              <a:t>http://</a:t>
            </a:r>
            <a:r>
              <a:rPr lang="fr-CA" sz="1600" dirty="0" smtClean="0">
                <a:latin typeface="Arial" panose="020B0604020202020204" pitchFamily="34" charset="0"/>
                <a:cs typeface="Arial" panose="020B0604020202020204" pitchFamily="34" charset="0"/>
                <a:hlinkClick r:id="rId10"/>
              </a:rPr>
              <a:t>pages.infinit.net/formanet/cs/leveille.html</a:t>
            </a:r>
            <a:endParaRPr lang="fr-CA" sz="1600" dirty="0" smtClean="0">
              <a:latin typeface="Arial" panose="020B0604020202020204" pitchFamily="34" charset="0"/>
              <a:cs typeface="Arial" panose="020B0604020202020204" pitchFamily="34" charset="0"/>
            </a:endParaRPr>
          </a:p>
          <a:p>
            <a:pPr lvl="0"/>
            <a:r>
              <a:rPr lang="fr-CA" sz="1600" dirty="0" smtClean="0">
                <a:latin typeface="Arial" panose="020B0604020202020204" pitchFamily="34" charset="0"/>
                <a:cs typeface="Arial" panose="020B0604020202020204" pitchFamily="34" charset="0"/>
              </a:rPr>
              <a:t>Les </a:t>
            </a:r>
            <a:r>
              <a:rPr lang="fr-CA" sz="1600" dirty="0">
                <a:latin typeface="Arial" panose="020B0604020202020204" pitchFamily="34" charset="0"/>
                <a:cs typeface="Arial" panose="020B0604020202020204" pitchFamily="34" charset="0"/>
              </a:rPr>
              <a:t>techniques de recherche.(2008). Repéré à: </a:t>
            </a:r>
            <a:r>
              <a:rPr lang="fr-CA" sz="1600" dirty="0">
                <a:latin typeface="Arial" panose="020B0604020202020204" pitchFamily="34" charset="0"/>
                <a:cs typeface="Arial" panose="020B0604020202020204" pitchFamily="34" charset="0"/>
                <a:hlinkClick r:id="rId11"/>
              </a:rPr>
              <a:t>http://</a:t>
            </a:r>
            <a:r>
              <a:rPr lang="fr-CA" sz="1600" dirty="0" smtClean="0">
                <a:latin typeface="Arial" panose="020B0604020202020204" pitchFamily="34" charset="0"/>
                <a:cs typeface="Arial" panose="020B0604020202020204" pitchFamily="34" charset="0"/>
                <a:hlinkClick r:id="rId11"/>
              </a:rPr>
              <a:t>campus.hesge.ch/calis/m1/l2/activites/intro.html</a:t>
            </a:r>
            <a:r>
              <a:rPr lang="fr-CA" sz="1600" dirty="0" smtClean="0">
                <a:latin typeface="Arial" panose="020B0604020202020204" pitchFamily="34" charset="0"/>
                <a:cs typeface="Arial" panose="020B0604020202020204" pitchFamily="34" charset="0"/>
              </a:rPr>
              <a:t> </a:t>
            </a:r>
            <a:endParaRPr lang="fr-CA" sz="1600" dirty="0">
              <a:latin typeface="Arial" panose="020B0604020202020204" pitchFamily="34" charset="0"/>
              <a:cs typeface="Arial" panose="020B0604020202020204" pitchFamily="34" charset="0"/>
            </a:endParaRPr>
          </a:p>
          <a:p>
            <a:r>
              <a:rPr lang="fr-CA" sz="1600" dirty="0" smtClean="0">
                <a:latin typeface="Arial" panose="020B0604020202020204" pitchFamily="34" charset="0"/>
                <a:cs typeface="Arial" panose="020B0604020202020204" pitchFamily="34" charset="0"/>
              </a:rPr>
              <a:t>Trousse </a:t>
            </a:r>
            <a:r>
              <a:rPr lang="fr-CA" sz="1600" dirty="0">
                <a:latin typeface="Arial" panose="020B0604020202020204" pitchFamily="34" charset="0"/>
                <a:cs typeface="Arial" panose="020B0604020202020204" pitchFamily="34" charset="0"/>
              </a:rPr>
              <a:t>de recherche d’information dans internet. (</a:t>
            </a:r>
            <a:r>
              <a:rPr lang="fr-CA" sz="1600" dirty="0" err="1">
                <a:latin typeface="Arial" panose="020B0604020202020204" pitchFamily="34" charset="0"/>
                <a:cs typeface="Arial" panose="020B0604020202020204" pitchFamily="34" charset="0"/>
              </a:rPr>
              <a:t>s.d</a:t>
            </a:r>
            <a:r>
              <a:rPr lang="fr-CA" sz="1600" dirty="0">
                <a:latin typeface="Arial" panose="020B0604020202020204" pitchFamily="34" charset="0"/>
                <a:cs typeface="Arial" panose="020B0604020202020204" pitchFamily="34" charset="0"/>
              </a:rPr>
              <a:t>.). Repéré à: </a:t>
            </a:r>
            <a:r>
              <a:rPr lang="fr-CA" sz="1600" dirty="0">
                <a:latin typeface="Arial" panose="020B0604020202020204" pitchFamily="34" charset="0"/>
                <a:cs typeface="Arial" panose="020B0604020202020204" pitchFamily="34" charset="0"/>
                <a:hlinkClick r:id="rId12"/>
              </a:rPr>
              <a:t>http://</a:t>
            </a:r>
            <a:r>
              <a:rPr lang="fr-CA" sz="1600" dirty="0" smtClean="0">
                <a:latin typeface="Arial" panose="020B0604020202020204" pitchFamily="34" charset="0"/>
                <a:cs typeface="Arial" panose="020B0604020202020204" pitchFamily="34" charset="0"/>
                <a:hlinkClick r:id="rId12"/>
              </a:rPr>
              <a:t>ccfd.crosemont.qc.ca/cours/trousse/introduction/index.html</a:t>
            </a:r>
            <a:r>
              <a:rPr lang="fr-CA" sz="1600" dirty="0" smtClean="0">
                <a:latin typeface="Arial" panose="020B0604020202020204" pitchFamily="34" charset="0"/>
                <a:cs typeface="Arial" panose="020B0604020202020204" pitchFamily="34" charset="0"/>
              </a:rPr>
              <a:t> </a:t>
            </a:r>
            <a:endParaRPr lang="fr-CA" sz="1600" dirty="0">
              <a:latin typeface="Arial" panose="020B0604020202020204" pitchFamily="34" charset="0"/>
              <a:cs typeface="Arial" panose="020B0604020202020204" pitchFamily="34" charset="0"/>
            </a:endParaRPr>
          </a:p>
          <a:p>
            <a:pPr lvl="0"/>
            <a:endParaRPr lang="fr-CA" sz="1600" dirty="0">
              <a:latin typeface="Arial" panose="020B0604020202020204" pitchFamily="34" charset="0"/>
              <a:cs typeface="Arial" panose="020B0604020202020204" pitchFamily="34" charset="0"/>
            </a:endParaRPr>
          </a:p>
          <a:p>
            <a:endParaRPr lang="fr-CA" sz="1050" dirty="0">
              <a:solidFill>
                <a:schemeClr val="tx1">
                  <a:lumMod val="95000"/>
                  <a:lumOff val="5000"/>
                </a:schemeClr>
              </a:solidFill>
              <a:latin typeface="Arial" panose="020B0604020202020204" pitchFamily="34" charset="0"/>
              <a:cs typeface="Arial" panose="020B0604020202020204" pitchFamily="34" charset="0"/>
            </a:endParaRPr>
          </a:p>
        </p:txBody>
      </p:sp>
      <p:sp>
        <p:nvSpPr>
          <p:cNvPr id="9" name="Rectangle 8"/>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Tree>
    <p:extLst>
      <p:ext uri="{BB962C8B-B14F-4D97-AF65-F5344CB8AC3E}">
        <p14:creationId xmlns:p14="http://schemas.microsoft.com/office/powerpoint/2010/main" val="2080308567"/>
      </p:ext>
    </p:extLst>
  </p:cSld>
  <p:clrMapOvr>
    <a:masterClrMapping/>
  </p:clrMapOvr>
  <mc:AlternateContent xmlns:mc="http://schemas.openxmlformats.org/markup-compatibility/2006" xmlns:p14="http://schemas.microsoft.com/office/powerpoint/2010/main">
    <mc:Choice Requires="p14">
      <p:transition spd="slow" p14:dur="2000"/>
    </mc:Choice>
    <mc:Fallback xmlns="">
      <p:transition spd="slow"/>
    </mc:Fallback>
  </mc:AlternateContent>
  <p:timing>
    <p:tnLst>
      <p:par>
        <p:cTn id="1" dur="indefinite" restart="never" nodeType="tmRoot"/>
      </p:par>
    </p:tnLst>
  </p:timing>
</p:sld>
</file>

<file path=ppt/slides/slide6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7" name="Rectangle à coins arrondis 6"/>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txBody>
          <a:bodyPr/>
          <a:lstStyle/>
          <a:p>
            <a:endParaRPr lang="fr-CA" dirty="0"/>
          </a:p>
        </p:txBody>
      </p:sp>
      <p:grpSp>
        <p:nvGrpSpPr>
          <p:cNvPr id="5" name="Groupe 4"/>
          <p:cNvGrpSpPr/>
          <p:nvPr/>
        </p:nvGrpSpPr>
        <p:grpSpPr>
          <a:xfrm>
            <a:off x="8214631" y="1695446"/>
            <a:ext cx="3200400" cy="2933700"/>
            <a:chOff x="12592050" y="1714500"/>
            <a:chExt cx="3200400" cy="2933700"/>
          </a:xfrm>
          <a:solidFill>
            <a:schemeClr val="accent2">
              <a:lumMod val="60000"/>
              <a:lumOff val="40000"/>
            </a:schemeClr>
          </a:solidFill>
        </p:grpSpPr>
        <p:sp>
          <p:nvSpPr>
            <p:cNvPr id="4" name="Rectangle 3"/>
            <p:cNvSpPr/>
            <p:nvPr/>
          </p:nvSpPr>
          <p:spPr>
            <a:xfrm>
              <a:off x="12592050" y="1714500"/>
              <a:ext cx="3200400" cy="2933700"/>
            </a:xfrm>
            <a:prstGeom prst="rect">
              <a:avLst/>
            </a:prstGeom>
            <a:grp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pic>
          <p:nvPicPr>
            <p:cNvPr id="1026" name="Picture 2"/>
            <p:cNvPicPr>
              <a:picLocks noChangeAspect="1" noChangeArrowheads="1"/>
            </p:cNvPicPr>
            <p:nvPr/>
          </p:nvPicPr>
          <p:blipFill rotWithShape="1">
            <a:blip r:embed="rId5">
              <a:extLst>
                <a:ext uri="{28A0092B-C50C-407E-A947-70E740481C1C}">
                  <a14:useLocalDpi xmlns:a14="http://schemas.microsoft.com/office/drawing/2010/main" val="0"/>
                </a:ext>
              </a:extLst>
            </a:blip>
            <a:srcRect l="-1" r="4505"/>
            <a:stretch/>
          </p:blipFill>
          <p:spPr bwMode="auto">
            <a:xfrm>
              <a:off x="12983935" y="2038348"/>
              <a:ext cx="2364922" cy="2295525"/>
            </a:xfrm>
            <a:prstGeom prst="rect">
              <a:avLst/>
            </a:prstGeom>
            <a:grpFill/>
            <a:ln>
              <a:noFill/>
            </a:ln>
            <a:extLst>
              <a:ext uri="{91240B29-F687-4F45-9708-019B960494DF}">
                <a14:hiddenLine xmlns:a14="http://schemas.microsoft.com/office/drawing/2010/main" w="9525">
                  <a:solidFill>
                    <a:schemeClr val="tx1"/>
                  </a:solidFill>
                  <a:miter lim="800000"/>
                  <a:headEnd/>
                  <a:tailEnd/>
                </a14:hiddenLine>
              </a:ext>
            </a:extLst>
          </p:spPr>
        </p:pic>
      </p:grpSp>
      <p:sp>
        <p:nvSpPr>
          <p:cNvPr id="2" name="Titre 1"/>
          <p:cNvSpPr>
            <a:spLocks noGrp="1"/>
          </p:cNvSpPr>
          <p:nvPr>
            <p:ph type="title"/>
            <p:custDataLst>
              <p:tags r:id="rId1"/>
            </p:custDataLst>
          </p:nvPr>
        </p:nvSpPr>
        <p:spPr>
          <a:xfrm>
            <a:off x="898481" y="504371"/>
            <a:ext cx="6430369" cy="810079"/>
          </a:xfrm>
        </p:spPr>
        <p:txBody>
          <a:bodyPr/>
          <a:lstStyle/>
          <a:p>
            <a:r>
              <a:rPr lang="fr-CA" dirty="0" smtClean="0">
                <a:latin typeface="Kristen ITC" panose="03050502040202030202" pitchFamily="66" charset="0"/>
              </a:rPr>
              <a:t>Sources des images</a:t>
            </a:r>
            <a:endParaRPr lang="fr-CA" dirty="0">
              <a:latin typeface="Kristen ITC" panose="03050502040202030202" pitchFamily="66" charset="0"/>
            </a:endParaRPr>
          </a:p>
        </p:txBody>
      </p:sp>
      <p:sp>
        <p:nvSpPr>
          <p:cNvPr id="3" name="Espace réservé du contenu 2"/>
          <p:cNvSpPr>
            <a:spLocks noGrp="1"/>
          </p:cNvSpPr>
          <p:nvPr>
            <p:ph idx="1"/>
            <p:custDataLst>
              <p:tags r:id="rId2"/>
            </p:custDataLst>
          </p:nvPr>
        </p:nvSpPr>
        <p:spPr>
          <a:xfrm>
            <a:off x="517854" y="1652589"/>
            <a:ext cx="7534325" cy="4994954"/>
          </a:xfrm>
        </p:spPr>
        <p:txBody>
          <a:bodyPr>
            <a:noAutofit/>
          </a:bodyPr>
          <a:lstStyle/>
          <a:p>
            <a:pPr>
              <a:buFont typeface="Wingdings" panose="05000000000000000000" pitchFamily="2" charset="2"/>
              <a:buChar char="§"/>
            </a:pPr>
            <a:r>
              <a:rPr lang="fr-CA" dirty="0" smtClean="0">
                <a:solidFill>
                  <a:schemeClr val="tx1"/>
                </a:solidFill>
                <a:latin typeface="Arial" panose="020B0604020202020204" pitchFamily="34" charset="0"/>
                <a:cs typeface="Arial" panose="020B0604020202020204" pitchFamily="34" charset="0"/>
              </a:rPr>
              <a:t>Boulanger, D. (2005). Petit garçon [image]. Repéré à </a:t>
            </a:r>
            <a:r>
              <a:rPr lang="fr-CA" dirty="0" smtClean="0">
                <a:solidFill>
                  <a:schemeClr val="tx1"/>
                </a:solidFill>
                <a:latin typeface="Arial" panose="020B0604020202020204" pitchFamily="34" charset="0"/>
                <a:cs typeface="Arial" panose="020B0604020202020204" pitchFamily="34" charset="0"/>
                <a:hlinkClick r:id="rId6"/>
              </a:rPr>
              <a:t>http</a:t>
            </a:r>
            <a:r>
              <a:rPr lang="fr-CA" dirty="0">
                <a:solidFill>
                  <a:schemeClr val="tx1"/>
                </a:solidFill>
                <a:latin typeface="Arial" panose="020B0604020202020204" pitchFamily="34" charset="0"/>
                <a:cs typeface="Arial" panose="020B0604020202020204" pitchFamily="34" charset="0"/>
                <a:hlinkClick r:id="rId6"/>
              </a:rPr>
              <a:t>://</a:t>
            </a:r>
            <a:r>
              <a:rPr lang="fr-CA" dirty="0" smtClean="0">
                <a:solidFill>
                  <a:schemeClr val="tx1"/>
                </a:solidFill>
                <a:latin typeface="Arial" panose="020B0604020202020204" pitchFamily="34" charset="0"/>
                <a:cs typeface="Arial" panose="020B0604020202020204" pitchFamily="34" charset="0"/>
                <a:hlinkClick r:id="rId6"/>
              </a:rPr>
              <a:t>www.bidulz.com/garcon.htm</a:t>
            </a:r>
            <a:r>
              <a:rPr lang="fr-CA" dirty="0" smtClean="0">
                <a:solidFill>
                  <a:schemeClr val="tx1"/>
                </a:solidFill>
                <a:latin typeface="Arial" panose="020B0604020202020204" pitchFamily="34" charset="0"/>
                <a:cs typeface="Arial" panose="020B0604020202020204" pitchFamily="34" charset="0"/>
              </a:rPr>
              <a:t> </a:t>
            </a:r>
          </a:p>
          <a:p>
            <a:pPr>
              <a:buFont typeface="Wingdings" panose="05000000000000000000" pitchFamily="2" charset="2"/>
              <a:buChar char="§"/>
            </a:pPr>
            <a:r>
              <a:rPr lang="fr-CA" dirty="0" smtClean="0">
                <a:solidFill>
                  <a:schemeClr val="tx1"/>
                </a:solidFill>
                <a:latin typeface="Arial" panose="020B0604020202020204" pitchFamily="34" charset="0"/>
                <a:cs typeface="Arial" panose="020B0604020202020204" pitchFamily="34" charset="0"/>
              </a:rPr>
              <a:t>Open clipart</a:t>
            </a:r>
          </a:p>
          <a:p>
            <a:pPr>
              <a:buFont typeface="Wingdings" panose="05000000000000000000" pitchFamily="2" charset="2"/>
              <a:buChar char="§"/>
            </a:pPr>
            <a:r>
              <a:rPr lang="fr-CA" dirty="0">
                <a:solidFill>
                  <a:schemeClr val="tx1"/>
                </a:solidFill>
                <a:latin typeface="Arial" panose="020B0604020202020204" pitchFamily="34" charset="0"/>
                <a:cs typeface="Arial" panose="020B0604020202020204" pitchFamily="34" charset="0"/>
              </a:rPr>
              <a:t>Société GRICS: Technologies au service de l’éducation. (2013). Repéré à: </a:t>
            </a:r>
            <a:r>
              <a:rPr lang="fr-CA" dirty="0">
                <a:solidFill>
                  <a:schemeClr val="tx1"/>
                </a:solidFill>
                <a:latin typeface="Arial" panose="020B0604020202020204" pitchFamily="34" charset="0"/>
                <a:cs typeface="Arial" panose="020B0604020202020204" pitchFamily="34" charset="0"/>
                <a:hlinkClick r:id="rId7"/>
              </a:rPr>
              <a:t>https://</a:t>
            </a:r>
            <a:r>
              <a:rPr lang="fr-CA" dirty="0" smtClean="0">
                <a:solidFill>
                  <a:schemeClr val="tx1"/>
                </a:solidFill>
                <a:latin typeface="Arial" panose="020B0604020202020204" pitchFamily="34" charset="0"/>
                <a:cs typeface="Arial" panose="020B0604020202020204" pitchFamily="34" charset="0"/>
                <a:hlinkClick r:id="rId7"/>
              </a:rPr>
              <a:t>www2.csdps.qc.ca/regard-primaire</a:t>
            </a:r>
            <a:r>
              <a:rPr lang="fr-CA" dirty="0" smtClean="0">
                <a:solidFill>
                  <a:schemeClr val="tx1"/>
                </a:solidFill>
                <a:latin typeface="Arial" panose="020B0604020202020204" pitchFamily="34" charset="0"/>
                <a:cs typeface="Arial" panose="020B0604020202020204" pitchFamily="34" charset="0"/>
              </a:rPr>
              <a:t> </a:t>
            </a:r>
          </a:p>
          <a:p>
            <a:pPr>
              <a:buFont typeface="Wingdings" panose="05000000000000000000" pitchFamily="2" charset="2"/>
              <a:buChar char="§"/>
            </a:pPr>
            <a:r>
              <a:rPr lang="fr-CA" dirty="0" err="1">
                <a:solidFill>
                  <a:schemeClr val="tx1"/>
                </a:solidFill>
                <a:latin typeface="Arial" panose="020B0604020202020204" pitchFamily="34" charset="0"/>
                <a:cs typeface="Arial" panose="020B0604020202020204" pitchFamily="34" charset="0"/>
              </a:rPr>
              <a:t>Stunning</a:t>
            </a:r>
            <a:r>
              <a:rPr lang="fr-CA" dirty="0">
                <a:solidFill>
                  <a:schemeClr val="tx1"/>
                </a:solidFill>
                <a:latin typeface="Arial" panose="020B0604020202020204" pitchFamily="34" charset="0"/>
                <a:cs typeface="Arial" panose="020B0604020202020204" pitchFamily="34" charset="0"/>
              </a:rPr>
              <a:t> Picture of an Iceberg. (2008). Repéré à: </a:t>
            </a:r>
            <a:r>
              <a:rPr lang="fr-CA" dirty="0">
                <a:solidFill>
                  <a:schemeClr val="tx1"/>
                </a:solidFill>
                <a:latin typeface="Arial" panose="020B0604020202020204" pitchFamily="34" charset="0"/>
                <a:cs typeface="Arial" panose="020B0604020202020204" pitchFamily="34" charset="0"/>
                <a:hlinkClick r:id="rId8"/>
              </a:rPr>
              <a:t>http://</a:t>
            </a:r>
            <a:r>
              <a:rPr lang="fr-CA" dirty="0" smtClean="0">
                <a:solidFill>
                  <a:schemeClr val="tx1"/>
                </a:solidFill>
                <a:latin typeface="Arial" panose="020B0604020202020204" pitchFamily="34" charset="0"/>
                <a:cs typeface="Arial" panose="020B0604020202020204" pitchFamily="34" charset="0"/>
                <a:hlinkClick r:id="rId8"/>
              </a:rPr>
              <a:t>popcorn-hot-popcorn.blogspot.ca/2008/07/stunning-picture-of-iceberg.html</a:t>
            </a:r>
            <a:r>
              <a:rPr lang="fr-CA" dirty="0" smtClean="0">
                <a:solidFill>
                  <a:schemeClr val="tx1"/>
                </a:solidFill>
                <a:latin typeface="Arial" panose="020B0604020202020204" pitchFamily="34" charset="0"/>
                <a:cs typeface="Arial" panose="020B0604020202020204" pitchFamily="34" charset="0"/>
              </a:rPr>
              <a:t> </a:t>
            </a:r>
            <a:endParaRPr lang="fr-CA" dirty="0">
              <a:solidFill>
                <a:schemeClr val="tx1"/>
              </a:solidFill>
              <a:latin typeface="Arial" panose="020B0604020202020204" pitchFamily="34" charset="0"/>
              <a:cs typeface="Arial" panose="020B0604020202020204" pitchFamily="34" charset="0"/>
            </a:endParaRPr>
          </a:p>
          <a:p>
            <a:pPr>
              <a:buFont typeface="Wingdings" panose="05000000000000000000" pitchFamily="2" charset="2"/>
              <a:buChar char="§"/>
            </a:pPr>
            <a:endParaRPr lang="fr-CA" sz="2000" dirty="0" smtClean="0">
              <a:solidFill>
                <a:schemeClr val="tx1"/>
              </a:solidFill>
              <a:latin typeface="Kristen ITC" panose="03050502040202030202" pitchFamily="66" charset="0"/>
            </a:endParaRPr>
          </a:p>
          <a:p>
            <a:pPr marL="0" indent="0">
              <a:buNone/>
            </a:pPr>
            <a:r>
              <a:rPr lang="fr-CA" sz="2000" dirty="0" smtClean="0">
                <a:solidFill>
                  <a:schemeClr val="tx1"/>
                </a:solidFill>
                <a:latin typeface="Kristen ITC" panose="03050502040202030202" pitchFamily="66" charset="0"/>
              </a:rPr>
              <a:t> </a:t>
            </a:r>
            <a:endParaRPr lang="fr-CA" sz="2000" dirty="0">
              <a:solidFill>
                <a:schemeClr val="tx1"/>
              </a:solidFill>
              <a:latin typeface="Kristen ITC" panose="03050502040202030202" pitchFamily="66" charset="0"/>
            </a:endParaRPr>
          </a:p>
        </p:txBody>
      </p:sp>
      <p:pic>
        <p:nvPicPr>
          <p:cNvPr id="8" name="Image 3" descr="Licence Creative Commons"/>
          <p:cNvPicPr>
            <a:picLocks noChangeAspect="1" noChangeArrowheads="1"/>
          </p:cNvPicPr>
          <p:nvPr/>
        </p:nvPicPr>
        <p:blipFill>
          <a:blip r:embed="rId9">
            <a:clrChange>
              <a:clrFrom>
                <a:srgbClr val="C1C5C0"/>
              </a:clrFrom>
              <a:clrTo>
                <a:srgbClr val="C1C5C0">
                  <a:alpha val="0"/>
                </a:srgbClr>
              </a:clrTo>
            </a:clrChange>
            <a:extLst>
              <a:ext uri="{BEBA8EAE-BF5A-486C-A8C5-ECC9F3942E4B}">
                <a14:imgProps xmlns:a14="http://schemas.microsoft.com/office/drawing/2010/main">
                  <a14:imgLayer r:embed="rId10">
                    <a14:imgEffect>
                      <a14:sharpenSoften amount="-56000"/>
                    </a14:imgEffect>
                    <a14:imgEffect>
                      <a14:colorTemperature colorTemp="4500"/>
                    </a14:imgEffect>
                  </a14:imgLayer>
                </a14:imgProps>
              </a:ext>
              <a:ext uri="{28A0092B-C50C-407E-A947-70E740481C1C}">
                <a14:useLocalDpi xmlns:a14="http://schemas.microsoft.com/office/drawing/2010/main" val="0"/>
              </a:ext>
            </a:extLst>
          </a:blip>
          <a:srcRect/>
          <a:stretch>
            <a:fillRect/>
          </a:stretch>
        </p:blipFill>
        <p:spPr bwMode="auto">
          <a:xfrm>
            <a:off x="9533598" y="6481947"/>
            <a:ext cx="838200" cy="29527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a:extLst>
            <a:ext uri="{909E8E84-426E-40DD-AFC4-6F175D3DCCD1}">
              <a14:hiddenFill xmlns:a14="http://schemas.microsoft.com/office/drawing/2010/main">
                <a:solidFill>
                  <a:srgbClr val="FFFFFF"/>
                </a:solidFill>
              </a14:hiddenFill>
            </a:ext>
          </a:extLst>
        </p:spPr>
      </p:pic>
      <p:sp>
        <p:nvSpPr>
          <p:cNvPr id="9" name="Rectangle 8"/>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Tree>
    <p:extLst>
      <p:ext uri="{BB962C8B-B14F-4D97-AF65-F5344CB8AC3E}">
        <p14:creationId xmlns:p14="http://schemas.microsoft.com/office/powerpoint/2010/main" val="3959484995"/>
      </p:ext>
    </p:extLst>
  </p:cSld>
  <p:clrMapOvr>
    <a:masterClrMapping/>
  </p:clrMapOvr>
  <mc:AlternateContent xmlns:mc="http://schemas.openxmlformats.org/markup-compatibility/2006" xmlns:p14="http://schemas.microsoft.com/office/powerpoint/2010/main">
    <mc:Choice Requires="p14">
      <p:transition spd="slow" p14:dur="2000"/>
    </mc:Choice>
    <mc:Fallback xmlns="">
      <p:transition spd="slow"/>
    </mc:Fallback>
  </mc:AlternateContent>
  <p:timing>
    <p:tnLst>
      <p:par>
        <p:cTn id="1" dur="indefinite" restart="never" nodeType="tmRoot"/>
      </p:par>
    </p:tnLst>
  </p:timing>
</p:sld>
</file>

<file path=ppt/slides/slide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9" name="Rectangle à coins arrondis 8"/>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sp>
      <p:sp>
        <p:nvSpPr>
          <p:cNvPr id="91139" name="Rectangle 3"/>
          <p:cNvSpPr>
            <a:spLocks noGrp="1" noChangeArrowheads="1"/>
          </p:cNvSpPr>
          <p:nvPr>
            <p:ph idx="1"/>
          </p:nvPr>
        </p:nvSpPr>
        <p:spPr>
          <a:xfrm>
            <a:off x="1508320" y="1828800"/>
            <a:ext cx="7528160" cy="1119116"/>
          </a:xfrm>
        </p:spPr>
        <p:txBody>
          <a:bodyPr tIns="144000">
            <a:noAutofit/>
          </a:bodyPr>
          <a:lstStyle/>
          <a:p>
            <a:pPr marL="0" indent="0" algn="ctr">
              <a:spcBef>
                <a:spcPts val="1800"/>
              </a:spcBef>
              <a:buNone/>
            </a:pPr>
            <a:r>
              <a:rPr lang="fr-CA" sz="2400" u="sng" dirty="0" smtClean="0">
                <a:solidFill>
                  <a:schemeClr val="tx1"/>
                </a:solidFill>
                <a:latin typeface="Arial" panose="020B0604020202020204" pitchFamily="34" charset="0"/>
                <a:cs typeface="Arial" panose="020B0604020202020204" pitchFamily="34" charset="0"/>
              </a:rPr>
              <a:t>Sujet</a:t>
            </a:r>
            <a:r>
              <a:rPr lang="fr-CA" sz="2400" dirty="0" smtClean="0">
                <a:solidFill>
                  <a:schemeClr val="tx1"/>
                </a:solidFill>
                <a:latin typeface="Arial" panose="020B0604020202020204" pitchFamily="34" charset="0"/>
                <a:cs typeface="Arial" panose="020B0604020202020204" pitchFamily="34" charset="0"/>
              </a:rPr>
              <a:t> : La </a:t>
            </a:r>
            <a:r>
              <a:rPr lang="fr-CA" sz="2400" dirty="0">
                <a:solidFill>
                  <a:schemeClr val="tx1"/>
                </a:solidFill>
                <a:latin typeface="Arial" panose="020B0604020202020204" pitchFamily="34" charset="0"/>
                <a:cs typeface="Arial" panose="020B0604020202020204" pitchFamily="34" charset="0"/>
              </a:rPr>
              <a:t>chaîne alimentaire de l’ours blanc vivant </a:t>
            </a:r>
            <a:r>
              <a:rPr lang="fr-CA" sz="2400" dirty="0" smtClean="0">
                <a:solidFill>
                  <a:schemeClr val="tx1"/>
                </a:solidFill>
                <a:latin typeface="Arial" panose="020B0604020202020204" pitchFamily="34" charset="0"/>
                <a:cs typeface="Arial" panose="020B0604020202020204" pitchFamily="34" charset="0"/>
              </a:rPr>
              <a:t/>
            </a:r>
            <a:br>
              <a:rPr lang="fr-CA" sz="2400" dirty="0" smtClean="0">
                <a:solidFill>
                  <a:schemeClr val="tx1"/>
                </a:solidFill>
                <a:latin typeface="Arial" panose="020B0604020202020204" pitchFamily="34" charset="0"/>
                <a:cs typeface="Arial" panose="020B0604020202020204" pitchFamily="34" charset="0"/>
              </a:rPr>
            </a:br>
            <a:r>
              <a:rPr lang="fr-CA" sz="2400" dirty="0" smtClean="0">
                <a:solidFill>
                  <a:schemeClr val="tx1"/>
                </a:solidFill>
                <a:latin typeface="Arial" panose="020B0604020202020204" pitchFamily="34" charset="0"/>
                <a:cs typeface="Arial" panose="020B0604020202020204" pitchFamily="34" charset="0"/>
              </a:rPr>
              <a:t>dans </a:t>
            </a:r>
            <a:r>
              <a:rPr lang="fr-CA" sz="2400" dirty="0">
                <a:solidFill>
                  <a:schemeClr val="tx1"/>
                </a:solidFill>
                <a:latin typeface="Arial" panose="020B0604020202020204" pitchFamily="34" charset="0"/>
                <a:cs typeface="Arial" panose="020B0604020202020204" pitchFamily="34" charset="0"/>
              </a:rPr>
              <a:t>le Nord canadien</a:t>
            </a:r>
          </a:p>
        </p:txBody>
      </p:sp>
      <p:sp>
        <p:nvSpPr>
          <p:cNvPr id="16" name="Rectangle à coins arrondis 15"/>
          <p:cNvSpPr/>
          <p:nvPr/>
        </p:nvSpPr>
        <p:spPr>
          <a:xfrm>
            <a:off x="154042" y="376591"/>
            <a:ext cx="1354277" cy="1217932"/>
          </a:xfrm>
          <a:prstGeom prst="roundRect">
            <a:avLst>
              <a:gd name="adj" fmla="val 10000"/>
            </a:avLst>
          </a:prstGeom>
          <a:blipFill dpi="0" rotWithShape="1">
            <a:blip r:embed="rId2" cstate="print">
              <a:alphaModFix amt="92000"/>
              <a:duotone>
                <a:schemeClr val="bg2">
                  <a:shade val="45000"/>
                  <a:satMod val="135000"/>
                </a:schemeClr>
                <a:prstClr val="white"/>
              </a:duotone>
              <a:extLst>
                <a:ext uri="{BEBA8EAE-BF5A-486C-A8C5-ECC9F3942E4B}">
                  <a14:imgProps xmlns:a14="http://schemas.microsoft.com/office/drawing/2010/main">
                    <a14:imgLayer r:embed="rId3">
                      <a14:imgEffect>
                        <a14:backgroundRemoval t="0" b="100000" l="0" r="100000">
                          <a14:foregroundMark x1="59861" y1="85227" x2="81574" y2="90246"/>
                          <a14:foregroundMark x1="82171" y1="91951" x2="82171" y2="99242"/>
                          <a14:foregroundMark x1="58068" y1="91951" x2="58068" y2="99811"/>
                          <a14:foregroundMark x1="59263" y1="90246" x2="76295" y2="96970"/>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7248" r="7248"/>
            </a:stretch>
          </a:blipFill>
          <a:ln>
            <a:noFill/>
          </a:ln>
          <a:effectLst/>
        </p:spPr>
        <p:style>
          <a:lnRef idx="0">
            <a:scrgbClr r="0" g="0" b="0"/>
          </a:lnRef>
          <a:fillRef idx="1">
            <a:scrgbClr r="0" g="0" b="0"/>
          </a:fillRef>
          <a:effectRef idx="2">
            <a:scrgbClr r="0" g="0" b="0"/>
          </a:effectRef>
          <a:fontRef idx="minor">
            <a:schemeClr val="lt1">
              <a:hueOff val="0"/>
              <a:satOff val="0"/>
              <a:lumOff val="0"/>
              <a:alphaOff val="0"/>
            </a:schemeClr>
          </a:fontRef>
        </p:style>
      </p:sp>
      <p:sp>
        <p:nvSpPr>
          <p:cNvPr id="91138" name="Rectangle 2"/>
          <p:cNvSpPr>
            <a:spLocks noGrp="1" noChangeArrowheads="1"/>
          </p:cNvSpPr>
          <p:nvPr>
            <p:ph type="title"/>
          </p:nvPr>
        </p:nvSpPr>
        <p:spPr>
          <a:xfrm>
            <a:off x="1508319" y="513384"/>
            <a:ext cx="8073831" cy="512146"/>
          </a:xfrm>
        </p:spPr>
        <p:txBody>
          <a:bodyPr>
            <a:noAutofit/>
          </a:bodyPr>
          <a:lstStyle/>
          <a:p>
            <a:r>
              <a:rPr lang="fr-FR" noProof="1" smtClean="0">
                <a:latin typeface="Kristen ITC" panose="03050502040202030202" pitchFamily="66" charset="0"/>
              </a:rPr>
              <a:t>Formuler sa question de recherche</a:t>
            </a:r>
            <a:endParaRPr lang="fr-FR" noProof="1">
              <a:latin typeface="Kristen ITC" panose="03050502040202030202" pitchFamily="66" charset="0"/>
            </a:endParaRPr>
          </a:p>
        </p:txBody>
      </p:sp>
      <p:sp>
        <p:nvSpPr>
          <p:cNvPr id="12" name="Rectangle 11"/>
          <p:cNvSpPr/>
          <p:nvPr/>
        </p:nvSpPr>
        <p:spPr>
          <a:xfrm>
            <a:off x="818869" y="3628761"/>
            <a:ext cx="8217610" cy="954107"/>
          </a:xfrm>
          <a:prstGeom prst="rect">
            <a:avLst/>
          </a:prstGeom>
        </p:spPr>
        <p:txBody>
          <a:bodyPr wrap="square">
            <a:spAutoFit/>
          </a:bodyPr>
          <a:lstStyle/>
          <a:p>
            <a:pPr marL="400050" lvl="1" indent="0" algn="ctr">
              <a:buNone/>
            </a:pPr>
            <a:r>
              <a:rPr lang="fr-FR" sz="2800" b="1" i="1" dirty="0" smtClean="0">
                <a:latin typeface="Arial" panose="020B0604020202020204" pitchFamily="34" charset="0"/>
                <a:cs typeface="Arial" panose="020B0604020202020204" pitchFamily="34" charset="0"/>
              </a:rPr>
              <a:t>Quelle </a:t>
            </a:r>
            <a:r>
              <a:rPr lang="fr-FR" sz="2800" b="1" i="1" dirty="0">
                <a:latin typeface="Arial" panose="020B0604020202020204" pitchFamily="34" charset="0"/>
                <a:cs typeface="Arial" panose="020B0604020202020204" pitchFamily="34" charset="0"/>
              </a:rPr>
              <a:t>est la chaîne alimentaire de l’ours blanc vivant dans le Nord canadien?</a:t>
            </a:r>
          </a:p>
        </p:txBody>
      </p:sp>
      <p:pic>
        <p:nvPicPr>
          <p:cNvPr id="2052" name="Picture 4" descr="C:\Users\a26915\AppData\Local\Microsoft\Windows\Temporary Internet Files\Content.IE5\EO7YWAPW\MC900111368[1].wmf"/>
          <p:cNvPicPr>
            <a:picLocks noChangeAspect="1" noChangeArrowheads="1"/>
          </p:cNvPicPr>
          <p:nvPr/>
        </p:nvPicPr>
        <p:blipFill>
          <a:blip r:embed="rId4" cstate="print">
            <a:extLst>
              <a:ext uri="{28A0092B-C50C-407E-A947-70E740481C1C}">
                <a14:useLocalDpi xmlns:a14="http://schemas.microsoft.com/office/drawing/2010/main" val="0"/>
              </a:ext>
            </a:extLst>
          </a:blip>
          <a:srcRect/>
          <a:stretch>
            <a:fillRect/>
          </a:stretch>
        </p:blipFill>
        <p:spPr bwMode="auto">
          <a:xfrm>
            <a:off x="8336566" y="4469142"/>
            <a:ext cx="2994203" cy="1664208"/>
          </a:xfrm>
          <a:prstGeom prst="rect">
            <a:avLst/>
          </a:prstGeom>
          <a:noFill/>
          <a:extLst>
            <a:ext uri="{909E8E84-426E-40DD-AFC4-6F175D3DCCD1}">
              <a14:hiddenFill xmlns:a14="http://schemas.microsoft.com/office/drawing/2010/main">
                <a:solidFill>
                  <a:srgbClr val="FFFFFF"/>
                </a:solidFill>
              </a14:hiddenFill>
            </a:ext>
          </a:extLst>
        </p:spPr>
      </p:pic>
      <p:sp>
        <p:nvSpPr>
          <p:cNvPr id="11" name="Rectangle 10"/>
          <p:cNvSpPr>
            <a:spLocks noChangeArrowheads="1"/>
          </p:cNvSpPr>
          <p:nvPr/>
        </p:nvSpPr>
        <p:spPr bwMode="auto">
          <a:xfrm>
            <a:off x="10399964"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pic>
        <p:nvPicPr>
          <p:cNvPr id="1027" name="Picture 3"/>
          <p:cNvPicPr>
            <a:picLocks noChangeAspect="1" noChangeArrowheads="1"/>
          </p:cNvPicPr>
          <p:nvPr/>
        </p:nvPicPr>
        <p:blipFill rotWithShape="1">
          <a:blip r:embed="rId5">
            <a:extLst>
              <a:ext uri="{28A0092B-C50C-407E-A947-70E740481C1C}">
                <a14:useLocalDpi xmlns:a14="http://schemas.microsoft.com/office/drawing/2010/main" val="0"/>
              </a:ext>
            </a:extLst>
          </a:blip>
          <a:srcRect l="31829" t="19542" r="34085" b="31954"/>
          <a:stretch/>
        </p:blipFill>
        <p:spPr bwMode="auto">
          <a:xfrm>
            <a:off x="450376" y="3044543"/>
            <a:ext cx="1105951" cy="176769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Tree>
    <p:extLst>
      <p:ext uri="{BB962C8B-B14F-4D97-AF65-F5344CB8AC3E}">
        <p14:creationId xmlns:p14="http://schemas.microsoft.com/office/powerpoint/2010/main" val="3807692846"/>
      </p:ext>
    </p:extLst>
  </p:cSld>
  <p:clrMapOvr>
    <a:masterClrMapping/>
  </p:clrMapOvr>
  <mc:AlternateContent xmlns:mc="http://schemas.openxmlformats.org/markup-compatibility/2006" xmlns:p14="http://schemas.microsoft.com/office/powerpoint/2010/main">
    <mc:Choice Requires="p14">
      <p:transition p14:dur="0"/>
    </mc:Choice>
    <mc:Fallback xmlns="">
      <p:transition/>
    </mc:Fallback>
  </mc:AlternateContent>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grpId="0" nodeType="clickEffect">
                                  <p:stCondLst>
                                    <p:cond delay="0"/>
                                  </p:stCondLst>
                                  <p:childTnLst>
                                    <p:set>
                                      <p:cBhvr>
                                        <p:cTn id="6" dur="1" fill="hold">
                                          <p:stCondLst>
                                            <p:cond delay="0"/>
                                          </p:stCondLst>
                                        </p:cTn>
                                        <p:tgtEl>
                                          <p:spTgt spid="91139">
                                            <p:txEl>
                                              <p:pRg st="0" end="0"/>
                                            </p:txEl>
                                          </p:spTgt>
                                        </p:tgtEl>
                                        <p:attrNameLst>
                                          <p:attrName>style.visibility</p:attrName>
                                        </p:attrNameLst>
                                      </p:cBhvr>
                                      <p:to>
                                        <p:strVal val="visible"/>
                                      </p:to>
                                    </p:set>
                                  </p:childTnLst>
                                </p:cTn>
                              </p:par>
                            </p:childTnLst>
                          </p:cTn>
                        </p:par>
                        <p:par>
                          <p:cTn id="7" fill="hold">
                            <p:stCondLst>
                              <p:cond delay="0"/>
                            </p:stCondLst>
                            <p:childTnLst>
                              <p:par>
                                <p:cTn id="8" presetID="1" presetClass="entr" presetSubtype="0" fill="hold" nodeType="afterEffect">
                                  <p:stCondLst>
                                    <p:cond delay="250"/>
                                  </p:stCondLst>
                                  <p:childTnLst>
                                    <p:set>
                                      <p:cBhvr>
                                        <p:cTn id="9" dur="1" fill="hold">
                                          <p:stCondLst>
                                            <p:cond delay="0"/>
                                          </p:stCondLst>
                                        </p:cTn>
                                        <p:tgtEl>
                                          <p:spTgt spid="2052"/>
                                        </p:tgtEl>
                                        <p:attrNameLst>
                                          <p:attrName>style.visibility</p:attrName>
                                        </p:attrNameLst>
                                      </p:cBhvr>
                                      <p:to>
                                        <p:strVal val="visible"/>
                                      </p:to>
                                    </p:set>
                                  </p:childTnLst>
                                </p:cTn>
                              </p:par>
                            </p:childTnLst>
                          </p:cTn>
                        </p:par>
                      </p:childTnLst>
                    </p:cTn>
                  </p:par>
                  <p:par>
                    <p:cTn id="10" fill="hold">
                      <p:stCondLst>
                        <p:cond delay="indefinite"/>
                      </p:stCondLst>
                      <p:childTnLst>
                        <p:par>
                          <p:cTn id="11" fill="hold">
                            <p:stCondLst>
                              <p:cond delay="0"/>
                            </p:stCondLst>
                            <p:childTnLst>
                              <p:par>
                                <p:cTn id="12" presetID="1" presetClass="entr" presetSubtype="0" fill="hold" nodeType="clickEffect">
                                  <p:stCondLst>
                                    <p:cond delay="0"/>
                                  </p:stCondLst>
                                  <p:childTnLst>
                                    <p:set>
                                      <p:cBhvr>
                                        <p:cTn id="13" dur="1" fill="hold">
                                          <p:stCondLst>
                                            <p:cond delay="0"/>
                                          </p:stCondLst>
                                        </p:cTn>
                                        <p:tgtEl>
                                          <p:spTgt spid="1027"/>
                                        </p:tgtEl>
                                        <p:attrNameLst>
                                          <p:attrName>style.visibility</p:attrName>
                                        </p:attrNameLst>
                                      </p:cBhvr>
                                      <p:to>
                                        <p:strVal val="visible"/>
                                      </p:to>
                                    </p:set>
                                  </p:childTnLst>
                                </p:cTn>
                              </p:par>
                            </p:childTnLst>
                          </p:cTn>
                        </p:par>
                      </p:childTnLst>
                    </p:cTn>
                  </p:par>
                  <p:par>
                    <p:cTn id="14" fill="hold">
                      <p:stCondLst>
                        <p:cond delay="indefinite"/>
                      </p:stCondLst>
                      <p:childTnLst>
                        <p:par>
                          <p:cTn id="15" fill="hold">
                            <p:stCondLst>
                              <p:cond delay="0"/>
                            </p:stCondLst>
                            <p:childTnLst>
                              <p:par>
                                <p:cTn id="16" presetID="1" presetClass="entr" presetSubtype="0" fill="hold" grpId="0" nodeType="clickEffect">
                                  <p:stCondLst>
                                    <p:cond delay="0"/>
                                  </p:stCondLst>
                                  <p:childTnLst>
                                    <p:set>
                                      <p:cBhvr>
                                        <p:cTn id="17" dur="1" fill="hold">
                                          <p:stCondLst>
                                            <p:cond delay="0"/>
                                          </p:stCondLst>
                                        </p:cTn>
                                        <p:tgtEl>
                                          <p:spTgt spid="12"/>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91139" grpId="0" build="p"/>
      <p:bldP spid="12" grpId="0"/>
    </p:bldLst>
  </p:timing>
</p:sld>
</file>

<file path=ppt/slides/slide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14" name="Picture 3"/>
          <p:cNvPicPr>
            <a:picLocks noChangeAspect="1" noChangeArrowheads="1"/>
          </p:cNvPicPr>
          <p:nvPr/>
        </p:nvPicPr>
        <p:blipFill rotWithShape="1">
          <a:blip r:embed="rId3">
            <a:extLst>
              <a:ext uri="{28A0092B-C50C-407E-A947-70E740481C1C}">
                <a14:useLocalDpi xmlns:a14="http://schemas.microsoft.com/office/drawing/2010/main" val="0"/>
              </a:ext>
            </a:extLst>
          </a:blip>
          <a:srcRect l="26762" t="48262" r="26726" b="43999"/>
          <a:stretch/>
        </p:blipFill>
        <p:spPr bwMode="auto">
          <a:xfrm>
            <a:off x="994956" y="1284223"/>
            <a:ext cx="8336356" cy="2874619"/>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
        <p:nvSpPr>
          <p:cNvPr id="9" name="Rectangle à coins arrondis 8"/>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sp>
      <p:sp>
        <p:nvSpPr>
          <p:cNvPr id="16" name="Rectangle à coins arrondis 15"/>
          <p:cNvSpPr/>
          <p:nvPr/>
        </p:nvSpPr>
        <p:spPr>
          <a:xfrm>
            <a:off x="154042" y="376591"/>
            <a:ext cx="1354277" cy="1217932"/>
          </a:xfrm>
          <a:prstGeom prst="roundRect">
            <a:avLst>
              <a:gd name="adj" fmla="val 10000"/>
            </a:avLst>
          </a:prstGeom>
          <a:blipFill dpi="0" rotWithShape="1">
            <a:blip r:embed="rId4" cstate="print">
              <a:alphaModFix amt="92000"/>
              <a:duotone>
                <a:schemeClr val="bg2">
                  <a:shade val="45000"/>
                  <a:satMod val="135000"/>
                </a:schemeClr>
                <a:prstClr val="white"/>
              </a:duotone>
              <a:extLst>
                <a:ext uri="{BEBA8EAE-BF5A-486C-A8C5-ECC9F3942E4B}">
                  <a14:imgProps xmlns:a14="http://schemas.microsoft.com/office/drawing/2010/main">
                    <a14:imgLayer r:embed="rId5">
                      <a14:imgEffect>
                        <a14:backgroundRemoval t="0" b="100000" l="0" r="100000">
                          <a14:foregroundMark x1="59861" y1="85227" x2="81574" y2="90246"/>
                          <a14:foregroundMark x1="82171" y1="91951" x2="82171" y2="99242"/>
                          <a14:foregroundMark x1="58068" y1="91951" x2="58068" y2="99811"/>
                          <a14:foregroundMark x1="59263" y1="90246" x2="76295" y2="96970"/>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7248" r="7248"/>
            </a:stretch>
          </a:blipFill>
          <a:ln>
            <a:noFill/>
          </a:ln>
          <a:effectLst/>
        </p:spPr>
        <p:style>
          <a:lnRef idx="0">
            <a:scrgbClr r="0" g="0" b="0"/>
          </a:lnRef>
          <a:fillRef idx="1">
            <a:scrgbClr r="0" g="0" b="0"/>
          </a:fillRef>
          <a:effectRef idx="2">
            <a:scrgbClr r="0" g="0" b="0"/>
          </a:effectRef>
          <a:fontRef idx="minor">
            <a:schemeClr val="lt1">
              <a:hueOff val="0"/>
              <a:satOff val="0"/>
              <a:lumOff val="0"/>
              <a:alphaOff val="0"/>
            </a:schemeClr>
          </a:fontRef>
        </p:style>
      </p:sp>
      <p:sp>
        <p:nvSpPr>
          <p:cNvPr id="12" name="Rectangle 11"/>
          <p:cNvSpPr/>
          <p:nvPr/>
        </p:nvSpPr>
        <p:spPr>
          <a:xfrm>
            <a:off x="949926" y="2539817"/>
            <a:ext cx="8217610" cy="954107"/>
          </a:xfrm>
          <a:prstGeom prst="rect">
            <a:avLst/>
          </a:prstGeom>
        </p:spPr>
        <p:txBody>
          <a:bodyPr wrap="square">
            <a:spAutoFit/>
          </a:bodyPr>
          <a:lstStyle/>
          <a:p>
            <a:pPr marL="400050" lvl="1" indent="0" algn="ctr">
              <a:buNone/>
            </a:pPr>
            <a:r>
              <a:rPr lang="fr-FR" sz="2800" b="1" i="1" dirty="0" smtClean="0">
                <a:latin typeface="Arial" panose="020B0604020202020204" pitchFamily="34" charset="0"/>
                <a:cs typeface="Arial" panose="020B0604020202020204" pitchFamily="34" charset="0"/>
              </a:rPr>
              <a:t>Quelle </a:t>
            </a:r>
            <a:r>
              <a:rPr lang="fr-FR" sz="2800" b="1" i="1" dirty="0">
                <a:latin typeface="Arial" panose="020B0604020202020204" pitchFamily="34" charset="0"/>
                <a:cs typeface="Arial" panose="020B0604020202020204" pitchFamily="34" charset="0"/>
              </a:rPr>
              <a:t>est la chaîne alimentaire de l’ours blanc vivant dans le Nord canadien?</a:t>
            </a:r>
          </a:p>
        </p:txBody>
      </p:sp>
      <p:pic>
        <p:nvPicPr>
          <p:cNvPr id="2052" name="Picture 4" descr="C:\Users\a26915\AppData\Local\Microsoft\Windows\Temporary Internet Files\Content.IE5\EO7YWAPW\MC900111368[1].wmf"/>
          <p:cNvPicPr>
            <a:picLocks noChangeAspect="1" noChangeArrowheads="1"/>
          </p:cNvPicPr>
          <p:nvPr/>
        </p:nvPicPr>
        <p:blipFill>
          <a:blip r:embed="rId6" cstate="print">
            <a:extLst>
              <a:ext uri="{28A0092B-C50C-407E-A947-70E740481C1C}">
                <a14:useLocalDpi xmlns:a14="http://schemas.microsoft.com/office/drawing/2010/main" val="0"/>
              </a:ext>
            </a:extLst>
          </a:blip>
          <a:srcRect/>
          <a:stretch>
            <a:fillRect/>
          </a:stretch>
        </p:blipFill>
        <p:spPr bwMode="auto">
          <a:xfrm>
            <a:off x="8336566" y="4469142"/>
            <a:ext cx="2994203" cy="1664208"/>
          </a:xfrm>
          <a:prstGeom prst="rect">
            <a:avLst/>
          </a:prstGeom>
          <a:noFill/>
          <a:extLst>
            <a:ext uri="{909E8E84-426E-40DD-AFC4-6F175D3DCCD1}">
              <a14:hiddenFill xmlns:a14="http://schemas.microsoft.com/office/drawing/2010/main">
                <a:solidFill>
                  <a:srgbClr val="FFFFFF"/>
                </a:solidFill>
              </a14:hiddenFill>
            </a:ext>
          </a:extLst>
        </p:spPr>
      </p:pic>
      <p:sp>
        <p:nvSpPr>
          <p:cNvPr id="11" name="Rectangle 10"/>
          <p:cNvSpPr>
            <a:spLocks noChangeArrowheads="1"/>
          </p:cNvSpPr>
          <p:nvPr/>
        </p:nvSpPr>
        <p:spPr bwMode="auto">
          <a:xfrm>
            <a:off x="10399964"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13" name="Rectangle 2"/>
          <p:cNvSpPr>
            <a:spLocks noGrp="1" noChangeArrowheads="1"/>
          </p:cNvSpPr>
          <p:nvPr>
            <p:ph type="title"/>
          </p:nvPr>
        </p:nvSpPr>
        <p:spPr>
          <a:xfrm>
            <a:off x="1508319" y="513384"/>
            <a:ext cx="8073831" cy="512146"/>
          </a:xfrm>
        </p:spPr>
        <p:txBody>
          <a:bodyPr>
            <a:noAutofit/>
          </a:bodyPr>
          <a:lstStyle/>
          <a:p>
            <a:r>
              <a:rPr lang="fr-FR" noProof="1" smtClean="0">
                <a:latin typeface="Kristen ITC" panose="03050502040202030202" pitchFamily="66" charset="0"/>
              </a:rPr>
              <a:t>Dans internet…</a:t>
            </a:r>
            <a:endParaRPr lang="fr-FR" noProof="1">
              <a:latin typeface="Kristen ITC" panose="03050502040202030202" pitchFamily="66" charset="0"/>
            </a:endParaRPr>
          </a:p>
        </p:txBody>
      </p:sp>
      <p:sp>
        <p:nvSpPr>
          <p:cNvPr id="4" name="Multiplier 3"/>
          <p:cNvSpPr/>
          <p:nvPr/>
        </p:nvSpPr>
        <p:spPr>
          <a:xfrm>
            <a:off x="2954859" y="456171"/>
            <a:ext cx="3439236" cy="4835381"/>
          </a:xfrm>
          <a:prstGeom prst="mathMultiply">
            <a:avLst>
              <a:gd name="adj1" fmla="val 9234"/>
            </a:avLst>
          </a:prstGeom>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fr-CA"/>
          </a:p>
        </p:txBody>
      </p:sp>
      <p:sp>
        <p:nvSpPr>
          <p:cNvPr id="3" name="Ellipse 2"/>
          <p:cNvSpPr/>
          <p:nvPr/>
        </p:nvSpPr>
        <p:spPr>
          <a:xfrm>
            <a:off x="2117557" y="4635861"/>
            <a:ext cx="5471083" cy="1799578"/>
          </a:xfrm>
          <a:prstGeom prst="ellipse">
            <a:avLst/>
          </a:prstGeom>
          <a:ln w="76200">
            <a:solidFill>
              <a:srgbClr val="48F818"/>
            </a:solidFill>
          </a:ln>
        </p:spPr>
        <p:txBody>
          <a:bodyPr wrap="square" anchor="ctr">
            <a:noAutofit/>
          </a:bodyPr>
          <a:lstStyle/>
          <a:p>
            <a:pPr lvl="0" algn="ctr"/>
            <a:r>
              <a:rPr lang="fr-FR" sz="5400" b="1" cap="all" dirty="0" smtClean="0">
                <a:ln w="9000" cmpd="sng">
                  <a:solidFill>
                    <a:srgbClr val="10CF9B">
                      <a:shade val="50000"/>
                      <a:satMod val="120000"/>
                    </a:srgbClr>
                  </a:solidFill>
                  <a:prstDash val="solid"/>
                </a:ln>
                <a:solidFill>
                  <a:srgbClr val="48F818"/>
                </a:solidFill>
                <a:effectLst>
                  <a:reflection blurRad="12700" stA="28000" endPos="45000" dist="1000" dir="5400000" sy="-100000" algn="bl" rotWithShape="0"/>
                </a:effectLst>
              </a:rPr>
              <a:t>Mots-clés</a:t>
            </a:r>
            <a:endParaRPr lang="fr-FR" sz="5400" b="1" cap="all" dirty="0">
              <a:ln w="9000" cmpd="sng">
                <a:solidFill>
                  <a:srgbClr val="10CF9B">
                    <a:shade val="50000"/>
                    <a:satMod val="120000"/>
                  </a:srgbClr>
                </a:solidFill>
                <a:prstDash val="solid"/>
              </a:ln>
              <a:solidFill>
                <a:srgbClr val="48F818"/>
              </a:solidFill>
              <a:effectLst>
                <a:reflection blurRad="12700" stA="28000" endPos="45000" dist="1000" dir="5400000" sy="-100000" algn="bl" rotWithShape="0"/>
              </a:effectLst>
            </a:endParaRPr>
          </a:p>
        </p:txBody>
      </p:sp>
    </p:spTree>
    <p:extLst>
      <p:ext uri="{BB962C8B-B14F-4D97-AF65-F5344CB8AC3E}">
        <p14:creationId xmlns:p14="http://schemas.microsoft.com/office/powerpoint/2010/main" val="22316951"/>
      </p:ext>
    </p:extLst>
  </p:cSld>
  <p:clrMapOvr>
    <a:masterClrMapping/>
  </p:clrMapOvr>
  <mc:AlternateContent xmlns:mc="http://schemas.openxmlformats.org/markup-compatibility/2006" xmlns:p14="http://schemas.microsoft.com/office/powerpoint/2010/main">
    <mc:Choice Requires="p14">
      <p:transition spd="slow" p14:dur="1300">
        <p14:pan dir="u"/>
      </p:transition>
    </mc:Choice>
    <mc:Fallback xmlns="">
      <p:transition spd="slow">
        <p:fade/>
      </p:transition>
    </mc:Fallback>
  </mc:AlternateContent>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2" presetClass="entr" presetSubtype="4" fill="hold" grpId="0" nodeType="clickEffect">
                                  <p:stCondLst>
                                    <p:cond delay="0"/>
                                  </p:stCondLst>
                                  <p:childTnLst>
                                    <p:set>
                                      <p:cBhvr>
                                        <p:cTn id="6" dur="1" fill="hold">
                                          <p:stCondLst>
                                            <p:cond delay="0"/>
                                          </p:stCondLst>
                                        </p:cTn>
                                        <p:tgtEl>
                                          <p:spTgt spid="12">
                                            <p:txEl>
                                              <p:pRg st="0" end="0"/>
                                            </p:txEl>
                                          </p:spTgt>
                                        </p:tgtEl>
                                        <p:attrNameLst>
                                          <p:attrName>style.visibility</p:attrName>
                                        </p:attrNameLst>
                                      </p:cBhvr>
                                      <p:to>
                                        <p:strVal val="visible"/>
                                      </p:to>
                                    </p:set>
                                    <p:anim calcmode="lin" valueType="num">
                                      <p:cBhvr additive="base">
                                        <p:cTn id="7" dur="500" fill="hold"/>
                                        <p:tgtEl>
                                          <p:spTgt spid="12">
                                            <p:txEl>
                                              <p:pRg st="0" end="0"/>
                                            </p:txEl>
                                          </p:spTgt>
                                        </p:tgtEl>
                                        <p:attrNameLst>
                                          <p:attrName>ppt_x</p:attrName>
                                        </p:attrNameLst>
                                      </p:cBhvr>
                                      <p:tavLst>
                                        <p:tav tm="0">
                                          <p:val>
                                            <p:strVal val="#ppt_x"/>
                                          </p:val>
                                        </p:tav>
                                        <p:tav tm="100000">
                                          <p:val>
                                            <p:strVal val="#ppt_x"/>
                                          </p:val>
                                        </p:tav>
                                      </p:tavLst>
                                    </p:anim>
                                    <p:anim calcmode="lin" valueType="num">
                                      <p:cBhvr additive="base">
                                        <p:cTn id="8" dur="500" fill="hold"/>
                                        <p:tgtEl>
                                          <p:spTgt spid="12">
                                            <p:txEl>
                                              <p:pRg st="0" end="0"/>
                                            </p:txEl>
                                          </p:spTgt>
                                        </p:tgtEl>
                                        <p:attrNameLst>
                                          <p:attrName>ppt_y</p:attrName>
                                        </p:attrNameLst>
                                      </p:cBhvr>
                                      <p:tavLst>
                                        <p:tav tm="0">
                                          <p:val>
                                            <p:strVal val="1+#ppt_h/2"/>
                                          </p:val>
                                        </p:tav>
                                        <p:tav tm="100000">
                                          <p:val>
                                            <p:strVal val="#ppt_y"/>
                                          </p:val>
                                        </p:tav>
                                      </p:tavLst>
                                    </p:anim>
                                  </p:childTnLst>
                                </p:cTn>
                              </p:par>
                            </p:childTnLst>
                          </p:cTn>
                        </p:par>
                      </p:childTnLst>
                    </p:cTn>
                  </p:par>
                  <p:par>
                    <p:cTn id="9" fill="hold">
                      <p:stCondLst>
                        <p:cond delay="indefinite"/>
                      </p:stCondLst>
                      <p:childTnLst>
                        <p:par>
                          <p:cTn id="10" fill="hold">
                            <p:stCondLst>
                              <p:cond delay="0"/>
                            </p:stCondLst>
                            <p:childTnLst>
                              <p:par>
                                <p:cTn id="11" presetID="1" presetClass="entr" presetSubtype="0" fill="hold" grpId="0" nodeType="clickEffect">
                                  <p:stCondLst>
                                    <p:cond delay="0"/>
                                  </p:stCondLst>
                                  <p:childTnLst>
                                    <p:set>
                                      <p:cBhvr>
                                        <p:cTn id="12" dur="1" fill="hold">
                                          <p:stCondLst>
                                            <p:cond delay="0"/>
                                          </p:stCondLst>
                                        </p:cTn>
                                        <p:tgtEl>
                                          <p:spTgt spid="4"/>
                                        </p:tgtEl>
                                        <p:attrNameLst>
                                          <p:attrName>style.visibility</p:attrName>
                                        </p:attrNameLst>
                                      </p:cBhvr>
                                      <p:to>
                                        <p:strVal val="visible"/>
                                      </p:to>
                                    </p:set>
                                  </p:childTnLst>
                                </p:cTn>
                              </p:par>
                            </p:childTnLst>
                          </p:cTn>
                        </p:par>
                        <p:par>
                          <p:cTn id="13" fill="hold">
                            <p:stCondLst>
                              <p:cond delay="0"/>
                            </p:stCondLst>
                            <p:childTnLst>
                              <p:par>
                                <p:cTn id="14" presetID="53" presetClass="entr" presetSubtype="16" fill="hold" grpId="0" nodeType="afterEffect">
                                  <p:stCondLst>
                                    <p:cond delay="250"/>
                                  </p:stCondLst>
                                  <p:childTnLst>
                                    <p:set>
                                      <p:cBhvr>
                                        <p:cTn id="15" dur="1" fill="hold">
                                          <p:stCondLst>
                                            <p:cond delay="0"/>
                                          </p:stCondLst>
                                        </p:cTn>
                                        <p:tgtEl>
                                          <p:spTgt spid="3"/>
                                        </p:tgtEl>
                                        <p:attrNameLst>
                                          <p:attrName>style.visibility</p:attrName>
                                        </p:attrNameLst>
                                      </p:cBhvr>
                                      <p:to>
                                        <p:strVal val="visible"/>
                                      </p:to>
                                    </p:set>
                                    <p:anim calcmode="lin" valueType="num">
                                      <p:cBhvr>
                                        <p:cTn id="16" dur="500" fill="hold"/>
                                        <p:tgtEl>
                                          <p:spTgt spid="3"/>
                                        </p:tgtEl>
                                        <p:attrNameLst>
                                          <p:attrName>ppt_w</p:attrName>
                                        </p:attrNameLst>
                                      </p:cBhvr>
                                      <p:tavLst>
                                        <p:tav tm="0">
                                          <p:val>
                                            <p:fltVal val="0"/>
                                          </p:val>
                                        </p:tav>
                                        <p:tav tm="100000">
                                          <p:val>
                                            <p:strVal val="#ppt_w"/>
                                          </p:val>
                                        </p:tav>
                                      </p:tavLst>
                                    </p:anim>
                                    <p:anim calcmode="lin" valueType="num">
                                      <p:cBhvr>
                                        <p:cTn id="17" dur="500" fill="hold"/>
                                        <p:tgtEl>
                                          <p:spTgt spid="3"/>
                                        </p:tgtEl>
                                        <p:attrNameLst>
                                          <p:attrName>ppt_h</p:attrName>
                                        </p:attrNameLst>
                                      </p:cBhvr>
                                      <p:tavLst>
                                        <p:tav tm="0">
                                          <p:val>
                                            <p:fltVal val="0"/>
                                          </p:val>
                                        </p:tav>
                                        <p:tav tm="100000">
                                          <p:val>
                                            <p:strVal val="#ppt_h"/>
                                          </p:val>
                                        </p:tav>
                                      </p:tavLst>
                                    </p:anim>
                                    <p:animEffect transition="in" filter="fade">
                                      <p:cBhvr>
                                        <p:cTn id="18" dur="500"/>
                                        <p:tgtEl>
                                          <p:spTgt spid="3"/>
                                        </p:tgtEl>
                                      </p:cBhvr>
                                    </p:animEffec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12" grpId="0" build="p"/>
      <p:bldP spid="4" grpId="0" animBg="1"/>
      <p:bldP spid="3" grpId="0" animBg="1"/>
    </p:bldLst>
  </p:timing>
</p:sld>
</file>

<file path=ppt/slides/slide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10" name="Rectangle à coins arrondis 9"/>
          <p:cNvSpPr/>
          <p:nvPr/>
        </p:nvSpPr>
        <p:spPr>
          <a:xfrm>
            <a:off x="1" y="659343"/>
            <a:ext cx="9348952" cy="296155"/>
          </a:xfrm>
          <a:prstGeom prst="roundRect">
            <a:avLst>
              <a:gd name="adj" fmla="val 10000"/>
            </a:avLst>
          </a:prstGeom>
          <a:gradFill>
            <a:gsLst>
              <a:gs pos="0">
                <a:srgbClr val="CBDFF1">
                  <a:alpha val="34000"/>
                </a:srgbClr>
              </a:gs>
              <a:gs pos="50000">
                <a:srgbClr val="EFF5FB">
                  <a:alpha val="29000"/>
                </a:srgbClr>
              </a:gs>
              <a:gs pos="100000">
                <a:schemeClr val="bg1"/>
              </a:gs>
            </a:gsLst>
            <a:lin ang="3000000" scaled="0"/>
          </a:gradFill>
          <a:ln>
            <a:noFill/>
          </a:ln>
        </p:spPr>
        <p:style>
          <a:lnRef idx="1">
            <a:schemeClr val="accent2">
              <a:tint val="40000"/>
              <a:alpha val="90000"/>
              <a:hueOff val="0"/>
              <a:satOff val="0"/>
              <a:lumOff val="0"/>
              <a:alphaOff val="0"/>
            </a:schemeClr>
          </a:lnRef>
          <a:fillRef idx="1">
            <a:schemeClr val="accent2">
              <a:tint val="40000"/>
              <a:alpha val="90000"/>
              <a:hueOff val="0"/>
              <a:satOff val="0"/>
              <a:lumOff val="0"/>
              <a:alphaOff val="0"/>
            </a:schemeClr>
          </a:fillRef>
          <a:effectRef idx="0">
            <a:schemeClr val="accent2">
              <a:tint val="40000"/>
              <a:alpha val="90000"/>
              <a:hueOff val="0"/>
              <a:satOff val="0"/>
              <a:lumOff val="0"/>
              <a:alphaOff val="0"/>
            </a:schemeClr>
          </a:effectRef>
          <a:fontRef idx="minor">
            <a:schemeClr val="dk1">
              <a:hueOff val="0"/>
              <a:satOff val="0"/>
              <a:lumOff val="0"/>
              <a:alphaOff val="0"/>
            </a:schemeClr>
          </a:fontRef>
        </p:style>
      </p:sp>
      <p:sp>
        <p:nvSpPr>
          <p:cNvPr id="11" name="Rectangle à coins arrondis 10"/>
          <p:cNvSpPr/>
          <p:nvPr/>
        </p:nvSpPr>
        <p:spPr>
          <a:xfrm>
            <a:off x="154042" y="376591"/>
            <a:ext cx="1354277" cy="1217932"/>
          </a:xfrm>
          <a:prstGeom prst="roundRect">
            <a:avLst>
              <a:gd name="adj" fmla="val 10000"/>
            </a:avLst>
          </a:prstGeom>
          <a:blipFill dpi="0" rotWithShape="1">
            <a:blip r:embed="rId3" cstate="print">
              <a:alphaModFix amt="92000"/>
              <a:duotone>
                <a:schemeClr val="bg2">
                  <a:shade val="45000"/>
                  <a:satMod val="135000"/>
                </a:schemeClr>
                <a:prstClr val="white"/>
              </a:duotone>
              <a:extLst>
                <a:ext uri="{BEBA8EAE-BF5A-486C-A8C5-ECC9F3942E4B}">
                  <a14:imgProps xmlns:a14="http://schemas.microsoft.com/office/drawing/2010/main">
                    <a14:imgLayer r:embed="rId4">
                      <a14:imgEffect>
                        <a14:backgroundRemoval t="0" b="100000" l="0" r="100000">
                          <a14:foregroundMark x1="59861" y1="85227" x2="81574" y2="90246"/>
                          <a14:foregroundMark x1="82171" y1="91951" x2="82171" y2="99242"/>
                          <a14:foregroundMark x1="58068" y1="91951" x2="58068" y2="99811"/>
                          <a14:foregroundMark x1="59263" y1="90246" x2="76295" y2="96970"/>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l="7248" r="7248"/>
            </a:stretch>
          </a:blipFill>
          <a:ln>
            <a:noFill/>
          </a:ln>
          <a:effectLst/>
        </p:spPr>
        <p:style>
          <a:lnRef idx="0">
            <a:scrgbClr r="0" g="0" b="0"/>
          </a:lnRef>
          <a:fillRef idx="1">
            <a:scrgbClr r="0" g="0" b="0"/>
          </a:fillRef>
          <a:effectRef idx="2">
            <a:scrgbClr r="0" g="0" b="0"/>
          </a:effectRef>
          <a:fontRef idx="minor">
            <a:schemeClr val="lt1">
              <a:hueOff val="0"/>
              <a:satOff val="0"/>
              <a:lumOff val="0"/>
              <a:alphaOff val="0"/>
            </a:schemeClr>
          </a:fontRef>
        </p:style>
      </p:sp>
      <p:sp>
        <p:nvSpPr>
          <p:cNvPr id="91138" name="Rectangle 2"/>
          <p:cNvSpPr>
            <a:spLocks noGrp="1" noChangeArrowheads="1"/>
          </p:cNvSpPr>
          <p:nvPr>
            <p:ph type="title"/>
          </p:nvPr>
        </p:nvSpPr>
        <p:spPr>
          <a:xfrm>
            <a:off x="1511225" y="498298"/>
            <a:ext cx="8179469" cy="584667"/>
          </a:xfrm>
          <a:ln>
            <a:noFill/>
          </a:ln>
          <a:effectLst/>
        </p:spPr>
        <p:txBody>
          <a:bodyPr>
            <a:noAutofit/>
          </a:bodyPr>
          <a:lstStyle/>
          <a:p>
            <a:r>
              <a:rPr lang="fr-FR" dirty="0" smtClean="0">
                <a:latin typeface="Kristen ITC" panose="03050502040202030202" pitchFamily="66" charset="0"/>
              </a:rPr>
              <a:t>Relever les mots-clés </a:t>
            </a:r>
            <a:r>
              <a:rPr lang="fr-FR" sz="2000" dirty="0" smtClean="0">
                <a:latin typeface="Kristen ITC" panose="03050502040202030202" pitchFamily="66" charset="0"/>
              </a:rPr>
              <a:t>(concepts)</a:t>
            </a:r>
            <a:endParaRPr lang="fr-FR" sz="2800" noProof="1">
              <a:latin typeface="Kristen ITC" panose="03050502040202030202" pitchFamily="66" charset="0"/>
            </a:endParaRPr>
          </a:p>
        </p:txBody>
      </p:sp>
      <p:sp>
        <p:nvSpPr>
          <p:cNvPr id="15" name="Rectangle 14"/>
          <p:cNvSpPr>
            <a:spLocks noChangeArrowheads="1"/>
          </p:cNvSpPr>
          <p:nvPr/>
        </p:nvSpPr>
        <p:spPr bwMode="auto">
          <a:xfrm>
            <a:off x="10398789" y="6451635"/>
            <a:ext cx="1834155" cy="4001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none" lIns="91440" tIns="45720" rIns="91440" bIns="45720" numCol="1" anchor="ctr" anchorCtr="0" compatLnSpc="1">
            <a:prstTxWarp prst="textNoShape">
              <a:avLst/>
            </a:prstTxWarp>
            <a:spAutoFit/>
          </a:bodyPr>
          <a:lstStyle>
            <a:lvl1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1pPr>
            <a:lvl2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2pPr>
            <a:lvl3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3pPr>
            <a:lvl4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4pPr>
            <a:lvl5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5pPr>
            <a:lvl6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6pPr>
            <a:lvl7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7pPr>
            <a:lvl8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8pPr>
            <a:lvl9pPr fontAlgn="base">
              <a:spcBef>
                <a:spcPct val="0"/>
              </a:spcBef>
              <a:spcAft>
                <a:spcPct val="0"/>
              </a:spcAft>
              <a:tabLst>
                <a:tab pos="2743200" algn="ctr"/>
                <a:tab pos="5486400" algn="r"/>
              </a:tabLst>
              <a:defRPr>
                <a:solidFill>
                  <a:schemeClr val="tx1"/>
                </a:solidFill>
                <a:latin typeface="Arial" pitchFamily="34" charset="0"/>
                <a:cs typeface="Arial" pitchFamily="34" charset="0"/>
              </a:defRPr>
            </a:lvl9pPr>
          </a:lstStyle>
          <a:p>
            <a:pPr marL="0" marR="0" lvl="0" indent="0" algn="ctr" defTabSz="914400" rtl="0" eaLnBrk="1" fontAlgn="base" latinLnBrk="0" hangingPunct="1">
              <a:lnSpc>
                <a:spcPct val="100000"/>
              </a:lnSpc>
              <a:spcBef>
                <a:spcPct val="0"/>
              </a:spcBef>
              <a:spcAft>
                <a:spcPct val="0"/>
              </a:spcAft>
              <a:buClrTx/>
              <a:buSzTx/>
              <a:buFontTx/>
              <a:buNone/>
              <a:tabLst>
                <a:tab pos="2743200" algn="ctr"/>
                <a:tab pos="5486400" algn="r"/>
              </a:tabLst>
            </a:pP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Calibri" pitchFamily="34" charset="0"/>
              </a:rPr>
              <a:t>©</a:t>
            </a:r>
            <a:r>
              <a:rPr kumimoji="0" lang="fr-CA" altLang="fr-FR" sz="1000" b="0" i="0" u="none" strike="noStrike" cap="none" normalizeH="0" baseline="0" dirty="0" smtClean="0">
                <a:ln>
                  <a:noFill/>
                </a:ln>
                <a:solidFill>
                  <a:schemeClr val="bg1">
                    <a:lumMod val="85000"/>
                  </a:schemeClr>
                </a:solidFill>
                <a:effectLst/>
                <a:latin typeface="Bradley Hand ITC" pitchFamily="66" charset="0"/>
                <a:ea typeface="Calibri" pitchFamily="34" charset="0"/>
                <a:cs typeface="Times New Roman" pitchFamily="18" charset="0"/>
              </a:rPr>
              <a:t> </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Bibliothécaires</a:t>
            </a:r>
            <a:b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b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Services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é</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ducatifs </a:t>
            </a:r>
            <a:r>
              <a:rPr kumimoji="0" lang="fr-CA" altLang="fr-FR" sz="1000" b="0" i="0" u="none" strike="noStrike" cap="none" normalizeH="0" baseline="0" dirty="0" smtClean="0">
                <a:ln>
                  <a:noFill/>
                </a:ln>
                <a:solidFill>
                  <a:schemeClr val="bg1">
                    <a:lumMod val="85000"/>
                  </a:schemeClr>
                </a:solidFill>
                <a:effectLst/>
                <a:latin typeface="Calibri"/>
                <a:ea typeface="Calibri" pitchFamily="34" charset="0"/>
                <a:cs typeface="Times New Roman" pitchFamily="18" charset="0"/>
              </a:rPr>
              <a:t>•</a:t>
            </a:r>
            <a:r>
              <a:rPr kumimoji="0" lang="fr-CA" altLang="fr-FR" sz="1000" b="0" i="0" u="none" strike="noStrike" cap="none" normalizeH="0" baseline="0" dirty="0" smtClean="0">
                <a:ln>
                  <a:noFill/>
                </a:ln>
                <a:solidFill>
                  <a:schemeClr val="bg1">
                    <a:lumMod val="85000"/>
                  </a:schemeClr>
                </a:solidFill>
                <a:effectLst/>
                <a:latin typeface="MV Boli" pitchFamily="2" charset="0"/>
                <a:ea typeface="Calibri" pitchFamily="34" charset="0"/>
                <a:cs typeface="Times New Roman" pitchFamily="18" charset="0"/>
              </a:rPr>
              <a:t> CSDPS</a:t>
            </a:r>
            <a:endParaRPr kumimoji="0" lang="fr-CA" altLang="fr-FR" sz="1000" b="0" i="0" u="none" strike="noStrike" cap="none" normalizeH="0" baseline="0" dirty="0" smtClean="0">
              <a:ln>
                <a:noFill/>
              </a:ln>
              <a:solidFill>
                <a:schemeClr val="bg1">
                  <a:lumMod val="85000"/>
                </a:schemeClr>
              </a:solidFill>
              <a:effectLst/>
            </a:endParaRPr>
          </a:p>
        </p:txBody>
      </p:sp>
      <p:sp>
        <p:nvSpPr>
          <p:cNvPr id="18" name="Rectangle 17"/>
          <p:cNvSpPr/>
          <p:nvPr/>
        </p:nvSpPr>
        <p:spPr>
          <a:xfrm>
            <a:off x="536359" y="2619271"/>
            <a:ext cx="9121518" cy="1682192"/>
          </a:xfrm>
          <a:prstGeom prst="rect">
            <a:avLst/>
          </a:prstGeom>
        </p:spPr>
        <p:txBody>
          <a:bodyPr wrap="square">
            <a:spAutoFit/>
          </a:bodyPr>
          <a:lstStyle/>
          <a:p>
            <a:pPr marL="400050" lvl="1" indent="0" algn="ctr">
              <a:lnSpc>
                <a:spcPct val="200000"/>
              </a:lnSpc>
              <a:buNone/>
            </a:pPr>
            <a:r>
              <a:rPr lang="fr-FR" sz="2800" i="1" spc="300" dirty="0" smtClean="0">
                <a:latin typeface="Arial" panose="020B0604020202020204" pitchFamily="34" charset="0"/>
                <a:cs typeface="Arial" panose="020B0604020202020204" pitchFamily="34" charset="0"/>
              </a:rPr>
              <a:t>Quelle </a:t>
            </a:r>
            <a:r>
              <a:rPr lang="fr-FR" sz="2800" i="1" spc="300" dirty="0">
                <a:latin typeface="Arial" panose="020B0604020202020204" pitchFamily="34" charset="0"/>
                <a:cs typeface="Arial" panose="020B0604020202020204" pitchFamily="34" charset="0"/>
              </a:rPr>
              <a:t>est la chaîne alimentaire </a:t>
            </a:r>
            <a:r>
              <a:rPr lang="fr-FR" sz="2800" i="1" spc="300" dirty="0" smtClean="0">
                <a:latin typeface="Arial" panose="020B0604020202020204" pitchFamily="34" charset="0"/>
                <a:cs typeface="Arial" panose="020B0604020202020204" pitchFamily="34" charset="0"/>
              </a:rPr>
              <a:t>de </a:t>
            </a:r>
            <a:br>
              <a:rPr lang="fr-FR" sz="2800" i="1" spc="300" dirty="0" smtClean="0">
                <a:latin typeface="Arial" panose="020B0604020202020204" pitchFamily="34" charset="0"/>
                <a:cs typeface="Arial" panose="020B0604020202020204" pitchFamily="34" charset="0"/>
              </a:rPr>
            </a:br>
            <a:r>
              <a:rPr lang="fr-FR" sz="2800" i="1" spc="300" dirty="0" smtClean="0">
                <a:latin typeface="Arial" panose="020B0604020202020204" pitchFamily="34" charset="0"/>
                <a:cs typeface="Arial" panose="020B0604020202020204" pitchFamily="34" charset="0"/>
              </a:rPr>
              <a:t>l’ours </a:t>
            </a:r>
            <a:r>
              <a:rPr lang="fr-FR" sz="2800" i="1" spc="300" dirty="0">
                <a:latin typeface="Arial" panose="020B0604020202020204" pitchFamily="34" charset="0"/>
                <a:cs typeface="Arial" panose="020B0604020202020204" pitchFamily="34" charset="0"/>
              </a:rPr>
              <a:t>blanc vivant dans le </a:t>
            </a:r>
            <a:r>
              <a:rPr lang="fr-FR" sz="2800" i="1" spc="300" dirty="0" smtClean="0">
                <a:latin typeface="Arial" panose="020B0604020202020204" pitchFamily="34" charset="0"/>
                <a:cs typeface="Arial" panose="020B0604020202020204" pitchFamily="34" charset="0"/>
              </a:rPr>
              <a:t>Nord canadien?</a:t>
            </a:r>
            <a:endParaRPr lang="fr-FR" sz="2800" i="1" spc="300" dirty="0">
              <a:latin typeface="Arial" panose="020B0604020202020204" pitchFamily="34" charset="0"/>
              <a:cs typeface="Arial" panose="020B0604020202020204" pitchFamily="34" charset="0"/>
            </a:endParaRPr>
          </a:p>
        </p:txBody>
      </p:sp>
      <p:sp>
        <p:nvSpPr>
          <p:cNvPr id="3" name="Rectangle 2"/>
          <p:cNvSpPr/>
          <p:nvPr/>
        </p:nvSpPr>
        <p:spPr>
          <a:xfrm>
            <a:off x="4365363" y="2382029"/>
            <a:ext cx="3836940" cy="1077218"/>
          </a:xfrm>
          <a:prstGeom prst="rect">
            <a:avLst/>
          </a:prstGeom>
          <a:solidFill>
            <a:schemeClr val="bg1"/>
          </a:solidFill>
        </p:spPr>
        <p:txBody>
          <a:bodyPr wrap="square">
            <a:spAutoFit/>
          </a:bodyPr>
          <a:lstStyle/>
          <a:p>
            <a:pPr algn="ctr"/>
            <a:r>
              <a:rPr lang="fr-FR" sz="3200" b="1" i="1" dirty="0" smtClean="0">
                <a:latin typeface="Arial" panose="020B0604020202020204" pitchFamily="34" charset="0"/>
                <a:cs typeface="Arial" panose="020B0604020202020204" pitchFamily="34" charset="0"/>
              </a:rPr>
              <a:t>1</a:t>
            </a:r>
            <a:br>
              <a:rPr lang="fr-FR" sz="3200" b="1" i="1" dirty="0" smtClean="0">
                <a:latin typeface="Arial" panose="020B0604020202020204" pitchFamily="34" charset="0"/>
                <a:cs typeface="Arial" panose="020B0604020202020204" pitchFamily="34" charset="0"/>
              </a:rPr>
            </a:br>
            <a:r>
              <a:rPr lang="fr-FR" sz="3200" b="1" i="1" dirty="0" smtClean="0">
                <a:latin typeface="Arial" panose="020B0604020202020204" pitchFamily="34" charset="0"/>
                <a:cs typeface="Arial" panose="020B0604020202020204" pitchFamily="34" charset="0"/>
              </a:rPr>
              <a:t>chaîne alimentaire</a:t>
            </a:r>
            <a:endParaRPr lang="fr-CA" sz="3200" dirty="0"/>
          </a:p>
        </p:txBody>
      </p:sp>
      <p:sp>
        <p:nvSpPr>
          <p:cNvPr id="20" name="Rectangle 19"/>
          <p:cNvSpPr/>
          <p:nvPr/>
        </p:nvSpPr>
        <p:spPr>
          <a:xfrm>
            <a:off x="1029551" y="3719677"/>
            <a:ext cx="2483372" cy="1077218"/>
          </a:xfrm>
          <a:prstGeom prst="rect">
            <a:avLst/>
          </a:prstGeom>
          <a:solidFill>
            <a:schemeClr val="bg1"/>
          </a:solidFill>
        </p:spPr>
        <p:txBody>
          <a:bodyPr wrap="none">
            <a:spAutoFit/>
          </a:bodyPr>
          <a:lstStyle/>
          <a:p>
            <a:r>
              <a:rPr lang="fr-FR" sz="3200" b="1" i="1" dirty="0">
                <a:latin typeface="Arial" panose="020B0604020202020204" pitchFamily="34" charset="0"/>
                <a:cs typeface="Arial" panose="020B0604020202020204" pitchFamily="34" charset="0"/>
              </a:rPr>
              <a:t>l’ours </a:t>
            </a:r>
            <a:r>
              <a:rPr lang="fr-FR" sz="3200" b="1" i="1" dirty="0" smtClean="0">
                <a:latin typeface="Arial" panose="020B0604020202020204" pitchFamily="34" charset="0"/>
                <a:cs typeface="Arial" panose="020B0604020202020204" pitchFamily="34" charset="0"/>
              </a:rPr>
              <a:t>blanc</a:t>
            </a:r>
          </a:p>
          <a:p>
            <a:pPr algn="ctr"/>
            <a:r>
              <a:rPr lang="fr-FR" sz="3200" b="1" i="1" dirty="0">
                <a:latin typeface="Arial" panose="020B0604020202020204" pitchFamily="34" charset="0"/>
                <a:cs typeface="Arial" panose="020B0604020202020204" pitchFamily="34" charset="0"/>
              </a:rPr>
              <a:t>2</a:t>
            </a:r>
            <a:endParaRPr lang="fr-CA" sz="3200" b="1" i="1" dirty="0">
              <a:latin typeface="Arial" panose="020B0604020202020204" pitchFamily="34" charset="0"/>
              <a:cs typeface="Arial" panose="020B0604020202020204" pitchFamily="34" charset="0"/>
            </a:endParaRPr>
          </a:p>
        </p:txBody>
      </p:sp>
      <p:sp>
        <p:nvSpPr>
          <p:cNvPr id="21" name="Rectangle 20"/>
          <p:cNvSpPr/>
          <p:nvPr/>
        </p:nvSpPr>
        <p:spPr>
          <a:xfrm>
            <a:off x="6215596" y="3703939"/>
            <a:ext cx="3029997" cy="1077218"/>
          </a:xfrm>
          <a:prstGeom prst="rect">
            <a:avLst/>
          </a:prstGeom>
          <a:solidFill>
            <a:schemeClr val="bg1"/>
          </a:solidFill>
        </p:spPr>
        <p:txBody>
          <a:bodyPr wrap="none">
            <a:spAutoFit/>
          </a:bodyPr>
          <a:lstStyle/>
          <a:p>
            <a:r>
              <a:rPr lang="fr-FR" sz="3200" b="1" i="1" dirty="0" smtClean="0">
                <a:latin typeface="Arial" panose="020B0604020202020204" pitchFamily="34" charset="0"/>
                <a:cs typeface="Arial" panose="020B0604020202020204" pitchFamily="34" charset="0"/>
              </a:rPr>
              <a:t>Nord canadien</a:t>
            </a:r>
          </a:p>
          <a:p>
            <a:pPr algn="ctr"/>
            <a:r>
              <a:rPr lang="fr-FR" sz="3200" b="1" i="1" dirty="0" smtClean="0">
                <a:latin typeface="Arial" panose="020B0604020202020204" pitchFamily="34" charset="0"/>
                <a:cs typeface="Arial" panose="020B0604020202020204" pitchFamily="34" charset="0"/>
              </a:rPr>
              <a:t>3</a:t>
            </a:r>
            <a:endParaRPr lang="fr-CA" sz="3200" b="1" i="1" dirty="0">
              <a:latin typeface="Arial" panose="020B0604020202020204" pitchFamily="34" charset="0"/>
              <a:cs typeface="Arial" panose="020B0604020202020204" pitchFamily="34" charset="0"/>
            </a:endParaRPr>
          </a:p>
        </p:txBody>
      </p:sp>
    </p:spTree>
    <p:extLst>
      <p:ext uri="{BB962C8B-B14F-4D97-AF65-F5344CB8AC3E}">
        <p14:creationId xmlns:p14="http://schemas.microsoft.com/office/powerpoint/2010/main" val="4048391904"/>
      </p:ext>
    </p:extLst>
  </p:cSld>
  <p:clrMapOvr>
    <a:masterClrMapping/>
  </p:clrMapOvr>
  <mc:AlternateContent xmlns:mc="http://schemas.openxmlformats.org/markup-compatibility/2006" xmlns:p14="http://schemas.microsoft.com/office/powerpoint/2010/main">
    <mc:Choice Requires="p14">
      <p:transition spd="slow" p14:dur="1300">
        <p14:pan dir="d"/>
      </p:transition>
    </mc:Choice>
    <mc:Fallback xmlns="">
      <p:transition spd="slow">
        <p:fade/>
      </p:transition>
    </mc:Fallback>
  </mc:AlternateContent>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grpId="0" nodeType="clickEffect">
                                  <p:stCondLst>
                                    <p:cond delay="0"/>
                                  </p:stCondLst>
                                  <p:childTnLst>
                                    <p:set>
                                      <p:cBhvr>
                                        <p:cTn id="6" dur="1" fill="hold">
                                          <p:stCondLst>
                                            <p:cond delay="0"/>
                                          </p:stCondLst>
                                        </p:cTn>
                                        <p:tgtEl>
                                          <p:spTgt spid="3"/>
                                        </p:tgtEl>
                                        <p:attrNameLst>
                                          <p:attrName>style.visibility</p:attrName>
                                        </p:attrNameLst>
                                      </p:cBhvr>
                                      <p:to>
                                        <p:strVal val="visible"/>
                                      </p:to>
                                    </p:set>
                                  </p:childTnLst>
                                </p:cTn>
                              </p:par>
                            </p:childTnLst>
                          </p:cTn>
                        </p:par>
                      </p:childTnLst>
                    </p:cTn>
                  </p:par>
                  <p:par>
                    <p:cTn id="7" fill="hold">
                      <p:stCondLst>
                        <p:cond delay="indefinite"/>
                      </p:stCondLst>
                      <p:childTnLst>
                        <p:par>
                          <p:cTn id="8" fill="hold">
                            <p:stCondLst>
                              <p:cond delay="0"/>
                            </p:stCondLst>
                            <p:childTnLst>
                              <p:par>
                                <p:cTn id="9" presetID="1" presetClass="entr" presetSubtype="0" fill="hold" grpId="0" nodeType="clickEffect">
                                  <p:stCondLst>
                                    <p:cond delay="0"/>
                                  </p:stCondLst>
                                  <p:childTnLst>
                                    <p:set>
                                      <p:cBhvr>
                                        <p:cTn id="10" dur="1" fill="hold">
                                          <p:stCondLst>
                                            <p:cond delay="0"/>
                                          </p:stCondLst>
                                        </p:cTn>
                                        <p:tgtEl>
                                          <p:spTgt spid="20"/>
                                        </p:tgtEl>
                                        <p:attrNameLst>
                                          <p:attrName>style.visibility</p:attrName>
                                        </p:attrNameLst>
                                      </p:cBhvr>
                                      <p:to>
                                        <p:strVal val="visible"/>
                                      </p:to>
                                    </p:set>
                                  </p:childTnLst>
                                </p:cTn>
                              </p:par>
                            </p:childTnLst>
                          </p:cTn>
                        </p:par>
                      </p:childTnLst>
                    </p:cTn>
                  </p:par>
                  <p:par>
                    <p:cTn id="11" fill="hold">
                      <p:stCondLst>
                        <p:cond delay="indefinite"/>
                      </p:stCondLst>
                      <p:childTnLst>
                        <p:par>
                          <p:cTn id="12" fill="hold">
                            <p:stCondLst>
                              <p:cond delay="0"/>
                            </p:stCondLst>
                            <p:childTnLst>
                              <p:par>
                                <p:cTn id="13" presetID="1" presetClass="entr" presetSubtype="0" fill="hold" grpId="0" nodeType="clickEffect">
                                  <p:stCondLst>
                                    <p:cond delay="0"/>
                                  </p:stCondLst>
                                  <p:childTnLst>
                                    <p:set>
                                      <p:cBhvr>
                                        <p:cTn id="14" dur="1" fill="hold">
                                          <p:stCondLst>
                                            <p:cond delay="0"/>
                                          </p:stCondLst>
                                        </p:cTn>
                                        <p:tgtEl>
                                          <p:spTgt spid="21"/>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3" grpId="0" animBg="1"/>
      <p:bldP spid="20" grpId="0" animBg="1"/>
      <p:bldP spid="21" grpId="0" animBg="1"/>
    </p:bldLst>
  </p:timing>
</p:sld>
</file>

<file path=ppt/tags/tag1.xml><?xml version="1.0" encoding="utf-8"?>
<p:tagLst xmlns:a="http://schemas.openxmlformats.org/drawingml/2006/main" xmlns:r="http://schemas.openxmlformats.org/officeDocument/2006/relationships" xmlns:p="http://schemas.openxmlformats.org/presentationml/2006/main">
  <p:tag name="NUM" val="3"/>
</p:tagLst>
</file>

<file path=ppt/tags/tag10.xml><?xml version="1.0" encoding="utf-8"?>
<p:tagLst xmlns:a="http://schemas.openxmlformats.org/drawingml/2006/main" xmlns:r="http://schemas.openxmlformats.org/officeDocument/2006/relationships" xmlns:p="http://schemas.openxmlformats.org/presentationml/2006/main">
  <p:tag name="NUM" val="9"/>
</p:tagLst>
</file>

<file path=ppt/tags/tag100.xml><?xml version="1.0" encoding="utf-8"?>
<p:tagLst xmlns:a="http://schemas.openxmlformats.org/drawingml/2006/main" xmlns:r="http://schemas.openxmlformats.org/officeDocument/2006/relationships" xmlns:p="http://schemas.openxmlformats.org/presentationml/2006/main">
  <p:tag name="NUM" val="3"/>
</p:tagLst>
</file>

<file path=ppt/tags/tag101.xml><?xml version="1.0" encoding="utf-8"?>
<p:tagLst xmlns:a="http://schemas.openxmlformats.org/drawingml/2006/main" xmlns:r="http://schemas.openxmlformats.org/officeDocument/2006/relationships" xmlns:p="http://schemas.openxmlformats.org/presentationml/2006/main">
  <p:tag name="NUM" val="1"/>
</p:tagLst>
</file>

<file path=ppt/tags/tag102.xml><?xml version="1.0" encoding="utf-8"?>
<p:tagLst xmlns:a="http://schemas.openxmlformats.org/drawingml/2006/main" xmlns:r="http://schemas.openxmlformats.org/officeDocument/2006/relationships" xmlns:p="http://schemas.openxmlformats.org/presentationml/2006/main">
  <p:tag name="NUM" val="2"/>
</p:tagLst>
</file>

<file path=ppt/tags/tag103.xml><?xml version="1.0" encoding="utf-8"?>
<p:tagLst xmlns:a="http://schemas.openxmlformats.org/drawingml/2006/main" xmlns:r="http://schemas.openxmlformats.org/officeDocument/2006/relationships" xmlns:p="http://schemas.openxmlformats.org/presentationml/2006/main">
  <p:tag name="NUM" val="4"/>
</p:tagLst>
</file>

<file path=ppt/tags/tag104.xml><?xml version="1.0" encoding="utf-8"?>
<p:tagLst xmlns:a="http://schemas.openxmlformats.org/drawingml/2006/main" xmlns:r="http://schemas.openxmlformats.org/officeDocument/2006/relationships" xmlns:p="http://schemas.openxmlformats.org/presentationml/2006/main">
  <p:tag name="NUM" val="5"/>
</p:tagLst>
</file>

<file path=ppt/tags/tag105.xml><?xml version="1.0" encoding="utf-8"?>
<p:tagLst xmlns:a="http://schemas.openxmlformats.org/drawingml/2006/main" xmlns:r="http://schemas.openxmlformats.org/officeDocument/2006/relationships" xmlns:p="http://schemas.openxmlformats.org/presentationml/2006/main">
  <p:tag name="NUM" val="6"/>
</p:tagLst>
</file>

<file path=ppt/tags/tag106.xml><?xml version="1.0" encoding="utf-8"?>
<p:tagLst xmlns:a="http://schemas.openxmlformats.org/drawingml/2006/main" xmlns:r="http://schemas.openxmlformats.org/officeDocument/2006/relationships" xmlns:p="http://schemas.openxmlformats.org/presentationml/2006/main">
  <p:tag name="NUM" val="7"/>
</p:tagLst>
</file>

<file path=ppt/tags/tag107.xml><?xml version="1.0" encoding="utf-8"?>
<p:tagLst xmlns:a="http://schemas.openxmlformats.org/drawingml/2006/main" xmlns:r="http://schemas.openxmlformats.org/officeDocument/2006/relationships" xmlns:p="http://schemas.openxmlformats.org/presentationml/2006/main">
  <p:tag name="NUM" val="8"/>
</p:tagLst>
</file>

<file path=ppt/tags/tag108.xml><?xml version="1.0" encoding="utf-8"?>
<p:tagLst xmlns:a="http://schemas.openxmlformats.org/drawingml/2006/main" xmlns:r="http://schemas.openxmlformats.org/officeDocument/2006/relationships" xmlns:p="http://schemas.openxmlformats.org/presentationml/2006/main">
  <p:tag name="NUM" val="9"/>
</p:tagLst>
</file>

<file path=ppt/tags/tag109.xml><?xml version="1.0" encoding="utf-8"?>
<p:tagLst xmlns:a="http://schemas.openxmlformats.org/drawingml/2006/main" xmlns:r="http://schemas.openxmlformats.org/officeDocument/2006/relationships" xmlns:p="http://schemas.openxmlformats.org/presentationml/2006/main">
  <p:tag name="NUM" val="10"/>
</p:tagLst>
</file>

<file path=ppt/tags/tag11.xml><?xml version="1.0" encoding="utf-8"?>
<p:tagLst xmlns:a="http://schemas.openxmlformats.org/drawingml/2006/main" xmlns:r="http://schemas.openxmlformats.org/officeDocument/2006/relationships" xmlns:p="http://schemas.openxmlformats.org/presentationml/2006/main">
  <p:tag name="NUM" val="10"/>
</p:tagLst>
</file>

<file path=ppt/tags/tag110.xml><?xml version="1.0" encoding="utf-8"?>
<p:tagLst xmlns:a="http://schemas.openxmlformats.org/drawingml/2006/main" xmlns:r="http://schemas.openxmlformats.org/officeDocument/2006/relationships" xmlns:p="http://schemas.openxmlformats.org/presentationml/2006/main">
  <p:tag name="NUM" val="11"/>
</p:tagLst>
</file>

<file path=ppt/tags/tag111.xml><?xml version="1.0" encoding="utf-8"?>
<p:tagLst xmlns:a="http://schemas.openxmlformats.org/drawingml/2006/main" xmlns:r="http://schemas.openxmlformats.org/officeDocument/2006/relationships" xmlns:p="http://schemas.openxmlformats.org/presentationml/2006/main">
  <p:tag name="NUM" val="12"/>
</p:tagLst>
</file>

<file path=ppt/tags/tag112.xml><?xml version="1.0" encoding="utf-8"?>
<p:tagLst xmlns:a="http://schemas.openxmlformats.org/drawingml/2006/main" xmlns:r="http://schemas.openxmlformats.org/officeDocument/2006/relationships" xmlns:p="http://schemas.openxmlformats.org/presentationml/2006/main">
  <p:tag name="NUM" val="1"/>
</p:tagLst>
</file>

<file path=ppt/tags/tag113.xml><?xml version="1.0" encoding="utf-8"?>
<p:tagLst xmlns:a="http://schemas.openxmlformats.org/drawingml/2006/main" xmlns:r="http://schemas.openxmlformats.org/officeDocument/2006/relationships" xmlns:p="http://schemas.openxmlformats.org/presentationml/2006/main">
  <p:tag name="NUM" val="3"/>
</p:tagLst>
</file>

<file path=ppt/tags/tag114.xml><?xml version="1.0" encoding="utf-8"?>
<p:tagLst xmlns:a="http://schemas.openxmlformats.org/drawingml/2006/main" xmlns:r="http://schemas.openxmlformats.org/officeDocument/2006/relationships" xmlns:p="http://schemas.openxmlformats.org/presentationml/2006/main">
  <p:tag name="NUM" val="13"/>
</p:tagLst>
</file>

<file path=ppt/tags/tag115.xml><?xml version="1.0" encoding="utf-8"?>
<p:tagLst xmlns:a="http://schemas.openxmlformats.org/drawingml/2006/main" xmlns:r="http://schemas.openxmlformats.org/officeDocument/2006/relationships" xmlns:p="http://schemas.openxmlformats.org/presentationml/2006/main">
  <p:tag name="NUM" val="14"/>
</p:tagLst>
</file>

<file path=ppt/tags/tag116.xml><?xml version="1.0" encoding="utf-8"?>
<p:tagLst xmlns:a="http://schemas.openxmlformats.org/drawingml/2006/main" xmlns:r="http://schemas.openxmlformats.org/officeDocument/2006/relationships" xmlns:p="http://schemas.openxmlformats.org/presentationml/2006/main">
  <p:tag name="NUM" val="15"/>
</p:tagLst>
</file>

<file path=ppt/tags/tag117.xml><?xml version="1.0" encoding="utf-8"?>
<p:tagLst xmlns:a="http://schemas.openxmlformats.org/drawingml/2006/main" xmlns:r="http://schemas.openxmlformats.org/officeDocument/2006/relationships" xmlns:p="http://schemas.openxmlformats.org/presentationml/2006/main">
  <p:tag name="NUM" val="16"/>
</p:tagLst>
</file>

<file path=ppt/tags/tag118.xml><?xml version="1.0" encoding="utf-8"?>
<p:tagLst xmlns:a="http://schemas.openxmlformats.org/drawingml/2006/main" xmlns:r="http://schemas.openxmlformats.org/officeDocument/2006/relationships" xmlns:p="http://schemas.openxmlformats.org/presentationml/2006/main">
  <p:tag name="NUM" val="17"/>
</p:tagLst>
</file>

<file path=ppt/tags/tag119.xml><?xml version="1.0" encoding="utf-8"?>
<p:tagLst xmlns:a="http://schemas.openxmlformats.org/drawingml/2006/main" xmlns:r="http://schemas.openxmlformats.org/officeDocument/2006/relationships" xmlns:p="http://schemas.openxmlformats.org/presentationml/2006/main">
  <p:tag name="NUM" val="18"/>
</p:tagLst>
</file>

<file path=ppt/tags/tag12.xml><?xml version="1.0" encoding="utf-8"?>
<p:tagLst xmlns:a="http://schemas.openxmlformats.org/drawingml/2006/main" xmlns:r="http://schemas.openxmlformats.org/officeDocument/2006/relationships" xmlns:p="http://schemas.openxmlformats.org/presentationml/2006/main">
  <p:tag name="NUM" val="11"/>
</p:tagLst>
</file>

<file path=ppt/tags/tag120.xml><?xml version="1.0" encoding="utf-8"?>
<p:tagLst xmlns:a="http://schemas.openxmlformats.org/drawingml/2006/main" xmlns:r="http://schemas.openxmlformats.org/officeDocument/2006/relationships" xmlns:p="http://schemas.openxmlformats.org/presentationml/2006/main">
  <p:tag name="NUM" val="19"/>
</p:tagLst>
</file>

<file path=ppt/tags/tag121.xml><?xml version="1.0" encoding="utf-8"?>
<p:tagLst xmlns:a="http://schemas.openxmlformats.org/drawingml/2006/main" xmlns:r="http://schemas.openxmlformats.org/officeDocument/2006/relationships" xmlns:p="http://schemas.openxmlformats.org/presentationml/2006/main">
  <p:tag name="NUM" val="20"/>
</p:tagLst>
</file>

<file path=ppt/tags/tag122.xml><?xml version="1.0" encoding="utf-8"?>
<p:tagLst xmlns:a="http://schemas.openxmlformats.org/drawingml/2006/main" xmlns:r="http://schemas.openxmlformats.org/officeDocument/2006/relationships" xmlns:p="http://schemas.openxmlformats.org/presentationml/2006/main">
  <p:tag name="NUM" val="21"/>
</p:tagLst>
</file>

<file path=ppt/tags/tag123.xml><?xml version="1.0" encoding="utf-8"?>
<p:tagLst xmlns:a="http://schemas.openxmlformats.org/drawingml/2006/main" xmlns:r="http://schemas.openxmlformats.org/officeDocument/2006/relationships" xmlns:p="http://schemas.openxmlformats.org/presentationml/2006/main">
  <p:tag name="NUM" val="4"/>
</p:tagLst>
</file>

<file path=ppt/tags/tag124.xml><?xml version="1.0" encoding="utf-8"?>
<p:tagLst xmlns:a="http://schemas.openxmlformats.org/drawingml/2006/main" xmlns:r="http://schemas.openxmlformats.org/officeDocument/2006/relationships" xmlns:p="http://schemas.openxmlformats.org/presentationml/2006/main">
  <p:tag name="NUM" val="4"/>
</p:tagLst>
</file>

<file path=ppt/tags/tag125.xml><?xml version="1.0" encoding="utf-8"?>
<p:tagLst xmlns:a="http://schemas.openxmlformats.org/drawingml/2006/main" xmlns:r="http://schemas.openxmlformats.org/officeDocument/2006/relationships" xmlns:p="http://schemas.openxmlformats.org/presentationml/2006/main">
  <p:tag name="NUM" val="3"/>
</p:tagLst>
</file>

<file path=ppt/tags/tag126.xml><?xml version="1.0" encoding="utf-8"?>
<p:tagLst xmlns:a="http://schemas.openxmlformats.org/drawingml/2006/main" xmlns:r="http://schemas.openxmlformats.org/officeDocument/2006/relationships" xmlns:p="http://schemas.openxmlformats.org/presentationml/2006/main">
  <p:tag name="NUM" val="3"/>
</p:tagLst>
</file>

<file path=ppt/tags/tag127.xml><?xml version="1.0" encoding="utf-8"?>
<p:tagLst xmlns:a="http://schemas.openxmlformats.org/drawingml/2006/main" xmlns:r="http://schemas.openxmlformats.org/officeDocument/2006/relationships" xmlns:p="http://schemas.openxmlformats.org/presentationml/2006/main">
  <p:tag name="NUM" val="4"/>
</p:tagLst>
</file>

<file path=ppt/tags/tag128.xml><?xml version="1.0" encoding="utf-8"?>
<p:tagLst xmlns:a="http://schemas.openxmlformats.org/drawingml/2006/main" xmlns:r="http://schemas.openxmlformats.org/officeDocument/2006/relationships" xmlns:p="http://schemas.openxmlformats.org/presentationml/2006/main">
  <p:tag name="NUM" val="4"/>
</p:tagLst>
</file>

<file path=ppt/tags/tag129.xml><?xml version="1.0" encoding="utf-8"?>
<p:tagLst xmlns:a="http://schemas.openxmlformats.org/drawingml/2006/main" xmlns:r="http://schemas.openxmlformats.org/officeDocument/2006/relationships" xmlns:p="http://schemas.openxmlformats.org/presentationml/2006/main">
  <p:tag name="NUM" val="4"/>
</p:tagLst>
</file>

<file path=ppt/tags/tag13.xml><?xml version="1.0" encoding="utf-8"?>
<p:tagLst xmlns:a="http://schemas.openxmlformats.org/drawingml/2006/main" xmlns:r="http://schemas.openxmlformats.org/officeDocument/2006/relationships" xmlns:p="http://schemas.openxmlformats.org/presentationml/2006/main">
  <p:tag name="NUM" val="12"/>
</p:tagLst>
</file>

<file path=ppt/tags/tag130.xml><?xml version="1.0" encoding="utf-8"?>
<p:tagLst xmlns:a="http://schemas.openxmlformats.org/drawingml/2006/main" xmlns:r="http://schemas.openxmlformats.org/officeDocument/2006/relationships" xmlns:p="http://schemas.openxmlformats.org/presentationml/2006/main">
  <p:tag name="NUM" val="4"/>
</p:tagLst>
</file>

<file path=ppt/tags/tag131.xml><?xml version="1.0" encoding="utf-8"?>
<p:tagLst xmlns:a="http://schemas.openxmlformats.org/drawingml/2006/main" xmlns:r="http://schemas.openxmlformats.org/officeDocument/2006/relationships" xmlns:p="http://schemas.openxmlformats.org/presentationml/2006/main">
  <p:tag name="NUM" val="4"/>
</p:tagLst>
</file>

<file path=ppt/tags/tag132.xml><?xml version="1.0" encoding="utf-8"?>
<p:tagLst xmlns:a="http://schemas.openxmlformats.org/drawingml/2006/main" xmlns:r="http://schemas.openxmlformats.org/officeDocument/2006/relationships" xmlns:p="http://schemas.openxmlformats.org/presentationml/2006/main">
  <p:tag name="NUM" val="4"/>
</p:tagLst>
</file>

<file path=ppt/tags/tag133.xml><?xml version="1.0" encoding="utf-8"?>
<p:tagLst xmlns:a="http://schemas.openxmlformats.org/drawingml/2006/main" xmlns:r="http://schemas.openxmlformats.org/officeDocument/2006/relationships" xmlns:p="http://schemas.openxmlformats.org/presentationml/2006/main">
  <p:tag name="NUM" val="1"/>
</p:tagLst>
</file>

<file path=ppt/tags/tag134.xml><?xml version="1.0" encoding="utf-8"?>
<p:tagLst xmlns:a="http://schemas.openxmlformats.org/drawingml/2006/main" xmlns:r="http://schemas.openxmlformats.org/officeDocument/2006/relationships" xmlns:p="http://schemas.openxmlformats.org/presentationml/2006/main">
  <p:tag name="NUM" val="2"/>
</p:tagLst>
</file>

<file path=ppt/tags/tag135.xml><?xml version="1.0" encoding="utf-8"?>
<p:tagLst xmlns:a="http://schemas.openxmlformats.org/drawingml/2006/main" xmlns:r="http://schemas.openxmlformats.org/officeDocument/2006/relationships" xmlns:p="http://schemas.openxmlformats.org/presentationml/2006/main">
  <p:tag name="NUM" val="1"/>
</p:tagLst>
</file>

<file path=ppt/tags/tag136.xml><?xml version="1.0" encoding="utf-8"?>
<p:tagLst xmlns:a="http://schemas.openxmlformats.org/drawingml/2006/main" xmlns:r="http://schemas.openxmlformats.org/officeDocument/2006/relationships" xmlns:p="http://schemas.openxmlformats.org/presentationml/2006/main">
  <p:tag name="NUM" val="2"/>
</p:tagLst>
</file>

<file path=ppt/tags/tag14.xml><?xml version="1.0" encoding="utf-8"?>
<p:tagLst xmlns:a="http://schemas.openxmlformats.org/drawingml/2006/main" xmlns:r="http://schemas.openxmlformats.org/officeDocument/2006/relationships" xmlns:p="http://schemas.openxmlformats.org/presentationml/2006/main">
  <p:tag name="NUM" val="13"/>
</p:tagLst>
</file>

<file path=ppt/tags/tag15.xml><?xml version="1.0" encoding="utf-8"?>
<p:tagLst xmlns:a="http://schemas.openxmlformats.org/drawingml/2006/main" xmlns:r="http://schemas.openxmlformats.org/officeDocument/2006/relationships" xmlns:p="http://schemas.openxmlformats.org/presentationml/2006/main">
  <p:tag name="NUM" val="14"/>
</p:tagLst>
</file>

<file path=ppt/tags/tag16.xml><?xml version="1.0" encoding="utf-8"?>
<p:tagLst xmlns:a="http://schemas.openxmlformats.org/drawingml/2006/main" xmlns:r="http://schemas.openxmlformats.org/officeDocument/2006/relationships" xmlns:p="http://schemas.openxmlformats.org/presentationml/2006/main">
  <p:tag name="NUM" val="15"/>
</p:tagLst>
</file>

<file path=ppt/tags/tag17.xml><?xml version="1.0" encoding="utf-8"?>
<p:tagLst xmlns:a="http://schemas.openxmlformats.org/drawingml/2006/main" xmlns:r="http://schemas.openxmlformats.org/officeDocument/2006/relationships" xmlns:p="http://schemas.openxmlformats.org/presentationml/2006/main">
  <p:tag name="NUM" val="16"/>
</p:tagLst>
</file>

<file path=ppt/tags/tag18.xml><?xml version="1.0" encoding="utf-8"?>
<p:tagLst xmlns:a="http://schemas.openxmlformats.org/drawingml/2006/main" xmlns:r="http://schemas.openxmlformats.org/officeDocument/2006/relationships" xmlns:p="http://schemas.openxmlformats.org/presentationml/2006/main">
  <p:tag name="NUM" val="17"/>
</p:tagLst>
</file>

<file path=ppt/tags/tag19.xml><?xml version="1.0" encoding="utf-8"?>
<p:tagLst xmlns:a="http://schemas.openxmlformats.org/drawingml/2006/main" xmlns:r="http://schemas.openxmlformats.org/officeDocument/2006/relationships" xmlns:p="http://schemas.openxmlformats.org/presentationml/2006/main">
  <p:tag name="NUM" val="18"/>
</p:tagLst>
</file>

<file path=ppt/tags/tag2.xml><?xml version="1.0" encoding="utf-8"?>
<p:tagLst xmlns:a="http://schemas.openxmlformats.org/drawingml/2006/main" xmlns:r="http://schemas.openxmlformats.org/officeDocument/2006/relationships" xmlns:p="http://schemas.openxmlformats.org/presentationml/2006/main">
  <p:tag name="NUM" val="1"/>
</p:tagLst>
</file>

<file path=ppt/tags/tag20.xml><?xml version="1.0" encoding="utf-8"?>
<p:tagLst xmlns:a="http://schemas.openxmlformats.org/drawingml/2006/main" xmlns:r="http://schemas.openxmlformats.org/officeDocument/2006/relationships" xmlns:p="http://schemas.openxmlformats.org/presentationml/2006/main">
  <p:tag name="NUM" val="19"/>
</p:tagLst>
</file>

<file path=ppt/tags/tag21.xml><?xml version="1.0" encoding="utf-8"?>
<p:tagLst xmlns:a="http://schemas.openxmlformats.org/drawingml/2006/main" xmlns:r="http://schemas.openxmlformats.org/officeDocument/2006/relationships" xmlns:p="http://schemas.openxmlformats.org/presentationml/2006/main">
  <p:tag name="NUM" val="20"/>
</p:tagLst>
</file>

<file path=ppt/tags/tag22.xml><?xml version="1.0" encoding="utf-8"?>
<p:tagLst xmlns:a="http://schemas.openxmlformats.org/drawingml/2006/main" xmlns:r="http://schemas.openxmlformats.org/officeDocument/2006/relationships" xmlns:p="http://schemas.openxmlformats.org/presentationml/2006/main">
  <p:tag name="NUM" val="21"/>
</p:tagLst>
</file>

<file path=ppt/tags/tag23.xml><?xml version="1.0" encoding="utf-8"?>
<p:tagLst xmlns:a="http://schemas.openxmlformats.org/drawingml/2006/main" xmlns:r="http://schemas.openxmlformats.org/officeDocument/2006/relationships" xmlns:p="http://schemas.openxmlformats.org/presentationml/2006/main">
  <p:tag name="NUM" val="22"/>
</p:tagLst>
</file>

<file path=ppt/tags/tag24.xml><?xml version="1.0" encoding="utf-8"?>
<p:tagLst xmlns:a="http://schemas.openxmlformats.org/drawingml/2006/main" xmlns:r="http://schemas.openxmlformats.org/officeDocument/2006/relationships" xmlns:p="http://schemas.openxmlformats.org/presentationml/2006/main">
  <p:tag name="NUM" val="23"/>
</p:tagLst>
</file>

<file path=ppt/tags/tag25.xml><?xml version="1.0" encoding="utf-8"?>
<p:tagLst xmlns:a="http://schemas.openxmlformats.org/drawingml/2006/main" xmlns:r="http://schemas.openxmlformats.org/officeDocument/2006/relationships" xmlns:p="http://schemas.openxmlformats.org/presentationml/2006/main">
  <p:tag name="NUM" val="24"/>
</p:tagLst>
</file>

<file path=ppt/tags/tag26.xml><?xml version="1.0" encoding="utf-8"?>
<p:tagLst xmlns:a="http://schemas.openxmlformats.org/drawingml/2006/main" xmlns:r="http://schemas.openxmlformats.org/officeDocument/2006/relationships" xmlns:p="http://schemas.openxmlformats.org/presentationml/2006/main">
  <p:tag name="NUM" val="25"/>
</p:tagLst>
</file>

<file path=ppt/tags/tag27.xml><?xml version="1.0" encoding="utf-8"?>
<p:tagLst xmlns:a="http://schemas.openxmlformats.org/drawingml/2006/main" xmlns:r="http://schemas.openxmlformats.org/officeDocument/2006/relationships" xmlns:p="http://schemas.openxmlformats.org/presentationml/2006/main">
  <p:tag name="NUM" val="26"/>
</p:tagLst>
</file>

<file path=ppt/tags/tag28.xml><?xml version="1.0" encoding="utf-8"?>
<p:tagLst xmlns:a="http://schemas.openxmlformats.org/drawingml/2006/main" xmlns:r="http://schemas.openxmlformats.org/officeDocument/2006/relationships" xmlns:p="http://schemas.openxmlformats.org/presentationml/2006/main">
  <p:tag name="NUM" val="27"/>
</p:tagLst>
</file>

<file path=ppt/tags/tag29.xml><?xml version="1.0" encoding="utf-8"?>
<p:tagLst xmlns:a="http://schemas.openxmlformats.org/drawingml/2006/main" xmlns:r="http://schemas.openxmlformats.org/officeDocument/2006/relationships" xmlns:p="http://schemas.openxmlformats.org/presentationml/2006/main">
  <p:tag name="NUM" val="28"/>
</p:tagLst>
</file>

<file path=ppt/tags/tag3.xml><?xml version="1.0" encoding="utf-8"?>
<p:tagLst xmlns:a="http://schemas.openxmlformats.org/drawingml/2006/main" xmlns:r="http://schemas.openxmlformats.org/officeDocument/2006/relationships" xmlns:p="http://schemas.openxmlformats.org/presentationml/2006/main">
  <p:tag name="NUM" val="2"/>
</p:tagLst>
</file>

<file path=ppt/tags/tag30.xml><?xml version="1.0" encoding="utf-8"?>
<p:tagLst xmlns:a="http://schemas.openxmlformats.org/drawingml/2006/main" xmlns:r="http://schemas.openxmlformats.org/officeDocument/2006/relationships" xmlns:p="http://schemas.openxmlformats.org/presentationml/2006/main">
  <p:tag name="NUM" val="30"/>
</p:tagLst>
</file>

<file path=ppt/tags/tag31.xml><?xml version="1.0" encoding="utf-8"?>
<p:tagLst xmlns:a="http://schemas.openxmlformats.org/drawingml/2006/main" xmlns:r="http://schemas.openxmlformats.org/officeDocument/2006/relationships" xmlns:p="http://schemas.openxmlformats.org/presentationml/2006/main">
  <p:tag name="NUM" val="1"/>
</p:tagLst>
</file>

<file path=ppt/tags/tag32.xml><?xml version="1.0" encoding="utf-8"?>
<p:tagLst xmlns:a="http://schemas.openxmlformats.org/drawingml/2006/main" xmlns:r="http://schemas.openxmlformats.org/officeDocument/2006/relationships" xmlns:p="http://schemas.openxmlformats.org/presentationml/2006/main">
  <p:tag name="NUM" val="25"/>
</p:tagLst>
</file>

<file path=ppt/tags/tag33.xml><?xml version="1.0" encoding="utf-8"?>
<p:tagLst xmlns:a="http://schemas.openxmlformats.org/drawingml/2006/main" xmlns:r="http://schemas.openxmlformats.org/officeDocument/2006/relationships" xmlns:p="http://schemas.openxmlformats.org/presentationml/2006/main">
  <p:tag name="NUM" val="1"/>
</p:tagLst>
</file>

<file path=ppt/tags/tag34.xml><?xml version="1.0" encoding="utf-8"?>
<p:tagLst xmlns:a="http://schemas.openxmlformats.org/drawingml/2006/main" xmlns:r="http://schemas.openxmlformats.org/officeDocument/2006/relationships" xmlns:p="http://schemas.openxmlformats.org/presentationml/2006/main">
  <p:tag name="NUM" val="29"/>
</p:tagLst>
</file>

<file path=ppt/tags/tag35.xml><?xml version="1.0" encoding="utf-8"?>
<p:tagLst xmlns:a="http://schemas.openxmlformats.org/drawingml/2006/main" xmlns:r="http://schemas.openxmlformats.org/officeDocument/2006/relationships" xmlns:p="http://schemas.openxmlformats.org/presentationml/2006/main">
  <p:tag name="NUM" val="1"/>
</p:tagLst>
</file>

<file path=ppt/tags/tag36.xml><?xml version="1.0" encoding="utf-8"?>
<p:tagLst xmlns:a="http://schemas.openxmlformats.org/drawingml/2006/main" xmlns:r="http://schemas.openxmlformats.org/officeDocument/2006/relationships" xmlns:p="http://schemas.openxmlformats.org/presentationml/2006/main">
  <p:tag name="NUM" val="12"/>
</p:tagLst>
</file>

<file path=ppt/tags/tag37.xml><?xml version="1.0" encoding="utf-8"?>
<p:tagLst xmlns:a="http://schemas.openxmlformats.org/drawingml/2006/main" xmlns:r="http://schemas.openxmlformats.org/officeDocument/2006/relationships" xmlns:p="http://schemas.openxmlformats.org/presentationml/2006/main">
  <p:tag name="NUM" val="2"/>
</p:tagLst>
</file>

<file path=ppt/tags/tag38.xml><?xml version="1.0" encoding="utf-8"?>
<p:tagLst xmlns:a="http://schemas.openxmlformats.org/drawingml/2006/main" xmlns:r="http://schemas.openxmlformats.org/officeDocument/2006/relationships" xmlns:p="http://schemas.openxmlformats.org/presentationml/2006/main">
  <p:tag name="NUM" val="3"/>
</p:tagLst>
</file>

<file path=ppt/tags/tag39.xml><?xml version="1.0" encoding="utf-8"?>
<p:tagLst xmlns:a="http://schemas.openxmlformats.org/drawingml/2006/main" xmlns:r="http://schemas.openxmlformats.org/officeDocument/2006/relationships" xmlns:p="http://schemas.openxmlformats.org/presentationml/2006/main">
  <p:tag name="NUM" val="4"/>
</p:tagLst>
</file>

<file path=ppt/tags/tag4.xml><?xml version="1.0" encoding="utf-8"?>
<p:tagLst xmlns:a="http://schemas.openxmlformats.org/drawingml/2006/main" xmlns:r="http://schemas.openxmlformats.org/officeDocument/2006/relationships" xmlns:p="http://schemas.openxmlformats.org/presentationml/2006/main">
  <p:tag name="NUM" val="3"/>
</p:tagLst>
</file>

<file path=ppt/tags/tag40.xml><?xml version="1.0" encoding="utf-8"?>
<p:tagLst xmlns:a="http://schemas.openxmlformats.org/drawingml/2006/main" xmlns:r="http://schemas.openxmlformats.org/officeDocument/2006/relationships" xmlns:p="http://schemas.openxmlformats.org/presentationml/2006/main">
  <p:tag name="NUM" val="5"/>
</p:tagLst>
</file>

<file path=ppt/tags/tag41.xml><?xml version="1.0" encoding="utf-8"?>
<p:tagLst xmlns:a="http://schemas.openxmlformats.org/drawingml/2006/main" xmlns:r="http://schemas.openxmlformats.org/officeDocument/2006/relationships" xmlns:p="http://schemas.openxmlformats.org/presentationml/2006/main">
  <p:tag name="NUM" val="6"/>
</p:tagLst>
</file>

<file path=ppt/tags/tag42.xml><?xml version="1.0" encoding="utf-8"?>
<p:tagLst xmlns:a="http://schemas.openxmlformats.org/drawingml/2006/main" xmlns:r="http://schemas.openxmlformats.org/officeDocument/2006/relationships" xmlns:p="http://schemas.openxmlformats.org/presentationml/2006/main">
  <p:tag name="NUM" val="7"/>
</p:tagLst>
</file>

<file path=ppt/tags/tag43.xml><?xml version="1.0" encoding="utf-8"?>
<p:tagLst xmlns:a="http://schemas.openxmlformats.org/drawingml/2006/main" xmlns:r="http://schemas.openxmlformats.org/officeDocument/2006/relationships" xmlns:p="http://schemas.openxmlformats.org/presentationml/2006/main">
  <p:tag name="NUM" val="8"/>
</p:tagLst>
</file>

<file path=ppt/tags/tag44.xml><?xml version="1.0" encoding="utf-8"?>
<p:tagLst xmlns:a="http://schemas.openxmlformats.org/drawingml/2006/main" xmlns:r="http://schemas.openxmlformats.org/officeDocument/2006/relationships" xmlns:p="http://schemas.openxmlformats.org/presentationml/2006/main">
  <p:tag name="NUM" val="9"/>
</p:tagLst>
</file>

<file path=ppt/tags/tag45.xml><?xml version="1.0" encoding="utf-8"?>
<p:tagLst xmlns:a="http://schemas.openxmlformats.org/drawingml/2006/main" xmlns:r="http://schemas.openxmlformats.org/officeDocument/2006/relationships" xmlns:p="http://schemas.openxmlformats.org/presentationml/2006/main">
  <p:tag name="NUM" val="10"/>
</p:tagLst>
</file>

<file path=ppt/tags/tag46.xml><?xml version="1.0" encoding="utf-8"?>
<p:tagLst xmlns:a="http://schemas.openxmlformats.org/drawingml/2006/main" xmlns:r="http://schemas.openxmlformats.org/officeDocument/2006/relationships" xmlns:p="http://schemas.openxmlformats.org/presentationml/2006/main">
  <p:tag name="NUM" val="11"/>
</p:tagLst>
</file>

<file path=ppt/tags/tag47.xml><?xml version="1.0" encoding="utf-8"?>
<p:tagLst xmlns:a="http://schemas.openxmlformats.org/drawingml/2006/main" xmlns:r="http://schemas.openxmlformats.org/officeDocument/2006/relationships" xmlns:p="http://schemas.openxmlformats.org/presentationml/2006/main">
  <p:tag name="NUM" val="12"/>
</p:tagLst>
</file>

<file path=ppt/tags/tag48.xml><?xml version="1.0" encoding="utf-8"?>
<p:tagLst xmlns:a="http://schemas.openxmlformats.org/drawingml/2006/main" xmlns:r="http://schemas.openxmlformats.org/officeDocument/2006/relationships" xmlns:p="http://schemas.openxmlformats.org/presentationml/2006/main">
  <p:tag name="NUM" val="16"/>
</p:tagLst>
</file>

<file path=ppt/tags/tag49.xml><?xml version="1.0" encoding="utf-8"?>
<p:tagLst xmlns:a="http://schemas.openxmlformats.org/drawingml/2006/main" xmlns:r="http://schemas.openxmlformats.org/officeDocument/2006/relationships" xmlns:p="http://schemas.openxmlformats.org/presentationml/2006/main">
  <p:tag name="NUM" val="17"/>
</p:tagLst>
</file>

<file path=ppt/tags/tag5.xml><?xml version="1.0" encoding="utf-8"?>
<p:tagLst xmlns:a="http://schemas.openxmlformats.org/drawingml/2006/main" xmlns:r="http://schemas.openxmlformats.org/officeDocument/2006/relationships" xmlns:p="http://schemas.openxmlformats.org/presentationml/2006/main">
  <p:tag name="NUM" val="4"/>
</p:tagLst>
</file>

<file path=ppt/tags/tag50.xml><?xml version="1.0" encoding="utf-8"?>
<p:tagLst xmlns:a="http://schemas.openxmlformats.org/drawingml/2006/main" xmlns:r="http://schemas.openxmlformats.org/officeDocument/2006/relationships" xmlns:p="http://schemas.openxmlformats.org/presentationml/2006/main">
  <p:tag name="NUM" val="18"/>
</p:tagLst>
</file>

<file path=ppt/tags/tag51.xml><?xml version="1.0" encoding="utf-8"?>
<p:tagLst xmlns:a="http://schemas.openxmlformats.org/drawingml/2006/main" xmlns:r="http://schemas.openxmlformats.org/officeDocument/2006/relationships" xmlns:p="http://schemas.openxmlformats.org/presentationml/2006/main">
  <p:tag name="NUM" val="19"/>
</p:tagLst>
</file>

<file path=ppt/tags/tag52.xml><?xml version="1.0" encoding="utf-8"?>
<p:tagLst xmlns:a="http://schemas.openxmlformats.org/drawingml/2006/main" xmlns:r="http://schemas.openxmlformats.org/officeDocument/2006/relationships" xmlns:p="http://schemas.openxmlformats.org/presentationml/2006/main">
  <p:tag name="NUM" val="20"/>
</p:tagLst>
</file>

<file path=ppt/tags/tag53.xml><?xml version="1.0" encoding="utf-8"?>
<p:tagLst xmlns:a="http://schemas.openxmlformats.org/drawingml/2006/main" xmlns:r="http://schemas.openxmlformats.org/officeDocument/2006/relationships" xmlns:p="http://schemas.openxmlformats.org/presentationml/2006/main">
  <p:tag name="NUM" val="21"/>
</p:tagLst>
</file>

<file path=ppt/tags/tag54.xml><?xml version="1.0" encoding="utf-8"?>
<p:tagLst xmlns:a="http://schemas.openxmlformats.org/drawingml/2006/main" xmlns:r="http://schemas.openxmlformats.org/officeDocument/2006/relationships" xmlns:p="http://schemas.openxmlformats.org/presentationml/2006/main">
  <p:tag name="NUM" val="22"/>
</p:tagLst>
</file>

<file path=ppt/tags/tag55.xml><?xml version="1.0" encoding="utf-8"?>
<p:tagLst xmlns:a="http://schemas.openxmlformats.org/drawingml/2006/main" xmlns:r="http://schemas.openxmlformats.org/officeDocument/2006/relationships" xmlns:p="http://schemas.openxmlformats.org/presentationml/2006/main">
  <p:tag name="NUM" val="24"/>
</p:tagLst>
</file>

<file path=ppt/tags/tag56.xml><?xml version="1.0" encoding="utf-8"?>
<p:tagLst xmlns:a="http://schemas.openxmlformats.org/drawingml/2006/main" xmlns:r="http://schemas.openxmlformats.org/officeDocument/2006/relationships" xmlns:p="http://schemas.openxmlformats.org/presentationml/2006/main">
  <p:tag name="NUM" val="25"/>
</p:tagLst>
</file>

<file path=ppt/tags/tag57.xml><?xml version="1.0" encoding="utf-8"?>
<p:tagLst xmlns:a="http://schemas.openxmlformats.org/drawingml/2006/main" xmlns:r="http://schemas.openxmlformats.org/officeDocument/2006/relationships" xmlns:p="http://schemas.openxmlformats.org/presentationml/2006/main">
  <p:tag name="NUM" val="27"/>
</p:tagLst>
</file>

<file path=ppt/tags/tag58.xml><?xml version="1.0" encoding="utf-8"?>
<p:tagLst xmlns:a="http://schemas.openxmlformats.org/drawingml/2006/main" xmlns:r="http://schemas.openxmlformats.org/officeDocument/2006/relationships" xmlns:p="http://schemas.openxmlformats.org/presentationml/2006/main">
  <p:tag name="NUM" val="28"/>
</p:tagLst>
</file>

<file path=ppt/tags/tag59.xml><?xml version="1.0" encoding="utf-8"?>
<p:tagLst xmlns:a="http://schemas.openxmlformats.org/drawingml/2006/main" xmlns:r="http://schemas.openxmlformats.org/officeDocument/2006/relationships" xmlns:p="http://schemas.openxmlformats.org/presentationml/2006/main">
  <p:tag name="NUM" val="2"/>
</p:tagLst>
</file>

<file path=ppt/tags/tag6.xml><?xml version="1.0" encoding="utf-8"?>
<p:tagLst xmlns:a="http://schemas.openxmlformats.org/drawingml/2006/main" xmlns:r="http://schemas.openxmlformats.org/officeDocument/2006/relationships" xmlns:p="http://schemas.openxmlformats.org/presentationml/2006/main">
  <p:tag name="NUM" val="5"/>
</p:tagLst>
</file>

<file path=ppt/tags/tag60.xml><?xml version="1.0" encoding="utf-8"?>
<p:tagLst xmlns:a="http://schemas.openxmlformats.org/drawingml/2006/main" xmlns:r="http://schemas.openxmlformats.org/officeDocument/2006/relationships" xmlns:p="http://schemas.openxmlformats.org/presentationml/2006/main">
  <p:tag name="NUM" val="3"/>
</p:tagLst>
</file>

<file path=ppt/tags/tag61.xml><?xml version="1.0" encoding="utf-8"?>
<p:tagLst xmlns:a="http://schemas.openxmlformats.org/drawingml/2006/main" xmlns:r="http://schemas.openxmlformats.org/officeDocument/2006/relationships" xmlns:p="http://schemas.openxmlformats.org/presentationml/2006/main">
  <p:tag name="NUM" val="4"/>
</p:tagLst>
</file>

<file path=ppt/tags/tag62.xml><?xml version="1.0" encoding="utf-8"?>
<p:tagLst xmlns:a="http://schemas.openxmlformats.org/drawingml/2006/main" xmlns:r="http://schemas.openxmlformats.org/officeDocument/2006/relationships" xmlns:p="http://schemas.openxmlformats.org/presentationml/2006/main">
  <p:tag name="NUM" val="5"/>
</p:tagLst>
</file>

<file path=ppt/tags/tag63.xml><?xml version="1.0" encoding="utf-8"?>
<p:tagLst xmlns:a="http://schemas.openxmlformats.org/drawingml/2006/main" xmlns:r="http://schemas.openxmlformats.org/officeDocument/2006/relationships" xmlns:p="http://schemas.openxmlformats.org/presentationml/2006/main">
  <p:tag name="NUM" val="6"/>
</p:tagLst>
</file>

<file path=ppt/tags/tag64.xml><?xml version="1.0" encoding="utf-8"?>
<p:tagLst xmlns:a="http://schemas.openxmlformats.org/drawingml/2006/main" xmlns:r="http://schemas.openxmlformats.org/officeDocument/2006/relationships" xmlns:p="http://schemas.openxmlformats.org/presentationml/2006/main">
  <p:tag name="NUM" val="7"/>
</p:tagLst>
</file>

<file path=ppt/tags/tag65.xml><?xml version="1.0" encoding="utf-8"?>
<p:tagLst xmlns:a="http://schemas.openxmlformats.org/drawingml/2006/main" xmlns:r="http://schemas.openxmlformats.org/officeDocument/2006/relationships" xmlns:p="http://schemas.openxmlformats.org/presentationml/2006/main">
  <p:tag name="NUM" val="8"/>
</p:tagLst>
</file>

<file path=ppt/tags/tag66.xml><?xml version="1.0" encoding="utf-8"?>
<p:tagLst xmlns:a="http://schemas.openxmlformats.org/drawingml/2006/main" xmlns:r="http://schemas.openxmlformats.org/officeDocument/2006/relationships" xmlns:p="http://schemas.openxmlformats.org/presentationml/2006/main">
  <p:tag name="NUM" val="9"/>
</p:tagLst>
</file>

<file path=ppt/tags/tag67.xml><?xml version="1.0" encoding="utf-8"?>
<p:tagLst xmlns:a="http://schemas.openxmlformats.org/drawingml/2006/main" xmlns:r="http://schemas.openxmlformats.org/officeDocument/2006/relationships" xmlns:p="http://schemas.openxmlformats.org/presentationml/2006/main">
  <p:tag name="NUM" val="10"/>
</p:tagLst>
</file>

<file path=ppt/tags/tag68.xml><?xml version="1.0" encoding="utf-8"?>
<p:tagLst xmlns:a="http://schemas.openxmlformats.org/drawingml/2006/main" xmlns:r="http://schemas.openxmlformats.org/officeDocument/2006/relationships" xmlns:p="http://schemas.openxmlformats.org/presentationml/2006/main">
  <p:tag name="NUM" val="1"/>
</p:tagLst>
</file>

<file path=ppt/tags/tag69.xml><?xml version="1.0" encoding="utf-8"?>
<p:tagLst xmlns:a="http://schemas.openxmlformats.org/drawingml/2006/main" xmlns:r="http://schemas.openxmlformats.org/officeDocument/2006/relationships" xmlns:p="http://schemas.openxmlformats.org/presentationml/2006/main">
  <p:tag name="NUM" val="9"/>
</p:tagLst>
</file>

<file path=ppt/tags/tag7.xml><?xml version="1.0" encoding="utf-8"?>
<p:tagLst xmlns:a="http://schemas.openxmlformats.org/drawingml/2006/main" xmlns:r="http://schemas.openxmlformats.org/officeDocument/2006/relationships" xmlns:p="http://schemas.openxmlformats.org/presentationml/2006/main">
  <p:tag name="NUM" val="6"/>
</p:tagLst>
</file>

<file path=ppt/tags/tag70.xml><?xml version="1.0" encoding="utf-8"?>
<p:tagLst xmlns:a="http://schemas.openxmlformats.org/drawingml/2006/main" xmlns:r="http://schemas.openxmlformats.org/officeDocument/2006/relationships" xmlns:p="http://schemas.openxmlformats.org/presentationml/2006/main">
  <p:tag name="NUM" val="8"/>
</p:tagLst>
</file>

<file path=ppt/tags/tag71.xml><?xml version="1.0" encoding="utf-8"?>
<p:tagLst xmlns:a="http://schemas.openxmlformats.org/drawingml/2006/main" xmlns:r="http://schemas.openxmlformats.org/officeDocument/2006/relationships" xmlns:p="http://schemas.openxmlformats.org/presentationml/2006/main">
  <p:tag name="NUM" val="2"/>
</p:tagLst>
</file>

<file path=ppt/tags/tag72.xml><?xml version="1.0" encoding="utf-8"?>
<p:tagLst xmlns:a="http://schemas.openxmlformats.org/drawingml/2006/main" xmlns:r="http://schemas.openxmlformats.org/officeDocument/2006/relationships" xmlns:p="http://schemas.openxmlformats.org/presentationml/2006/main">
  <p:tag name="NUM" val="1"/>
</p:tagLst>
</file>

<file path=ppt/tags/tag73.xml><?xml version="1.0" encoding="utf-8"?>
<p:tagLst xmlns:a="http://schemas.openxmlformats.org/drawingml/2006/main" xmlns:r="http://schemas.openxmlformats.org/officeDocument/2006/relationships" xmlns:p="http://schemas.openxmlformats.org/presentationml/2006/main">
  <p:tag name="NUM" val="2"/>
</p:tagLst>
</file>

<file path=ppt/tags/tag74.xml><?xml version="1.0" encoding="utf-8"?>
<p:tagLst xmlns:a="http://schemas.openxmlformats.org/drawingml/2006/main" xmlns:r="http://schemas.openxmlformats.org/officeDocument/2006/relationships" xmlns:p="http://schemas.openxmlformats.org/presentationml/2006/main">
  <p:tag name="NUM" val="1"/>
</p:tagLst>
</file>

<file path=ppt/tags/tag75.xml><?xml version="1.0" encoding="utf-8"?>
<p:tagLst xmlns:a="http://schemas.openxmlformats.org/drawingml/2006/main" xmlns:r="http://schemas.openxmlformats.org/officeDocument/2006/relationships" xmlns:p="http://schemas.openxmlformats.org/presentationml/2006/main">
  <p:tag name="NUM" val="2"/>
</p:tagLst>
</file>

<file path=ppt/tags/tag76.xml><?xml version="1.0" encoding="utf-8"?>
<p:tagLst xmlns:a="http://schemas.openxmlformats.org/drawingml/2006/main" xmlns:r="http://schemas.openxmlformats.org/officeDocument/2006/relationships" xmlns:p="http://schemas.openxmlformats.org/presentationml/2006/main">
  <p:tag name="NUM" val="1"/>
</p:tagLst>
</file>

<file path=ppt/tags/tag77.xml><?xml version="1.0" encoding="utf-8"?>
<p:tagLst xmlns:a="http://schemas.openxmlformats.org/drawingml/2006/main" xmlns:r="http://schemas.openxmlformats.org/officeDocument/2006/relationships" xmlns:p="http://schemas.openxmlformats.org/presentationml/2006/main">
  <p:tag name="NUM" val="5"/>
</p:tagLst>
</file>

<file path=ppt/tags/tag78.xml><?xml version="1.0" encoding="utf-8"?>
<p:tagLst xmlns:a="http://schemas.openxmlformats.org/drawingml/2006/main" xmlns:r="http://schemas.openxmlformats.org/officeDocument/2006/relationships" xmlns:p="http://schemas.openxmlformats.org/presentationml/2006/main">
  <p:tag name="NUM" val="6"/>
</p:tagLst>
</file>

<file path=ppt/tags/tag79.xml><?xml version="1.0" encoding="utf-8"?>
<p:tagLst xmlns:a="http://schemas.openxmlformats.org/drawingml/2006/main" xmlns:r="http://schemas.openxmlformats.org/officeDocument/2006/relationships" xmlns:p="http://schemas.openxmlformats.org/presentationml/2006/main">
  <p:tag name="NUM" val="7"/>
</p:tagLst>
</file>

<file path=ppt/tags/tag8.xml><?xml version="1.0" encoding="utf-8"?>
<p:tagLst xmlns:a="http://schemas.openxmlformats.org/drawingml/2006/main" xmlns:r="http://schemas.openxmlformats.org/officeDocument/2006/relationships" xmlns:p="http://schemas.openxmlformats.org/presentationml/2006/main">
  <p:tag name="NUM" val="7"/>
</p:tagLst>
</file>

<file path=ppt/tags/tag80.xml><?xml version="1.0" encoding="utf-8"?>
<p:tagLst xmlns:a="http://schemas.openxmlformats.org/drawingml/2006/main" xmlns:r="http://schemas.openxmlformats.org/officeDocument/2006/relationships" xmlns:p="http://schemas.openxmlformats.org/presentationml/2006/main">
  <p:tag name="NUM" val="8"/>
</p:tagLst>
</file>

<file path=ppt/tags/tag81.xml><?xml version="1.0" encoding="utf-8"?>
<p:tagLst xmlns:a="http://schemas.openxmlformats.org/drawingml/2006/main" xmlns:r="http://schemas.openxmlformats.org/officeDocument/2006/relationships" xmlns:p="http://schemas.openxmlformats.org/presentationml/2006/main">
  <p:tag name="NUM" val="11"/>
</p:tagLst>
</file>

<file path=ppt/tags/tag82.xml><?xml version="1.0" encoding="utf-8"?>
<p:tagLst xmlns:a="http://schemas.openxmlformats.org/drawingml/2006/main" xmlns:r="http://schemas.openxmlformats.org/officeDocument/2006/relationships" xmlns:p="http://schemas.openxmlformats.org/presentationml/2006/main">
  <p:tag name="NUM" val="9"/>
</p:tagLst>
</file>

<file path=ppt/tags/tag83.xml><?xml version="1.0" encoding="utf-8"?>
<p:tagLst xmlns:a="http://schemas.openxmlformats.org/drawingml/2006/main" xmlns:r="http://schemas.openxmlformats.org/officeDocument/2006/relationships" xmlns:p="http://schemas.openxmlformats.org/presentationml/2006/main">
  <p:tag name="NUM" val="10"/>
</p:tagLst>
</file>

<file path=ppt/tags/tag84.xml><?xml version="1.0" encoding="utf-8"?>
<p:tagLst xmlns:a="http://schemas.openxmlformats.org/drawingml/2006/main" xmlns:r="http://schemas.openxmlformats.org/officeDocument/2006/relationships" xmlns:p="http://schemas.openxmlformats.org/presentationml/2006/main">
  <p:tag name="NUM" val="4"/>
</p:tagLst>
</file>

<file path=ppt/tags/tag85.xml><?xml version="1.0" encoding="utf-8"?>
<p:tagLst xmlns:a="http://schemas.openxmlformats.org/drawingml/2006/main" xmlns:r="http://schemas.openxmlformats.org/officeDocument/2006/relationships" xmlns:p="http://schemas.openxmlformats.org/presentationml/2006/main">
  <p:tag name="NUM" val="5"/>
</p:tagLst>
</file>

<file path=ppt/tags/tag86.xml><?xml version="1.0" encoding="utf-8"?>
<p:tagLst xmlns:a="http://schemas.openxmlformats.org/drawingml/2006/main" xmlns:r="http://schemas.openxmlformats.org/officeDocument/2006/relationships" xmlns:p="http://schemas.openxmlformats.org/presentationml/2006/main">
  <p:tag name="NUM" val="2"/>
</p:tagLst>
</file>

<file path=ppt/tags/tag87.xml><?xml version="1.0" encoding="utf-8"?>
<p:tagLst xmlns:a="http://schemas.openxmlformats.org/drawingml/2006/main" xmlns:r="http://schemas.openxmlformats.org/officeDocument/2006/relationships" xmlns:p="http://schemas.openxmlformats.org/presentationml/2006/main">
  <p:tag name="NUM" val="3"/>
</p:tagLst>
</file>

<file path=ppt/tags/tag88.xml><?xml version="1.0" encoding="utf-8"?>
<p:tagLst xmlns:a="http://schemas.openxmlformats.org/drawingml/2006/main" xmlns:r="http://schemas.openxmlformats.org/officeDocument/2006/relationships" xmlns:p="http://schemas.openxmlformats.org/presentationml/2006/main">
  <p:tag name="NUM" val="4"/>
</p:tagLst>
</file>

<file path=ppt/tags/tag89.xml><?xml version="1.0" encoding="utf-8"?>
<p:tagLst xmlns:a="http://schemas.openxmlformats.org/drawingml/2006/main" xmlns:r="http://schemas.openxmlformats.org/officeDocument/2006/relationships" xmlns:p="http://schemas.openxmlformats.org/presentationml/2006/main">
  <p:tag name="NUM" val="2"/>
</p:tagLst>
</file>

<file path=ppt/tags/tag9.xml><?xml version="1.0" encoding="utf-8"?>
<p:tagLst xmlns:a="http://schemas.openxmlformats.org/drawingml/2006/main" xmlns:r="http://schemas.openxmlformats.org/officeDocument/2006/relationships" xmlns:p="http://schemas.openxmlformats.org/presentationml/2006/main">
  <p:tag name="NUM" val="8"/>
</p:tagLst>
</file>

<file path=ppt/tags/tag90.xml><?xml version="1.0" encoding="utf-8"?>
<p:tagLst xmlns:a="http://schemas.openxmlformats.org/drawingml/2006/main" xmlns:r="http://schemas.openxmlformats.org/officeDocument/2006/relationships" xmlns:p="http://schemas.openxmlformats.org/presentationml/2006/main">
  <p:tag name="NUM" val="1"/>
</p:tagLst>
</file>

<file path=ppt/tags/tag91.xml><?xml version="1.0" encoding="utf-8"?>
<p:tagLst xmlns:a="http://schemas.openxmlformats.org/drawingml/2006/main" xmlns:r="http://schemas.openxmlformats.org/officeDocument/2006/relationships" xmlns:p="http://schemas.openxmlformats.org/presentationml/2006/main">
  <p:tag name="NUM" val="2"/>
</p:tagLst>
</file>

<file path=ppt/tags/tag92.xml><?xml version="1.0" encoding="utf-8"?>
<p:tagLst xmlns:a="http://schemas.openxmlformats.org/drawingml/2006/main" xmlns:r="http://schemas.openxmlformats.org/officeDocument/2006/relationships" xmlns:p="http://schemas.openxmlformats.org/presentationml/2006/main">
  <p:tag name="NUM" val="1"/>
</p:tagLst>
</file>

<file path=ppt/tags/tag93.xml><?xml version="1.0" encoding="utf-8"?>
<p:tagLst xmlns:a="http://schemas.openxmlformats.org/drawingml/2006/main" xmlns:r="http://schemas.openxmlformats.org/officeDocument/2006/relationships" xmlns:p="http://schemas.openxmlformats.org/presentationml/2006/main">
  <p:tag name="NUM" val="2"/>
</p:tagLst>
</file>

<file path=ppt/tags/tag94.xml><?xml version="1.0" encoding="utf-8"?>
<p:tagLst xmlns:a="http://schemas.openxmlformats.org/drawingml/2006/main" xmlns:r="http://schemas.openxmlformats.org/officeDocument/2006/relationships" xmlns:p="http://schemas.openxmlformats.org/presentationml/2006/main">
  <p:tag name="NUM" val="5"/>
</p:tagLst>
</file>

<file path=ppt/tags/tag95.xml><?xml version="1.0" encoding="utf-8"?>
<p:tagLst xmlns:a="http://schemas.openxmlformats.org/drawingml/2006/main" xmlns:r="http://schemas.openxmlformats.org/officeDocument/2006/relationships" xmlns:p="http://schemas.openxmlformats.org/presentationml/2006/main">
  <p:tag name="NUM" val="1"/>
</p:tagLst>
</file>

<file path=ppt/tags/tag96.xml><?xml version="1.0" encoding="utf-8"?>
<p:tagLst xmlns:a="http://schemas.openxmlformats.org/drawingml/2006/main" xmlns:r="http://schemas.openxmlformats.org/officeDocument/2006/relationships" xmlns:p="http://schemas.openxmlformats.org/presentationml/2006/main">
  <p:tag name="NUM" val="1"/>
</p:tagLst>
</file>

<file path=ppt/tags/tag97.xml><?xml version="1.0" encoding="utf-8"?>
<p:tagLst xmlns:a="http://schemas.openxmlformats.org/drawingml/2006/main" xmlns:r="http://schemas.openxmlformats.org/officeDocument/2006/relationships" xmlns:p="http://schemas.openxmlformats.org/presentationml/2006/main">
  <p:tag name="NUM" val="2"/>
</p:tagLst>
</file>

<file path=ppt/tags/tag98.xml><?xml version="1.0" encoding="utf-8"?>
<p:tagLst xmlns:a="http://schemas.openxmlformats.org/drawingml/2006/main" xmlns:r="http://schemas.openxmlformats.org/officeDocument/2006/relationships" xmlns:p="http://schemas.openxmlformats.org/presentationml/2006/main">
  <p:tag name="NUM" val="3"/>
</p:tagLst>
</file>

<file path=ppt/tags/tag99.xml><?xml version="1.0" encoding="utf-8"?>
<p:tagLst xmlns:a="http://schemas.openxmlformats.org/drawingml/2006/main" xmlns:r="http://schemas.openxmlformats.org/officeDocument/2006/relationships" xmlns:p="http://schemas.openxmlformats.org/presentationml/2006/main">
  <p:tag name="NUM" val="2"/>
</p:tagLst>
</file>

<file path=ppt/theme/theme1.xml><?xml version="1.0" encoding="utf-8"?>
<a:theme xmlns:a="http://schemas.openxmlformats.org/drawingml/2006/main" name="TS103418065">
  <a:themeElements>
    <a:clrScheme name="Flux">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7CCA62"/>
      </a:accent5>
      <a:accent6>
        <a:srgbClr val="A5C249"/>
      </a:accent6>
      <a:hlink>
        <a:srgbClr val="E2D700"/>
      </a:hlink>
      <a:folHlink>
        <a:srgbClr val="85DFD0"/>
      </a:folHlink>
    </a:clrScheme>
    <a:fontScheme name="Facet">
      <a:majorFont>
        <a:latin typeface="Trebuchet MS"/>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xmlns="" name="SalesStrategy_FacetGreenTheme_16x9_TP103418064" id="{4089F4F0-B72F-46AE-8EAE-5C15EE2FFB85}" vid="{57759912-BBD4-45F2-87A9-58135155D958}"/>
    </a:ext>
  </a:extLst>
</a:theme>
</file>

<file path=ppt/theme/theme2.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ppt/theme/theme3.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A6836B0F-2395-43B9-BBEF-90A78CA70F2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TS103418065.potx</Template>
  <TotalTime>4213</TotalTime>
  <Words>3361</Words>
  <Application>Microsoft Office PowerPoint</Application>
  <PresentationFormat>Personnalisé</PresentationFormat>
  <Paragraphs>755</Paragraphs>
  <Slides>62</Slides>
  <Notes>48</Notes>
  <HiddenSlides>4</HiddenSlides>
  <MMClips>0</MMClips>
  <ScaleCrop>false</ScaleCrop>
  <HeadingPairs>
    <vt:vector size="4" baseType="variant">
      <vt:variant>
        <vt:lpstr>Thème</vt:lpstr>
      </vt:variant>
      <vt:variant>
        <vt:i4>1</vt:i4>
      </vt:variant>
      <vt:variant>
        <vt:lpstr>Titres des diapositives</vt:lpstr>
      </vt:variant>
      <vt:variant>
        <vt:i4>62</vt:i4>
      </vt:variant>
    </vt:vector>
  </HeadingPairs>
  <TitlesOfParts>
    <vt:vector size="63" baseType="lpstr">
      <vt:lpstr>TS103418065</vt:lpstr>
      <vt:lpstr>La recherche  dans Internet</vt:lpstr>
      <vt:lpstr>Présentation PowerPoint</vt:lpstr>
      <vt:lpstr>Présentation PowerPoint</vt:lpstr>
      <vt:lpstr>Se poser les bonnes questions</vt:lpstr>
      <vt:lpstr>Se poser les bonnes questions</vt:lpstr>
      <vt:lpstr>Exercice</vt:lpstr>
      <vt:lpstr>Formuler sa question de recherche</vt:lpstr>
      <vt:lpstr>Dans internet…</vt:lpstr>
      <vt:lpstr>Relever les mots-clés (concepts)</vt:lpstr>
      <vt:lpstr>Comment bien sélectionner les       mots-clés</vt:lpstr>
      <vt:lpstr>Comment bien sélectionner les       mots-clés</vt:lpstr>
      <vt:lpstr>Comment bien sélectionner les       mots-clés</vt:lpstr>
      <vt:lpstr>Trouver des synonymes ou des mots  qui ont un sens rapproché </vt:lpstr>
      <vt:lpstr>Exercice 1.Trouve les mots clés  2.Trouve des synonymes ou des mots qui ont un sens rapproché</vt:lpstr>
      <vt:lpstr>Exercice 1.Trouve les mots clés  2.Trouve des synonymes ou des mots qui ont un sens rapproché</vt:lpstr>
      <vt:lpstr>Exercice 1.Trouve les mots clés  2.Trouve des synonymes ou des mots qui ont un sens rapproché</vt:lpstr>
      <vt:lpstr>Exercice 1.Trouve les mots clés  2.Trouve des synonymes ou des mots qui ont un sens rapproché</vt:lpstr>
      <vt:lpstr>Tout bon du premier coup?</vt:lpstr>
      <vt:lpstr>Présentation PowerPoint</vt:lpstr>
      <vt:lpstr>Présentation PowerPoint</vt:lpstr>
      <vt:lpstr>Présentation PowerPoint</vt:lpstr>
      <vt:lpstr>Présentation PowerPoint</vt:lpstr>
      <vt:lpstr>Présentation PowerPoint</vt:lpstr>
      <vt:lpstr>Présentation PowerPoint</vt:lpstr>
      <vt:lpstr>Relier les mots-clés avec les  opérateurs booléens  </vt:lpstr>
      <vt:lpstr>Présentation PowerPoint</vt:lpstr>
      <vt:lpstr>Recherche de photos d’ours polaire</vt:lpstr>
      <vt:lpstr>Présentation PowerPoint</vt:lpstr>
      <vt:lpstr>En diagramme de Venn…</vt:lpstr>
      <vt:lpstr>Présentation PowerPoint</vt:lpstr>
      <vt:lpstr>Tout bon du premier coup?</vt:lpstr>
      <vt:lpstr>Utilisation des guillemets</vt:lpstr>
      <vt:lpstr>Utiliser les guillemets dans Google</vt:lpstr>
      <vt:lpstr>Présentation PowerPoint</vt:lpstr>
      <vt:lpstr>Choisir ses outils de recherche</vt:lpstr>
      <vt:lpstr>Présentation PowerPoint</vt:lpstr>
      <vt:lpstr>Qu’est-ce qu’un moteur de         recherche?</vt:lpstr>
      <vt:lpstr>Comment fonctionne un moteur de        recherche??</vt:lpstr>
      <vt:lpstr>Classement des résultats selon leur pertinence</vt:lpstr>
      <vt:lpstr>Classement des résultats selon leur pertinence</vt:lpstr>
      <vt:lpstr>Les limites du moteur de recherche</vt:lpstr>
      <vt:lpstr>Le Web invisible</vt:lpstr>
      <vt:lpstr>Une grande partie du Web est      invisible! </vt:lpstr>
      <vt:lpstr>Exemple de moteur de recherche Yahoo Recherche (Québec) </vt:lpstr>
      <vt:lpstr>Exemple de moteur de recherche  Bing (Canada) </vt:lpstr>
      <vt:lpstr>Exemple de moteur de recherche  Exalead </vt:lpstr>
      <vt:lpstr>Présentation PowerPoint</vt:lpstr>
      <vt:lpstr>Bien chercher dans  </vt:lpstr>
      <vt:lpstr>Présentation PowerPoint</vt:lpstr>
      <vt:lpstr>Présentation PowerPoint</vt:lpstr>
      <vt:lpstr>Présentation PowerPoint</vt:lpstr>
      <vt:lpstr>Présentation PowerPoint</vt:lpstr>
      <vt:lpstr>Présentation PowerPoint</vt:lpstr>
      <vt:lpstr>Présentation PowerPoint</vt:lpstr>
      <vt:lpstr>Présentation PowerPoint</vt:lpstr>
      <vt:lpstr>Présentation PowerPoint</vt:lpstr>
      <vt:lpstr>Conclusion</vt:lpstr>
      <vt:lpstr>Questions à se poser…</vt:lpstr>
      <vt:lpstr>Présentation PowerPoint</vt:lpstr>
      <vt:lpstr>Présentation PowerPoint</vt:lpstr>
      <vt:lpstr>Sources</vt:lpstr>
      <vt:lpstr>Sources des images</vt:lpstr>
    </vt:vector>
  </TitlesOfParts>
  <Company>Université de Montréal</Company>
  <LinksUpToDate>false</LinksUpToDate>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Adventure Works  Proposition commerciale &lt;année&gt;</dc:title>
  <dc:creator>Gabrielle Germain Perron</dc:creator>
  <cp:lastModifiedBy>Lorie</cp:lastModifiedBy>
  <cp:revision>436</cp:revision>
  <cp:lastPrinted>2014-08-07T13:14:36Z</cp:lastPrinted>
  <dcterms:created xsi:type="dcterms:W3CDTF">2014-03-07T14:53:58Z</dcterms:created>
  <dcterms:modified xsi:type="dcterms:W3CDTF">2016-10-24T22:31:33Z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TC034180659991</vt:lpwstr>
  </property>
</Properties>
</file>