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oter3.xml" ContentType="application/vnd.openxmlformats-officedocument.wordprocessingml.footer+xml"/>
  <Default Extension="gif" ContentType="image/gif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6111A" w:rsidRDefault="003D59BD">
      <w:r>
        <w:rPr>
          <w:noProof/>
          <w:lang w:val="fr-FR"/>
        </w:rPr>
        <w:pict>
          <v:group id="_x0000_s1305" style="position:absolute;margin-left:29.4pt;margin-top:321.25pt;width:234.7pt;height:273.3pt;z-index:251658300;mso-position-horizontal-relative:page;mso-position-vertical-relative:page" coordsize="20000,20000" wrapcoords="0 0 21600 0 21600 21600 0 21600 0 0" mv:complextextbox="1">
            <o:lock v:ext="edit" ungrouping="t"/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306" type="#_x0000_t202" style="position:absolute;width:20000;height:20000;mso-wrap-edited:f;mso-position-horizontal-relative:page;mso-position-vertical-relative:page" wrapcoords="0 0 21600 0 21600 21600 0 21600 0 0" o:regroupid="17" mv:complextextbox="1" filled="f" stroked="f">
              <v:fill o:detectmouseclick="t"/>
              <v:textbox style="mso-next-textbox:#_x0000_s1118" inset=",0,,0"/>
            </v:shape>
            <v:shape id="_x0000_s1307" type="#_x0000_t202" style="position:absolute;left:614;width:17162;height:1906" filled="f" stroked="f">
              <v:textbox style="mso-next-textbox:#_x0000_s1308" inset="0,0,0,0">
                <w:txbxContent>
                  <w:p w:rsidR="0076651C" w:rsidRPr="004E14FF" w:rsidRDefault="003D59BD" w:rsidP="008D3021">
                    <w:pPr>
                      <w:spacing w:line="360" w:lineRule="auto"/>
                      <w:jc w:val="both"/>
                      <w:outlineLvl w:val="0"/>
                      <w:rPr>
                        <w:rFonts w:ascii="Apple Casual" w:hAnsi="Apple Casual"/>
                        <w:spacing w:val="-40"/>
                        <w:w w:val="95"/>
                        <w:sz w:val="34"/>
                      </w:rPr>
                    </w:pPr>
                    <w:r w:rsidRPr="004E14FF">
                      <w:rPr>
                        <w:rFonts w:ascii="Apple Casual" w:hAnsi="Apple Casual"/>
                        <w:spacing w:val="-40"/>
                        <w:w w:val="95"/>
                        <w:sz w:val="34"/>
                      </w:rPr>
                      <w:t>Dans le cadre de mon projet intégrateur, je souhaitais réinvestir les m</w:t>
                    </w:r>
                    <w:r w:rsidRPr="004E14FF">
                      <w:rPr>
                        <w:rFonts w:ascii="Apple Casual" w:hAnsi="Apple Casual"/>
                        <w:spacing w:val="-40"/>
                        <w:w w:val="95"/>
                        <w:sz w:val="34"/>
                      </w:rPr>
                      <w:t>ouvements de psychomotricité appris quotidiennement par le biais de l’outil pédagogique « Le calendrier de psychomotricité». Pour ce faire, les élèves ont créés, de manière collective, des chorégraphies rythmées.</w:t>
                    </w:r>
                  </w:p>
                </w:txbxContent>
              </v:textbox>
            </v:shape>
            <v:shape id="_x0000_s1308" type="#_x0000_t202" style="position:absolute;left:614;top:1903;width:18768;height:14047" filled="f" stroked="f">
              <v:textbox style="mso-next-textbox:#_x0000_s1118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  <w:lang w:val="fr-FR"/>
        </w:rPr>
        <w:pict>
          <v:group id="_x0000_s1309" style="position:absolute;margin-left:267.3pt;margin-top:110.7pt;width:306pt;height:514.6pt;z-index:251658301;mso-position-horizontal-relative:page;mso-position-vertical-relative:page" coordsize="20000,20000" wrapcoords="0 0 21600 0 21600 21600 0 21600 0 0" mv:complextextbox="1">
            <o:lock v:ext="edit" ungrouping="t"/>
            <v:shape id="_x0000_s1310" type="#_x0000_t202" style="position:absolute;width:20000;height:20000;mso-wrap-edited:f;mso-position-horizontal-relative:page;mso-position-vertical-relative:page" wrapcoords="0 0 21600 0 21600 21600 0 21600 0 0" o:regroupid="18" mv:complextextbox="1" filled="f" stroked="f">
              <v:fill o:detectmouseclick="t"/>
              <v:textbox style="mso-next-textbox:#_x0000_s1119" inset=",0,,0"/>
            </v:shape>
            <v:shape id="_x0000_s1311" type="#_x0000_t202" style="position:absolute;left:471;top:696;width:19055;height:2386" filled="f" stroked="f">
              <v:textbox style="mso-next-textbox:#_x0000_s1312" inset="0,0,0,0">
                <w:txbxContent>
                  <w:p w:rsidR="0076651C" w:rsidRDefault="003D59BD" w:rsidP="0026111A">
                    <w:pPr>
                      <w:pStyle w:val="Corpsdetexte2"/>
                      <w:numPr>
                        <w:ilvl w:val="0"/>
                        <w:numId w:val="1"/>
                      </w:numPr>
                      <w:jc w:val="left"/>
                      <w:rPr>
                        <w:rFonts w:ascii="Apple Casual" w:hAnsi="Apple Casual"/>
                        <w:sz w:val="32"/>
                      </w:rPr>
                    </w:pPr>
                    <w:r w:rsidRPr="00CB2150">
                      <w:rPr>
                        <w:rFonts w:ascii="Apple Casual" w:hAnsi="Apple Casual"/>
                        <w:sz w:val="32"/>
                      </w:rPr>
                      <w:t xml:space="preserve">Agir avec efficacité dans </w:t>
                    </w:r>
                    <w:r w:rsidRPr="00CB2150">
                      <w:rPr>
                        <w:rFonts w:ascii="Apple Casual" w:hAnsi="Apple Casual"/>
                        <w:sz w:val="32"/>
                      </w:rPr>
                      <w:t>différents contextes sur le plan sensoriel et moteur</w:t>
                    </w:r>
                  </w:p>
                  <w:p w:rsidR="0076651C" w:rsidRDefault="003D59BD" w:rsidP="0026111A">
                    <w:pPr>
                      <w:pStyle w:val="Corpsdetexte2"/>
                      <w:ind w:left="720"/>
                      <w:jc w:val="both"/>
                      <w:rPr>
                        <w:rFonts w:ascii="Comic Sans MS" w:hAnsi="Comic Sans MS"/>
                        <w:sz w:val="26"/>
                      </w:rPr>
                    </w:pPr>
                    <w:r w:rsidRPr="00CB2150">
                      <w:rPr>
                        <w:rFonts w:ascii="Comic Sans MS" w:hAnsi="Comic Sans MS"/>
                        <w:sz w:val="26"/>
                      </w:rPr>
                      <w:sym w:font="Wingdings" w:char="F0E0"/>
                    </w:r>
                    <w:r w:rsidRPr="00CB2150">
                      <w:rPr>
                        <w:rFonts w:ascii="Comic Sans MS" w:hAnsi="Comic Sans MS"/>
                        <w:sz w:val="26"/>
                      </w:rPr>
                      <w:t xml:space="preserve"> Les élèves étaient invités à</w:t>
                    </w:r>
                    <w:r>
                      <w:rPr>
                        <w:rFonts w:ascii="Comic Sans MS" w:hAnsi="Comic Sans MS"/>
                        <w:sz w:val="26"/>
                      </w:rPr>
                      <w:t xml:space="preserve"> expérimenter de nouveaux </w:t>
                    </w:r>
                    <w:r w:rsidRPr="00CB2150">
                      <w:rPr>
                        <w:rFonts w:ascii="Comic Sans MS" w:hAnsi="Comic Sans MS"/>
                        <w:sz w:val="26"/>
                      </w:rPr>
                      <w:t xml:space="preserve">mouvements de motricité globale lors des routines du matin. </w:t>
                    </w:r>
                  </w:p>
                  <w:p w:rsidR="0076651C" w:rsidRDefault="003D59BD" w:rsidP="0026111A">
                    <w:pPr>
                      <w:pStyle w:val="Corpsdetexte2"/>
                      <w:numPr>
                        <w:ilvl w:val="0"/>
                        <w:numId w:val="1"/>
                      </w:numPr>
                      <w:jc w:val="left"/>
                      <w:rPr>
                        <w:rFonts w:ascii="Apple Casual" w:hAnsi="Apple Casual"/>
                        <w:sz w:val="32"/>
                      </w:rPr>
                    </w:pPr>
                    <w:r w:rsidRPr="00BE2E0A">
                      <w:rPr>
                        <w:rFonts w:ascii="Apple Casual" w:hAnsi="Apple Casual"/>
                        <w:sz w:val="32"/>
                      </w:rPr>
                      <w:t>Interagir de façon harmonieuse avec les autres</w:t>
                    </w:r>
                  </w:p>
                  <w:p w:rsidR="0076651C" w:rsidRDefault="003D59BD" w:rsidP="0026111A">
                    <w:pPr>
                      <w:pStyle w:val="Corpsdetexte2"/>
                      <w:ind w:left="720"/>
                      <w:jc w:val="both"/>
                      <w:rPr>
                        <w:rFonts w:ascii="Comic Sans MS" w:hAnsi="Comic Sans MS"/>
                        <w:sz w:val="26"/>
                      </w:rPr>
                    </w:pPr>
                    <w:r w:rsidRPr="00BE2E0A">
                      <w:rPr>
                        <w:rFonts w:ascii="Apple Casual" w:hAnsi="Apple Casual"/>
                        <w:sz w:val="32"/>
                      </w:rPr>
                      <w:sym w:font="Wingdings" w:char="F0E0"/>
                    </w:r>
                    <w:r>
                      <w:rPr>
                        <w:rFonts w:ascii="Apple Casual" w:hAnsi="Apple Casual"/>
                        <w:sz w:val="32"/>
                      </w:rPr>
                      <w:t xml:space="preserve"> </w:t>
                    </w:r>
                    <w:r w:rsidRPr="00015C6A">
                      <w:rPr>
                        <w:rFonts w:ascii="Comic Sans MS" w:hAnsi="Comic Sans MS"/>
                        <w:sz w:val="26"/>
                      </w:rPr>
                      <w:t>L’ensemble de la classe devait coopér</w:t>
                    </w:r>
                    <w:r w:rsidRPr="00015C6A">
                      <w:rPr>
                        <w:rFonts w:ascii="Comic Sans MS" w:hAnsi="Comic Sans MS"/>
                        <w:sz w:val="26"/>
                      </w:rPr>
                      <w:t>er à la réalisation des chorégraphies rythmées</w:t>
                    </w:r>
                    <w:r>
                      <w:rPr>
                        <w:rFonts w:ascii="Comic Sans MS" w:hAnsi="Comic Sans MS"/>
                        <w:sz w:val="26"/>
                      </w:rPr>
                      <w:t xml:space="preserve"> en proposant des mouvements et des chansons.</w:t>
                    </w:r>
                  </w:p>
                  <w:p w:rsidR="0076651C" w:rsidRDefault="003D59BD" w:rsidP="0026111A">
                    <w:pPr>
                      <w:pStyle w:val="Corpsdetexte2"/>
                      <w:numPr>
                        <w:ilvl w:val="0"/>
                        <w:numId w:val="1"/>
                      </w:numPr>
                      <w:jc w:val="both"/>
                      <w:rPr>
                        <w:rFonts w:ascii="Apple Casual" w:hAnsi="Apple Casual"/>
                        <w:sz w:val="32"/>
                      </w:rPr>
                    </w:pPr>
                    <w:r w:rsidRPr="007E587C">
                      <w:rPr>
                        <w:rFonts w:ascii="Apple Casual" w:hAnsi="Apple Casual"/>
                        <w:sz w:val="32"/>
                      </w:rPr>
                      <w:t>Mener à terme une activité ou un projet</w:t>
                    </w:r>
                  </w:p>
                  <w:p w:rsidR="0076651C" w:rsidRPr="00B16CAA" w:rsidRDefault="003D59BD" w:rsidP="0026111A">
                    <w:pPr>
                      <w:pStyle w:val="Corpsdetexte2"/>
                      <w:ind w:left="720"/>
                      <w:jc w:val="both"/>
                      <w:rPr>
                        <w:rFonts w:ascii="Comic Sans MS" w:hAnsi="Comic Sans MS"/>
                        <w:sz w:val="26"/>
                      </w:rPr>
                    </w:pPr>
                    <w:r w:rsidRPr="00B16CAA">
                      <w:rPr>
                        <w:rFonts w:ascii="Comic Sans MS" w:hAnsi="Comic Sans MS"/>
                        <w:sz w:val="26"/>
                      </w:rPr>
                      <w:sym w:font="Wingdings" w:char="F0E0"/>
                    </w:r>
                    <w:r w:rsidRPr="00B16CAA">
                      <w:rPr>
                        <w:rFonts w:ascii="Comic Sans MS" w:hAnsi="Comic Sans MS"/>
                        <w:sz w:val="26"/>
                      </w:rPr>
                      <w:t xml:space="preserve"> Les élèves devaient faire appel à leur créativité</w:t>
                    </w:r>
                    <w:r>
                      <w:rPr>
                        <w:rFonts w:ascii="Comic Sans MS" w:hAnsi="Comic Sans MS"/>
                        <w:sz w:val="26"/>
                      </w:rPr>
                      <w:t xml:space="preserve"> </w:t>
                    </w:r>
                    <w:r w:rsidRPr="00B16CAA">
                      <w:rPr>
                        <w:rFonts w:ascii="Comic Sans MS" w:hAnsi="Comic Sans MS"/>
                        <w:sz w:val="2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6"/>
                      </w:rPr>
                      <w:t>et faire preuve de ténacité lors de l’apprentissage des chorégraphies.</w:t>
                    </w:r>
                  </w:p>
                  <w:p w:rsidR="0076651C" w:rsidRPr="00015C6A" w:rsidRDefault="003D59BD" w:rsidP="0026111A">
                    <w:pPr>
                      <w:pStyle w:val="Corpsdetexte2"/>
                      <w:ind w:left="720"/>
                      <w:jc w:val="both"/>
                      <w:rPr>
                        <w:rFonts w:ascii="Comic Sans MS" w:hAnsi="Comic Sans MS"/>
                        <w:sz w:val="24"/>
                      </w:rPr>
                    </w:pPr>
                  </w:p>
                </w:txbxContent>
              </v:textbox>
            </v:shape>
            <v:shape id="_x0000_s1312" type="#_x0000_t202" style="position:absolute;left:471;top:3080;width:19055;height:3335" filled="f" stroked="f">
              <v:textbox style="mso-next-textbox:#_x0000_s1313" inset="0,0,0,0">
                <w:txbxContent/>
              </v:textbox>
            </v:shape>
            <v:shape id="_x0000_s1313" type="#_x0000_t202" style="position:absolute;left:471;top:6413;width:19055;height:1690" filled="f" stroked="f">
              <v:textbox style="mso-next-textbox:#_x0000_s1314" inset="0,0,0,0">
                <w:txbxContent/>
              </v:textbox>
            </v:shape>
            <v:shape id="_x0000_s1314" type="#_x0000_t202" style="position:absolute;left:1203;top:8101;width:18323;height:778" filled="f" stroked="f">
              <v:textbox style="mso-next-textbox:#_x0000_s1315" inset="0,0,0,0">
                <w:txbxContent/>
              </v:textbox>
            </v:shape>
            <v:shape id="_x0000_s1315" type="#_x0000_t202" style="position:absolute;left:471;top:8877;width:19055;height:777" filled="f" stroked="f">
              <v:textbox style="mso-next-textbox:#_x0000_s1316" inset="0,0,0,0">
                <w:txbxContent/>
              </v:textbox>
            </v:shape>
            <v:shape id="_x0000_s1316" type="#_x0000_t202" style="position:absolute;left:471;top:9652;width:19055;height:776" filled="f" stroked="f">
              <v:textbox style="mso-next-textbox:#_x0000_s1317" inset="0,0,0,0">
                <w:txbxContent/>
              </v:textbox>
            </v:shape>
            <v:shape id="_x0000_s1317" type="#_x0000_t202" style="position:absolute;left:471;top:10426;width:14104;height:1010" filled="f" stroked="f">
              <v:textbox style="mso-next-textbox:#_x0000_s1318" inset="0,0,0,0">
                <w:txbxContent/>
              </v:textbox>
            </v:shape>
            <v:shape id="_x0000_s1318" type="#_x0000_t202" style="position:absolute;left:471;top:11434;width:19055;height:1691" filled="f" stroked="f">
              <v:textbox style="mso-next-textbox:#_x0000_s1319" inset="0,0,0,0">
                <w:txbxContent/>
              </v:textbox>
            </v:shape>
            <v:shape id="_x0000_s1319" type="#_x0000_t202" style="position:absolute;left:471;top:13123;width:19055;height:2559" filled="f" stroked="f">
              <v:textbox style="mso-next-textbox:#_x0000_s1320" inset="0,0,0,0">
                <w:txbxContent/>
              </v:textbox>
            </v:shape>
            <v:shape id="_x0000_s1320" type="#_x0000_t202" style="position:absolute;left:471;top:15680;width:810;height:950" filled="f" stroked="f">
              <v:textbox style="mso-next-textbox:#_x0000_s1119" inset="0,0,0,0">
                <w:txbxContent/>
              </v:textbox>
            </v:shape>
            <w10:wrap type="tight" anchorx="page" anchory="page"/>
          </v:group>
        </w:pict>
      </w:r>
      <w:r w:rsidRPr="00235FBF">
        <w:rPr>
          <w:noProof/>
        </w:rPr>
        <w:pict>
          <v:shape id="_x0000_s1066" type="#_x0000_t202" style="position:absolute;margin-left:39.4pt;margin-top:172.85pt;width:180.7pt;height:72.45pt;z-index:251658346;mso-wrap-edited:f;mso-position-horizontal-relative:page;mso-position-vertical-relative:page" wrapcoords="0 0 21600 0 21600 21600 0 21600 0 0" filled="f" stroked="f">
            <v:fill o:detectmouseclick="t"/>
            <v:textbox style="mso-next-textbox:#_x0000_s1066" inset=",7.2pt,,7.2pt">
              <w:txbxContent>
                <w:p w:rsidR="0076651C" w:rsidRPr="00C21CC4" w:rsidRDefault="003D59BD">
                  <w:pPr>
                    <w:pStyle w:val="Titre2"/>
                    <w:rPr>
                      <w:rFonts w:ascii="Monaco" w:hAnsi="Monaco"/>
                      <w:b/>
                      <w:sz w:val="44"/>
                    </w:rPr>
                  </w:pPr>
                  <w:r>
                    <w:rPr>
                      <w:rFonts w:ascii="Monaco" w:hAnsi="Monaco"/>
                      <w:b/>
                      <w:sz w:val="44"/>
                    </w:rPr>
                    <w:t>Description du projet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fr-FR"/>
        </w:rPr>
        <w:drawing>
          <wp:anchor distT="0" distB="0" distL="114300" distR="114300" simplePos="0" relativeHeight="251659416" behindDoc="0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406400</wp:posOffset>
            </wp:positionV>
            <wp:extent cx="1752600" cy="1752600"/>
            <wp:effectExtent l="25400" t="0" r="0" b="0"/>
            <wp:wrapTight wrapText="bothSides">
              <wp:wrapPolygon edited="0">
                <wp:start x="-313" y="0"/>
                <wp:lineTo x="-313" y="21287"/>
                <wp:lineTo x="21600" y="21287"/>
                <wp:lineTo x="21600" y="0"/>
                <wp:lineTo x="-313" y="0"/>
              </wp:wrapPolygon>
            </wp:wrapTight>
            <wp:docPr id="4" name="Image 4" descr="us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iq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5FBF">
        <w:rPr>
          <w:noProof/>
        </w:rPr>
        <w:pict>
          <v:group id="_x0000_s1097" style="position:absolute;margin-left:29.2pt;margin-top:164.75pt;width:208.8pt;height:79.2pt;z-index:251658345;mso-position-horizontal-relative:page;mso-position-vertical-relative:page" coordorigin="584,4320" coordsize="4176,1584" wrapcoords="-77 0 -77 203 19579 3260 1087 4686 -77 4686 -77 21192 19812 21192 19812 6520 20667 6316 21677 4686 21755 0 -77 0">
            <v:line id="_x0000_s1043" style="position:absolute;mso-wrap-edited:f;mso-position-horizontal-relative:page;mso-position-vertical-relative:page" from="584,4320" to="4760,4320" wrapcoords="-77 -2147483648 0 -2147483648 10877 -2147483648 10877 -2147483648 21522 -2147483648 21755 -2147483648 -77 -2147483648" o:regroupid="5" filled="t" fillcolor="#6cdac3" strokecolor="white [3212]" strokeweight="1pt">
              <v:fill o:detectmouseclick="t"/>
              <v:shadow opacity="22938f" mv:blur="38100f" offset="0,2pt"/>
              <v:textbox inset=",7.2pt,,7.2pt"/>
            </v:line>
            <v:rect id="_x0000_s1030" style="position:absolute;left:584;top:4680;width:3816;height:1224;mso-wrap-edited:f;mso-position-horizontal-relative:page;mso-position-vertical-relative:page" wrapcoords="-77 -75 -77 21525 21677 21525 21677 -75 -77 -75" o:regroupid="5" fillcolor="#6cdac3" stroked="f" strokecolor="#4a7ebb" strokeweight="1.5pt">
              <v:fill o:detectmouseclick="t"/>
              <v:shadow opacity="22938f" mv:blur="38100f" offset="0,2pt"/>
              <v:textbox inset=",7.2pt,,7.2pt"/>
            </v:rect>
            <v:rect id="_x0000_s1033" style="position:absolute;left:4400;top:4320;width:360;height:360;mso-wrap-edited:f;mso-position-horizontal-relative:page;mso-position-vertical-relative:page" wrapcoords="-77 -75 -77 21525 21677 21525 21677 -75 -77 -75" o:regroupid="5" fillcolor="#6cdac3" stroked="f" strokecolor="#4a7ebb" strokeweight="1.5pt">
              <v:fill o:detectmouseclick="t"/>
              <v:shadow opacity="22938f" mv:blur="38100f" offset="0,2pt"/>
              <v:textbox inset=",7.2pt,,7.2pt"/>
            </v:rect>
            <w10:wrap type="tight" anchorx="page" anchory="page"/>
          </v:group>
        </w:pict>
      </w:r>
      <w:r w:rsidRPr="00235FBF">
        <w:rPr>
          <w:noProof/>
        </w:rPr>
        <w:pict>
          <v:group id="_x0000_s1096" style="position:absolute;margin-left:310.3pt;margin-top:28.8pt;width:240pt;height:89.6pt;z-index:251658343;mso-position-horizontal-relative:page;mso-position-vertical-relative:page" coordorigin="5820,576" coordsize="4176,4324" wrapcoords="-77 0 -77 20475 1010 21600 854 21525 -77 21525 21677 21525 1476 21525 1320 21600 21677 20475 21677 0 -77 0">
            <v:rect id="_x0000_s1028" style="position:absolute;left:5820;top:580;width:4176;height:4320;mso-wrap-edited:f;mso-position-horizontal-relative:page;mso-position-vertical-relative:page" wrapcoords="-77 -75 -77 21525 21677 21525 21677 -75 -77 -75" o:regroupid="4" fillcolor="#cfc" stroked="f" strokecolor="#4a7ebb" strokeweight="1.5pt">
              <v:fill o:detectmouseclick="t"/>
              <v:shadow opacity="22938f" mv:blur="38100f" offset="0,2pt"/>
              <v:textbox inset=",7.2pt,,7.2pt"/>
            </v:rect>
            <v:rect id="_x0000_s1036" style="position:absolute;left:5820;top:4680;width:216;height:216;mso-wrap-edited:f;mso-position-horizontal-relative:page;mso-position-vertical-relative:page" wrapcoords="-77 -75 -77 21525 21677 21525 21677 -75 -77 -75" o:regroupid="4" fillcolor="#cfc" stroked="f" strokecolor="#4a7ebb" strokeweight="1.5pt">
              <v:fill o:detectmouseclick="t"/>
              <v:shadow opacity="22938f" mv:blur="38100f" offset="0,2pt"/>
              <v:textbox inset=",7.2pt,,7.2pt"/>
            </v:rect>
            <v:line id="_x0000_s1041" style="position:absolute;mso-wrap-edited:f;mso-position-horizontal-relative:page;mso-position-vertical-relative:page" from="6046,576" to="6046,4896" wrapcoords="-2147483648 0 -2147483648 21513 -2147483648 21513 -2147483648 0 -2147483648 0" o:regroupid="4" strokecolor="white [3212]" strokeweight="1pt">
              <v:fill o:detectmouseclick="t"/>
              <v:shadow opacity="22938f" mv:blur="38100f" offset="0,2pt"/>
              <v:textbox inset=",7.2pt,,7.2pt"/>
            </v:line>
            <v:line id="_x0000_s1044" style="position:absolute;mso-wrap-edited:f;mso-position-horizontal-relative:page;mso-position-vertical-relative:page" from="5820,4670" to="9996,4670" wrapcoords="-77 -2147483648 0 -2147483648 10877 -2147483648 10877 -2147483648 21522 -2147483648 21755 -2147483648 -77 -2147483648" o:regroupid="4" strokecolor="white [3212]" strokeweight="1pt">
              <v:fill o:detectmouseclick="t"/>
              <v:shadow opacity="22938f" mv:blur="38100f" offset="0,2pt"/>
              <v:textbox inset=",7.2pt,,7.2pt"/>
            </v:line>
            <w10:wrap type="tight" anchorx="page" anchory="page"/>
          </v:group>
        </w:pict>
      </w:r>
      <w:r w:rsidRPr="00235FB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s1120" type="#_x0000_t75" alt="" style="position:absolute;margin-left:387.3pt;margin-top:263.4pt;width:217.8pt;height:167.65pt;z-index:251664536;mso-position-horizontal-relative:text;mso-position-vertical-relative:text">
            <v:imagedata r:id="rId6" o:title="aaa_danse"/>
          </v:shape>
        </w:pict>
      </w:r>
      <w:r w:rsidRPr="00235FBF">
        <w:rPr>
          <w:noProof/>
        </w:rPr>
        <w:pict>
          <v:rect id="_x0000_s1038" style="position:absolute;margin-left:246.1pt;margin-top:546.4pt;width:18pt;height:18pt;z-index:251658318;mso-wrap-edited:f;mso-position-horizontal-relative:page;mso-position-vertical-relative:page" wrapcoords="-77 -75 -77 21525 21677 21525 21677 -75 -77 -75" fillcolor="#4f446d [3215]" stroked="f" strokecolor="#4a7ebb" strokeweight="1.5pt">
            <v:fill o:detectmouseclick="t"/>
            <v:shadow opacity="22938f" mv:blur="38100f" offset="0,2pt"/>
            <v:textbox inset=",7.2pt,,7.2pt"/>
            <w10:wrap type="tight" anchorx="page" anchory="page"/>
          </v:rect>
        </w:pict>
      </w:r>
      <w:r w:rsidRPr="00235FBF">
        <w:rPr>
          <w:noProof/>
        </w:rPr>
        <w:pict>
          <v:shape id="_x0000_s1069" type="#_x0000_t202" style="position:absolute;margin-left:642.85pt;margin-top:164.25pt;width:185.25pt;height:47.1pt;z-index:251658391;mso-wrap-edited:f;mso-position-horizontal-relative:page;mso-position-vertical-relative:page" wrapcoords="0 0 21600 0 21600 21600 0 21600 0 0" filled="f" stroked="f">
            <v:fill o:detectmouseclick="t"/>
            <v:textbox style="mso-next-textbox:#_x0000_s1069" inset=",0,,0">
              <w:txbxContent>
                <w:p w:rsidR="0076651C" w:rsidRPr="007A5D8F" w:rsidRDefault="003D59BD" w:rsidP="0026111A">
                  <w:pPr>
                    <w:pStyle w:val="Sous-titre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Projet présenté par</w:t>
                  </w:r>
                  <w:r w:rsidRPr="007A5D8F">
                    <w:rPr>
                      <w:sz w:val="28"/>
                    </w:rPr>
                    <w:t xml:space="preserve"> </w:t>
                  </w:r>
                  <w:r w:rsidRPr="007A5D8F">
                    <w:rPr>
                      <w:b/>
                      <w:sz w:val="28"/>
                    </w:rPr>
                    <w:t>Geneviève Gonthier</w:t>
                  </w:r>
                </w:p>
              </w:txbxContent>
            </v:textbox>
            <w10:wrap type="tight" anchorx="page" anchory="page"/>
          </v:shape>
        </w:pict>
      </w:r>
      <w:r w:rsidRPr="00235FBF">
        <w:rPr>
          <w:noProof/>
        </w:rPr>
        <w:pict>
          <v:group id="_x0000_s1113" style="position:absolute;margin-left:603.6pt;margin-top:28.3pt;width:209pt;height:216.5pt;z-index:251658389;mso-position-horizontal-relative:page;mso-position-vertical-relative:page" coordorigin="11090,576" coordsize="4180,4330" wrapcoords="-77 0 -77 21525 3019 21525 3019 19133 21754 18834 21677 0 -77 0">
            <v:rect id="_x0000_s1029" style="position:absolute;left:11090;top:576;width:4176;height:3764;mso-wrap-edited:f;mso-position-horizontal-relative:page;mso-position-vertical-relative:page" wrapcoords="-77 -75 -77 21525 21677 21525 21677 -75 -77 -75" o:regroupid="11" fillcolor="#36f" stroked="f" strokecolor="#4a7ebb" strokeweight="1.5pt">
              <v:fill o:detectmouseclick="t"/>
              <v:shadow opacity="22938f" mv:blur="38100f" offset="0,2pt"/>
              <v:textbox inset=",7.2pt,,7.2pt"/>
            </v:rect>
            <v:rect id="_x0000_s1037" style="position:absolute;left:11670;top:576;width:3600;height:576;mso-wrap-edited:f;mso-position-horizontal-relative:page;mso-position-vertical-relative:page" wrapcoords="-77 -75 -77 21525 21677 21525 21677 -75 -77 -75" o:regroupid="11" fillcolor="#36f" stroked="f" strokecolor="#4a7ebb" strokeweight="1.5pt">
              <v:fill o:detectmouseclick="t"/>
              <v:shadow opacity="22938f" mv:blur="38100f" offset="0,2pt"/>
              <v:textbox inset=",7.2pt,,7.2pt"/>
            </v:rect>
            <v:line id="_x0000_s1048" style="position:absolute;mso-wrap-edited:f;mso-position-horizontal-relative:page;mso-position-vertical-relative:page" from="11670,1142" to="15270,1142" wrapcoords="-77 -2147483648 0 -2147483648 10877 -2147483648 10877 -2147483648 21522 -2147483648 21755 -2147483648 -77 -2147483648" o:regroupid="11" strokecolor="white [3212]" strokeweight="1pt">
              <v:fill o:detectmouseclick="t"/>
              <v:shadow opacity="22938f" mv:blur="38100f" offset="0,2pt"/>
              <v:textbox inset=",7.2pt,,7.2pt"/>
            </v:line>
            <v:rect id="_x0000_s1031" style="position:absolute;left:11090;top:4330;width:576;height:576;mso-wrap-edited:f;mso-position-horizontal-relative:page;mso-position-vertical-relative:page" wrapcoords="-77 -75 -77 21525 21677 21525 21677 -75 -77 -75" o:regroupid="11" fillcolor="#36f" stroked="f" strokecolor="#4a7ebb" strokeweight="1.5pt">
              <v:fill o:detectmouseclick="t"/>
              <v:shadow opacity="22938f" mv:blur="38100f" offset="0,2pt"/>
              <v:textbox inset=",7.2pt,,7.2pt"/>
            </v:rect>
            <v:line id="_x0000_s1047" style="position:absolute;mso-wrap-edited:f;mso-position-horizontal-relative:page;mso-position-vertical-relative:page" from="11090,4906" to="15266,4906" wrapcoords="-77 -2147483648 0 -2147483648 10877 -2147483648 10877 -2147483648 21522 -2147483648 21755 -2147483648 -77 -2147483648" o:regroupid="11" strokecolor="white [3212]" strokeweight="1pt">
              <v:fill o:detectmouseclick="t"/>
              <v:shadow opacity="22938f" mv:blur="38100f" offset="0,2pt"/>
              <v:textbox inset=",7.2pt,,7.2pt"/>
            </v:line>
            <v:line id="_x0000_s1046" style="position:absolute;mso-wrap-edited:f;mso-position-horizontal-relative:page;mso-position-vertical-relative:page" from="11090,4330" to="15266,4330" wrapcoords="-77 -2147483648 0 -2147483648 10877 -2147483648 10877 -2147483648 21522 -2147483648 21755 -2147483648 -77 -2147483648" o:regroupid="11" strokecolor="white [3212]" strokeweight="1pt">
              <v:fill o:detectmouseclick="t"/>
              <v:shadow opacity="22938f" mv:blur="38100f" offset="0,2pt"/>
              <v:textbox inset=",7.2pt,,7.2pt"/>
            </v:line>
            <w10:wrap type="tight" anchorx="page" anchory="page"/>
          </v:group>
        </w:pict>
      </w:r>
      <w:r w:rsidRPr="00235FBF">
        <w:rPr>
          <w:noProof/>
        </w:rPr>
        <w:pict>
          <v:shape id="_x0000_s1068" type="#_x0000_t202" style="position:absolute;margin-left:642.85pt;margin-top:62.15pt;width:162.05pt;height:109.85pt;z-index:251658390;mso-wrap-edited:f;mso-position-horizontal-relative:page;mso-position-vertical-relative:page" wrapcoords="0 0 21600 0 21600 21600 0 21600 0 0" filled="f" stroked="f">
            <v:fill o:detectmouseclick="t"/>
            <v:textbox style="mso-next-textbox:#_x0000_s1068" inset=",0,,0">
              <w:txbxContent>
                <w:p w:rsidR="0076651C" w:rsidRPr="007A5D8F" w:rsidRDefault="003D59BD">
                  <w:pPr>
                    <w:pStyle w:val="Titre"/>
                    <w:rPr>
                      <w:sz w:val="50"/>
                    </w:rPr>
                  </w:pPr>
                  <w:r w:rsidRPr="007A5D8F">
                    <w:rPr>
                      <w:sz w:val="50"/>
                    </w:rPr>
                    <w:t>Les minutes rythmées</w:t>
                  </w:r>
                </w:p>
              </w:txbxContent>
            </v:textbox>
            <w10:wrap type="tight" anchorx="page" anchory="page"/>
          </v:shape>
        </w:pict>
      </w:r>
      <w:r w:rsidRPr="00235FBF">
        <w:rPr>
          <w:noProof/>
        </w:rPr>
        <w:pict>
          <v:shape id="_x0000_s1070" type="#_x0000_t202" style="position:absolute;margin-left:25.7pt;margin-top:246.35pt;width:265.6pt;height:67.65pt;z-index:251658299;mso-wrap-edited:f;mso-position-horizontal-relative:page;mso-position-vertical-relative:page" wrapcoords="0 0 21600 0 21600 21600 0 21600 0 0" filled="f" stroked="f">
            <v:fill o:detectmouseclick="t"/>
            <v:textbox style="mso-next-textbox:#_x0000_s1117" inset=",7.2pt,,7.2pt">
              <w:txbxContent>
                <w:p w:rsidR="0076651C" w:rsidRDefault="003D59BD">
                  <w:pPr>
                    <w:pStyle w:val="Titre3"/>
                    <w:rPr>
                      <w:rFonts w:ascii="Apple Casual" w:hAnsi="Apple Casual"/>
                    </w:rPr>
                  </w:pPr>
                  <w:r>
                    <w:rPr>
                      <w:rFonts w:ascii="Apple Casual" w:hAnsi="Apple Casual"/>
                    </w:rPr>
                    <w:t>Une seconde utilité</w:t>
                  </w:r>
                  <w:r w:rsidRPr="005A511E">
                    <w:rPr>
                      <w:rFonts w:ascii="Apple Casual" w:hAnsi="Apple Casual"/>
                    </w:rPr>
                    <w:t xml:space="preserve"> à </w:t>
                  </w:r>
                </w:p>
                <w:p w:rsidR="0076651C" w:rsidRPr="005A511E" w:rsidRDefault="003D59BD">
                  <w:pPr>
                    <w:pStyle w:val="Titre3"/>
                    <w:rPr>
                      <w:rFonts w:ascii="Apple Casual" w:hAnsi="Apple Casual"/>
                    </w:rPr>
                  </w:pPr>
                  <w:r w:rsidRPr="005A511E">
                    <w:rPr>
                      <w:rFonts w:ascii="Apple Casual" w:hAnsi="Apple Casual"/>
                    </w:rPr>
                    <w:t>la musique en classe.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fr-FR"/>
        </w:rPr>
        <w:pict>
          <v:shape id="_x0000_s1119" type="#_x0000_t202" style="position:absolute;margin-left:499.3pt;margin-top:377.3pt;width:11.65pt;height:13.4pt;z-index:25166248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119" inset=",7.2pt,,7.2pt">
              <w:txbxContent/>
            </v:textbox>
            <w10:wrap type="tight" anchorx="page" anchory="page"/>
          </v:shape>
        </w:pict>
      </w:r>
      <w:r w:rsidRPr="00235FBF">
        <w:rPr>
          <w:noProof/>
        </w:rPr>
        <w:pict>
          <v:shape id="_x0000_s1067" type="#_x0000_t202" style="position:absolute;margin-left:325.8pt;margin-top:28.3pt;width:180pt;height:88.8pt;z-index:251658344;mso-wrap-edited:f;mso-position-horizontal-relative:page;mso-position-vertical-relative:page" wrapcoords="0 0 21600 0 21600 21600 0 21600 0 0" filled="f" stroked="f">
            <v:fill o:detectmouseclick="t"/>
            <v:textbox style="mso-next-textbox:#_x0000_s1067" inset=",7.2pt,,7.2pt">
              <w:txbxContent>
                <w:p w:rsidR="0076651C" w:rsidRPr="00CB2150" w:rsidRDefault="003D59BD">
                  <w:pPr>
                    <w:pStyle w:val="Titre2"/>
                    <w:rPr>
                      <w:rFonts w:ascii="Apple Casual" w:hAnsi="Apple Casual"/>
                      <w:color w:val="auto"/>
                      <w:sz w:val="52"/>
                    </w:rPr>
                  </w:pPr>
                  <w:r w:rsidRPr="00CB2150">
                    <w:rPr>
                      <w:rFonts w:ascii="Apple Casual" w:hAnsi="Apple Casual"/>
                      <w:color w:val="auto"/>
                      <w:sz w:val="52"/>
                    </w:rPr>
                    <w:t>Les compétences visées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fr-FR"/>
        </w:rPr>
        <w:pict>
          <v:shape id="_x0000_s1118" type="#_x0000_t202" style="position:absolute;margin-left:238.5pt;margin-top:556.4pt;width:16.6pt;height:8.4pt;z-index:25166146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118" inset=",7.2pt,,7.2pt">
              <w:txbxContent/>
            </v:textbox>
            <w10:wrap type="tight" anchorx="page" anchory="page"/>
          </v:shape>
        </w:pict>
      </w:r>
      <w:r>
        <w:rPr>
          <w:noProof/>
          <w:lang w:val="fr-FR"/>
        </w:rPr>
        <w:pict>
          <v:shape id="_x0000_s1117" type="#_x0000_t202" style="position:absolute;margin-left:247pt;margin-top:327.65pt;width:29.7pt;height:3.55pt;z-index:251660440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/>
            </v:textbox>
            <w10:wrap type="tight" anchorx="page" anchory="page"/>
          </v:shape>
        </w:pict>
      </w:r>
      <w:r w:rsidRPr="00235FBF">
        <w:rPr>
          <w:noProof/>
        </w:rPr>
        <w:pict>
          <v:shape id="_x0000_s1073" type="#_x0000_t202" style="position:absolute;margin-left:295.9pt;margin-top:527.95pt;width:226.75pt;height:36.85pt;z-index:251658302;mso-wrap-edited:f;mso-position-horizontal-relative:page;mso-position-vertical-relative:page" wrapcoords="0 0 21600 0 21600 21600 0 21600 0 0" filled="f" stroked="f">
            <v:fill o:detectmouseclick="t"/>
            <v:textbox style="mso-next-textbox:#_x0000_s1073" inset=",0,,0">
              <w:txbxContent>
                <w:p w:rsidR="0076651C" w:rsidRDefault="003D59BD">
                  <w:pPr>
                    <w:pStyle w:val="ContactDetails"/>
                  </w:pPr>
                </w:p>
              </w:txbxContent>
            </v:textbox>
            <w10:wrap type="tight" anchorx="page" anchory="page"/>
          </v:shape>
        </w:pict>
      </w:r>
      <w:r w:rsidRPr="00235FBF">
        <w:rPr>
          <w:noProof/>
        </w:rPr>
        <w:pict>
          <v:line id="_x0000_s1045" style="position:absolute;z-index:251658392;mso-wrap-edited:f;mso-position-horizontal-relative:page;mso-position-vertical-relative:page" from="583.2pt,28.8pt" to="583.2pt,584.05pt" wrapcoords="-2147483648 0 -2147483648 21513 -2147483648 21513 -2147483648 0 -2147483648 0" o:regroupid="11" strokecolor="white [3212]" strokeweight="1pt">
            <v:fill o:detectmouseclick="t"/>
            <v:shadow opacity="22938f" mv:blur="38100f" offset="0,2pt"/>
            <v:textbox inset=",7.2pt,,7.2pt"/>
            <w10:wrap type="tight" anchorx="page" anchory="page"/>
          </v:line>
        </w:pict>
      </w:r>
      <w:r w:rsidRPr="00235FBF">
        <w:rPr>
          <w:noProof/>
        </w:rPr>
        <w:pict>
          <v:line id="_x0000_s1040" style="position:absolute;z-index:251658315;mso-wrap-edited:f;mso-position-horizontal-relative:page;mso-position-vertical-relative:page" from="219.6pt,28.8pt" to="219.6pt,3in" wrapcoords="-2147483648 0 -2147483648 21513 -2147483648 21513 -2147483648 0 -2147483648 0" strokecolor="white [3212]" strokeweight="1pt">
            <v:fill o:detectmouseclick="t"/>
            <v:shadow opacity="22938f" mv:blur="38100f" offset="0,2pt"/>
            <v:textbox inset=",7.2pt,,7.2pt"/>
            <w10:wrap anchorx="page" anchory="page"/>
          </v:line>
        </w:pict>
      </w:r>
      <w:r>
        <w:br w:type="page"/>
      </w:r>
      <w:r>
        <w:rPr>
          <w:noProof/>
          <w:lang w:val="fr-FR"/>
        </w:rPr>
        <w:pict>
          <v:shape id="_x0000_s1184" type="#_x0000_t202" style="position:absolute;margin-left:522pt;margin-top:327.35pt;width:4in;height:203.65pt;z-index:251673752;mso-wrap-edited:f" wrapcoords="0 0 21600 0 21600 21600 0 21600 0 0" filled="f" stroked="f">
            <v:fill o:detectmouseclick="t"/>
            <v:textbox inset=",7.2pt,,7.2pt">
              <w:txbxContent>
                <w:p w:rsidR="001B240C" w:rsidRPr="00685700" w:rsidRDefault="003D59BD" w:rsidP="001B240C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rFonts w:ascii="Chalkboard" w:hAnsi="Chalkboard"/>
                      <w:sz w:val="28"/>
                    </w:rPr>
                  </w:pPr>
                  <w:r w:rsidRPr="00685700">
                    <w:rPr>
                      <w:rFonts w:ascii="Chalkboard" w:hAnsi="Chalkboard"/>
                      <w:sz w:val="28"/>
                    </w:rPr>
                    <w:t xml:space="preserve">Calendrier de </w:t>
                  </w:r>
                  <w:r w:rsidRPr="00685700">
                    <w:rPr>
                      <w:rFonts w:ascii="Chalkboard" w:hAnsi="Chalkboard"/>
                      <w:sz w:val="28"/>
                    </w:rPr>
                    <w:t>psychomotricité</w:t>
                  </w:r>
                </w:p>
                <w:p w:rsidR="001B240C" w:rsidRPr="00685700" w:rsidRDefault="003D59BD" w:rsidP="001B240C">
                  <w:pPr>
                    <w:pStyle w:val="Paragraphedeliste"/>
                    <w:rPr>
                      <w:rFonts w:ascii="Chalkboard" w:hAnsi="Chalkboard"/>
                      <w:sz w:val="28"/>
                    </w:rPr>
                  </w:pPr>
                </w:p>
                <w:p w:rsidR="00070C68" w:rsidRPr="00070C68" w:rsidRDefault="003D59BD" w:rsidP="001B240C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rFonts w:ascii="Chalkboard" w:hAnsi="Chalkboard"/>
                      <w:sz w:val="28"/>
                    </w:rPr>
                  </w:pPr>
                  <w:r w:rsidRPr="00685700">
                    <w:rPr>
                      <w:rFonts w:ascii="Chalkboard" w:hAnsi="Chalkboard"/>
                      <w:sz w:val="28"/>
                    </w:rPr>
                    <w:t xml:space="preserve">Vidéos « Just dance kids » disponibles sur </w:t>
                  </w:r>
                  <w:hyperlink r:id="rId7" w:history="1">
                    <w:r w:rsidRPr="00685700">
                      <w:rPr>
                        <w:rStyle w:val="Lienhypertexte"/>
                        <w:rFonts w:ascii="Chalkboard" w:hAnsi="Chalkboard"/>
                        <w:sz w:val="28"/>
                      </w:rPr>
                      <w:t>www.youtube.com</w:t>
                    </w:r>
                  </w:hyperlink>
                </w:p>
                <w:p w:rsidR="001B240C" w:rsidRPr="00070C68" w:rsidRDefault="003D59BD" w:rsidP="00070C68">
                  <w:pPr>
                    <w:rPr>
                      <w:rFonts w:ascii="Chalkboard" w:hAnsi="Chalkboard"/>
                      <w:sz w:val="28"/>
                    </w:rPr>
                  </w:pPr>
                  <w:r>
                    <w:rPr>
                      <w:rFonts w:ascii="Chalkboard" w:hAnsi="Chalkboard"/>
                      <w:sz w:val="28"/>
                    </w:rPr>
                    <w:t xml:space="preserve">      </w:t>
                  </w:r>
                </w:p>
                <w:p w:rsidR="001B240C" w:rsidRPr="005F6C4D" w:rsidRDefault="003D59BD" w:rsidP="005F6C4D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sz w:val="26"/>
                    </w:rPr>
                  </w:pPr>
                  <w:r w:rsidRPr="00685700">
                    <w:rPr>
                      <w:rFonts w:ascii="Chalkboard" w:hAnsi="Chalkboard"/>
                      <w:sz w:val="28"/>
                    </w:rPr>
                    <w:t xml:space="preserve">Musique tirée du cédérom « Léo!  </w:t>
                  </w:r>
                  <w:r>
                    <w:rPr>
                      <w:rFonts w:ascii="Chalkboard" w:hAnsi="Chalkboard"/>
                      <w:sz w:val="28"/>
                    </w:rPr>
                    <w:t xml:space="preserve"> </w:t>
                  </w:r>
                  <w:r w:rsidRPr="005F6C4D">
                    <w:rPr>
                      <w:rFonts w:ascii="Chalkboard" w:hAnsi="Chalkboard"/>
                      <w:sz w:val="28"/>
                    </w:rPr>
                    <w:t>Le petit pirate, le tour de la terre et le voyage en coquillage »</w:t>
                  </w:r>
                </w:p>
                <w:p w:rsidR="001B240C" w:rsidRDefault="003D59BD" w:rsidP="001B240C">
                  <w:pPr>
                    <w:pStyle w:val="Paragraphedeliste"/>
                  </w:pPr>
                </w:p>
                <w:p w:rsidR="001B240C" w:rsidRDefault="003D59BD" w:rsidP="001B240C"/>
              </w:txbxContent>
            </v:textbox>
            <w10:wrap type="tight"/>
          </v:shape>
        </w:pict>
      </w:r>
      <w:r>
        <w:rPr>
          <w:noProof/>
          <w:lang w:val="fr-FR"/>
        </w:rPr>
        <w:pict>
          <v:group id="_x0000_s1179" style="position:absolute;margin-left:586.8pt;margin-top:280.8pt;width:233.5pt;height:90pt;z-index:251671704;mso-position-horizontal-relative:page;mso-position-vertical-relative:page" coordorigin="584,4320" coordsize="4176,1584" wrapcoords="-77 0 -77 203 19579 3260 1087 4686 -77 4686 -77 21192 19812 21192 19812 6520 20667 6316 21677 4686 21755 0 -77 0">
            <v:line id="_x0000_s1180" style="position:absolute;mso-wrap-edited:f;mso-position-horizontal-relative:page;mso-position-vertical-relative:page" from="584,4320" to="4760,4320" wrapcoords="-77 -2147483648 0 -2147483648 10877 -2147483648 10877 -2147483648 21522 -2147483648 21755 -2147483648 -77 -2147483648" filled="t" fillcolor="#6cdac3" strokecolor="white [3212]" strokeweight="1pt">
              <v:fill o:detectmouseclick="t"/>
              <v:shadow opacity="22938f" mv:blur="38100f" offset="0,2pt"/>
              <v:textbox inset=",7.2pt,,7.2pt"/>
            </v:line>
            <v:rect id="_x0000_s1181" style="position:absolute;left:584;top:4680;width:3816;height:1224;mso-wrap-edited:f;mso-position-horizontal-relative:page;mso-position-vertical-relative:page" wrapcoords="-77 -75 -77 21525 21677 21525 21677 -75 -77 -75" fillcolor="#6cdac3" stroked="f" strokecolor="#4a7ebb" strokeweight="1.5pt">
              <v:fill o:detectmouseclick="t"/>
              <v:shadow opacity="22938f" mv:blur="38100f" offset="0,2pt"/>
              <v:textbox inset=",7.2pt,,7.2pt"/>
            </v:rect>
            <v:rect id="_x0000_s1182" style="position:absolute;left:4400;top:4320;width:360;height:360;mso-wrap-edited:f;mso-position-horizontal-relative:page;mso-position-vertical-relative:page" wrapcoords="-77 -75 -77 21525 21677 21525 21677 -75 -77 -75" fillcolor="#6cdac3" stroked="f" strokecolor="#4a7ebb" strokeweight="1.5pt">
              <v:fill o:detectmouseclick="t"/>
              <v:shadow opacity="22938f" mv:blur="38100f" offset="0,2pt"/>
              <v:textbox inset=",7.2pt,,7.2pt"/>
            </v:rect>
            <w10:wrap type="tight" anchorx="page" anchory="page"/>
          </v:group>
        </w:pict>
      </w:r>
      <w:r>
        <w:rPr>
          <w:noProof/>
          <w:lang w:val="fr-FR"/>
        </w:rPr>
        <w:pict>
          <v:shape id="_x0000_s1183" type="#_x0000_t202" style="position:absolute;margin-left:8in;margin-top:273.35pt;width:180pt;height:54pt;z-index:251672728;mso-wrap-edited:f" wrapcoords="0 0 21600 0 21600 21600 0 21600 0 0" filled="f" stroked="f">
            <v:fill o:detectmouseclick="t"/>
            <v:textbox inset=",7.2pt,,7.2pt">
              <w:txbxContent>
                <w:p w:rsidR="001B240C" w:rsidRPr="001B240C" w:rsidRDefault="003D59BD">
                  <w:pPr>
                    <w:rPr>
                      <w:rFonts w:ascii="Chalkboard" w:hAnsi="Chalkboard"/>
                      <w:color w:val="5A5E71" w:themeColor="accent6" w:themeShade="80"/>
                      <w:sz w:val="34"/>
                    </w:rPr>
                  </w:pPr>
                  <w:r w:rsidRPr="001B240C">
                    <w:rPr>
                      <w:rFonts w:ascii="Chalkboard" w:hAnsi="Chalkboard"/>
                      <w:color w:val="000000" w:themeColor="text1"/>
                      <w:sz w:val="34"/>
                    </w:rPr>
                    <w:t>Ressources utilisées</w:t>
                  </w:r>
                </w:p>
              </w:txbxContent>
            </v:textbox>
            <w10:wrap type="tight"/>
          </v:shape>
        </w:pict>
      </w:r>
      <w:r w:rsidRPr="00235FBF">
        <w:rPr>
          <w:noProof/>
        </w:rPr>
        <w:pict>
          <v:shape id="_x0000_s1081" type="#_x0000_t202" style="position:absolute;margin-left:550.8pt;margin-top:154.8pt;width:4in;height:180pt;z-index:251658338;mso-wrap-edited:f;mso-position-horizontal-relative:page;mso-position-vertical-relative:page" wrapcoords="0 0 21600 0 21600 21600 0 21600 0 0" filled="f" stroked="f">
            <v:fill o:detectmouseclick="t"/>
            <v:textbox style="mso-next-textbox:#_x0000_s1081" inset=",0,,0">
              <w:txbxContent>
                <w:p w:rsidR="0076651C" w:rsidRDefault="003D59BD" w:rsidP="00A35A07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="Chalkboard" w:hAnsi="Chalkboard"/>
                      <w:sz w:val="32"/>
                    </w:rPr>
                  </w:pPr>
                  <w:r w:rsidRPr="00A35A07">
                    <w:rPr>
                      <w:sz w:val="34"/>
                    </w:rPr>
                    <w:t xml:space="preserve"> </w:t>
                  </w:r>
                  <w:r w:rsidRPr="00A35A07">
                    <w:rPr>
                      <w:rFonts w:ascii="Chalkboard" w:hAnsi="Chalkboard"/>
                      <w:sz w:val="32"/>
                    </w:rPr>
                    <w:t xml:space="preserve">Observation des comportements des élèves (participation active, coopération et </w:t>
                  </w:r>
                  <w:r>
                    <w:rPr>
                      <w:rFonts w:ascii="Chalkboard" w:hAnsi="Chalkboard"/>
                      <w:sz w:val="32"/>
                    </w:rPr>
                    <w:t>persévérance)</w:t>
                  </w:r>
                </w:p>
                <w:p w:rsidR="0076651C" w:rsidRDefault="003D59BD" w:rsidP="00A35A07">
                  <w:pPr>
                    <w:pStyle w:val="Paragraphedeliste"/>
                    <w:rPr>
                      <w:rFonts w:ascii="Chalkboard" w:hAnsi="Chalkboard"/>
                      <w:sz w:val="32"/>
                    </w:rPr>
                  </w:pPr>
                </w:p>
                <w:p w:rsidR="0076651C" w:rsidRPr="00A35A07" w:rsidRDefault="003D59BD" w:rsidP="00A35A07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rFonts w:ascii="Chalkboard" w:hAnsi="Chalkboard"/>
                      <w:sz w:val="32"/>
                    </w:rPr>
                  </w:pPr>
                  <w:r>
                    <w:rPr>
                      <w:rFonts w:ascii="Chalkboard" w:hAnsi="Chalkboard"/>
                      <w:sz w:val="32"/>
                    </w:rPr>
                    <w:t xml:space="preserve"> Autoévaluation effectuée par chaque élève</w:t>
                  </w:r>
                </w:p>
              </w:txbxContent>
            </v:textbox>
            <w10:wrap type="tight" anchorx="page" anchory="page"/>
          </v:shape>
        </w:pict>
      </w:r>
      <w:r w:rsidRPr="00235FBF">
        <w:rPr>
          <w:noProof/>
        </w:rPr>
        <w:pict>
          <v:rect id="_x0000_s1056" style="position:absolute;margin-left:802.8pt;margin-top:532.8pt;width:18.2pt;height:19.85pt;flip:y;z-index:251658339;mso-wrap-edited:f;mso-position-horizontal-relative:page;mso-position-vertical-relative:page" wrapcoords="-77 -75 -77 21525 21677 21525 21677 -75 -77 -75" fillcolor="#cfc" stroked="f" strokecolor="#4a7ebb" strokeweight="1.5pt">
            <v:fill o:detectmouseclick="t"/>
            <v:shadow opacity="22938f" mv:blur="38100f" offset="0,2pt"/>
            <v:textbox inset=",7.2pt,,7.2pt"/>
            <w10:wrap type="tight" anchorx="page" anchory="page"/>
          </v:rect>
        </w:pict>
      </w:r>
      <w:r>
        <w:rPr>
          <w:noProof/>
          <w:lang w:val="fr-FR"/>
        </w:rPr>
        <w:pict>
          <v:group id="_x0000_s1170" style="position:absolute;margin-left:605.3pt;margin-top:28.8pt;width:203.7pt;height:107.5pt;z-index:251669656;mso-position-horizontal-relative:page;mso-position-vertical-relative:page" coordorigin="11090,576" coordsize="4180,4330" wrapcoords="-77 0 -77 21525 3019 21525 3019 19133 21754 18834 21677 0 -77 0">
            <v:rect id="_x0000_s1171" style="position:absolute;left:11090;top:576;width:4176;height:3764;mso-wrap-edited:f;mso-position-horizontal-relative:page;mso-position-vertical-relative:page" wrapcoords="-77 -75 -77 21525 21677 21525 21677 -75 -77 -75" fillcolor="#36f" stroked="f" strokecolor="#4a7ebb" strokeweight="1.5pt">
              <v:fill o:detectmouseclick="t"/>
              <v:shadow opacity="22938f" mv:blur="38100f" offset="0,2pt"/>
              <v:textbox inset=",7.2pt,,7.2pt"/>
            </v:rect>
            <v:rect id="_x0000_s1172" style="position:absolute;left:11670;top:576;width:3600;height:576;mso-wrap-edited:f;mso-position-horizontal-relative:page;mso-position-vertical-relative:page" wrapcoords="-77 -75 -77 21525 21677 21525 21677 -75 -77 -75" fillcolor="#36f" stroked="f" strokecolor="#4a7ebb" strokeweight="1.5pt">
              <v:fill o:detectmouseclick="t"/>
              <v:shadow opacity="22938f" mv:blur="38100f" offset="0,2pt"/>
              <v:textbox inset=",7.2pt,,7.2pt"/>
            </v:rect>
            <v:line id="_x0000_s1173" style="position:absolute;mso-wrap-edited:f;mso-position-horizontal-relative:page;mso-position-vertical-relative:page" from="11670,1142" to="15270,1142" wrapcoords="-77 -2147483648 0 -2147483648 10877 -2147483648 10877 -2147483648 21522 -2147483648 21755 -2147483648 -77 -2147483648" strokecolor="white [3212]" strokeweight="1pt">
              <v:fill o:detectmouseclick="t"/>
              <v:shadow opacity="22938f" mv:blur="38100f" offset="0,2pt"/>
              <v:textbox inset=",7.2pt,,7.2pt"/>
            </v:line>
            <v:rect id="_x0000_s1174" style="position:absolute;left:11090;top:4330;width:576;height:576;mso-wrap-edited:f;mso-position-horizontal-relative:page;mso-position-vertical-relative:page" wrapcoords="-77 -75 -77 21525 21677 21525 21677 -75 -77 -75" fillcolor="#36f" stroked="f" strokecolor="#4a7ebb" strokeweight="1.5pt">
              <v:fill o:detectmouseclick="t"/>
              <v:shadow opacity="22938f" mv:blur="38100f" offset="0,2pt"/>
              <v:textbox inset=",7.2pt,,7.2pt"/>
            </v:rect>
            <v:line id="_x0000_s1175" style="position:absolute;mso-wrap-edited:f;mso-position-horizontal-relative:page;mso-position-vertical-relative:page" from="11090,4906" to="15266,4906" wrapcoords="-77 -2147483648 0 -2147483648 10877 -2147483648 10877 -2147483648 21522 -2147483648 21755 -2147483648 -77 -2147483648" strokecolor="white [3212]" strokeweight="1pt">
              <v:fill o:detectmouseclick="t"/>
              <v:shadow opacity="22938f" mv:blur="38100f" offset="0,2pt"/>
              <v:textbox inset=",7.2pt,,7.2pt"/>
            </v:line>
            <v:line id="_x0000_s1176" style="position:absolute;mso-wrap-edited:f;mso-position-horizontal-relative:page;mso-position-vertical-relative:page" from="11090,4330" to="15266,4330" wrapcoords="-77 -2147483648 0 -2147483648 10877 -2147483648 10877 -2147483648 21522 -2147483648 21755 -2147483648 -77 -2147483648" strokecolor="white [3212]" strokeweight="1pt">
              <v:fill o:detectmouseclick="t"/>
              <v:shadow opacity="22938f" mv:blur="38100f" offset="0,2pt"/>
              <v:textbox inset=",7.2pt,,7.2pt"/>
            </v:line>
            <w10:wrap type="tight" anchorx="page" anchory="page"/>
          </v:group>
        </w:pict>
      </w:r>
      <w:r>
        <w:rPr>
          <w:noProof/>
          <w:lang w:val="fr-FR"/>
        </w:rPr>
        <w:pict>
          <v:shape id="_x0000_s1178" type="#_x0000_t202" style="position:absolute;margin-left:594pt;margin-top:3.35pt;width:180pt;height:1in;z-index:251670680;mso-wrap-edited:f" wrapcoords="0 0 21600 0 21600 21600 0 21600 0 0" filled="f" stroked="f">
            <v:fill o:detectmouseclick="t"/>
            <v:textbox inset=",7.2pt,,7.2pt">
              <w:txbxContent>
                <w:p w:rsidR="0076651C" w:rsidRPr="000E5330" w:rsidRDefault="003D59BD">
                  <w:pPr>
                    <w:rPr>
                      <w:color w:val="FFFFFF" w:themeColor="background1"/>
                      <w:sz w:val="44"/>
                    </w:rPr>
                  </w:pPr>
                  <w:r w:rsidRPr="000E5330">
                    <w:rPr>
                      <w:color w:val="FFFFFF" w:themeColor="background1"/>
                      <w:sz w:val="44"/>
                    </w:rPr>
                    <w:t>Outils d’évaluation</w:t>
                  </w:r>
                </w:p>
              </w:txbxContent>
            </v:textbox>
            <w10:wrap type="tight"/>
          </v:shape>
        </w:pict>
      </w:r>
      <w:r w:rsidRPr="00235FBF">
        <w:rPr>
          <w:noProof/>
        </w:rPr>
        <w:pict>
          <v:shape id="_x0000_s1077" type="#_x0000_t202" style="position:absolute;margin-left:298.8pt;margin-top:100.8pt;width:252pt;height:7in;z-index:251658306;mso-wrap-edited:f;mso-position-horizontal-relative:page;mso-position-vertical-relative:page" wrapcoords="0 0 21600 0 21600 21599 0 21599 0 0" o:regroupid="1" mv:complextextbox="1" filled="f" stroked="f">
            <v:fill o:detectmouseclick="t"/>
            <v:textbox style="mso-next-textbox:#_x0000_s1078" inset=",0,,0">
              <w:txbxContent>
                <w:p w:rsidR="0076651C" w:rsidRPr="009C54FC" w:rsidRDefault="003D59BD" w:rsidP="009D4236">
                  <w:pPr>
                    <w:pStyle w:val="Corpsdetexte"/>
                    <w:numPr>
                      <w:ilvl w:val="0"/>
                      <w:numId w:val="5"/>
                    </w:numPr>
                    <w:rPr>
                      <w:rFonts w:ascii="Chalkboard" w:hAnsi="Chalkboard"/>
                      <w:color w:val="000000" w:themeColor="text1"/>
                      <w:sz w:val="26"/>
                    </w:rPr>
                  </w:pPr>
                  <w:r w:rsidRPr="009C54FC">
                    <w:rPr>
                      <w:rFonts w:ascii="Chalkboard" w:hAnsi="Chalkboard"/>
                      <w:b/>
                      <w:color w:val="000000" w:themeColor="text1"/>
                      <w:sz w:val="26"/>
                    </w:rPr>
                    <w:t>Éveil à la psychomotricité </w:t>
                  </w:r>
                  <w:r w:rsidRPr="009C54FC">
                    <w:rPr>
                      <w:rFonts w:ascii="Chalkboard" w:hAnsi="Chalkboard"/>
                      <w:color w:val="000000" w:themeColor="text1"/>
                      <w:sz w:val="26"/>
                    </w:rPr>
                    <w:t xml:space="preserve">: Apprentissage d’un nouveau mouvement quotidiennement </w:t>
                  </w:r>
                  <w:r w:rsidRPr="009C54FC">
                    <w:rPr>
                      <w:rFonts w:ascii="Chalkboard" w:hAnsi="Chalkboard"/>
                      <w:color w:val="000000" w:themeColor="text1"/>
                      <w:sz w:val="26"/>
                    </w:rPr>
                    <w:t>lors de la routine du matin.</w:t>
                  </w:r>
                </w:p>
                <w:p w:rsidR="0076651C" w:rsidRPr="009C54FC" w:rsidRDefault="003D59BD" w:rsidP="00BD7B42">
                  <w:pPr>
                    <w:pStyle w:val="Corpsdetexte"/>
                    <w:ind w:left="720"/>
                    <w:rPr>
                      <w:rFonts w:ascii="Chalkboard" w:hAnsi="Chalkboard"/>
                      <w:color w:val="000000" w:themeColor="text1"/>
                      <w:sz w:val="26"/>
                    </w:rPr>
                  </w:pPr>
                </w:p>
                <w:p w:rsidR="0076651C" w:rsidRPr="009C54FC" w:rsidRDefault="003D59BD" w:rsidP="00BD7B42">
                  <w:pPr>
                    <w:pStyle w:val="Corpsdetexte"/>
                    <w:numPr>
                      <w:ilvl w:val="0"/>
                      <w:numId w:val="5"/>
                    </w:numPr>
                    <w:rPr>
                      <w:rFonts w:ascii="Chalkboard" w:hAnsi="Chalkboard"/>
                      <w:color w:val="000000" w:themeColor="text1"/>
                      <w:sz w:val="26"/>
                    </w:rPr>
                  </w:pPr>
                  <w:r w:rsidRPr="009C54FC">
                    <w:rPr>
                      <w:rFonts w:ascii="Chalkboard" w:hAnsi="Chalkboard"/>
                      <w:b/>
                      <w:color w:val="000000" w:themeColor="text1"/>
                      <w:sz w:val="26"/>
                    </w:rPr>
                    <w:t>Création des chorégraphies de manière collective</w:t>
                  </w:r>
                </w:p>
                <w:p w:rsidR="0076651C" w:rsidRPr="009C54FC" w:rsidRDefault="003D59BD" w:rsidP="00BD7B42">
                  <w:pPr>
                    <w:pStyle w:val="Corpsdetexte"/>
                    <w:ind w:left="720"/>
                    <w:rPr>
                      <w:rFonts w:ascii="Chalkboard" w:hAnsi="Chalkboard"/>
                      <w:color w:val="000000" w:themeColor="text1"/>
                      <w:sz w:val="26"/>
                    </w:rPr>
                  </w:pPr>
                </w:p>
                <w:p w:rsidR="0076651C" w:rsidRPr="009C54FC" w:rsidRDefault="003D59BD" w:rsidP="009D4236">
                  <w:pPr>
                    <w:pStyle w:val="Corpsdetexte"/>
                    <w:numPr>
                      <w:ilvl w:val="0"/>
                      <w:numId w:val="5"/>
                    </w:numPr>
                    <w:rPr>
                      <w:rFonts w:ascii="Chalkboard" w:hAnsi="Chalkboard"/>
                      <w:color w:val="000000" w:themeColor="text1"/>
                      <w:sz w:val="26"/>
                    </w:rPr>
                  </w:pPr>
                  <w:r w:rsidRPr="009C54FC">
                    <w:rPr>
                      <w:rFonts w:ascii="Chalkboard" w:hAnsi="Chalkboard"/>
                      <w:b/>
                      <w:color w:val="000000" w:themeColor="text1"/>
                      <w:sz w:val="26"/>
                    </w:rPr>
                    <w:t>Réalisation d’un bricolage propre à chaque équipe en vue de l’enregistrement</w:t>
                  </w:r>
                </w:p>
                <w:p w:rsidR="0076651C" w:rsidRPr="009C54FC" w:rsidRDefault="003D59BD" w:rsidP="00BD7B42">
                  <w:pPr>
                    <w:pStyle w:val="Corpsdetexte"/>
                    <w:ind w:left="720"/>
                    <w:rPr>
                      <w:rFonts w:ascii="Chalkboard" w:hAnsi="Chalkboard"/>
                      <w:color w:val="000000" w:themeColor="text1"/>
                      <w:sz w:val="26"/>
                    </w:rPr>
                  </w:pPr>
                </w:p>
                <w:p w:rsidR="0076651C" w:rsidRPr="009C54FC" w:rsidRDefault="003D59BD" w:rsidP="00BD7B42">
                  <w:pPr>
                    <w:pStyle w:val="Corpsdetexte"/>
                    <w:numPr>
                      <w:ilvl w:val="0"/>
                      <w:numId w:val="5"/>
                    </w:numPr>
                    <w:rPr>
                      <w:rFonts w:ascii="Chalkboard" w:hAnsi="Chalkboard"/>
                      <w:color w:val="000000" w:themeColor="text1"/>
                      <w:sz w:val="26"/>
                    </w:rPr>
                  </w:pPr>
                  <w:r w:rsidRPr="009C54FC">
                    <w:rPr>
                      <w:rFonts w:ascii="Chalkboard" w:hAnsi="Chalkboard"/>
                      <w:b/>
                      <w:color w:val="000000" w:themeColor="text1"/>
                      <w:sz w:val="26"/>
                    </w:rPr>
                    <w:t>Enregistrement des diverses chorégraphies en équipe de 3 ou 4 élèves.</w:t>
                  </w:r>
                </w:p>
                <w:p w:rsidR="0076651C" w:rsidRPr="009C54FC" w:rsidRDefault="003D59BD" w:rsidP="00BD7B42">
                  <w:pPr>
                    <w:pStyle w:val="Corpsdetexte"/>
                    <w:ind w:left="720"/>
                    <w:rPr>
                      <w:rFonts w:ascii="Chalkboard" w:hAnsi="Chalkboard"/>
                      <w:color w:val="000000" w:themeColor="text1"/>
                      <w:sz w:val="26"/>
                    </w:rPr>
                  </w:pPr>
                </w:p>
                <w:p w:rsidR="0076651C" w:rsidRPr="009D4236" w:rsidRDefault="003D59BD" w:rsidP="009D4236">
                  <w:pPr>
                    <w:pStyle w:val="Corpsdetexte"/>
                    <w:numPr>
                      <w:ilvl w:val="0"/>
                      <w:numId w:val="5"/>
                    </w:numPr>
                    <w:rPr>
                      <w:rFonts w:ascii="Chalkboard" w:hAnsi="Chalkboard"/>
                      <w:color w:val="000000" w:themeColor="text1"/>
                    </w:rPr>
                  </w:pPr>
                  <w:r w:rsidRPr="009C54FC">
                    <w:rPr>
                      <w:rFonts w:ascii="Chalkboard" w:hAnsi="Chalkboard"/>
                      <w:b/>
                      <w:color w:val="000000" w:themeColor="text1"/>
                      <w:sz w:val="26"/>
                    </w:rPr>
                    <w:t xml:space="preserve">Visionnement des vidéos </w:t>
                  </w:r>
                  <w:r w:rsidRPr="009C54FC">
                    <w:rPr>
                      <w:rFonts w:ascii="Chalkboard" w:hAnsi="Chalkboard"/>
                      <w:b/>
                      <w:color w:val="000000" w:themeColor="text1"/>
                      <w:sz w:val="26"/>
                    </w:rPr>
                    <w:t>réalisées durant lequel les élèves reproduisent les m</w:t>
                  </w:r>
                  <w:r>
                    <w:rPr>
                      <w:rFonts w:ascii="Chalkboard" w:hAnsi="Chalkboard"/>
                      <w:b/>
                      <w:color w:val="000000" w:themeColor="text1"/>
                      <w:sz w:val="26"/>
                    </w:rPr>
                    <w:t xml:space="preserve">ouvements présentés.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fr-FR"/>
        </w:rPr>
        <w:pict>
          <v:shape id="_x0000_s1169" type="#_x0000_t202" style="position:absolute;margin-left:4in;margin-top:-14.65pt;width:3in;height:90pt;z-index:251668632;mso-wrap-edited:f" wrapcoords="0 0 21600 0 21600 21600 0 21600 0 0" filled="f" stroked="f">
            <v:fill o:detectmouseclick="t"/>
            <v:textbox inset=",7.2pt,,7.2pt">
              <w:txbxContent>
                <w:p w:rsidR="0076651C" w:rsidRDefault="003D59BD" w:rsidP="00C94270">
                  <w:pPr>
                    <w:jc w:val="center"/>
                    <w:rPr>
                      <w:rFonts w:ascii="Chalkboard" w:hAnsi="Chalkboard"/>
                      <w:color w:val="FFFFFF" w:themeColor="background1"/>
                      <w:sz w:val="40"/>
                    </w:rPr>
                  </w:pPr>
                  <w:r w:rsidRPr="00C94270">
                    <w:rPr>
                      <w:rFonts w:ascii="Chalkboard" w:hAnsi="Chalkboard"/>
                      <w:color w:val="FFFFFF" w:themeColor="background1"/>
                      <w:sz w:val="40"/>
                    </w:rPr>
                    <w:t xml:space="preserve">Principales étapes </w:t>
                  </w:r>
                </w:p>
                <w:p w:rsidR="0076651C" w:rsidRPr="00C94270" w:rsidRDefault="003D59BD" w:rsidP="00C94270">
                  <w:pPr>
                    <w:jc w:val="center"/>
                    <w:rPr>
                      <w:rFonts w:ascii="Chalkboard" w:hAnsi="Chalkboard"/>
                      <w:color w:val="FFFFFF" w:themeColor="background1"/>
                      <w:sz w:val="40"/>
                    </w:rPr>
                  </w:pPr>
                  <w:r w:rsidRPr="00C94270">
                    <w:rPr>
                      <w:rFonts w:ascii="Chalkboard" w:hAnsi="Chalkboard"/>
                      <w:color w:val="FFFFFF" w:themeColor="background1"/>
                      <w:sz w:val="40"/>
                    </w:rPr>
                    <w:t>du projet</w:t>
                  </w:r>
                </w:p>
              </w:txbxContent>
            </v:textbox>
            <w10:wrap type="tight"/>
          </v:shape>
        </w:pict>
      </w:r>
      <w:r>
        <w:rPr>
          <w:noProof/>
          <w:lang w:val="fr-FR"/>
        </w:rPr>
        <w:pict>
          <v:group id="_x0000_s1164" style="position:absolute;margin-left:298.8pt;margin-top:28.8pt;width:240pt;height:89.6pt;z-index:251667608;mso-position-horizontal-relative:page;mso-position-vertical-relative:page" coordorigin="5820,576" coordsize="4176,4324" wrapcoords="-77 0 -77 20475 1010 21600 854 21525 -77 21525 21677 21525 1476 21525 1320 21600 21677 20475 21677 0 -77 0">
            <v:rect id="_x0000_s1165" style="position:absolute;left:5820;top:580;width:4176;height:4320;mso-wrap-edited:f;mso-position-horizontal-relative:page;mso-position-vertical-relative:page" wrapcoords="-77 -75 -77 21525 21677 21525 21677 -75 -77 -75" fillcolor="#7362a0 [2414]" stroked="f" strokecolor="#4a7ebb" strokeweight="1.5pt">
              <v:fill o:detectmouseclick="t"/>
              <v:shadow opacity="22938f" mv:blur="38100f" offset="0,2pt"/>
              <v:textbox inset=",7.2pt,,7.2pt"/>
            </v:rect>
            <v:rect id="_x0000_s1166" style="position:absolute;left:5820;top:4680;width:216;height:216;mso-wrap-edited:f;mso-position-horizontal-relative:page;mso-position-vertical-relative:page" wrapcoords="-77 -75 -77 21525 21677 21525 21677 -75 -77 -75" fillcolor="#7362a0 [2414]" stroked="f" strokecolor="#4a7ebb" strokeweight="1.5pt">
              <v:fill o:detectmouseclick="t"/>
              <v:shadow opacity="22938f" mv:blur="38100f" offset="0,2pt"/>
              <v:textbox inset=",7.2pt,,7.2pt"/>
            </v:rect>
            <v:line id="_x0000_s1167" style="position:absolute;mso-wrap-edited:f;mso-position-horizontal-relative:page;mso-position-vertical-relative:page" from="6046,576" to="6046,4896" wrapcoords="-2147483648 0 -2147483648 21513 -2147483648 21513 -2147483648 0 -2147483648 0" strokecolor="white [3212]" strokeweight="1pt">
              <v:fill o:detectmouseclick="t"/>
              <v:shadow opacity="22938f" mv:blur="38100f" offset="0,2pt"/>
              <v:textbox inset=",7.2pt,,7.2pt"/>
            </v:line>
            <v:line id="_x0000_s1168" style="position:absolute;mso-wrap-edited:f;mso-position-horizontal-relative:page;mso-position-vertical-relative:page" from="5820,4670" to="9996,4670" wrapcoords="-77 -2147483648 0 -2147483648 10877 -2147483648 10877 -2147483648 21522 -2147483648 21755 -2147483648 -77 -2147483648" strokecolor="white [3212]" strokeweight="1pt">
              <v:fill o:detectmouseclick="t"/>
              <v:shadow opacity="22938f" mv:blur="38100f" offset="0,2pt"/>
              <v:textbox inset=",7.2pt,,7.2pt"/>
            </v:line>
            <w10:wrap type="tight" anchorx="page" anchory="page"/>
          </v:group>
        </w:pict>
      </w:r>
      <w:r>
        <w:rPr>
          <w:noProof/>
          <w:lang w:val="fr-FR"/>
        </w:rPr>
        <w:pict>
          <v:group id="_x0000_s1321" style="position:absolute;margin-left:1.9pt;margin-top:100.8pt;width:242.9pt;height:5in;z-index:251658372;mso-position-horizontal-relative:page;mso-position-vertical-relative:page" coordsize="20000,20000" wrapcoords="0 0 21600 0 21600 21600 0 21600 0 0" mv:complextextbox="1">
            <o:lock v:ext="edit" ungrouping="t"/>
            <v:shape id="_x0000_s1322" type="#_x0000_t202" style="position:absolute;width:20000;height:20000;mso-wrap-edited:f;mso-position-horizontal-relative:page;mso-position-vertical-relative:page" wrapcoords="0 0 21600 0 21600 21600 0 21600 0 0" o:regroupid="19" mv:complextextbox="1" filled="f" stroked="f">
              <v:fill o:detectmouseclick="t"/>
              <v:textbox style="mso-next-textbox:#_x0000_s1163" inset=",0,,0"/>
            </v:shape>
            <v:shape id="_x0000_s1323" type="#_x0000_t202" style="position:absolute;left:593;width:18810;height:3611" filled="f" stroked="f">
              <v:textbox style="mso-next-textbox:#_x0000_s1324" inset="0,0,0,0">
                <w:txbxContent>
                  <w:p w:rsidR="0076651C" w:rsidRPr="003B071B" w:rsidRDefault="003D59BD" w:rsidP="00987FC9">
                    <w:pPr>
                      <w:pStyle w:val="Corpsdetexte3"/>
                      <w:numPr>
                        <w:ilvl w:val="0"/>
                        <w:numId w:val="3"/>
                      </w:numPr>
                      <w:rPr>
                        <w:rFonts w:ascii="Chalkboard" w:hAnsi="Chalkboard"/>
                        <w:color w:val="auto"/>
                        <w:sz w:val="28"/>
                      </w:rPr>
                    </w:pPr>
                    <w:r w:rsidRPr="003B071B">
                      <w:rPr>
                        <w:rFonts w:ascii="Chalkboard" w:hAnsi="Chalkboard"/>
                        <w:color w:val="auto"/>
                        <w:sz w:val="28"/>
                      </w:rPr>
                      <w:t>Élargir leur répertoire de mouvements de psychomotricité.</w:t>
                    </w:r>
                  </w:p>
                  <w:p w:rsidR="0076651C" w:rsidRPr="003B071B" w:rsidRDefault="003D59BD" w:rsidP="00987FC9">
                    <w:pPr>
                      <w:pStyle w:val="Corpsdetexte3"/>
                      <w:numPr>
                        <w:ilvl w:val="0"/>
                        <w:numId w:val="3"/>
                      </w:numPr>
                      <w:rPr>
                        <w:rFonts w:ascii="Chalkboard" w:hAnsi="Chalkboard"/>
                        <w:color w:val="auto"/>
                        <w:sz w:val="28"/>
                      </w:rPr>
                    </w:pPr>
                    <w:r>
                      <w:rPr>
                        <w:rFonts w:ascii="Chalkboard" w:hAnsi="Chalkboard"/>
                        <w:color w:val="auto"/>
                        <w:sz w:val="28"/>
                      </w:rPr>
                      <w:t>Susciter leur intérêt à</w:t>
                    </w:r>
                    <w:r w:rsidRPr="003B071B">
                      <w:rPr>
                        <w:rFonts w:ascii="Chalkboard" w:hAnsi="Chalkboard"/>
                        <w:color w:val="auto"/>
                        <w:sz w:val="28"/>
                      </w:rPr>
                      <w:t xml:space="preserve"> bouger régulièrement.</w:t>
                    </w:r>
                  </w:p>
                  <w:p w:rsidR="0076651C" w:rsidRPr="003B071B" w:rsidRDefault="003D59BD" w:rsidP="00987FC9">
                    <w:pPr>
                      <w:pStyle w:val="Corpsdetexte3"/>
                      <w:numPr>
                        <w:ilvl w:val="0"/>
                        <w:numId w:val="3"/>
                      </w:numPr>
                      <w:rPr>
                        <w:rFonts w:ascii="Chalkboard" w:hAnsi="Chalkboard"/>
                        <w:color w:val="auto"/>
                        <w:sz w:val="28"/>
                      </w:rPr>
                    </w:pPr>
                    <w:r w:rsidRPr="003B071B">
                      <w:rPr>
                        <w:rFonts w:ascii="Chalkboard" w:hAnsi="Chalkboard"/>
                        <w:color w:val="auto"/>
                        <w:sz w:val="28"/>
                      </w:rPr>
                      <w:t>Apprendre à</w:t>
                    </w:r>
                    <w:r w:rsidRPr="003B071B">
                      <w:rPr>
                        <w:rFonts w:ascii="Chalkboard" w:hAnsi="Chalkboard"/>
                        <w:color w:val="auto"/>
                        <w:sz w:val="28"/>
                      </w:rPr>
                      <w:t xml:space="preserve"> coopérer tous ensemble afin de créer des chorégraphies dont ils seront fiers.</w:t>
                    </w:r>
                  </w:p>
                  <w:p w:rsidR="0076651C" w:rsidRPr="003B071B" w:rsidRDefault="003D59BD" w:rsidP="00987FC9">
                    <w:pPr>
                      <w:pStyle w:val="Corpsdetexte3"/>
                      <w:numPr>
                        <w:ilvl w:val="0"/>
                        <w:numId w:val="3"/>
                      </w:numPr>
                      <w:rPr>
                        <w:rFonts w:ascii="Chalkboard" w:hAnsi="Chalkboard"/>
                        <w:color w:val="auto"/>
                        <w:sz w:val="28"/>
                      </w:rPr>
                    </w:pPr>
                    <w:r w:rsidRPr="003B071B">
                      <w:rPr>
                        <w:rFonts w:ascii="Chalkboard" w:hAnsi="Chalkboard"/>
                        <w:color w:val="auto"/>
                        <w:sz w:val="28"/>
                      </w:rPr>
                      <w:t>Mé</w:t>
                    </w:r>
                    <w:r>
                      <w:rPr>
                        <w:rFonts w:ascii="Chalkboard" w:hAnsi="Chalkboard"/>
                        <w:color w:val="auto"/>
                        <w:sz w:val="28"/>
                      </w:rPr>
                      <w:t xml:space="preserve">moriser les mouvements </w:t>
                    </w:r>
                    <w:r w:rsidRPr="003B071B">
                      <w:rPr>
                        <w:rFonts w:ascii="Chalkboard" w:hAnsi="Chalkboard"/>
                        <w:color w:val="auto"/>
                        <w:sz w:val="28"/>
                      </w:rPr>
                      <w:t>pratiqués.</w:t>
                    </w:r>
                  </w:p>
                  <w:p w:rsidR="0076651C" w:rsidRPr="00795492" w:rsidRDefault="003D59BD" w:rsidP="00795492">
                    <w:pPr>
                      <w:pStyle w:val="Corpsdetexte3"/>
                      <w:numPr>
                        <w:ilvl w:val="0"/>
                        <w:numId w:val="3"/>
                      </w:numPr>
                      <w:rPr>
                        <w:rFonts w:ascii="Chalkboard" w:hAnsi="Chalkboard"/>
                        <w:color w:val="auto"/>
                        <w:sz w:val="28"/>
                      </w:rPr>
                    </w:pPr>
                    <w:r w:rsidRPr="003B071B">
                      <w:rPr>
                        <w:rFonts w:ascii="Chalkboard" w:hAnsi="Chalkboard"/>
                        <w:color w:val="auto"/>
                        <w:sz w:val="28"/>
                      </w:rPr>
                      <w:t>Cré</w:t>
                    </w:r>
                    <w:r>
                      <w:rPr>
                        <w:rFonts w:ascii="Chalkboard" w:hAnsi="Chalkboard"/>
                        <w:color w:val="auto"/>
                        <w:sz w:val="28"/>
                      </w:rPr>
                      <w:t xml:space="preserve">er une </w:t>
                    </w:r>
                    <w:r w:rsidRPr="003B071B">
                      <w:rPr>
                        <w:rFonts w:ascii="Chalkboard" w:hAnsi="Chalkboard"/>
                        <w:color w:val="auto"/>
                        <w:sz w:val="28"/>
                      </w:rPr>
                      <w:t xml:space="preserve">chorégraphie </w:t>
                    </w:r>
                    <w:r w:rsidRPr="00795492">
                      <w:rPr>
                        <w:rFonts w:ascii="Chalkboard" w:hAnsi="Chalkboard"/>
                        <w:color w:val="auto"/>
                        <w:sz w:val="28"/>
                      </w:rPr>
                      <w:t>à partir de leur compréhension des paroles de la chanson.</w:t>
                    </w:r>
                  </w:p>
                </w:txbxContent>
              </v:textbox>
            </v:shape>
            <v:shape id="_x0000_s1324" type="#_x0000_t202" style="position:absolute;left:593;top:3608;width:18810;height:2520" filled="f" stroked="f">
              <v:textbox style="mso-next-textbox:#_x0000_s1325" inset="0,0,0,0">
                <w:txbxContent/>
              </v:textbox>
            </v:shape>
            <v:shape id="_x0000_s1325" type="#_x0000_t202" style="position:absolute;left:593;top:6125;width:18810;height:3281" filled="f" stroked="f">
              <v:textbox style="mso-next-textbox:#_x0000_s1326" inset="0,0,0,0">
                <w:txbxContent/>
              </v:textbox>
            </v:shape>
            <v:shape id="_x0000_s1326" type="#_x0000_t202" style="position:absolute;left:593;top:9403;width:12738;height:1428" filled="f" stroked="f">
              <v:textbox style="mso-next-textbox:#_x0000_s1327" inset="0,0,0,0">
                <w:txbxContent/>
              </v:textbox>
            </v:shape>
            <v:shape id="_x0000_s1327" type="#_x0000_t202" style="position:absolute;left:593;top:10828;width:12738;height:1094" filled="f" stroked="f">
              <v:textbox style="mso-next-textbox:#_x0000_s1328" inset="0,0,0,0">
                <w:txbxContent/>
              </v:textbox>
            </v:shape>
            <v:shape id="_x0000_s1328" type="#_x0000_t202" style="position:absolute;left:593;top:11919;width:12738;height:1095" filled="f" stroked="f">
              <v:textbox style="mso-next-textbox:#_x0000_s1329" inset="0,0,0,0">
                <w:txbxContent/>
              </v:textbox>
            </v:shape>
            <v:shape id="_x0000_s1329" type="#_x0000_t202" style="position:absolute;left:593;top:13011;width:12738;height:1428" filled="f" stroked="f">
              <v:textbox style="mso-next-textbox:#_x0000_s1330" inset="0,0,0,0">
                <w:txbxContent/>
              </v:textbox>
            </v:shape>
            <v:shape id="_x0000_s1330" type="#_x0000_t202" style="position:absolute;left:593;top:14436;width:18810;height:3611" filled="f" stroked="f">
              <v:textbox style="mso-next-textbox:#_x0000_s1163" inset="0,0,0,0">
                <w:txbxContent/>
              </v:textbox>
            </v:shape>
            <w10:wrap type="tight" anchorx="page" anchory="page"/>
          </v:group>
        </w:pict>
      </w:r>
      <w:r w:rsidRPr="00235FBF">
        <w:rPr>
          <w:noProof/>
        </w:rPr>
        <w:pict>
          <v:group id="_x0000_s1104" style="position:absolute;margin-left:20.15pt;margin-top:424.8pt;width:224.15pt;height:18pt;z-index:251658375;mso-position-horizontal-relative:page;mso-position-vertical-relative:page" coordorigin="576,7920" coordsize="4186,576" wrapcoords="-77 0 -77 568 18503 9094 18503 20463 21677 20463 21754 0 -77 0">
            <v:rect id="_x0000_s1052" style="position:absolute;left:4186;top:7920;width:576;height:576;mso-wrap-edited:f;mso-position-horizontal-relative:page;mso-position-vertical-relative:page" wrapcoords="-77 -75 -77 21525 21677 21525 21677 -75 -77 -75" o:regroupid="8" fillcolor="#36f" stroked="f" strokecolor="#4a7ebb" strokeweight="1.5pt">
              <v:fill o:detectmouseclick="t"/>
              <v:shadow opacity="22938f" mv:blur="38100f" offset="0,2pt"/>
              <v:textbox inset=",7.2pt,,7.2pt"/>
            </v:rect>
            <v:line id="_x0000_s1063" style="position:absolute;mso-wrap-edited:f;mso-position-horizontal-relative:page;mso-position-vertical-relative:page" from="576,8486" to="4752,8486" wrapcoords="-77 -2147483648 0 -2147483648 10877 -2147483648 10877 -2147483648 21522 -2147483648 21755 -2147483648 -77 -2147483648" o:regroupid="8" strokecolor="white [3212]" strokeweight="1pt">
              <v:fill o:detectmouseclick="t"/>
              <v:shadow opacity="22938f" mv:blur="38100f" offset="0,2pt"/>
              <v:textbox inset=",7.2pt,,7.2pt"/>
            </v:line>
            <v:line id="_x0000_s1062" style="position:absolute;mso-wrap-edited:f;mso-position-horizontal-relative:page;mso-position-vertical-relative:page" from="586,7926" to="4762,7926" wrapcoords="-77 -2147483648 0 -2147483648 10877 -2147483648 10877 -2147483648 21522 -2147483648 21755 -2147483648 -77 -2147483648" o:regroupid="8" strokecolor="white [3212]" strokeweight="1pt">
              <v:fill o:detectmouseclick="t"/>
              <v:shadow opacity="22938f" mv:blur="38100f" offset="0,2pt"/>
              <v:textbox inset=",7.2pt,,7.2pt"/>
            </v:line>
            <w10:wrap anchorx="page" anchory="page"/>
          </v:group>
        </w:pict>
      </w:r>
      <w:r w:rsidRPr="00235FBF">
        <w:rPr>
          <w:noProof/>
        </w:rPr>
        <w:pict>
          <v:rect id="_x0000_s1050" style="position:absolute;margin-left:28.8pt;margin-top:28.8pt;width:3in;height:396.2pt;z-index:251658240;mso-wrap-edited:f;mso-position-horizontal-relative:page;mso-position-vertical-relative:page" wrapcoords="-77 -75 -77 21525 21677 21525 21677 -75 -77 -75" o:regroupid="7" fillcolor="#1ff4ff" stroked="f" strokecolor="#4a7ebb" strokeweight="1.5pt">
            <v:fill r:id="rId8" o:title="40%" o:detectmouseclick="t" type="pattern"/>
            <v:shadow opacity="22938f" mv:blur="38100f" offset="0,2pt"/>
            <v:textbox inset=",7.2pt,,7.2pt"/>
            <w10:wrap anchorx="page" anchory="page"/>
          </v:rect>
        </w:pict>
      </w:r>
      <w:r>
        <w:rPr>
          <w:noProof/>
          <w:lang w:val="fr-FR"/>
        </w:rPr>
        <w:drawing>
          <wp:anchor distT="0" distB="0" distL="114300" distR="114300" simplePos="0" relativeHeight="251665560" behindDoc="1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4843145</wp:posOffset>
            </wp:positionV>
            <wp:extent cx="2514600" cy="1879600"/>
            <wp:effectExtent l="25400" t="0" r="0" b="0"/>
            <wp:wrapNone/>
            <wp:docPr id="1" name="Image 0" descr="IMG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3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pict>
          <v:shape id="_x0000_s1163" type="#_x0000_t202" style="position:absolute;margin-left:2in;margin-top:237.35pt;width:1in;height:1in;z-index:251666584;mso-wrap-edited:f;mso-position-horizontal-relative:text;mso-position-vertical-relative:text" wrapcoords="0 0 21600 0 21600 21600 0 21600 0 0" filled="f" stroked="f">
            <v:fill o:detectmouseclick="t"/>
            <v:textbox style="mso-next-textbox:#_x0000_s1163" inset=",7.2pt,,7.2pt">
              <w:txbxContent/>
            </v:textbox>
            <w10:wrap type="tight"/>
          </v:shape>
        </w:pict>
      </w:r>
      <w:r w:rsidRPr="00235FBF">
        <w:rPr>
          <w:noProof/>
        </w:rPr>
        <w:pict>
          <v:shape id="_x0000_s1075" type="#_x0000_t202" style="position:absolute;margin-left:39.6pt;margin-top:42.5pt;width:187.2pt;height:76.3pt;z-index:251658371;mso-wrap-edited:f;mso-position-horizontal-relative:page;mso-position-vertical-relative:page" wrapcoords="0 0 21600 0 21600 21600 0 21600 0 0" filled="f" stroked="f">
            <v:fill o:detectmouseclick="t"/>
            <v:textbox style="mso-next-textbox:#_x0000_s1075" inset=",0,,0">
              <w:txbxContent>
                <w:p w:rsidR="0076651C" w:rsidRPr="003B071B" w:rsidRDefault="003D59BD" w:rsidP="003508E7">
                  <w:pPr>
                    <w:pStyle w:val="Titre1"/>
                    <w:rPr>
                      <w:rFonts w:ascii="Chalkboard" w:hAnsi="Chalkboard"/>
                      <w:color w:val="auto"/>
                      <w:sz w:val="40"/>
                    </w:rPr>
                  </w:pPr>
                  <w:r w:rsidRPr="003B071B">
                    <w:rPr>
                      <w:rFonts w:ascii="Chalkboard" w:hAnsi="Chalkboard"/>
                      <w:color w:val="auto"/>
                      <w:sz w:val="40"/>
                    </w:rPr>
                    <w:t>Objectifs d’apprentissage</w:t>
                  </w:r>
                </w:p>
              </w:txbxContent>
            </v:textbox>
            <w10:wrap type="tight" anchorx="page" anchory="page"/>
          </v:shape>
        </w:pict>
      </w:r>
      <w:r w:rsidRPr="00235FBF">
        <w:rPr>
          <w:noProof/>
        </w:rPr>
        <w:pict>
          <v:shape id="_x0000_s1078" type="#_x0000_t202" style="position:absolute;margin-left:564.05pt;margin-top:306pt;width:223pt;height:260.4pt;z-index:251658307;mso-wrap-edited:f;mso-position-horizontal-relative:page;mso-position-vertical-relative:page" wrapcoords="0 0 21600 0 21600 21600 0 21600 0 0" o:regroupid="1" mv:complextextbox="1" filled="f" stroked="f">
            <v:fill o:detectmouseclick="t"/>
            <v:textbox style="mso-next-textbox:#_x0000_s1078" inset=",0,,0">
              <w:txbxContent/>
            </v:textbox>
            <w10:wrap type="tight" anchorx="page" anchory="page"/>
          </v:shape>
        </w:pict>
      </w:r>
      <w:r w:rsidRPr="00235FBF">
        <w:rPr>
          <w:noProof/>
        </w:rPr>
        <w:pict>
          <v:line id="_x0000_s1061" style="position:absolute;z-index:251658370;mso-position-horizontal-relative:page;mso-position-vertical-relative:page" from="209.2pt,28.8pt" to="209.2pt,583.2pt" strokecolor="white [3212]" strokeweight="1pt">
            <v:fill o:detectmouseclick="t"/>
            <v:shadow opacity="22938f" mv:blur="38100f" offset="0,2pt"/>
            <v:textbox inset=",7.2pt,,7.2pt"/>
            <w10:wrap anchorx="page" anchory="page"/>
          </v:line>
        </w:pict>
      </w:r>
      <w:r w:rsidRPr="00235FBF">
        <w:rPr>
          <w:noProof/>
        </w:rPr>
        <w:pict>
          <v:line id="_x0000_s1057" style="position:absolute;z-index:251658377;mso-wrap-edited:f;mso-position-horizontal-relative:page;mso-position-vertical-relative:page" from="745pt,28.8pt" to="745pt,3in" wrapcoords="-2147483648 0 -2147483648 21513 -2147483648 21513 -2147483648 0 -2147483648 0" strokecolor="white [3212]" strokeweight="1pt">
            <v:fill o:detectmouseclick="t"/>
            <v:shadow opacity="22938f" mv:blur="38100f" offset="0,2pt"/>
            <v:textbox inset=",7.2pt,,7.2pt"/>
            <w10:wrap anchorx="page" anchory="page"/>
          </v:line>
        </w:pict>
      </w:r>
    </w:p>
    <w:sectPr w:rsidR="0026111A" w:rsidSect="002611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899" w:orient="landscape"/>
      <w:pgMar w:top="576" w:right="576" w:bottom="576" w:left="576" w:header="576" w:footer="576" w:gutter="0"/>
      <w:printerSettings r:id="rId1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1000000" w:csb1="00000000"/>
  </w:font>
  <w:font w:name="Apple Casual">
    <w:panose1 w:val="0001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51C" w:rsidRDefault="003D59BD">
    <w:pPr>
      <w:pStyle w:val="Pieddepag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51C" w:rsidRDefault="003D59BD">
    <w:pPr>
      <w:pStyle w:val="Pieddepage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51C" w:rsidRDefault="003D59BD">
    <w:pPr>
      <w:pStyle w:val="Pieddepage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51C" w:rsidRDefault="003D59BD">
    <w:pPr>
      <w:pStyle w:val="En-tte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51C" w:rsidRDefault="003D59BD">
    <w:pPr>
      <w:pStyle w:val="En-tte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51C" w:rsidRDefault="003D59BD">
    <w:pPr>
      <w:pStyle w:val="En-tte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732A"/>
    <w:multiLevelType w:val="hybridMultilevel"/>
    <w:tmpl w:val="E3D64C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9209E"/>
    <w:multiLevelType w:val="hybridMultilevel"/>
    <w:tmpl w:val="265E5284"/>
    <w:lvl w:ilvl="0" w:tplc="040C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0F4E55C8"/>
    <w:multiLevelType w:val="hybridMultilevel"/>
    <w:tmpl w:val="265E5284"/>
    <w:lvl w:ilvl="0" w:tplc="040C0001">
      <w:start w:val="1"/>
      <w:numFmt w:val="bullet"/>
      <w:lvlText w:null="1"/>
      <w:lvlJc w:val="left"/>
      <w:pPr>
        <w:ind w:left="40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>
    <w:nsid w:val="12503327"/>
    <w:multiLevelType w:val="hybridMultilevel"/>
    <w:tmpl w:val="56A8E33C"/>
    <w:lvl w:ilvl="0" w:tplc="040C000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2B2737"/>
    <w:multiLevelType w:val="hybridMultilevel"/>
    <w:tmpl w:val="426C8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56EAC"/>
    <w:multiLevelType w:val="hybridMultilevel"/>
    <w:tmpl w:val="297CDDD6"/>
    <w:lvl w:ilvl="0" w:tplc="040C0001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CD23B7"/>
    <w:multiLevelType w:val="hybridMultilevel"/>
    <w:tmpl w:val="8A041C7A"/>
    <w:lvl w:ilvl="0" w:tplc="040C000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FB0326"/>
    <w:multiLevelType w:val="hybridMultilevel"/>
    <w:tmpl w:val="052A54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37201"/>
    <w:multiLevelType w:val="hybridMultilevel"/>
    <w:tmpl w:val="A1D04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F4062C"/>
    <w:multiLevelType w:val="hybridMultilevel"/>
    <w:tmpl w:val="CFDEF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D92759"/>
    <w:multiLevelType w:val="hybridMultilevel"/>
    <w:tmpl w:val="5D9A35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9"/>
  </w:num>
  <w:num w:numId="5">
    <w:abstractNumId w:val="7"/>
  </w:num>
  <w:num w:numId="6">
    <w:abstractNumId w:val="1"/>
  </w:num>
  <w:num w:numId="7">
    <w:abstractNumId w:val="2"/>
  </w:num>
  <w:num w:numId="8">
    <w:abstractNumId w:val="10"/>
  </w:num>
  <w:num w:numId="9">
    <w:abstractNumId w:val="0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revisionView w:markup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3554">
      <o:colormru v:ext="edit" colors="#6cdac3,#2444c7,#68fadd,#fffffe,#1ff4ff"/>
      <o:colormenu v:ext="edit" fillcolor="#cfc" strokecolor="none [3212]"/>
    </o:shapedefaults>
  </w:hdrShapeDefaults>
  <w:compat>
    <w:useFELayout/>
    <w:splitPgBreakAndParaMark/>
    <w:doNotVertAlignCellWithSp/>
    <w:doNotBreakConstrainedForcedTable/>
  </w:compat>
  <w:docVars>
    <w:docVar w:name="OpenInPublishingView" w:val="0"/>
    <w:docVar w:name="ShowStaticGuides" w:val="1"/>
  </w:docVars>
  <w:rsids>
    <w:rsidRoot w:val="00A10B15"/>
    <w:rsid w:val="003D59BD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6cdac3,#2444c7,#68fadd,#fffffe,#1ff4ff"/>
      <o:colormenu v:ext="edit" fillcolor="#cfc" strokecolor="none [3212]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lock Text" w:uiPriority="99"/>
  </w:latentStyles>
  <w:style w:type="paragraph" w:default="1" w:styleId="Normal">
    <w:name w:val="Normal"/>
    <w:qFormat/>
    <w:rsid w:val="00830373"/>
  </w:style>
  <w:style w:type="paragraph" w:styleId="Titre1">
    <w:name w:val="heading 1"/>
    <w:basedOn w:val="Normal"/>
    <w:next w:val="Normal"/>
    <w:link w:val="Titre1Car"/>
    <w:uiPriority w:val="9"/>
    <w:qFormat/>
    <w:rsid w:val="00830373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30373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0373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ieddepage">
    <w:name w:val="footer"/>
    <w:basedOn w:val="Normal"/>
    <w:link w:val="PieddepageCar"/>
    <w:unhideWhenUsed/>
    <w:rsid w:val="00830373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re">
    <w:name w:val="Title"/>
    <w:basedOn w:val="Normal"/>
    <w:next w:val="Normal"/>
    <w:link w:val="TitreCar"/>
    <w:uiPriority w:val="10"/>
    <w:qFormat/>
    <w:rsid w:val="00830373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30373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30373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ous-titreCar">
    <w:name w:val="Sous-titre Car"/>
    <w:basedOn w:val="Policepardfaut"/>
    <w:link w:val="Sous-titre"/>
    <w:uiPriority w:val="11"/>
    <w:rsid w:val="00830373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830373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30373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830373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30373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30373"/>
    <w:rPr>
      <w:color w:val="404040" w:themeColor="text1" w:themeTint="BF"/>
      <w:sz w:val="20"/>
    </w:rPr>
  </w:style>
  <w:style w:type="paragraph" w:styleId="Corpsdetexte2">
    <w:name w:val="Body Text 2"/>
    <w:basedOn w:val="Corpsdetexte"/>
    <w:link w:val="Corpsdetexte2Car"/>
    <w:uiPriority w:val="99"/>
    <w:semiHidden/>
    <w:unhideWhenUsed/>
    <w:rsid w:val="00830373"/>
    <w:pPr>
      <w:jc w:val="center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30373"/>
    <w:rPr>
      <w:color w:val="404040" w:themeColor="text1" w:themeTint="BF"/>
      <w:sz w:val="20"/>
    </w:rPr>
  </w:style>
  <w:style w:type="paragraph" w:styleId="Corpsdetexte3">
    <w:name w:val="Body Text 3"/>
    <w:basedOn w:val="Corpsdetexte"/>
    <w:link w:val="Corpsdetexte3Car"/>
    <w:uiPriority w:val="99"/>
    <w:semiHidden/>
    <w:unhideWhenUsed/>
    <w:rsid w:val="00830373"/>
    <w:rPr>
      <w:color w:val="FFFFFF" w:themeColor="background1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30373"/>
    <w:rPr>
      <w:color w:val="FFFFFF" w:themeColor="background1"/>
      <w:sz w:val="20"/>
      <w:szCs w:val="16"/>
    </w:rPr>
  </w:style>
  <w:style w:type="paragraph" w:styleId="Normalcentr">
    <w:name w:val="Block Text"/>
    <w:basedOn w:val="Normal"/>
    <w:uiPriority w:val="99"/>
    <w:semiHidden/>
    <w:unhideWhenUsed/>
    <w:rsid w:val="00830373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830373"/>
    <w:pPr>
      <w:spacing w:after="0"/>
      <w:jc w:val="center"/>
    </w:pPr>
    <w:rPr>
      <w:b/>
      <w:color w:val="4F446D" w:themeColor="text2"/>
      <w:sz w:val="22"/>
    </w:rPr>
  </w:style>
  <w:style w:type="paragraph" w:customStyle="1" w:styleId="ContactDetails">
    <w:name w:val="Contact Details"/>
    <w:basedOn w:val="Normal"/>
    <w:qFormat/>
    <w:rsid w:val="00830373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PieddepageCar">
    <w:name w:val="Pied de page Car"/>
    <w:basedOn w:val="Policepardfaut"/>
    <w:link w:val="Pieddepage"/>
    <w:rsid w:val="00830373"/>
    <w:rPr>
      <w:color w:val="262626" w:themeColor="text1" w:themeTint="D9"/>
      <w:sz w:val="18"/>
    </w:rPr>
  </w:style>
  <w:style w:type="paragraph" w:styleId="En-tte">
    <w:name w:val="header"/>
    <w:basedOn w:val="Normal"/>
    <w:link w:val="En-tteCar"/>
    <w:rsid w:val="00830373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rsid w:val="00830373"/>
  </w:style>
  <w:style w:type="paragraph" w:styleId="Paragraphedeliste">
    <w:name w:val="List Paragraph"/>
    <w:basedOn w:val="Normal"/>
    <w:rsid w:val="0013681E"/>
    <w:pPr>
      <w:ind w:left="720"/>
      <w:contextualSpacing/>
    </w:pPr>
  </w:style>
  <w:style w:type="character" w:styleId="Lienhypertexte">
    <w:name w:val="Hyperlink"/>
    <w:basedOn w:val="Policepardfaut"/>
    <w:rsid w:val="001B240C"/>
    <w:rPr>
      <w:color w:val="7D86C8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printerSettings" Target="printerSettings/printerSettings1.bin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gif"/><Relationship Id="rId7" Type="http://schemas.openxmlformats.org/officeDocument/2006/relationships/hyperlink" Target="http://www.youtube.com" TargetMode="External"/><Relationship Id="rId8" Type="http://schemas.openxmlformats.org/officeDocument/2006/relationships/image" Target="media/image3.gif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Mode&#768;les:Brochures:Brochure%20pierre%20angulaire.dotx" TargetMode="External"/></Relationships>
</file>

<file path=word/theme/theme1.xml><?xml version="1.0" encoding="utf-8"?>
<a:theme xmlns:a="http://schemas.openxmlformats.org/drawingml/2006/main" name="Office Theme">
  <a:themeElements>
    <a:clrScheme name="Cornerstone Brochure">
      <a:dk1>
        <a:sysClr val="windowText" lastClr="000000"/>
      </a:dk1>
      <a:lt1>
        <a:sysClr val="window" lastClr="FFFFFF"/>
      </a:lt1>
      <a:dk2>
        <a:srgbClr val="4F446D"/>
      </a:dk2>
      <a:lt2>
        <a:srgbClr val="A499C1"/>
      </a:lt2>
      <a:accent1>
        <a:srgbClr val="FF9900"/>
      </a:accent1>
      <a:accent2>
        <a:srgbClr val="E83404"/>
      </a:accent2>
      <a:accent3>
        <a:srgbClr val="A7CE30"/>
      </a:accent3>
      <a:accent4>
        <a:srgbClr val="94B069"/>
      </a:accent4>
      <a:accent5>
        <a:srgbClr val="996699"/>
      </a:accent5>
      <a:accent6>
        <a:srgbClr val="C5C7D1"/>
      </a:accent6>
      <a:hlink>
        <a:srgbClr val="7D86C8"/>
      </a:hlink>
      <a:folHlink>
        <a:srgbClr val="6E7396"/>
      </a:folHlink>
    </a:clrScheme>
    <a:fontScheme name="Cornerstone Brochure">
      <a:majorFont>
        <a:latin typeface="Corbel"/>
        <a:ea typeface=""/>
        <a:cs typeface=""/>
        <a:font script="Jpan" typeface="ＭＳ ゴシック"/>
      </a:majorFont>
      <a:minorFont>
        <a:latin typeface="Corbe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pierre angulaire.dotx</Template>
  <TotalTime>110</TotalTime>
  <Pages>2</Pages>
  <Words>5</Words>
  <Characters>33</Characters>
  <Application>Microsoft Macintosh Word</Application>
  <DocSecurity>0</DocSecurity>
  <Lines>1</Lines>
  <Paragraphs>1</Paragraphs>
  <ScaleCrop>false</ScaleCrop>
  <Manager/>
  <Company/>
  <LinksUpToDate>false</LinksUpToDate>
  <CharactersWithSpaces>40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Moisan</dc:creator>
  <cp:keywords/>
  <dc:description/>
  <cp:lastModifiedBy>Geneviève Gonthier</cp:lastModifiedBy>
  <cp:revision>31</cp:revision>
  <cp:lastPrinted>2007-10-06T17:52:00Z</cp:lastPrinted>
  <dcterms:created xsi:type="dcterms:W3CDTF">2014-11-30T16:50:00Z</dcterms:created>
  <dcterms:modified xsi:type="dcterms:W3CDTF">2014-12-01T03:04:00Z</dcterms:modified>
  <cp:category/>
</cp:coreProperties>
</file>