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C1" w:rsidRDefault="00BE2FF0" w:rsidP="00070553">
      <w:pPr>
        <w:tabs>
          <w:tab w:val="left" w:pos="1545"/>
        </w:tabs>
      </w:pPr>
      <w:r>
        <w:rPr>
          <w:noProof/>
          <w:lang w:val="fr-CA" w:eastAsia="fr-CA"/>
        </w:rPr>
        <w:pict>
          <v:roundrect id="_x0000_s1071" style="position:absolute;margin-left:-.75pt;margin-top:3.75pt;width:202.5pt;height:45.75pt;z-index:251716608" arcsize="10923f" filled="f" strokecolor="#00b050" strokeweight="1.5pt"/>
        </w:pict>
      </w:r>
      <w:r>
        <w:rPr>
          <w:noProof/>
          <w:lang w:val="fr-CA" w:eastAsia="fr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-9.75pt;margin-top:-1.8pt;width:220.5pt;height:552.3pt;z-index:251684864;mso-position-horizontal-relative:text;mso-position-vertical-relative:text;mso-width-relative:margin;mso-height-relative:margin" fillcolor="#0070c0" strokecolor="#00b050" strokeweight="3pt">
            <v:textbox style="mso-next-textbox:#_x0000_s1057">
              <w:txbxContent>
                <w:p w:rsidR="00D00964" w:rsidRPr="00E03594" w:rsidRDefault="002B24CF" w:rsidP="00E03594">
                  <w:pPr>
                    <w:jc w:val="center"/>
                    <w:rPr>
                      <w:b/>
                      <w:i/>
                      <w:sz w:val="36"/>
                      <w:szCs w:val="36"/>
                      <w:lang w:val="fr-FR"/>
                    </w:rPr>
                  </w:pPr>
                  <w:r>
                    <w:rPr>
                      <w:b/>
                      <w:i/>
                      <w:sz w:val="36"/>
                      <w:szCs w:val="36"/>
                      <w:lang w:val="fr-FR"/>
                    </w:rPr>
                    <w:t>Illustrations</w:t>
                  </w:r>
                  <w:r w:rsidR="00D00964">
                    <w:rPr>
                      <w:b/>
                      <w:i/>
                      <w:sz w:val="36"/>
                      <w:szCs w:val="36"/>
                      <w:lang w:val="fr-FR"/>
                    </w:rPr>
                    <w:t xml:space="preserve"> </w:t>
                  </w:r>
                  <w:r w:rsidR="008B5860">
                    <w:rPr>
                      <w:b/>
                      <w:i/>
                      <w:sz w:val="36"/>
                      <w:szCs w:val="36"/>
                      <w:lang w:val="fr-FR"/>
                    </w:rPr>
                    <w:t>tirées de l'histoire</w:t>
                  </w:r>
                </w:p>
                <w:p w:rsidR="00D00964" w:rsidRDefault="00D00964" w:rsidP="00D00964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lang w:val="fr-CA" w:eastAsia="fr-CA"/>
        </w:rPr>
        <w:pict>
          <v:shape id="_x0000_s1072" type="#_x0000_t202" style="position:absolute;margin-left:250.5pt;margin-top:-1.8pt;width:220.5pt;height:552.3pt;z-index:251717632;mso-position-horizontal-relative:text;mso-position-vertical-relative:text;mso-width-relative:margin;mso-height-relative:margin" filled="f" fillcolor="#0070c0" strokecolor="#00b050" strokeweight="3pt">
            <v:textbox style="mso-next-textbox:#_x0000_s1072">
              <w:txbxContent>
                <w:p w:rsidR="00AA653F" w:rsidRDefault="00AA653F" w:rsidP="00E970A8">
                  <w:pPr>
                    <w:jc w:val="center"/>
                    <w:rPr>
                      <w:b/>
                      <w:i/>
                      <w:sz w:val="36"/>
                      <w:szCs w:val="36"/>
                      <w:lang w:val="fr-FR"/>
                    </w:rPr>
                  </w:pPr>
                  <w:r>
                    <w:rPr>
                      <w:b/>
                      <w:i/>
                      <w:sz w:val="36"/>
                      <w:szCs w:val="36"/>
                      <w:lang w:val="fr-FR"/>
                    </w:rPr>
                    <w:t>Logiciels utilisés</w:t>
                  </w:r>
                </w:p>
                <w:p w:rsidR="008328D1" w:rsidRDefault="00AA653F" w:rsidP="00AA653F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 xml:space="preserve">L'utilisation de divers logiciels fut nécessaire pour réaliser l'ensemble des étapes du projet. </w:t>
                  </w:r>
                </w:p>
                <w:p w:rsidR="00AA653F" w:rsidRDefault="00AA653F" w:rsidP="00AA653F">
                  <w:pPr>
                    <w:jc w:val="both"/>
                    <w:rPr>
                      <w:b/>
                      <w:i/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 xml:space="preserve">       </w:t>
                  </w:r>
                  <w:proofErr w:type="spellStart"/>
                  <w:r w:rsidRPr="00C160CA">
                    <w:rPr>
                      <w:b/>
                      <w:i/>
                      <w:sz w:val="24"/>
                      <w:szCs w:val="24"/>
                      <w:lang w:val="fr-FR"/>
                    </w:rPr>
                    <w:t>Ren'Py</w:t>
                  </w:r>
                  <w:proofErr w:type="spellEnd"/>
                </w:p>
                <w:p w:rsidR="00E970A8" w:rsidRDefault="00AA653F" w:rsidP="00AA653F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>L</w:t>
                  </w:r>
                  <w:r w:rsidRPr="00AA0D1A">
                    <w:rPr>
                      <w:sz w:val="24"/>
                      <w:szCs w:val="24"/>
                      <w:lang w:val="fr-FR"/>
                    </w:rPr>
                    <w:t>ogiciel libre qui permet de créer des livres multimédias</w:t>
                  </w:r>
                  <w:r>
                    <w:rPr>
                      <w:sz w:val="24"/>
                      <w:szCs w:val="24"/>
                      <w:lang w:val="fr-FR"/>
                    </w:rPr>
                    <w:t>, un type de jeu vidéo.</w:t>
                  </w:r>
                </w:p>
                <w:p w:rsidR="00D933D2" w:rsidRDefault="00D933D2" w:rsidP="00AA653F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 xml:space="preserve">Si vous êtes intéressés à concevoir un livre interactif en vous servant du logiciel </w:t>
                  </w:r>
                  <w:proofErr w:type="spellStart"/>
                  <w:r w:rsidRPr="00D933D2">
                    <w:rPr>
                      <w:i/>
                      <w:sz w:val="24"/>
                      <w:szCs w:val="24"/>
                      <w:lang w:val="fr-FR"/>
                    </w:rPr>
                    <w:t>Ren'Py</w:t>
                  </w:r>
                  <w:proofErr w:type="spellEnd"/>
                  <w:r>
                    <w:rPr>
                      <w:sz w:val="24"/>
                      <w:szCs w:val="24"/>
                      <w:lang w:val="fr-FR"/>
                    </w:rPr>
                    <w:t xml:space="preserve">, je vous invite à consulter les sites </w:t>
                  </w:r>
                  <w:r w:rsidR="00BE2FF0">
                    <w:rPr>
                      <w:sz w:val="24"/>
                      <w:szCs w:val="24"/>
                      <w:lang w:val="fr-FR"/>
                    </w:rPr>
                    <w:t>web</w:t>
                  </w:r>
                  <w:r>
                    <w:rPr>
                      <w:sz w:val="24"/>
                      <w:szCs w:val="24"/>
                      <w:lang w:val="fr-FR"/>
                    </w:rPr>
                    <w:t xml:space="preserve"> suivant</w:t>
                  </w:r>
                  <w:r w:rsidR="00FE20C3">
                    <w:rPr>
                      <w:sz w:val="24"/>
                      <w:szCs w:val="24"/>
                      <w:lang w:val="fr-FR"/>
                    </w:rPr>
                    <w:t>s</w:t>
                  </w:r>
                  <w:r>
                    <w:rPr>
                      <w:sz w:val="24"/>
                      <w:szCs w:val="24"/>
                      <w:lang w:val="fr-FR"/>
                    </w:rPr>
                    <w:t>:</w:t>
                  </w:r>
                </w:p>
                <w:p w:rsidR="00D933D2" w:rsidRPr="00E042DA" w:rsidRDefault="00D933D2" w:rsidP="00AA653F">
                  <w:pPr>
                    <w:jc w:val="both"/>
                    <w:rPr>
                      <w:lang w:val="fr-FR"/>
                    </w:rPr>
                  </w:pPr>
                  <w:r w:rsidRPr="00E042DA">
                    <w:rPr>
                      <w:lang w:val="fr-FR"/>
                    </w:rPr>
                    <w:t>http://renpyeducation.wordpress.com/</w:t>
                  </w:r>
                </w:p>
                <w:p w:rsidR="00D933D2" w:rsidRPr="00E042DA" w:rsidRDefault="00D933D2" w:rsidP="00D933D2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E042DA">
                    <w:rPr>
                      <w:lang w:val="fr-FR"/>
                    </w:rPr>
                    <w:t>http://fr.renpy.org/</w:t>
                  </w:r>
                </w:p>
                <w:p w:rsidR="00AA653F" w:rsidRPr="00D933D2" w:rsidRDefault="00D933D2" w:rsidP="00D933D2">
                  <w:pPr>
                    <w:jc w:val="both"/>
                    <w:rPr>
                      <w:sz w:val="24"/>
                      <w:szCs w:val="24"/>
                      <w:lang w:val="en-CA"/>
                    </w:rPr>
                  </w:pPr>
                  <w:r w:rsidRPr="00E042DA">
                    <w:rPr>
                      <w:sz w:val="24"/>
                      <w:szCs w:val="24"/>
                      <w:lang w:val="fr-FR"/>
                    </w:rPr>
                    <w:t xml:space="preserve">       </w:t>
                  </w:r>
                  <w:r w:rsidR="00AA653F" w:rsidRPr="00D933D2">
                    <w:rPr>
                      <w:b/>
                      <w:i/>
                      <w:sz w:val="24"/>
                      <w:szCs w:val="24"/>
                      <w:lang w:val="en-CA"/>
                    </w:rPr>
                    <w:t>Microsoft Word</w:t>
                  </w:r>
                </w:p>
                <w:p w:rsidR="00AA653F" w:rsidRPr="00697F6D" w:rsidRDefault="00AA653F" w:rsidP="00AA653F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>Logiciel de traitement de texte qui a servi à l'écriture de l'histoire et à la prise de notes tout au long du projet.</w:t>
                  </w:r>
                </w:p>
                <w:p w:rsidR="00AA653F" w:rsidRDefault="00AA653F" w:rsidP="00AA653F">
                  <w:pPr>
                    <w:jc w:val="both"/>
                    <w:rPr>
                      <w:b/>
                      <w:i/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 xml:space="preserve">       </w:t>
                  </w:r>
                  <w:proofErr w:type="spellStart"/>
                  <w:r w:rsidRPr="00C160CA">
                    <w:rPr>
                      <w:b/>
                      <w:i/>
                      <w:sz w:val="24"/>
                      <w:szCs w:val="24"/>
                      <w:lang w:val="fr-FR"/>
                    </w:rPr>
                    <w:t>Gimp</w:t>
                  </w:r>
                  <w:proofErr w:type="spellEnd"/>
                </w:p>
                <w:p w:rsidR="00AA653F" w:rsidRDefault="00AA653F" w:rsidP="00AA653F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>Programme de création graphique utilisé pour retoucher et nettoyer les illustrations des élèves.</w:t>
                  </w:r>
                </w:p>
                <w:p w:rsidR="00AA653F" w:rsidRDefault="00AA653F" w:rsidP="00AA653F">
                  <w:pPr>
                    <w:jc w:val="both"/>
                    <w:rPr>
                      <w:b/>
                      <w:i/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 xml:space="preserve">       </w:t>
                  </w:r>
                  <w:proofErr w:type="spellStart"/>
                  <w:r w:rsidRPr="00C160CA">
                    <w:rPr>
                      <w:b/>
                      <w:i/>
                      <w:sz w:val="24"/>
                      <w:szCs w:val="24"/>
                      <w:lang w:val="fr-FR"/>
                    </w:rPr>
                    <w:t>Audacity</w:t>
                  </w:r>
                  <w:proofErr w:type="spellEnd"/>
                </w:p>
                <w:p w:rsidR="00AA653F" w:rsidRPr="00AA172B" w:rsidRDefault="00AA653F" w:rsidP="00AA653F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>L</w:t>
                  </w:r>
                  <w:r w:rsidRPr="00AA0D1A">
                    <w:rPr>
                      <w:sz w:val="24"/>
                      <w:szCs w:val="24"/>
                      <w:lang w:val="fr-FR"/>
                    </w:rPr>
                    <w:t>ogiciel libre</w:t>
                  </w:r>
                  <w:r>
                    <w:rPr>
                      <w:sz w:val="24"/>
                      <w:szCs w:val="24"/>
                      <w:lang w:val="fr-FR"/>
                    </w:rPr>
                    <w:t xml:space="preserve"> d'enregistrement et de montage audio employé pour enregistrer les voix des personnages. </w:t>
                  </w:r>
                </w:p>
                <w:p w:rsidR="00E03594" w:rsidRDefault="00E03594" w:rsidP="00E03594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F55F18">
        <w:rPr>
          <w:noProof/>
          <w:lang w:val="fr-CA" w:eastAsia="fr-C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895350</wp:posOffset>
            </wp:positionV>
            <wp:extent cx="685800" cy="866775"/>
            <wp:effectExtent l="0" t="0" r="0" b="0"/>
            <wp:wrapNone/>
            <wp:docPr id="24" name="Image 24" descr="F:\renpy-6.15.2-sdk\La jungle\game\images\thomas_mail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renpy-6.15.2-sdk\La jungle\game\images\thomas_maillo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F18">
        <w:rPr>
          <w:noProof/>
          <w:lang w:val="fr-CA" w:eastAsia="fr-C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5400040</wp:posOffset>
            </wp:positionV>
            <wp:extent cx="1895475" cy="1419225"/>
            <wp:effectExtent l="114300" t="133350" r="85725" b="104775"/>
            <wp:wrapNone/>
            <wp:docPr id="22" name="Image 22" descr="F:\renpy-6.15.2-sdk\La jungle\game\images\jungle_liane_personn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renpy-6.15.2-sdk\La jungle\game\images\jungle_liane_personnag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137152"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F18">
        <w:rPr>
          <w:noProof/>
          <w:lang w:val="fr-CA" w:eastAsia="fr-C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552449</wp:posOffset>
            </wp:positionH>
            <wp:positionV relativeFrom="paragraph">
              <wp:posOffset>3810000</wp:posOffset>
            </wp:positionV>
            <wp:extent cx="1895475" cy="1421765"/>
            <wp:effectExtent l="171450" t="228600" r="161925" b="216535"/>
            <wp:wrapNone/>
            <wp:docPr id="20" name="Image 20" descr="F:\renpy-6.15.2-sdk\La jungle\game\images\grotte_v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renpy-6.15.2-sdk\La jungle\game\images\grotte_vol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914976">
                      <a:off x="0" y="0"/>
                      <a:ext cx="1895475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F18">
        <w:rPr>
          <w:noProof/>
          <w:lang w:val="fr-CA" w:eastAsia="fr-CA"/>
        </w:rPr>
        <w:drawing>
          <wp:anchor distT="0" distB="0" distL="114300" distR="114300" simplePos="0" relativeHeight="251692032" behindDoc="0" locked="0" layoutInCell="1" allowOverlap="1" wp14:anchorId="0B0D5F34" wp14:editId="1B0A07AA">
            <wp:simplePos x="0" y="0"/>
            <wp:positionH relativeFrom="column">
              <wp:posOffset>15875</wp:posOffset>
            </wp:positionH>
            <wp:positionV relativeFrom="paragraph">
              <wp:posOffset>2225675</wp:posOffset>
            </wp:positionV>
            <wp:extent cx="1892300" cy="1419225"/>
            <wp:effectExtent l="114300" t="133350" r="88900" b="123825"/>
            <wp:wrapNone/>
            <wp:docPr id="19" name="Image 19" descr="F:\renpy-6.15.2-sdk\La jungle\game\images\jungle_ruisseau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renpy-6.15.2-sdk\La jungle\game\images\jungle_ruisseau_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101479"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F18">
        <w:rPr>
          <w:noProof/>
          <w:lang w:val="fr-CA" w:eastAsia="fr-CA"/>
        </w:rPr>
        <w:drawing>
          <wp:anchor distT="0" distB="0" distL="114300" distR="114300" simplePos="0" relativeHeight="251689984" behindDoc="0" locked="0" layoutInCell="1" allowOverlap="1" wp14:anchorId="6AD4B9F4" wp14:editId="7DEEC47E">
            <wp:simplePos x="0" y="0"/>
            <wp:positionH relativeFrom="column">
              <wp:posOffset>2133600</wp:posOffset>
            </wp:positionH>
            <wp:positionV relativeFrom="paragraph">
              <wp:posOffset>2352675</wp:posOffset>
            </wp:positionV>
            <wp:extent cx="647700" cy="781050"/>
            <wp:effectExtent l="19050" t="0" r="0" b="0"/>
            <wp:wrapNone/>
            <wp:docPr id="17" name="Image 17" descr="F:\renpy-6.15.2-sdk\La jungle\game\images\perroquette_gau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renpy-6.15.2-sdk\La jungle\game\images\perroquette_gauch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5A1">
        <w:rPr>
          <w:noProof/>
          <w:lang w:val="fr-CA" w:eastAsia="fr-CA"/>
        </w:rPr>
        <w:drawing>
          <wp:anchor distT="0" distB="0" distL="114300" distR="114300" simplePos="0" relativeHeight="251691008" behindDoc="0" locked="0" layoutInCell="1" allowOverlap="1" wp14:anchorId="4BF5038B" wp14:editId="1195C962">
            <wp:simplePos x="0" y="0"/>
            <wp:positionH relativeFrom="column">
              <wp:posOffset>1997075</wp:posOffset>
            </wp:positionH>
            <wp:positionV relativeFrom="paragraph">
              <wp:posOffset>5905500</wp:posOffset>
            </wp:positionV>
            <wp:extent cx="685800" cy="866775"/>
            <wp:effectExtent l="19050" t="0" r="0" b="0"/>
            <wp:wrapNone/>
            <wp:docPr id="18" name="Image 18" descr="F:\renpy-6.15.2-sdk\La jungle\game\images\thomas_tê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renpy-6.15.2-sdk\La jungle\game\images\thomas_têt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457">
        <w:rPr>
          <w:noProof/>
          <w:lang w:val="fr-CA" w:eastAsia="fr-CA"/>
        </w:rPr>
        <w:drawing>
          <wp:anchor distT="0" distB="0" distL="114300" distR="114300" simplePos="0" relativeHeight="251666432" behindDoc="0" locked="0" layoutInCell="1" allowOverlap="1" wp14:anchorId="3A5B7EEE" wp14:editId="6321517E">
            <wp:simplePos x="0" y="0"/>
            <wp:positionH relativeFrom="column">
              <wp:posOffset>6467475</wp:posOffset>
            </wp:positionH>
            <wp:positionV relativeFrom="paragraph">
              <wp:posOffset>1447800</wp:posOffset>
            </wp:positionV>
            <wp:extent cx="2828925" cy="2076450"/>
            <wp:effectExtent l="19050" t="0" r="9525" b="0"/>
            <wp:wrapNone/>
            <wp:docPr id="2" name="Image 2" descr="F:\renpy-6.15.2-sdk\La jungle\game\images\fond_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npy-6.15.2-sdk\La jungle\game\images\fond_titr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pict>
          <v:shape id="_x0000_s1053" type="#_x0000_t202" style="position:absolute;margin-left:510.75pt;margin-top:0;width:220.5pt;height:97.5pt;z-index:251682816;mso-position-horizontal-relative:text;mso-position-vertical-relative:text;mso-width-relative:margin;mso-height-relative:margin" fillcolor="#00b050" strokecolor="#0070c0" strokeweight="3pt">
            <v:textbox style="mso-next-textbox:#_x0000_s1053">
              <w:txbxContent>
                <w:p w:rsidR="00A70BBF" w:rsidRPr="00A70BBF" w:rsidRDefault="00A70BBF" w:rsidP="002B24CF">
                  <w:pPr>
                    <w:spacing w:line="240" w:lineRule="auto"/>
                    <w:rPr>
                      <w:rFonts w:ascii="Century Gothic" w:hAnsi="Century Gothic"/>
                      <w:sz w:val="2"/>
                      <w:szCs w:val="2"/>
                      <w:lang w:val="fr-FR"/>
                    </w:rPr>
                  </w:pPr>
                </w:p>
                <w:p w:rsidR="00B640F0" w:rsidRDefault="00B640F0" w:rsidP="007A025D">
                  <w:pPr>
                    <w:spacing w:line="240" w:lineRule="auto"/>
                    <w:jc w:val="center"/>
                    <w:rPr>
                      <w:rFonts w:ascii="Century Gothic" w:hAnsi="Century Gothic"/>
                      <w:sz w:val="40"/>
                      <w:szCs w:val="40"/>
                      <w:lang w:val="fr-FR"/>
                    </w:rPr>
                  </w:pPr>
                  <w:r>
                    <w:rPr>
                      <w:rFonts w:ascii="Century Gothic" w:hAnsi="Century Gothic"/>
                      <w:sz w:val="40"/>
                      <w:szCs w:val="40"/>
                      <w:lang w:val="fr-FR"/>
                    </w:rPr>
                    <w:t>Élaboration</w:t>
                  </w:r>
                  <w:r w:rsidR="007A025D" w:rsidRPr="00A70BBF">
                    <w:rPr>
                      <w:rFonts w:ascii="Century Gothic" w:hAnsi="Century Gothic"/>
                      <w:sz w:val="40"/>
                      <w:szCs w:val="40"/>
                      <w:lang w:val="fr-FR"/>
                    </w:rPr>
                    <w:t xml:space="preserve"> d'un </w:t>
                  </w:r>
                </w:p>
                <w:p w:rsidR="007A025D" w:rsidRPr="00A70BBF" w:rsidRDefault="007A025D" w:rsidP="007A025D">
                  <w:pPr>
                    <w:spacing w:line="240" w:lineRule="auto"/>
                    <w:jc w:val="center"/>
                    <w:rPr>
                      <w:rFonts w:ascii="Century Gothic" w:hAnsi="Century Gothic"/>
                      <w:sz w:val="40"/>
                      <w:szCs w:val="40"/>
                      <w:lang w:val="fr-FR"/>
                    </w:rPr>
                  </w:pPr>
                  <w:proofErr w:type="gramStart"/>
                  <w:r w:rsidRPr="00A70BBF">
                    <w:rPr>
                      <w:rFonts w:ascii="Century Gothic" w:hAnsi="Century Gothic"/>
                      <w:sz w:val="40"/>
                      <w:szCs w:val="40"/>
                      <w:lang w:val="fr-FR"/>
                    </w:rPr>
                    <w:t>livre</w:t>
                  </w:r>
                  <w:proofErr w:type="gramEnd"/>
                  <w:r w:rsidRPr="00A70BBF">
                    <w:rPr>
                      <w:rFonts w:ascii="Century Gothic" w:hAnsi="Century Gothic"/>
                      <w:sz w:val="40"/>
                      <w:szCs w:val="40"/>
                      <w:lang w:val="fr-FR"/>
                    </w:rPr>
                    <w:t xml:space="preserve"> interactif</w:t>
                  </w:r>
                </w:p>
                <w:p w:rsidR="00025344" w:rsidRDefault="00025344" w:rsidP="00025344">
                  <w:pPr>
                    <w:jc w:val="center"/>
                    <w:rPr>
                      <w:i/>
                      <w:lang w:val="fr-FR"/>
                    </w:rPr>
                  </w:pPr>
                </w:p>
                <w:p w:rsidR="00025344" w:rsidRDefault="00025344" w:rsidP="00025344">
                  <w:pPr>
                    <w:jc w:val="center"/>
                    <w:rPr>
                      <w:i/>
                      <w:lang w:val="fr-FR"/>
                    </w:rPr>
                  </w:pPr>
                </w:p>
                <w:p w:rsidR="00025344" w:rsidRDefault="00025344" w:rsidP="00025344">
                  <w:pPr>
                    <w:jc w:val="center"/>
                    <w:rPr>
                      <w:i/>
                      <w:lang w:val="fr-FR"/>
                    </w:rPr>
                  </w:pPr>
                </w:p>
                <w:p w:rsidR="00025344" w:rsidRDefault="00025344" w:rsidP="00025344">
                  <w:pPr>
                    <w:jc w:val="center"/>
                    <w:rPr>
                      <w:i/>
                      <w:lang w:val="fr-FR"/>
                    </w:rPr>
                  </w:pPr>
                </w:p>
                <w:p w:rsidR="00025344" w:rsidRDefault="00025344" w:rsidP="00025344">
                  <w:pPr>
                    <w:jc w:val="center"/>
                    <w:rPr>
                      <w:i/>
                      <w:lang w:val="fr-FR"/>
                    </w:rPr>
                  </w:pPr>
                </w:p>
                <w:p w:rsidR="00025344" w:rsidRDefault="00025344" w:rsidP="00025344">
                  <w:pPr>
                    <w:jc w:val="center"/>
                    <w:rPr>
                      <w:i/>
                      <w:lang w:val="fr-FR"/>
                    </w:rPr>
                  </w:pPr>
                </w:p>
                <w:p w:rsidR="00025344" w:rsidRPr="00501674" w:rsidRDefault="00025344" w:rsidP="00025344">
                  <w:pPr>
                    <w:jc w:val="center"/>
                    <w:rPr>
                      <w:i/>
                      <w:lang w:val="fr-FR"/>
                    </w:rPr>
                  </w:pPr>
                  <w:r>
                    <w:rPr>
                      <w:i/>
                      <w:lang w:val="fr-FR"/>
                    </w:rPr>
                    <w:t>Marika Fournier</w:t>
                  </w:r>
                </w:p>
                <w:p w:rsidR="00025344" w:rsidRDefault="00025344" w:rsidP="00025344">
                  <w:pPr>
                    <w:jc w:val="center"/>
                    <w:rPr>
                      <w:lang w:val="fr-FR"/>
                    </w:rPr>
                  </w:pPr>
                </w:p>
                <w:p w:rsidR="00025344" w:rsidRDefault="00025344" w:rsidP="00025344">
                  <w:pPr>
                    <w:jc w:val="center"/>
                    <w:rPr>
                      <w:lang w:val="fr-FR"/>
                    </w:rPr>
                  </w:pPr>
                </w:p>
                <w:p w:rsidR="00025344" w:rsidRDefault="00025344" w:rsidP="00025344">
                  <w:pPr>
                    <w:jc w:val="center"/>
                    <w:rPr>
                      <w:lang w:val="fr-FR"/>
                    </w:rPr>
                  </w:pPr>
                </w:p>
                <w:p w:rsidR="00025344" w:rsidRDefault="00025344" w:rsidP="00025344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pict>
          <v:shape id="_x0000_s1032" type="#_x0000_t202" style="position:absolute;margin-left:517.45pt;margin-top:180pt;width:201.6pt;height:23.7pt;z-index:251662336;mso-position-horizontal-relative:text;mso-position-vertical-relative:text" filled="f" stroked="f">
            <v:textbox style="mso-next-textbox:#_x0000_s1032">
              <w:txbxContent>
                <w:sdt>
                  <w:sdtPr>
                    <w:id w:val="330085829"/>
                    <w:placeholder>
                      <w:docPart w:val="466217DD98754899911C0CE7D4C3FC3A"/>
                    </w:placeholder>
                    <w:temporary/>
                    <w:showingPlcHdr/>
                  </w:sdtPr>
                  <w:sdtEndPr/>
                  <w:sdtContent>
                    <w:p w:rsidR="00364F68" w:rsidRDefault="00384F41">
                      <w:pPr>
                        <w:pStyle w:val="BrochureSubtitle"/>
                      </w:pPr>
                      <w:r>
                        <w:rPr>
                          <w:lang w:val="fr-FR"/>
                        </w:rPr>
                        <w:t>[Solutions futures]</w:t>
                      </w:r>
                    </w:p>
                  </w:sdtContent>
                </w:sdt>
              </w:txbxContent>
            </v:textbox>
          </v:shape>
        </w:pict>
      </w:r>
      <w:r w:rsidR="00070553">
        <w:tab/>
      </w:r>
    </w:p>
    <w:p w:rsidR="009462C1" w:rsidRDefault="009462C1" w:rsidP="009462C1"/>
    <w:p w:rsidR="009462C1" w:rsidRDefault="002B24CF" w:rsidP="009462C1">
      <w:pPr>
        <w:tabs>
          <w:tab w:val="left" w:pos="5580"/>
        </w:tabs>
      </w:pPr>
      <w:r>
        <w:rPr>
          <w:noProof/>
          <w:lang w:val="fr-CA" w:eastAsia="fr-CA"/>
        </w:rPr>
        <w:pict>
          <v:oval id="_x0000_s1070" style="position:absolute;margin-left:126pt;margin-top:2.35pt;width:20.25pt;height:22.5pt;z-index:251715584" filled="f" strokecolor="#00b050" strokeweight="1.5pt"/>
        </w:pict>
      </w:r>
      <w:r>
        <w:rPr>
          <w:noProof/>
          <w:lang w:val="fr-CA" w:eastAsia="fr-CA"/>
        </w:rPr>
        <w:drawing>
          <wp:anchor distT="0" distB="0" distL="114300" distR="114300" simplePos="0" relativeHeight="251696128" behindDoc="0" locked="0" layoutInCell="1" allowOverlap="1" wp14:anchorId="1B2BF7A3" wp14:editId="00C7D7B9">
            <wp:simplePos x="0" y="0"/>
            <wp:positionH relativeFrom="column">
              <wp:posOffset>730250</wp:posOffset>
            </wp:positionH>
            <wp:positionV relativeFrom="paragraph">
              <wp:posOffset>141605</wp:posOffset>
            </wp:positionV>
            <wp:extent cx="1821180" cy="1363345"/>
            <wp:effectExtent l="95250" t="133350" r="83820" b="122555"/>
            <wp:wrapNone/>
            <wp:docPr id="23" name="Image 23" descr="F:\renpy-6.15.2-sdk\La jungle\game\images\jungle_eau_serp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renpy-6.15.2-sdk\La jungle\game\images\jungle_eau_serpen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00142">
                      <a:off x="0" y="0"/>
                      <a:ext cx="1821180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FF0">
        <w:rPr>
          <w:noProof/>
          <w:lang w:val="fr-CA" w:eastAsia="fr-CA"/>
        </w:rPr>
        <w:pict>
          <v:oval id="_x0000_s1060" style="position:absolute;margin-left:-.75pt;margin-top:16.6pt;width:49.5pt;height:80.25pt;z-index:251705344;mso-position-horizontal-relative:text;mso-position-vertical-relative:text" filled="f" strokecolor="#00b050" strokeweight="1.5pt"/>
        </w:pict>
      </w:r>
      <w:r w:rsidR="009462C1">
        <w:tab/>
        <w:t xml:space="preserve">                         </w:t>
      </w:r>
    </w:p>
    <w:p w:rsidR="009462C1" w:rsidRDefault="00BE2FF0" w:rsidP="009462C1">
      <w:r>
        <w:rPr>
          <w:noProof/>
          <w:lang w:val="fr-CA" w:eastAsia="fr-CA"/>
        </w:rPr>
        <w:pict>
          <v:shape id="_x0000_s1081" type="#_x0000_t202" style="position:absolute;margin-left:255.75pt;margin-top:21.15pt;width:207.75pt;height:189.75pt;z-index:251729920" filled="f">
            <v:stroke dashstyle="longDashDot"/>
            <v:textbox style="mso-next-textbox:#_x0000_s1081">
              <w:txbxContent>
                <w:p w:rsidR="00E970A8" w:rsidRPr="00E970A8" w:rsidRDefault="00E970A8" w:rsidP="00E970A8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 xml:space="preserve">           </w:t>
                  </w:r>
                </w:p>
              </w:txbxContent>
            </v:textbox>
          </v:shape>
        </w:pict>
      </w:r>
      <w:r w:rsidR="00D933D2">
        <w:rPr>
          <w:noProof/>
          <w:lang w:val="fr-CA" w:eastAsia="fr-C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278130</wp:posOffset>
            </wp:positionV>
            <wp:extent cx="257175" cy="419100"/>
            <wp:effectExtent l="19050" t="0" r="9525" b="0"/>
            <wp:wrapNone/>
            <wp:docPr id="31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F68" w:rsidRPr="009462C1" w:rsidRDefault="002B24CF" w:rsidP="009462C1">
      <w:pPr>
        <w:sectPr w:rsidR="00364F68" w:rsidRPr="009462C1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val="fr-CA" w:eastAsia="fr-CA"/>
        </w:rPr>
        <w:pict>
          <v:oval id="_x0000_s1064" style="position:absolute;margin-left:156.75pt;margin-top:185.5pt;width:23.25pt;height:28.5pt;z-index:251709440;mso-position-horizontal-relative:text;mso-position-vertical-relative:text" filled="f" strokecolor="#00b050" strokeweight="1.5pt"/>
        </w:pict>
      </w:r>
      <w:r w:rsidR="00BE2FF0">
        <w:rPr>
          <w:noProof/>
          <w:lang w:val="fr-CA" w:eastAsia="fr-CA"/>
        </w:rPr>
        <w:pict>
          <v:shape id="_x0000_s1078" type="#_x0000_t202" style="position:absolute;margin-left:255.75pt;margin-top:365.5pt;width:207.75pt;height:83.25pt;z-index:251727872" filled="f">
            <v:stroke dashstyle="longDashDot"/>
            <v:textbox style="mso-next-textbox:#_x0000_s1078">
              <w:txbxContent>
                <w:p w:rsidR="00E970A8" w:rsidRPr="008328D1" w:rsidRDefault="00E970A8" w:rsidP="00E970A8">
                  <w:pPr>
                    <w:rPr>
                      <w:sz w:val="4"/>
                      <w:szCs w:val="4"/>
                      <w:lang w:val="fr-CA"/>
                    </w:rPr>
                  </w:pPr>
                </w:p>
              </w:txbxContent>
            </v:textbox>
          </v:shape>
        </w:pict>
      </w:r>
      <w:r w:rsidR="00BE2FF0">
        <w:rPr>
          <w:noProof/>
          <w:lang w:val="fr-CA" w:eastAsia="fr-CA"/>
        </w:rPr>
        <w:pict>
          <v:shape id="_x0000_s1077" type="#_x0000_t202" style="position:absolute;margin-left:255.75pt;margin-top:278.5pt;width:207.75pt;height:80.2pt;z-index:251726848" filled="f">
            <v:stroke dashstyle="longDashDot"/>
            <v:textbox style="mso-next-textbox:#_x0000_s1077">
              <w:txbxContent>
                <w:p w:rsidR="00AA653F" w:rsidRDefault="00AA653F" w:rsidP="00AA653F"/>
              </w:txbxContent>
            </v:textbox>
          </v:shape>
        </w:pict>
      </w:r>
      <w:r w:rsidR="00BE2FF0">
        <w:rPr>
          <w:noProof/>
          <w:lang w:val="fr-CA" w:eastAsia="fr-CA"/>
        </w:rPr>
        <w:pict>
          <v:shape id="_x0000_s1082" type="#_x0000_t202" style="position:absolute;margin-left:255.75pt;margin-top:195.25pt;width:207.75pt;height:75.75pt;z-index:251730944" filled="f">
            <v:stroke dashstyle="longDashDot"/>
            <v:textbox style="mso-next-textbox:#_x0000_s1082">
              <w:txbxContent>
                <w:p w:rsidR="00E970A8" w:rsidRDefault="00E970A8" w:rsidP="00E970A8"/>
              </w:txbxContent>
            </v:textbox>
          </v:shape>
        </w:pict>
      </w:r>
      <w:r w:rsidR="00E042DA">
        <w:rPr>
          <w:noProof/>
          <w:lang w:val="fr-CA" w:eastAsia="fr-CA"/>
        </w:rPr>
        <w:drawing>
          <wp:anchor distT="0" distB="0" distL="114300" distR="114300" simplePos="0" relativeHeight="251721728" behindDoc="0" locked="0" layoutInCell="1" allowOverlap="1" wp14:anchorId="07D7F658" wp14:editId="03125036">
            <wp:simplePos x="0" y="0"/>
            <wp:positionH relativeFrom="column">
              <wp:posOffset>3276600</wp:posOffset>
            </wp:positionH>
            <wp:positionV relativeFrom="paragraph">
              <wp:posOffset>4718050</wp:posOffset>
            </wp:positionV>
            <wp:extent cx="266700" cy="266700"/>
            <wp:effectExtent l="19050" t="0" r="0" b="0"/>
            <wp:wrapNone/>
            <wp:docPr id="41" name="Image 50" descr="http://3.bp.blogspot.com/_OqBWGRSbuc4/TL2_vf0JBqI/AAAAAAAAAFU/FTWL7X2iciw/s160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3.bp.blogspot.com/_OqBWGRSbuc4/TL2_vf0JBqI/AAAAAAAAAFU/FTWL7X2iciw/s1600/Lo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3D2">
        <w:rPr>
          <w:noProof/>
          <w:lang w:val="fr-CA" w:eastAsia="fr-CA"/>
        </w:rPr>
        <w:drawing>
          <wp:anchor distT="0" distB="0" distL="114300" distR="114300" simplePos="0" relativeHeight="251720704" behindDoc="0" locked="0" layoutInCell="1" allowOverlap="1" wp14:anchorId="709BCA9B" wp14:editId="23B895D9">
            <wp:simplePos x="0" y="0"/>
            <wp:positionH relativeFrom="column">
              <wp:posOffset>3276600</wp:posOffset>
            </wp:positionH>
            <wp:positionV relativeFrom="paragraph">
              <wp:posOffset>3546475</wp:posOffset>
            </wp:positionV>
            <wp:extent cx="323850" cy="323850"/>
            <wp:effectExtent l="19050" t="0" r="0" b="0"/>
            <wp:wrapNone/>
            <wp:docPr id="40" name="Image 46" descr="http://uploads.siteduzero.com/files/379001_380000/379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ploads.siteduzero.com/files/379001_380000/37944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3D2">
        <w:rPr>
          <w:noProof/>
          <w:lang w:val="fr-CA" w:eastAsia="fr-CA"/>
        </w:rPr>
        <w:drawing>
          <wp:anchor distT="0" distB="0" distL="114300" distR="114300" simplePos="0" relativeHeight="251719680" behindDoc="0" locked="0" layoutInCell="1" allowOverlap="1" wp14:anchorId="7B5961B2" wp14:editId="2F05EEE3">
            <wp:simplePos x="0" y="0"/>
            <wp:positionH relativeFrom="column">
              <wp:posOffset>3276600</wp:posOffset>
            </wp:positionH>
            <wp:positionV relativeFrom="paragraph">
              <wp:posOffset>2517775</wp:posOffset>
            </wp:positionV>
            <wp:extent cx="295275" cy="295275"/>
            <wp:effectExtent l="19050" t="0" r="9525" b="0"/>
            <wp:wrapNone/>
            <wp:docPr id="37" name="Image 42" descr="MS Word 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S Word Hel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FF0">
        <w:rPr>
          <w:noProof/>
          <w:lang w:val="fr-CA" w:eastAsia="fr-CA"/>
        </w:rPr>
        <w:pict>
          <v:shape id="_x0000_s1052" type="#_x0000_t202" style="position:absolute;margin-left:510.75pt;margin-top:190.75pt;width:220.5pt;height:258pt;z-index:251681792;mso-position-horizontal-relative:text;mso-position-vertical-relative:text;mso-width-relative:margin;mso-height-relative:margin" fillcolor="#00b050" strokecolor="#0070c0" strokeweight="3pt">
            <v:textbox style="mso-next-textbox:#_x0000_s1052">
              <w:txbxContent>
                <w:p w:rsidR="00893C5C" w:rsidRPr="00A4117F" w:rsidRDefault="00893C5C" w:rsidP="00025344">
                  <w:pPr>
                    <w:jc w:val="center"/>
                    <w:rPr>
                      <w:i/>
                      <w:sz w:val="28"/>
                      <w:szCs w:val="28"/>
                      <w:lang w:val="fr-FR"/>
                    </w:rPr>
                  </w:pPr>
                </w:p>
                <w:p w:rsidR="007A025D" w:rsidRPr="00A70BBF" w:rsidRDefault="007A025D" w:rsidP="007A025D">
                  <w:pPr>
                    <w:spacing w:line="240" w:lineRule="auto"/>
                    <w:jc w:val="center"/>
                    <w:rPr>
                      <w:i/>
                      <w:sz w:val="32"/>
                      <w:szCs w:val="32"/>
                      <w:lang w:val="fr-FR"/>
                    </w:rPr>
                  </w:pPr>
                  <w:r w:rsidRPr="00A70BBF">
                    <w:rPr>
                      <w:rFonts w:ascii="Century Gothic" w:hAnsi="Century Gothic"/>
                      <w:sz w:val="32"/>
                      <w:szCs w:val="32"/>
                      <w:lang w:val="fr-FR"/>
                    </w:rPr>
                    <w:t>Projet réalisé par</w:t>
                  </w:r>
                  <w:r w:rsidRPr="00A70BBF">
                    <w:rPr>
                      <w:i/>
                      <w:sz w:val="32"/>
                      <w:szCs w:val="32"/>
                      <w:lang w:val="fr-FR"/>
                    </w:rPr>
                    <w:t xml:space="preserve"> </w:t>
                  </w:r>
                </w:p>
                <w:p w:rsidR="007A025D" w:rsidRDefault="007A025D" w:rsidP="00A4117F">
                  <w:pPr>
                    <w:jc w:val="center"/>
                    <w:rPr>
                      <w:rFonts w:ascii="Gabriola" w:hAnsi="Gabriola"/>
                      <w:sz w:val="48"/>
                      <w:szCs w:val="48"/>
                      <w:lang w:val="fr-FR"/>
                    </w:rPr>
                  </w:pPr>
                  <w:r w:rsidRPr="00ED04ED">
                    <w:rPr>
                      <w:rFonts w:ascii="Gabriola" w:hAnsi="Gabriola"/>
                      <w:sz w:val="48"/>
                      <w:szCs w:val="48"/>
                      <w:lang w:val="fr-FR"/>
                    </w:rPr>
                    <w:t>Marika Fournier</w:t>
                  </w:r>
                  <w:r>
                    <w:rPr>
                      <w:rFonts w:ascii="Gabriola" w:hAnsi="Gabriola"/>
                      <w:sz w:val="48"/>
                      <w:szCs w:val="48"/>
                      <w:lang w:val="fr-FR"/>
                    </w:rPr>
                    <w:t xml:space="preserve"> </w:t>
                  </w:r>
                </w:p>
                <w:p w:rsidR="00A70BBF" w:rsidRDefault="007A025D" w:rsidP="00A4117F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32"/>
                      <w:szCs w:val="32"/>
                      <w:lang w:val="fr-FR"/>
                    </w:rPr>
                  </w:pPr>
                  <w:proofErr w:type="gramStart"/>
                  <w:r w:rsidRPr="00A70BBF">
                    <w:rPr>
                      <w:rFonts w:ascii="Century Gothic" w:hAnsi="Century Gothic"/>
                      <w:sz w:val="32"/>
                      <w:szCs w:val="32"/>
                      <w:lang w:val="fr-FR"/>
                    </w:rPr>
                    <w:t>dans</w:t>
                  </w:r>
                  <w:proofErr w:type="gramEnd"/>
                  <w:r w:rsidRPr="00A70BBF">
                    <w:rPr>
                      <w:rFonts w:ascii="Century Gothic" w:hAnsi="Century Gothic"/>
                      <w:sz w:val="32"/>
                      <w:szCs w:val="32"/>
                      <w:lang w:val="fr-FR"/>
                    </w:rPr>
                    <w:t xml:space="preserve"> une classe de </w:t>
                  </w:r>
                </w:p>
                <w:p w:rsidR="007A025D" w:rsidRPr="00A70BBF" w:rsidRDefault="00C6043F" w:rsidP="00A4117F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32"/>
                      <w:szCs w:val="32"/>
                      <w:lang w:val="fr-FR"/>
                    </w:rPr>
                  </w:pPr>
                  <w:r>
                    <w:rPr>
                      <w:rFonts w:ascii="Century Gothic" w:hAnsi="Century Gothic"/>
                      <w:sz w:val="32"/>
                      <w:szCs w:val="32"/>
                      <w:lang w:val="fr-FR"/>
                    </w:rPr>
                    <w:t>1re année à</w:t>
                  </w:r>
                </w:p>
                <w:p w:rsidR="007A025D" w:rsidRPr="00A70BBF" w:rsidRDefault="007A025D" w:rsidP="00A4117F">
                  <w:pPr>
                    <w:spacing w:line="360" w:lineRule="auto"/>
                    <w:jc w:val="center"/>
                    <w:rPr>
                      <w:rFonts w:ascii="Gabriola" w:hAnsi="Gabriola"/>
                      <w:sz w:val="32"/>
                      <w:szCs w:val="32"/>
                      <w:lang w:val="fr-FR"/>
                    </w:rPr>
                  </w:pPr>
                  <w:r w:rsidRPr="00A70BBF">
                    <w:rPr>
                      <w:rFonts w:ascii="Century Gothic" w:hAnsi="Century Gothic"/>
                      <w:sz w:val="32"/>
                      <w:szCs w:val="32"/>
                      <w:lang w:val="fr-FR"/>
                    </w:rPr>
                    <w:t xml:space="preserve"> </w:t>
                  </w:r>
                  <w:proofErr w:type="gramStart"/>
                  <w:r w:rsidRPr="00A70BBF">
                    <w:rPr>
                      <w:rFonts w:ascii="Century Gothic" w:hAnsi="Century Gothic"/>
                      <w:sz w:val="32"/>
                      <w:szCs w:val="32"/>
                      <w:lang w:val="fr-FR"/>
                    </w:rPr>
                    <w:t>l'école</w:t>
                  </w:r>
                  <w:proofErr w:type="gramEnd"/>
                  <w:r w:rsidRPr="00A70BBF">
                    <w:rPr>
                      <w:rFonts w:ascii="Century Gothic" w:hAnsi="Century Gothic"/>
                      <w:sz w:val="32"/>
                      <w:szCs w:val="32"/>
                      <w:lang w:val="fr-FR"/>
                    </w:rPr>
                    <w:t xml:space="preserve"> Anne-Hébert </w:t>
                  </w:r>
                </w:p>
                <w:p w:rsidR="00893C5C" w:rsidRDefault="00893C5C" w:rsidP="00025344">
                  <w:pPr>
                    <w:jc w:val="center"/>
                    <w:rPr>
                      <w:i/>
                      <w:lang w:val="fr-FR"/>
                    </w:rPr>
                  </w:pPr>
                </w:p>
                <w:p w:rsidR="00893C5C" w:rsidRDefault="00893C5C" w:rsidP="00025344">
                  <w:pPr>
                    <w:jc w:val="center"/>
                    <w:rPr>
                      <w:i/>
                      <w:lang w:val="fr-FR"/>
                    </w:rPr>
                  </w:pPr>
                </w:p>
                <w:p w:rsidR="00893C5C" w:rsidRDefault="00893C5C" w:rsidP="00025344">
                  <w:pPr>
                    <w:jc w:val="center"/>
                    <w:rPr>
                      <w:i/>
                      <w:lang w:val="fr-FR"/>
                    </w:rPr>
                  </w:pPr>
                </w:p>
                <w:p w:rsidR="00893C5C" w:rsidRDefault="00893C5C" w:rsidP="00025344">
                  <w:pPr>
                    <w:jc w:val="center"/>
                    <w:rPr>
                      <w:i/>
                      <w:lang w:val="fr-FR"/>
                    </w:rPr>
                  </w:pPr>
                </w:p>
                <w:p w:rsidR="00025344" w:rsidRDefault="00025344" w:rsidP="00025344">
                  <w:pPr>
                    <w:jc w:val="center"/>
                    <w:rPr>
                      <w:lang w:val="fr-FR"/>
                    </w:rPr>
                  </w:pPr>
                </w:p>
                <w:p w:rsidR="00025344" w:rsidRDefault="00025344" w:rsidP="00025344">
                  <w:pPr>
                    <w:jc w:val="center"/>
                    <w:rPr>
                      <w:lang w:val="fr-FR"/>
                    </w:rPr>
                  </w:pPr>
                </w:p>
                <w:p w:rsidR="00025344" w:rsidRDefault="00025344" w:rsidP="00025344">
                  <w:pPr>
                    <w:jc w:val="center"/>
                    <w:rPr>
                      <w:lang w:val="fr-FR"/>
                    </w:rPr>
                  </w:pPr>
                </w:p>
                <w:p w:rsidR="00025344" w:rsidRDefault="00025344" w:rsidP="00025344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BE2FF0">
        <w:rPr>
          <w:noProof/>
          <w:lang w:val="fr-CA" w:eastAsia="fr-CA"/>
        </w:rPr>
        <w:pict>
          <v:oval id="_x0000_s1068" style="position:absolute;margin-left:-4.5pt;margin-top:369.25pt;width:23.25pt;height:26.25pt;z-index:251713536;mso-position-horizontal-relative:text;mso-position-vertical-relative:text" filled="f" strokecolor="#00b050" strokeweight="1.5pt"/>
        </w:pict>
      </w:r>
      <w:r w:rsidR="00BE2FF0">
        <w:rPr>
          <w:noProof/>
          <w:lang w:val="fr-CA" w:eastAsia="fr-CA"/>
        </w:rPr>
        <w:pict>
          <v:oval id="_x0000_s1069" style="position:absolute;margin-left:100.5pt;margin-top:412.75pt;width:30pt;height:36pt;z-index:251714560;mso-position-horizontal-relative:text;mso-position-vertical-relative:text" filled="f" strokecolor="#00b050" strokeweight="1.5pt"/>
        </w:pict>
      </w:r>
      <w:r w:rsidR="00BE2FF0">
        <w:rPr>
          <w:noProof/>
          <w:lang w:val="fr-CA" w:eastAsia="fr-CA"/>
        </w:rPr>
        <w:pict>
          <v:oval id="_x0000_s1067" style="position:absolute;margin-left:18.75pt;margin-top:278.5pt;width:30pt;height:36pt;z-index:251712512;mso-position-horizontal-relative:text;mso-position-vertical-relative:text" filled="f" strokecolor="#00b050" strokeweight="1.5pt"/>
        </w:pict>
      </w:r>
      <w:r w:rsidR="00BE2FF0">
        <w:rPr>
          <w:noProof/>
          <w:lang w:val="fr-CA" w:eastAsia="fr-CA"/>
        </w:rPr>
        <w:pict>
          <v:oval id="_x0000_s1066" style="position:absolute;margin-left:-4.5pt;margin-top:37pt;width:30pt;height:36pt;z-index:251711488;mso-position-horizontal-relative:text;mso-position-vertical-relative:text" filled="f" strokecolor="#00b050" strokeweight="1.5pt"/>
        </w:pict>
      </w:r>
      <w:r w:rsidR="00BE2FF0">
        <w:rPr>
          <w:noProof/>
          <w:lang w:val="fr-CA" w:eastAsia="fr-CA"/>
        </w:rPr>
        <w:pict>
          <v:oval id="_x0000_s1065" style="position:absolute;margin-left:171.75pt;margin-top:287.65pt;width:30pt;height:36pt;z-index:251710464;mso-position-horizontal-relative:text;mso-position-vertical-relative:text" filled="f" strokecolor="#00b050" strokeweight="1.5pt"/>
        </w:pict>
      </w:r>
      <w:r w:rsidR="00BE2FF0">
        <w:rPr>
          <w:noProof/>
          <w:lang w:val="fr-CA" w:eastAsia="fr-CA"/>
        </w:rPr>
        <w:pict>
          <v:oval id="_x0000_s1063" style="position:absolute;margin-left:156.75pt;margin-top:354.25pt;width:49.5pt;height:80.25pt;z-index:251708416;mso-position-horizontal-relative:text;mso-position-vertical-relative:text" filled="f" strokecolor="#00b050" strokeweight="1.5pt"/>
        </w:pict>
      </w:r>
      <w:r w:rsidR="00BE2FF0">
        <w:rPr>
          <w:noProof/>
          <w:lang w:val="fr-CA" w:eastAsia="fr-CA"/>
        </w:rPr>
        <w:pict>
          <v:oval id="_x0000_s1062" style="position:absolute;margin-left:-4.5pt;margin-top:190.75pt;width:49.5pt;height:80.25pt;z-index:251707392;mso-position-horizontal-relative:text;mso-position-vertical-relative:text" filled="f" strokecolor="#00b050" strokeweight="1.5pt"/>
        </w:pict>
      </w:r>
      <w:r w:rsidR="00070553">
        <w:rPr>
          <w:noProof/>
          <w:lang w:val="fr-CA" w:eastAsia="fr-C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-51489</wp:posOffset>
            </wp:positionH>
            <wp:positionV relativeFrom="paragraph">
              <wp:posOffset>2689224</wp:posOffset>
            </wp:positionV>
            <wp:extent cx="657225" cy="552450"/>
            <wp:effectExtent l="19050" t="57150" r="0" b="38100"/>
            <wp:wrapNone/>
            <wp:docPr id="21" name="Image 21" descr="F:\renpy-6.15.2-sdk\La jungle\game\images\arbolus_enro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renpy-6.15.2-sdk\La jungle\game\images\arbolus_enroul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0686345">
                      <a:off x="0" y="0"/>
                      <a:ext cx="657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FF0">
        <w:rPr>
          <w:noProof/>
          <w:lang w:val="fr-CA" w:eastAsia="fr-CA"/>
        </w:rPr>
        <w:pict>
          <v:oval id="_x0000_s1061" style="position:absolute;margin-left:161.25pt;margin-top:73pt;width:49.5pt;height:80.25pt;z-index:251706368;mso-position-horizontal-relative:text;mso-position-vertical-relative:text" filled="f" strokecolor="#00b050" strokeweight="1.5pt"/>
        </w:pict>
      </w:r>
      <w:r w:rsidR="009462C1">
        <w:t xml:space="preserve">                                                                                          </w:t>
      </w:r>
      <w:bookmarkStart w:id="0" w:name="_GoBack"/>
      <w:bookmarkEnd w:id="0"/>
    </w:p>
    <w:p w:rsidR="00364F68" w:rsidRDefault="00BE2FF0">
      <w:r>
        <w:rPr>
          <w:noProof/>
          <w:lang w:val="fr-CA" w:eastAsia="fr-CA"/>
        </w:rPr>
        <w:lastRenderedPageBreak/>
        <w:pict>
          <v:shape id="_x0000_s1054" type="#_x0000_t202" style="position:absolute;margin-left:-7.85pt;margin-top:-6.3pt;width:220.5pt;height:552.3pt;z-index:251683840;mso-width-relative:margin;mso-height-relative:margin" strokecolor="#00b050" strokeweight="3pt">
            <v:textbox style="mso-next-textbox:#_x0000_s1054">
              <w:txbxContent>
                <w:p w:rsidR="00F06137" w:rsidRDefault="00572748" w:rsidP="008328D1">
                  <w:pPr>
                    <w:spacing w:line="240" w:lineRule="auto"/>
                    <w:jc w:val="center"/>
                    <w:rPr>
                      <w:b/>
                      <w:i/>
                      <w:sz w:val="36"/>
                      <w:szCs w:val="36"/>
                      <w:lang w:val="fr-FR"/>
                    </w:rPr>
                  </w:pPr>
                  <w:r>
                    <w:rPr>
                      <w:b/>
                      <w:i/>
                      <w:sz w:val="36"/>
                      <w:szCs w:val="36"/>
                      <w:lang w:val="fr-FR"/>
                    </w:rPr>
                    <w:t>Contexte</w:t>
                  </w:r>
                </w:p>
                <w:p w:rsidR="00572748" w:rsidRPr="005A6B67" w:rsidRDefault="007F7A23" w:rsidP="005A6B67">
                  <w:pPr>
                    <w:jc w:val="both"/>
                    <w:rPr>
                      <w:lang w:val="fr-FR"/>
                    </w:rPr>
                  </w:pPr>
                  <w:r w:rsidRPr="005A6B67">
                    <w:rPr>
                      <w:lang w:val="fr-FR"/>
                    </w:rPr>
                    <w:t xml:space="preserve">J'ai réalisé mon projet d'intervention dans </w:t>
                  </w:r>
                  <w:r w:rsidR="00745B71" w:rsidRPr="005A6B67">
                    <w:rPr>
                      <w:lang w:val="fr-FR"/>
                    </w:rPr>
                    <w:t xml:space="preserve">un contexte </w:t>
                  </w:r>
                  <w:r w:rsidR="00745B71" w:rsidRPr="005A6B67">
                    <w:rPr>
                      <w:rFonts w:cs="Arial"/>
                      <w:lang w:val="fr-FR"/>
                    </w:rPr>
                    <w:t>o</w:t>
                  </w:r>
                  <w:r w:rsidR="00402AC8" w:rsidRPr="005A6B67">
                    <w:rPr>
                      <w:rFonts w:cs="Arial"/>
                      <w:bCs/>
                      <w:iCs/>
                      <w:color w:val="000000"/>
                      <w:lang w:val="fr-CA"/>
                    </w:rPr>
                    <w:t>ù</w:t>
                  </w:r>
                  <w:r w:rsidRPr="005A6B67">
                    <w:rPr>
                      <w:rFonts w:cs="Arial"/>
                      <w:lang w:val="fr-FR"/>
                    </w:rPr>
                    <w:t xml:space="preserve"> la</w:t>
                  </w:r>
                  <w:r w:rsidRPr="005A6B67">
                    <w:rPr>
                      <w:lang w:val="fr-FR"/>
                    </w:rPr>
                    <w:t xml:space="preserve"> moitié des élèves </w:t>
                  </w:r>
                  <w:r w:rsidR="00745B71" w:rsidRPr="005A6B67">
                    <w:rPr>
                      <w:lang w:val="fr-FR"/>
                    </w:rPr>
                    <w:t xml:space="preserve">quittaient </w:t>
                  </w:r>
                  <w:r w:rsidR="0021176E">
                    <w:rPr>
                      <w:lang w:val="fr-FR"/>
                    </w:rPr>
                    <w:t xml:space="preserve">la classe </w:t>
                  </w:r>
                  <w:r w:rsidR="00745B71" w:rsidRPr="005A6B67">
                    <w:rPr>
                      <w:lang w:val="fr-FR"/>
                    </w:rPr>
                    <w:t>pour s'adonner à leurs pratiques de chant choral en raison de deux à trois périodes par semaine.</w:t>
                  </w:r>
                  <w:r w:rsidR="0021176E">
                    <w:rPr>
                      <w:lang w:val="fr-FR"/>
                    </w:rPr>
                    <w:t xml:space="preserve"> Je devais donc faire face</w:t>
                  </w:r>
                  <w:r w:rsidR="00BB0466" w:rsidRPr="005A6B67">
                    <w:rPr>
                      <w:lang w:val="fr-FR"/>
                    </w:rPr>
                    <w:t xml:space="preserve"> à la problématique que les </w:t>
                  </w:r>
                  <w:r w:rsidR="00572748" w:rsidRPr="005A6B67">
                    <w:rPr>
                      <w:lang w:val="fr-FR"/>
                    </w:rPr>
                    <w:t xml:space="preserve">dix </w:t>
                  </w:r>
                  <w:r w:rsidR="00BB0466" w:rsidRPr="005A6B67">
                    <w:rPr>
                      <w:lang w:val="fr-FR"/>
                    </w:rPr>
                    <w:t xml:space="preserve">élèves qui demeuraient en classe n'étaient pas nécessairement des enfants en difficulté d'apprentissage et qu'ils ne pouvaient pas </w:t>
                  </w:r>
                  <w:r w:rsidR="00005E8C" w:rsidRPr="005A6B67">
                    <w:rPr>
                      <w:lang w:val="fr-FR"/>
                    </w:rPr>
                    <w:t>devancer les autres sur le plan des contenus à apprendre</w:t>
                  </w:r>
                  <w:r w:rsidR="008328D1" w:rsidRPr="005A6B67">
                    <w:rPr>
                      <w:lang w:val="fr-FR"/>
                    </w:rPr>
                    <w:t>.</w:t>
                  </w:r>
                  <w:r w:rsidR="00572748" w:rsidRPr="005A6B67">
                    <w:rPr>
                      <w:lang w:val="fr-FR"/>
                    </w:rPr>
                    <w:t xml:space="preserve"> Je trouvais donc pertinent</w:t>
                  </w:r>
                  <w:r w:rsidR="008328D1" w:rsidRPr="005A6B67">
                    <w:rPr>
                      <w:lang w:val="fr-FR"/>
                    </w:rPr>
                    <w:t xml:space="preserve"> d'utiliser </w:t>
                  </w:r>
                  <w:r w:rsidR="004F2D77">
                    <w:rPr>
                      <w:lang w:val="fr-FR"/>
                    </w:rPr>
                    <w:t>ces périodes pour vivre avec eux</w:t>
                  </w:r>
                  <w:r w:rsidR="00572748" w:rsidRPr="005A6B67">
                    <w:rPr>
                      <w:lang w:val="fr-FR"/>
                    </w:rPr>
                    <w:t xml:space="preserve"> un projet </w:t>
                  </w:r>
                  <w:r w:rsidR="008328D1" w:rsidRPr="005A6B67">
                    <w:rPr>
                      <w:lang w:val="fr-FR"/>
                    </w:rPr>
                    <w:t>stimulant et enrichissant.</w:t>
                  </w:r>
                </w:p>
                <w:p w:rsidR="00984F1E" w:rsidRDefault="00572748" w:rsidP="008328D1">
                  <w:pPr>
                    <w:spacing w:line="240" w:lineRule="auto"/>
                    <w:jc w:val="center"/>
                    <w:rPr>
                      <w:b/>
                      <w:i/>
                      <w:sz w:val="36"/>
                      <w:szCs w:val="36"/>
                      <w:lang w:val="fr-FR"/>
                    </w:rPr>
                  </w:pPr>
                  <w:r>
                    <w:rPr>
                      <w:b/>
                      <w:i/>
                      <w:sz w:val="36"/>
                      <w:szCs w:val="36"/>
                      <w:lang w:val="fr-FR"/>
                    </w:rPr>
                    <w:t>Description du projet</w:t>
                  </w:r>
                </w:p>
                <w:p w:rsidR="00572748" w:rsidRPr="005A6B67" w:rsidRDefault="00005E8C" w:rsidP="005A6B67">
                  <w:pPr>
                    <w:jc w:val="both"/>
                    <w:rPr>
                      <w:lang w:val="fr-FR"/>
                    </w:rPr>
                  </w:pPr>
                  <w:r w:rsidRPr="005A6B67">
                    <w:rPr>
                      <w:lang w:val="fr-FR"/>
                    </w:rPr>
                    <w:t xml:space="preserve">Élaboration d'un livre interactif </w:t>
                  </w:r>
                  <w:r w:rsidR="0021176E">
                    <w:rPr>
                      <w:lang w:val="fr-FR"/>
                    </w:rPr>
                    <w:t xml:space="preserve">qui permet au </w:t>
                  </w:r>
                  <w:r w:rsidRPr="005A6B67">
                    <w:rPr>
                      <w:lang w:val="fr-FR"/>
                    </w:rPr>
                    <w:t>lecteur de choisir une solution parmi les trois situations finales proposées.</w:t>
                  </w:r>
                </w:p>
                <w:p w:rsidR="00E03594" w:rsidRDefault="00E03594" w:rsidP="008328D1">
                  <w:pPr>
                    <w:spacing w:line="240" w:lineRule="auto"/>
                    <w:jc w:val="center"/>
                    <w:rPr>
                      <w:b/>
                      <w:i/>
                      <w:sz w:val="36"/>
                      <w:szCs w:val="36"/>
                      <w:lang w:val="fr-FR"/>
                    </w:rPr>
                  </w:pPr>
                  <w:r>
                    <w:rPr>
                      <w:b/>
                      <w:i/>
                      <w:sz w:val="36"/>
                      <w:szCs w:val="36"/>
                      <w:lang w:val="fr-FR"/>
                    </w:rPr>
                    <w:t>Objectif</w:t>
                  </w:r>
                  <w:r w:rsidR="00C33240">
                    <w:rPr>
                      <w:b/>
                      <w:i/>
                      <w:sz w:val="36"/>
                      <w:szCs w:val="36"/>
                      <w:lang w:val="fr-FR"/>
                    </w:rPr>
                    <w:t>s</w:t>
                  </w:r>
                </w:p>
                <w:p w:rsidR="00C33240" w:rsidRPr="008328D1" w:rsidRDefault="005A6B67" w:rsidP="008328D1">
                  <w:pPr>
                    <w:pStyle w:val="Paragraphedeliste"/>
                    <w:numPr>
                      <w:ilvl w:val="0"/>
                      <w:numId w:val="4"/>
                    </w:numPr>
                    <w:spacing w:line="240" w:lineRule="auto"/>
                    <w:ind w:left="142" w:hanging="142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 xml:space="preserve"> </w:t>
                  </w:r>
                  <w:r w:rsidR="0028661E" w:rsidRPr="008328D1">
                    <w:rPr>
                      <w:sz w:val="24"/>
                      <w:szCs w:val="24"/>
                      <w:lang w:val="fr-FR"/>
                    </w:rPr>
                    <w:t>Découvrir le</w:t>
                  </w:r>
                  <w:r w:rsidR="00F15ADC" w:rsidRPr="008328D1">
                    <w:rPr>
                      <w:sz w:val="24"/>
                      <w:szCs w:val="24"/>
                      <w:lang w:val="fr-FR"/>
                    </w:rPr>
                    <w:t xml:space="preserve"> récit en trois temps.</w:t>
                  </w:r>
                </w:p>
                <w:p w:rsidR="0028661E" w:rsidRPr="008328D1" w:rsidRDefault="005A6B67" w:rsidP="005A6B67">
                  <w:pPr>
                    <w:pStyle w:val="Paragraphedeliste"/>
                    <w:numPr>
                      <w:ilvl w:val="0"/>
                      <w:numId w:val="4"/>
                    </w:numPr>
                    <w:spacing w:line="240" w:lineRule="auto"/>
                    <w:ind w:left="142" w:hanging="142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 xml:space="preserve"> </w:t>
                  </w:r>
                  <w:r w:rsidR="00984F1E" w:rsidRPr="008328D1">
                    <w:rPr>
                      <w:sz w:val="24"/>
                      <w:szCs w:val="24"/>
                      <w:lang w:val="fr-FR"/>
                    </w:rPr>
                    <w:t>Se familiariser avec les</w:t>
                  </w:r>
                  <w:r w:rsidR="0028661E" w:rsidRPr="008328D1">
                    <w:rPr>
                      <w:sz w:val="24"/>
                      <w:szCs w:val="24"/>
                      <w:lang w:val="fr-FR"/>
                    </w:rPr>
                    <w:t xml:space="preserve"> différentes étapes de </w:t>
                  </w:r>
                  <w:r w:rsidR="00984F1E" w:rsidRPr="008328D1">
                    <w:rPr>
                      <w:sz w:val="24"/>
                      <w:szCs w:val="24"/>
                      <w:lang w:val="fr-FR"/>
                    </w:rPr>
                    <w:t>la conception</w:t>
                  </w:r>
                  <w:r w:rsidR="0028661E" w:rsidRPr="008328D1">
                    <w:rPr>
                      <w:sz w:val="24"/>
                      <w:szCs w:val="24"/>
                      <w:lang w:val="fr-FR"/>
                    </w:rPr>
                    <w:t xml:space="preserve"> d'un livre</w:t>
                  </w:r>
                  <w:r w:rsidR="00FF3735" w:rsidRPr="008328D1">
                    <w:rPr>
                      <w:sz w:val="24"/>
                      <w:szCs w:val="24"/>
                      <w:lang w:val="fr-FR"/>
                    </w:rPr>
                    <w:t xml:space="preserve"> interactif</w:t>
                  </w:r>
                  <w:r w:rsidR="0028661E" w:rsidRPr="008328D1">
                    <w:rPr>
                      <w:sz w:val="24"/>
                      <w:szCs w:val="24"/>
                      <w:lang w:val="fr-FR"/>
                    </w:rPr>
                    <w:t xml:space="preserve">. </w:t>
                  </w:r>
                </w:p>
                <w:p w:rsidR="00F15ADC" w:rsidRPr="008328D1" w:rsidRDefault="005A6B67" w:rsidP="005A6B67">
                  <w:pPr>
                    <w:pStyle w:val="Paragraphedeliste"/>
                    <w:numPr>
                      <w:ilvl w:val="0"/>
                      <w:numId w:val="4"/>
                    </w:numPr>
                    <w:spacing w:line="240" w:lineRule="auto"/>
                    <w:ind w:left="142" w:hanging="142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 xml:space="preserve"> </w:t>
                  </w:r>
                  <w:r w:rsidR="00F671E6" w:rsidRPr="008328D1">
                    <w:rPr>
                      <w:sz w:val="24"/>
                      <w:szCs w:val="24"/>
                      <w:lang w:val="fr-FR"/>
                    </w:rPr>
                    <w:t>Trava</w:t>
                  </w:r>
                  <w:r w:rsidR="0028661E" w:rsidRPr="008328D1">
                    <w:rPr>
                      <w:sz w:val="24"/>
                      <w:szCs w:val="24"/>
                      <w:lang w:val="fr-FR"/>
                    </w:rPr>
                    <w:t>iller en grand groupe, en équipe</w:t>
                  </w:r>
                  <w:r w:rsidR="00F671E6" w:rsidRPr="008328D1">
                    <w:rPr>
                      <w:sz w:val="24"/>
                      <w:szCs w:val="24"/>
                      <w:lang w:val="fr-FR"/>
                    </w:rPr>
                    <w:t xml:space="preserve"> et individuellement.</w:t>
                  </w:r>
                </w:p>
                <w:p w:rsidR="00F671E6" w:rsidRPr="008328D1" w:rsidRDefault="005A6B67" w:rsidP="005A6B67">
                  <w:pPr>
                    <w:pStyle w:val="Paragraphedeliste"/>
                    <w:numPr>
                      <w:ilvl w:val="0"/>
                      <w:numId w:val="4"/>
                    </w:numPr>
                    <w:spacing w:line="240" w:lineRule="auto"/>
                    <w:ind w:left="142" w:hanging="142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 xml:space="preserve"> </w:t>
                  </w:r>
                  <w:r w:rsidR="00F671E6" w:rsidRPr="008328D1">
                    <w:rPr>
                      <w:sz w:val="24"/>
                      <w:szCs w:val="24"/>
                      <w:lang w:val="fr-FR"/>
                    </w:rPr>
                    <w:t>Développer des stratégies de travail e</w:t>
                  </w:r>
                  <w:r w:rsidR="0028661E" w:rsidRPr="008328D1">
                    <w:rPr>
                      <w:sz w:val="24"/>
                      <w:szCs w:val="24"/>
                      <w:lang w:val="fr-FR"/>
                    </w:rPr>
                    <w:t>n équipe.</w:t>
                  </w:r>
                </w:p>
                <w:p w:rsidR="00FF3735" w:rsidRPr="008328D1" w:rsidRDefault="005A6B67" w:rsidP="005A6B67">
                  <w:pPr>
                    <w:pStyle w:val="Paragraphedeliste"/>
                    <w:numPr>
                      <w:ilvl w:val="0"/>
                      <w:numId w:val="4"/>
                    </w:numPr>
                    <w:spacing w:line="240" w:lineRule="auto"/>
                    <w:ind w:left="142" w:hanging="142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 xml:space="preserve"> </w:t>
                  </w:r>
                  <w:r w:rsidR="00FF3735" w:rsidRPr="008328D1">
                    <w:rPr>
                      <w:sz w:val="24"/>
                      <w:szCs w:val="24"/>
                      <w:lang w:val="fr-FR"/>
                    </w:rPr>
                    <w:t>Exprimer ses idées et sa créativité.</w:t>
                  </w:r>
                </w:p>
                <w:p w:rsidR="00F671E6" w:rsidRPr="008328D1" w:rsidRDefault="005A6B67" w:rsidP="005A6B67">
                  <w:pPr>
                    <w:pStyle w:val="Paragraphedeliste"/>
                    <w:numPr>
                      <w:ilvl w:val="0"/>
                      <w:numId w:val="4"/>
                    </w:numPr>
                    <w:spacing w:line="240" w:lineRule="auto"/>
                    <w:ind w:left="142" w:hanging="142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 xml:space="preserve"> </w:t>
                  </w:r>
                  <w:r w:rsidR="00984F1E" w:rsidRPr="008328D1">
                    <w:rPr>
                      <w:sz w:val="24"/>
                      <w:szCs w:val="24"/>
                      <w:lang w:val="fr-FR"/>
                    </w:rPr>
                    <w:t>S'initier à la programmation et à l'utilisation de différents logiciels.</w:t>
                  </w:r>
                </w:p>
                <w:p w:rsidR="00E03594" w:rsidRDefault="00E03594" w:rsidP="00F06137">
                  <w:pPr>
                    <w:jc w:val="both"/>
                    <w:rPr>
                      <w:i/>
                      <w:lang w:val="fr-FR"/>
                    </w:rPr>
                  </w:pPr>
                </w:p>
                <w:p w:rsidR="00D00964" w:rsidRPr="00501674" w:rsidRDefault="00D00964" w:rsidP="00F06137">
                  <w:pPr>
                    <w:jc w:val="both"/>
                    <w:rPr>
                      <w:i/>
                      <w:lang w:val="fr-FR"/>
                    </w:rPr>
                  </w:pPr>
                </w:p>
                <w:p w:rsidR="00196457" w:rsidRDefault="00196457" w:rsidP="00196457">
                  <w:pPr>
                    <w:jc w:val="center"/>
                    <w:rPr>
                      <w:lang w:val="fr-FR"/>
                    </w:rPr>
                  </w:pPr>
                </w:p>
                <w:p w:rsidR="00196457" w:rsidRDefault="00196457" w:rsidP="00196457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ED19E7" w:rsidRDefault="00ED19E7"/>
    <w:p w:rsidR="00ED19E7" w:rsidRDefault="00ED19E7"/>
    <w:p w:rsidR="00ED19E7" w:rsidRDefault="00ED19E7"/>
    <w:p w:rsidR="00ED19E7" w:rsidRDefault="00ED19E7"/>
    <w:p w:rsidR="00ED19E7" w:rsidRDefault="00ED19E7"/>
    <w:p w:rsidR="00ED19E7" w:rsidRDefault="00ED19E7"/>
    <w:p w:rsidR="00364F68" w:rsidRPr="00B00988" w:rsidRDefault="00364F68">
      <w:pPr>
        <w:pStyle w:val="SectionHeading1"/>
        <w:rPr>
          <w:lang w:val="fr-FR"/>
        </w:rPr>
      </w:pPr>
    </w:p>
    <w:p w:rsidR="00364F68" w:rsidRPr="00B00988" w:rsidRDefault="00364F68" w:rsidP="00196457">
      <w:pPr>
        <w:pStyle w:val="BrochureCopy"/>
        <w:rPr>
          <w:lang w:val="fr-FR"/>
        </w:rPr>
      </w:pPr>
    </w:p>
    <w:p w:rsidR="00364F68" w:rsidRDefault="00364F68">
      <w:pPr>
        <w:pStyle w:val="SectionHeading2"/>
        <w:rPr>
          <w:lang w:val="fr-FR"/>
        </w:rPr>
      </w:pPr>
    </w:p>
    <w:p w:rsidR="00196457" w:rsidRDefault="00196457">
      <w:pPr>
        <w:pStyle w:val="SectionHeading2"/>
        <w:rPr>
          <w:lang w:val="fr-FR"/>
        </w:rPr>
      </w:pPr>
    </w:p>
    <w:p w:rsidR="00196457" w:rsidRDefault="00196457">
      <w:pPr>
        <w:pStyle w:val="SectionHeading2"/>
        <w:rPr>
          <w:lang w:val="fr-FR"/>
        </w:rPr>
      </w:pPr>
    </w:p>
    <w:p w:rsidR="00196457" w:rsidRDefault="00196457">
      <w:pPr>
        <w:pStyle w:val="SectionHeading2"/>
        <w:rPr>
          <w:lang w:val="fr-FR"/>
        </w:rPr>
      </w:pPr>
    </w:p>
    <w:p w:rsidR="00196457" w:rsidRDefault="00196457">
      <w:pPr>
        <w:pStyle w:val="SectionHeading2"/>
        <w:rPr>
          <w:lang w:val="fr-FR"/>
        </w:rPr>
      </w:pPr>
    </w:p>
    <w:p w:rsidR="00196457" w:rsidRDefault="00196457">
      <w:pPr>
        <w:pStyle w:val="SectionHeading2"/>
        <w:rPr>
          <w:lang w:val="fr-FR"/>
        </w:rPr>
      </w:pPr>
    </w:p>
    <w:p w:rsidR="00196457" w:rsidRDefault="00196457">
      <w:pPr>
        <w:pStyle w:val="SectionHeading2"/>
        <w:rPr>
          <w:lang w:val="fr-FR"/>
        </w:rPr>
      </w:pPr>
    </w:p>
    <w:p w:rsidR="00196457" w:rsidRDefault="00196457">
      <w:pPr>
        <w:pStyle w:val="SectionHeading2"/>
        <w:rPr>
          <w:lang w:val="fr-FR"/>
        </w:rPr>
      </w:pPr>
    </w:p>
    <w:p w:rsidR="00196457" w:rsidRPr="00B00988" w:rsidRDefault="00196457">
      <w:pPr>
        <w:pStyle w:val="SectionHeading2"/>
        <w:rPr>
          <w:lang w:val="fr-FR"/>
        </w:rPr>
      </w:pPr>
    </w:p>
    <w:p w:rsidR="00364F68" w:rsidRPr="00B00988" w:rsidRDefault="00364F68">
      <w:pPr>
        <w:pStyle w:val="BrochureCopy"/>
        <w:rPr>
          <w:lang w:val="fr-FR"/>
        </w:rPr>
      </w:pPr>
    </w:p>
    <w:p w:rsidR="00364F68" w:rsidRPr="00B00988" w:rsidRDefault="00364F68">
      <w:pPr>
        <w:pStyle w:val="SectionHeading2"/>
        <w:rPr>
          <w:lang w:val="fr-FR"/>
        </w:rPr>
      </w:pPr>
    </w:p>
    <w:p w:rsidR="00364F68" w:rsidRPr="00B00988" w:rsidRDefault="00364F68" w:rsidP="0066420B">
      <w:pPr>
        <w:pStyle w:val="BrochureCopy"/>
        <w:rPr>
          <w:lang w:val="fr-FR"/>
        </w:rPr>
      </w:pPr>
    </w:p>
    <w:p w:rsidR="00364F68" w:rsidRPr="00B00988" w:rsidRDefault="00FE20C3">
      <w:pPr>
        <w:pStyle w:val="SectionHeading2"/>
        <w:rPr>
          <w:lang w:val="fr-FR"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11430</wp:posOffset>
            </wp:positionV>
            <wp:extent cx="1088390" cy="1321435"/>
            <wp:effectExtent l="76200" t="57150" r="54610" b="31115"/>
            <wp:wrapNone/>
            <wp:docPr id="7" name="Image 7" descr="C:\Users\Marika\AppData\Local\Microsoft\Windows\Temporary Internet Files\Content.Word\écriture fi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ka\AppData\Local\Microsoft\Windows\Temporary Internet Files\Content.Word\écriture fin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333598">
                      <a:off x="0" y="0"/>
                      <a:ext cx="1088390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FF0">
        <w:rPr>
          <w:noProof/>
          <w:lang w:val="fr-CA" w:eastAsia="fr-CA"/>
        </w:rPr>
        <w:pict>
          <v:shape id="_x0000_s1047" type="#_x0000_t202" style="position:absolute;margin-left:256.9pt;margin-top:15pt;width:88.1pt;height:79.5pt;z-index:251676672;mso-position-horizontal-relative:text;mso-position-vertical-relative:text" filled="f">
            <v:stroke dashstyle="dashDot"/>
            <v:textbox style="mso-next-textbox:#_x0000_s1047">
              <w:txbxContent>
                <w:p w:rsidR="00FD0FF2" w:rsidRPr="001810E3" w:rsidRDefault="00FD0FF2" w:rsidP="00FD0FF2">
                  <w:pPr>
                    <w:jc w:val="center"/>
                    <w:rPr>
                      <w:sz w:val="20"/>
                      <w:szCs w:val="20"/>
                      <w:lang w:val="fr-CA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 xml:space="preserve">Écriture des différentes </w:t>
                  </w:r>
                  <w:r w:rsidR="0021176E"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>situations finales</w:t>
                  </w:r>
                  <w:r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 xml:space="preserve"> en équipe.</w:t>
                  </w:r>
                </w:p>
              </w:txbxContent>
            </v:textbox>
          </v:shape>
        </w:pict>
      </w:r>
      <w:r w:rsidR="00BE2FF0">
        <w:rPr>
          <w:noProof/>
          <w:lang w:val="fr-FR" w:eastAsia="en-US"/>
        </w:rPr>
        <w:pict>
          <v:shape id="_x0000_s1040" type="#_x0000_t202" style="position:absolute;margin-left:-4.1pt;margin-top:-6.3pt;width:223.15pt;height:552.3pt;z-index:251670528;mso-position-horizontal-relative:text;mso-position-vertical-relative:text;mso-width-relative:margin;mso-height-relative:margin" strokecolor="#0070c0" strokeweight="3pt">
            <v:textbox style="mso-next-textbox:#_x0000_s1040">
              <w:txbxContent>
                <w:p w:rsidR="00F06137" w:rsidRPr="00D56EB3" w:rsidRDefault="0066420B" w:rsidP="00D56EB3">
                  <w:pPr>
                    <w:jc w:val="center"/>
                    <w:rPr>
                      <w:b/>
                      <w:i/>
                      <w:sz w:val="36"/>
                      <w:szCs w:val="36"/>
                      <w:lang w:val="fr-FR"/>
                    </w:rPr>
                  </w:pPr>
                  <w:r w:rsidRPr="00F06137">
                    <w:rPr>
                      <w:b/>
                      <w:i/>
                      <w:sz w:val="36"/>
                      <w:szCs w:val="36"/>
                      <w:lang w:val="fr-FR"/>
                    </w:rPr>
                    <w:t>La réalisation du projet</w:t>
                  </w:r>
                </w:p>
                <w:p w:rsidR="0021176E" w:rsidRPr="00D56EB3" w:rsidRDefault="0021176E" w:rsidP="0021176E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D56EB3">
                    <w:rPr>
                      <w:sz w:val="24"/>
                      <w:szCs w:val="24"/>
                      <w:lang w:val="fr-FR"/>
                    </w:rPr>
                    <w:t>Environ 16 périodes d'une heu</w:t>
                  </w:r>
                  <w:r>
                    <w:rPr>
                      <w:sz w:val="24"/>
                      <w:szCs w:val="24"/>
                      <w:lang w:val="fr-FR"/>
                    </w:rPr>
                    <w:t xml:space="preserve">re échelonnées sur </w:t>
                  </w:r>
                  <w:r w:rsidRPr="00D56EB3">
                    <w:rPr>
                      <w:sz w:val="24"/>
                      <w:szCs w:val="24"/>
                      <w:lang w:val="fr-FR"/>
                    </w:rPr>
                    <w:t xml:space="preserve">deux mois furent nécessaires pour réaliser le projet en classe. </w:t>
                  </w:r>
                </w:p>
                <w:p w:rsidR="00501674" w:rsidRDefault="00501674" w:rsidP="0066420B">
                  <w:pPr>
                    <w:jc w:val="center"/>
                    <w:rPr>
                      <w:lang w:val="fr-FR"/>
                    </w:rPr>
                  </w:pPr>
                </w:p>
                <w:p w:rsidR="0066420B" w:rsidRDefault="0066420B" w:rsidP="0066420B">
                  <w:pPr>
                    <w:jc w:val="center"/>
                    <w:rPr>
                      <w:lang w:val="fr-FR"/>
                    </w:rPr>
                  </w:pPr>
                </w:p>
                <w:p w:rsidR="0066420B" w:rsidRDefault="0066420B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BE2FF0">
        <w:rPr>
          <w:noProof/>
          <w:lang w:val="fr-CA" w:eastAsia="fr-CA"/>
        </w:rPr>
        <w:pict>
          <v:shape id="_x0000_s1046" type="#_x0000_t202" style="position:absolute;margin-left:256.9pt;margin-top:-6.3pt;width:218.25pt;height:552.3pt;z-index:251675648;mso-position-horizontal-relative:text;mso-position-vertical-relative:text;mso-width-relative:margin;mso-height-relative:margin" strokecolor="#0070c0" strokeweight="3pt">
            <v:textbox style="mso-next-textbox:#_x0000_s1046">
              <w:txbxContent>
                <w:p w:rsidR="001810E3" w:rsidRPr="00501674" w:rsidRDefault="001810E3" w:rsidP="001810E3">
                  <w:pPr>
                    <w:jc w:val="center"/>
                    <w:rPr>
                      <w:i/>
                      <w:lang w:val="fr-FR"/>
                    </w:rPr>
                  </w:pPr>
                </w:p>
                <w:p w:rsidR="001810E3" w:rsidRDefault="001810E3" w:rsidP="001810E3">
                  <w:pPr>
                    <w:jc w:val="center"/>
                    <w:rPr>
                      <w:lang w:val="fr-FR"/>
                    </w:rPr>
                  </w:pPr>
                </w:p>
                <w:p w:rsidR="001810E3" w:rsidRDefault="001810E3" w:rsidP="001810E3">
                  <w:pPr>
                    <w:jc w:val="center"/>
                    <w:rPr>
                      <w:lang w:val="fr-FR"/>
                    </w:rPr>
                  </w:pPr>
                </w:p>
                <w:p w:rsidR="001810E3" w:rsidRDefault="001810E3" w:rsidP="001810E3">
                  <w:pPr>
                    <w:jc w:val="center"/>
                    <w:rPr>
                      <w:lang w:val="fr-FR"/>
                    </w:rPr>
                  </w:pPr>
                </w:p>
                <w:p w:rsidR="001810E3" w:rsidRDefault="001810E3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FE20C3" w:rsidRDefault="00FE20C3" w:rsidP="001810E3">
                  <w:pPr>
                    <w:rPr>
                      <w:sz w:val="28"/>
                      <w:szCs w:val="28"/>
                      <w:lang w:val="fr-FR"/>
                    </w:rPr>
                  </w:pPr>
                </w:p>
                <w:p w:rsidR="00C6043F" w:rsidRPr="00B31C2C" w:rsidRDefault="00C6043F" w:rsidP="001810E3">
                  <w:pPr>
                    <w:rPr>
                      <w:sz w:val="4"/>
                      <w:szCs w:val="4"/>
                      <w:lang w:val="fr-FR"/>
                    </w:rPr>
                  </w:pPr>
                </w:p>
                <w:p w:rsidR="00217B7B" w:rsidRPr="00D56EB3" w:rsidRDefault="00217B7B" w:rsidP="005B0988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D56EB3">
                    <w:rPr>
                      <w:sz w:val="24"/>
                      <w:szCs w:val="24"/>
                      <w:lang w:val="fr-FR"/>
                    </w:rPr>
                    <w:t xml:space="preserve">Il est à noter que </w:t>
                  </w:r>
                  <w:r w:rsidR="005D074F" w:rsidRPr="00D56EB3">
                    <w:rPr>
                      <w:sz w:val="24"/>
                      <w:szCs w:val="24"/>
                      <w:lang w:val="fr-FR"/>
                    </w:rPr>
                    <w:t xml:space="preserve">certaines de ces étapes furent réalisées </w:t>
                  </w:r>
                  <w:r w:rsidR="0077417D">
                    <w:rPr>
                      <w:sz w:val="24"/>
                      <w:szCs w:val="24"/>
                      <w:lang w:val="fr-FR"/>
                    </w:rPr>
                    <w:t xml:space="preserve">de </w:t>
                  </w:r>
                  <w:r w:rsidR="0077417D" w:rsidRPr="0077417D">
                    <w:rPr>
                      <w:sz w:val="24"/>
                      <w:szCs w:val="24"/>
                      <w:lang w:val="fr-FR"/>
                    </w:rPr>
                    <w:t>manière</w:t>
                  </w:r>
                  <w:r w:rsidR="005B0988" w:rsidRPr="0077417D">
                    <w:rPr>
                      <w:sz w:val="24"/>
                      <w:szCs w:val="24"/>
                      <w:lang w:val="fr-FR"/>
                    </w:rPr>
                    <w:t xml:space="preserve"> simultané</w:t>
                  </w:r>
                  <w:r w:rsidR="0077417D" w:rsidRPr="0077417D">
                    <w:rPr>
                      <w:sz w:val="24"/>
                      <w:szCs w:val="24"/>
                      <w:lang w:val="fr-FR"/>
                    </w:rPr>
                    <w:t>e</w:t>
                  </w:r>
                  <w:r w:rsidR="0021176E">
                    <w:rPr>
                      <w:sz w:val="24"/>
                      <w:szCs w:val="24"/>
                      <w:lang w:val="fr-FR"/>
                    </w:rPr>
                    <w:t xml:space="preserve">. </w:t>
                  </w:r>
                  <w:r w:rsidR="005B0988" w:rsidRPr="00D56EB3">
                    <w:rPr>
                      <w:sz w:val="24"/>
                      <w:szCs w:val="24"/>
                      <w:lang w:val="fr-FR"/>
                    </w:rPr>
                    <w:t xml:space="preserve">De plus, il est important de mentionner qu'à ces étapes s'ajoute la phase de </w:t>
                  </w:r>
                  <w:r w:rsidR="005B0988" w:rsidRPr="00FE20C3">
                    <w:rPr>
                      <w:i/>
                      <w:sz w:val="24"/>
                      <w:szCs w:val="24"/>
                      <w:lang w:val="fr-FR"/>
                    </w:rPr>
                    <w:t>programmation</w:t>
                  </w:r>
                  <w:r w:rsidR="00FE20C3">
                    <w:rPr>
                      <w:sz w:val="24"/>
                      <w:szCs w:val="24"/>
                      <w:lang w:val="fr-FR"/>
                    </w:rPr>
                    <w:t>.</w:t>
                  </w: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  <w:p w:rsidR="00217B7B" w:rsidRDefault="00217B7B" w:rsidP="001810E3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364F68" w:rsidRPr="00B00988" w:rsidRDefault="00364F68" w:rsidP="0066420B">
      <w:pPr>
        <w:pStyle w:val="BrochureCopy"/>
        <w:rPr>
          <w:lang w:val="fr-FR"/>
        </w:rPr>
      </w:pPr>
    </w:p>
    <w:p w:rsidR="00364F68" w:rsidRPr="00B00988" w:rsidRDefault="00364F68">
      <w:pPr>
        <w:pStyle w:val="SectionHeading1"/>
        <w:rPr>
          <w:lang w:val="fr-FR"/>
        </w:rPr>
      </w:pPr>
    </w:p>
    <w:p w:rsidR="00364F68" w:rsidRPr="00B00988" w:rsidRDefault="00364F68" w:rsidP="0066420B">
      <w:pPr>
        <w:pStyle w:val="BrochureCopy"/>
        <w:rPr>
          <w:lang w:val="fr-FR"/>
        </w:rPr>
      </w:pPr>
    </w:p>
    <w:p w:rsidR="00364F68" w:rsidRPr="00B00988" w:rsidRDefault="00364F68">
      <w:pPr>
        <w:pStyle w:val="SectionHeading2"/>
        <w:rPr>
          <w:lang w:val="fr-FR"/>
        </w:rPr>
      </w:pPr>
    </w:p>
    <w:p w:rsidR="00364F68" w:rsidRPr="00B00988" w:rsidRDefault="00BE2FF0" w:rsidP="0066420B">
      <w:pPr>
        <w:pStyle w:val="BrochureCopy"/>
        <w:rPr>
          <w:lang w:val="fr-FR"/>
        </w:rPr>
      </w:pPr>
      <w:r>
        <w:rPr>
          <w:noProof/>
          <w:lang w:val="fr-CA" w:eastAsia="fr-CA"/>
        </w:rPr>
        <w:pict>
          <v:shape id="_x0000_s1041" type="#_x0000_t202" style="position:absolute;margin-left:-4.1pt;margin-top:2.75pt;width:105.75pt;height:79.5pt;z-index:251671552;mso-position-horizontal-relative:text;mso-position-vertical-relative:text" filled="f">
            <v:stroke dashstyle="dashDot"/>
            <v:textbox style="mso-next-textbox:#_x0000_s1041">
              <w:txbxContent>
                <w:p w:rsidR="001810E3" w:rsidRPr="00175D4C" w:rsidRDefault="0013082A" w:rsidP="0013082A">
                  <w:pPr>
                    <w:spacing w:line="240" w:lineRule="auto"/>
                    <w:jc w:val="center"/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 xml:space="preserve">Amorce </w:t>
                  </w:r>
                  <w:r w:rsidR="001810E3" w:rsidRPr="00175D4C"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>du</w:t>
                  </w:r>
                  <w:r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 xml:space="preserve">          projet à </w:t>
                  </w:r>
                  <w:r w:rsidR="001810E3" w:rsidRPr="00175D4C"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 xml:space="preserve">l'aide                                 d'exemples. </w:t>
                  </w:r>
                  <w:r w:rsidR="0077417D"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 xml:space="preserve">Initiation au    </w:t>
                  </w:r>
                  <w:r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 xml:space="preserve"> récit en trois temps.</w:t>
                  </w:r>
                </w:p>
                <w:p w:rsidR="00501674" w:rsidRPr="00501674" w:rsidRDefault="00501674">
                  <w:pPr>
                    <w:rPr>
                      <w:lang w:val="fr-CA"/>
                    </w:rPr>
                  </w:pPr>
                </w:p>
              </w:txbxContent>
            </v:textbox>
          </v:shape>
        </w:pict>
      </w:r>
      <w:r w:rsidR="00FE20C3">
        <w:rPr>
          <w:noProof/>
          <w:lang w:val="fr-CA" w:eastAsia="fr-C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88900</wp:posOffset>
            </wp:positionV>
            <wp:extent cx="1560830" cy="1145540"/>
            <wp:effectExtent l="95250" t="114300" r="77470" b="92710"/>
            <wp:wrapNone/>
            <wp:docPr id="3" name="Image 3" descr="C:\Users\Marika\AppData\Local\Microsoft\Windows\Temporary Internet Files\Content.Word\enregistrement vo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AppData\Local\Microsoft\Windows\Temporary Internet Files\Content.Word\enregistrement voix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1109481">
                      <a:off x="0" y="0"/>
                      <a:ext cx="1560830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pict>
          <v:shape id="_x0000_s1049" type="#_x0000_t202" style="position:absolute;margin-left:386.25pt;margin-top:2.75pt;width:88.9pt;height:79.5pt;z-index:251678720;mso-position-horizontal-relative:text;mso-position-vertical-relative:text" filled="f">
            <v:stroke dashstyle="dashDot"/>
            <v:textbox style="mso-next-textbox:#_x0000_s1049">
              <w:txbxContent>
                <w:p w:rsidR="00FD0FF2" w:rsidRPr="00FD0FF2" w:rsidRDefault="00FD0FF2" w:rsidP="00FD0FF2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</w:pPr>
                </w:p>
                <w:p w:rsidR="00FD0FF2" w:rsidRPr="001810E3" w:rsidRDefault="00FD0FF2" w:rsidP="00FD0FF2">
                  <w:pPr>
                    <w:jc w:val="center"/>
                    <w:rPr>
                      <w:sz w:val="20"/>
                      <w:szCs w:val="20"/>
                      <w:lang w:val="fr-CA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>Enregistrement des voix.</w:t>
                  </w:r>
                </w:p>
              </w:txbxContent>
            </v:textbox>
          </v:shape>
        </w:pict>
      </w:r>
      <w:r w:rsidR="009462C1">
        <w:rPr>
          <w:noProof/>
          <w:lang w:val="fr-CA" w:eastAsia="fr-C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-6350</wp:posOffset>
            </wp:positionV>
            <wp:extent cx="1564005" cy="1172845"/>
            <wp:effectExtent l="57150" t="57150" r="36195" b="46355"/>
            <wp:wrapNone/>
            <wp:docPr id="11" name="Image 2" descr="https://fbcdn-sphotos-h-a.akamaihd.net/hphotos-ak-prn2/v/1455106_10153585377775427_230263083_n.jpg?oh=41ab5375dd5bf9446bff6477106b36f1&amp;oe=529E3557&amp;__gda__=1386141866_3d83883461cd1d97fab3082506143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h-a.akamaihd.net/hphotos-ak-prn2/v/1455106_10153585377775427_230263083_n.jpg?oh=41ab5375dd5bf9446bff6477106b36f1&amp;oe=529E3557&amp;__gda__=1386141866_3d83883461cd1d97fab3082506143d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44846">
                      <a:off x="0" y="0"/>
                      <a:ext cx="156400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F68" w:rsidRPr="00B00988" w:rsidRDefault="00364F68">
      <w:pPr>
        <w:pStyle w:val="SectionHeading2"/>
        <w:rPr>
          <w:lang w:val="fr-FR"/>
        </w:rPr>
      </w:pPr>
    </w:p>
    <w:p w:rsidR="00113CEB" w:rsidRDefault="00113CEB">
      <w:pPr>
        <w:pStyle w:val="SectionHeading2"/>
        <w:rPr>
          <w:noProof/>
          <w:lang w:val="en-US" w:eastAsia="en-US"/>
        </w:rPr>
      </w:pPr>
    </w:p>
    <w:p w:rsidR="00364F68" w:rsidRPr="00B00988" w:rsidRDefault="00364F68">
      <w:pPr>
        <w:pStyle w:val="SectionHeading2"/>
        <w:rPr>
          <w:lang w:val="fr-FR"/>
        </w:rPr>
      </w:pPr>
    </w:p>
    <w:p w:rsidR="00113CEB" w:rsidRPr="0066420B" w:rsidRDefault="00FE20C3">
      <w:pPr>
        <w:pStyle w:val="BrochureCopy"/>
        <w:rPr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2865912</wp:posOffset>
            </wp:positionV>
            <wp:extent cx="1140460" cy="1307465"/>
            <wp:effectExtent l="114300" t="76200" r="97790" b="64135"/>
            <wp:wrapNone/>
            <wp:docPr id="10" name="Image 10" descr="C:\Users\Marika\AppData\Local\Microsoft\Windows\Temporary Internet Files\Content.Word\de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ka\AppData\Local\Microsoft\Windows\Temporary Internet Files\Content.Word\dessi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1081463">
                      <a:off x="0" y="0"/>
                      <a:ext cx="1140460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FF0">
        <w:rPr>
          <w:noProof/>
          <w:lang w:val="fr-CA" w:eastAsia="fr-CA"/>
        </w:rPr>
        <w:pict>
          <v:shape id="_x0000_s1044" type="#_x0000_t202" style="position:absolute;margin-left:122.65pt;margin-top:239.75pt;width:96.4pt;height:79.5pt;z-index:251674624;mso-position-horizontal-relative:text;mso-position-vertical-relative:text" filled="f">
            <v:stroke dashstyle="dashDot"/>
            <v:textbox style="mso-next-textbox:#_x0000_s1044">
              <w:txbxContent>
                <w:p w:rsidR="00FD0FF2" w:rsidRPr="00FD0FF2" w:rsidRDefault="00FD0FF2" w:rsidP="001810E3">
                  <w:pPr>
                    <w:jc w:val="center"/>
                    <w:rPr>
                      <w:rFonts w:ascii="Century Gothic" w:hAnsi="Century Gothic"/>
                      <w:sz w:val="8"/>
                      <w:szCs w:val="8"/>
                      <w:lang w:val="fr-CA"/>
                    </w:rPr>
                  </w:pPr>
                </w:p>
                <w:p w:rsidR="001810E3" w:rsidRPr="001810E3" w:rsidRDefault="00FD0FF2" w:rsidP="001810E3">
                  <w:pPr>
                    <w:jc w:val="center"/>
                    <w:rPr>
                      <w:sz w:val="20"/>
                      <w:szCs w:val="20"/>
                      <w:lang w:val="fr-CA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>Illustration</w:t>
                  </w:r>
                  <w:r w:rsidR="001810E3" w:rsidRPr="001810E3"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 xml:space="preserve"> des personnages</w:t>
                  </w:r>
                  <w:r w:rsidR="00D76E5F"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 xml:space="preserve"> en mouvement</w:t>
                  </w:r>
                  <w:r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>.</w:t>
                  </w:r>
                </w:p>
              </w:txbxContent>
            </v:textbox>
          </v:shape>
        </w:pict>
      </w:r>
      <w:r w:rsidR="00BE2FF0">
        <w:rPr>
          <w:noProof/>
          <w:lang w:val="fr-CA" w:eastAsia="fr-CA"/>
        </w:rPr>
        <w:pict>
          <v:shape id="_x0000_s1043" type="#_x0000_t202" style="position:absolute;margin-left:-4.1pt;margin-top:134pt;width:105.75pt;height:79.5pt;z-index:251673600;mso-position-horizontal-relative:text;mso-position-vertical-relative:text" filled="f">
            <v:stroke dashstyle="dashDot"/>
            <v:textbox style="mso-next-textbox:#_x0000_s1043">
              <w:txbxContent>
                <w:p w:rsidR="001810E3" w:rsidRPr="00175D4C" w:rsidRDefault="00CE42EE" w:rsidP="001810E3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</w:pPr>
                  <w:r w:rsidRPr="00175D4C"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>Écriture du début et du milieu de l'histoire sous forme de dictée à l'adulte.</w:t>
                  </w:r>
                </w:p>
              </w:txbxContent>
            </v:textbox>
          </v:shape>
        </w:pict>
      </w:r>
      <w:r w:rsidR="00BE2FF0">
        <w:rPr>
          <w:noProof/>
          <w:lang w:val="fr-CA" w:eastAsia="fr-CA"/>
        </w:rPr>
        <w:pict>
          <v:shape id="_x0000_s1042" type="#_x0000_t202" style="position:absolute;margin-left:109.55pt;margin-top:7.25pt;width:109.5pt;height:90.75pt;z-index:251672576;mso-position-horizontal-relative:text;mso-position-vertical-relative:text" filled="f">
            <v:stroke dashstyle="longDashDot"/>
            <v:textbox style="mso-next-textbox:#_x0000_s1042">
              <w:txbxContent>
                <w:p w:rsidR="001810E3" w:rsidRPr="00175D4C" w:rsidRDefault="005E5B9E" w:rsidP="005E5B9E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 xml:space="preserve">Choix du thème et des </w:t>
                  </w:r>
                  <w:r w:rsidRPr="00175D4C"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>personnages de notre histoire.</w:t>
                  </w:r>
                  <w:r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 xml:space="preserve"> </w:t>
                  </w:r>
                  <w:r w:rsidR="001810E3" w:rsidRPr="00175D4C"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>Croquis des personnages et vote.</w:t>
                  </w:r>
                </w:p>
              </w:txbxContent>
            </v:textbox>
          </v:shape>
        </w:pict>
      </w:r>
      <w:r w:rsidR="00BE2FF0">
        <w:rPr>
          <w:noProof/>
          <w:lang w:val="fr-CA" w:eastAsia="fr-CA"/>
        </w:rPr>
        <w:pict>
          <v:shape id="_x0000_s1051" type="#_x0000_t202" style="position:absolute;margin-left:369.4pt;margin-top:130.25pt;width:105.75pt;height:79.5pt;z-index:251680768;mso-position-horizontal-relative:text;mso-position-vertical-relative:text" filled="f">
            <v:stroke dashstyle="dashDot"/>
            <v:textbox style="mso-next-textbox:#_x0000_s1051">
              <w:txbxContent>
                <w:p w:rsidR="004C120C" w:rsidRPr="004C120C" w:rsidRDefault="004C120C" w:rsidP="004C120C">
                  <w:pPr>
                    <w:jc w:val="center"/>
                    <w:rPr>
                      <w:sz w:val="20"/>
                      <w:szCs w:val="20"/>
                      <w:lang w:val="fr-CA"/>
                    </w:rPr>
                  </w:pPr>
                  <w:r w:rsidRPr="004C120C"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 xml:space="preserve">Enregistrement des </w:t>
                  </w:r>
                  <w:r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 xml:space="preserve">commentaires des </w:t>
                  </w:r>
                  <w:r w:rsidR="00817D2A"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>enfants par</w:t>
                  </w:r>
                  <w:r w:rsidRPr="004C120C">
                    <w:rPr>
                      <w:rFonts w:ascii="Century Gothic" w:hAnsi="Century Gothic"/>
                      <w:sz w:val="24"/>
                      <w:szCs w:val="24"/>
                      <w:lang w:val="fr-CA"/>
                    </w:rPr>
                    <w:t xml:space="preserve"> </w:t>
                  </w:r>
                  <w:r w:rsidRPr="004C120C">
                    <w:rPr>
                      <w:rFonts w:ascii="Century Gothic" w:hAnsi="Century Gothic"/>
                      <w:i/>
                      <w:sz w:val="20"/>
                      <w:szCs w:val="20"/>
                      <w:lang w:val="fr-CA"/>
                    </w:rPr>
                    <w:t>Première Radio</w:t>
                  </w:r>
                  <w:r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>, la radio scolaire.</w:t>
                  </w:r>
                </w:p>
              </w:txbxContent>
            </v:textbox>
          </v:shape>
        </w:pict>
      </w:r>
      <w:r>
        <w:rPr>
          <w:noProof/>
          <w:lang w:val="fr-CA" w:eastAsia="fr-C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2225675</wp:posOffset>
            </wp:positionV>
            <wp:extent cx="1247775" cy="238125"/>
            <wp:effectExtent l="19050" t="0" r="9525" b="0"/>
            <wp:wrapNone/>
            <wp:docPr id="27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1701800</wp:posOffset>
            </wp:positionV>
            <wp:extent cx="714375" cy="523875"/>
            <wp:effectExtent l="19050" t="0" r="9525" b="0"/>
            <wp:wrapNone/>
            <wp:docPr id="25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4489199</wp:posOffset>
            </wp:positionH>
            <wp:positionV relativeFrom="paragraph">
              <wp:posOffset>111124</wp:posOffset>
            </wp:positionV>
            <wp:extent cx="1465580" cy="1284605"/>
            <wp:effectExtent l="114300" t="114300" r="96520" b="86995"/>
            <wp:wrapNone/>
            <wp:docPr id="1" name="Image 2" descr="https://fbcdn-sphotos-h-a.akamaihd.net/hphotos-ak-prn2/v/1466173_10153580157100427_1183823295_n.jpg?oh=4d5dc48eb03d7ba6eaf2c119db021d91&amp;oe=529C0E9B&amp;__gda__=1385974825_a05f9da2d6762579008df397908004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h-a.akamaihd.net/hphotos-ak-prn2/v/1466173_10153580157100427_1183823295_n.jpg?oh=4d5dc48eb03d7ba6eaf2c119db021d91&amp;oe=529C0E9B&amp;__gda__=1385974825_a05f9da2d6762579008df397908004f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21501">
                      <a:off x="0" y="0"/>
                      <a:ext cx="146558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FF0">
        <w:rPr>
          <w:noProof/>
          <w:lang w:val="fr-CA" w:eastAsia="fr-CA"/>
        </w:rPr>
        <w:pict>
          <v:shape id="_x0000_s1048" type="#_x0000_t202" style="position:absolute;margin-left:256.9pt;margin-top:18.5pt;width:105.75pt;height:79.5pt;z-index:251677696;mso-position-horizontal-relative:text;mso-position-vertical-relative:text" filled="f">
            <v:stroke dashstyle="dashDot"/>
            <v:textbox style="mso-next-textbox:#_x0000_s1048">
              <w:txbxContent>
                <w:p w:rsidR="00FD0FF2" w:rsidRPr="004C120C" w:rsidRDefault="00FD0FF2" w:rsidP="00FD0FF2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</w:pPr>
                </w:p>
                <w:p w:rsidR="00FD0FF2" w:rsidRPr="001810E3" w:rsidRDefault="004C120C" w:rsidP="00FD0FF2">
                  <w:pPr>
                    <w:jc w:val="center"/>
                    <w:rPr>
                      <w:sz w:val="20"/>
                      <w:szCs w:val="20"/>
                      <w:lang w:val="fr-CA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  <w:lang w:val="fr-CA"/>
                    </w:rPr>
                    <w:t>Présentation du projet final.</w:t>
                  </w:r>
                </w:p>
              </w:txbxContent>
            </v:textbox>
          </v:shape>
        </w:pict>
      </w:r>
      <w:r>
        <w:rPr>
          <w:noProof/>
          <w:lang w:val="fr-CA" w:eastAsia="fr-C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1568450</wp:posOffset>
            </wp:positionV>
            <wp:extent cx="1476375" cy="1143000"/>
            <wp:effectExtent l="19050" t="0" r="9525" b="0"/>
            <wp:wrapNone/>
            <wp:docPr id="4" name="Image 6" descr="https://fbcdn-sphotos-h-a.akamaihd.net/hphotos-ak-prn2/v/1483187_10153580156625427_548859191_n.jpg?oh=a184b63b8238460ae972fb6361a418a5&amp;oe=529C4838&amp;__gda__=1386011525_2fff72f33fb465ac4fa7df5b3063c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cdn-sphotos-h-a.akamaihd.net/hphotos-ak-prn2/v/1483187_10153580156625427_548859191_n.jpg?oh=a184b63b8238460ae972fb6361a418a5&amp;oe=529C4838&amp;__gda__=1386011525_2fff72f33fb465ac4fa7df5b3063c99b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B9E">
        <w:rPr>
          <w:noProof/>
          <w:lang w:val="fr-CA" w:eastAsia="fr-C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93652</wp:posOffset>
            </wp:positionV>
            <wp:extent cx="1477010" cy="1285875"/>
            <wp:effectExtent l="76200" t="76200" r="66040" b="47625"/>
            <wp:wrapNone/>
            <wp:docPr id="6" name="Image 6" descr="F:\PIC\photos\vo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IC\photos\vote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1267655">
                      <a:off x="0" y="0"/>
                      <a:ext cx="147701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3CEB" w:rsidRPr="0066420B" w:rsidSect="00364F68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0E3" w:rsidRDefault="001810E3" w:rsidP="001810E3">
      <w:pPr>
        <w:spacing w:after="0" w:line="240" w:lineRule="auto"/>
      </w:pPr>
      <w:r>
        <w:separator/>
      </w:r>
    </w:p>
  </w:endnote>
  <w:endnote w:type="continuationSeparator" w:id="0">
    <w:p w:rsidR="001810E3" w:rsidRDefault="001810E3" w:rsidP="00181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0E3" w:rsidRDefault="001810E3" w:rsidP="001810E3">
      <w:pPr>
        <w:spacing w:after="0" w:line="240" w:lineRule="auto"/>
      </w:pPr>
      <w:r>
        <w:separator/>
      </w:r>
    </w:p>
  </w:footnote>
  <w:footnote w:type="continuationSeparator" w:id="0">
    <w:p w:rsidR="001810E3" w:rsidRDefault="001810E3" w:rsidP="001810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B406C"/>
    <w:multiLevelType w:val="hybridMultilevel"/>
    <w:tmpl w:val="70F025A8"/>
    <w:lvl w:ilvl="0" w:tplc="D0C0E3C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12"/>
        <w:szCs w:val="1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E302E7"/>
    <w:multiLevelType w:val="hybridMultilevel"/>
    <w:tmpl w:val="A2AAFA6E"/>
    <w:lvl w:ilvl="0" w:tplc="D0C0E3C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12"/>
        <w:szCs w:val="1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420B"/>
    <w:rsid w:val="00005E8C"/>
    <w:rsid w:val="00025344"/>
    <w:rsid w:val="00070553"/>
    <w:rsid w:val="000A3FA2"/>
    <w:rsid w:val="000E4060"/>
    <w:rsid w:val="00113CEB"/>
    <w:rsid w:val="0013082A"/>
    <w:rsid w:val="00175D4C"/>
    <w:rsid w:val="001810E3"/>
    <w:rsid w:val="00196457"/>
    <w:rsid w:val="001A5CCD"/>
    <w:rsid w:val="0021176E"/>
    <w:rsid w:val="00217B7B"/>
    <w:rsid w:val="00253028"/>
    <w:rsid w:val="0028661E"/>
    <w:rsid w:val="002B24CF"/>
    <w:rsid w:val="00364F68"/>
    <w:rsid w:val="00384F41"/>
    <w:rsid w:val="003A1FE1"/>
    <w:rsid w:val="00402AC8"/>
    <w:rsid w:val="00405775"/>
    <w:rsid w:val="00477035"/>
    <w:rsid w:val="004C120C"/>
    <w:rsid w:val="004F2D77"/>
    <w:rsid w:val="00501674"/>
    <w:rsid w:val="00572748"/>
    <w:rsid w:val="00593C44"/>
    <w:rsid w:val="005A6B67"/>
    <w:rsid w:val="005B0988"/>
    <w:rsid w:val="005C61B9"/>
    <w:rsid w:val="005C64BD"/>
    <w:rsid w:val="005D074F"/>
    <w:rsid w:val="005D2676"/>
    <w:rsid w:val="005E5B9E"/>
    <w:rsid w:val="00637824"/>
    <w:rsid w:val="00660E35"/>
    <w:rsid w:val="0066420B"/>
    <w:rsid w:val="00691D00"/>
    <w:rsid w:val="00697F6D"/>
    <w:rsid w:val="006C6523"/>
    <w:rsid w:val="006E5345"/>
    <w:rsid w:val="006E6B53"/>
    <w:rsid w:val="00703020"/>
    <w:rsid w:val="00711920"/>
    <w:rsid w:val="00745B71"/>
    <w:rsid w:val="00746BB6"/>
    <w:rsid w:val="0077417D"/>
    <w:rsid w:val="00795334"/>
    <w:rsid w:val="007A025D"/>
    <w:rsid w:val="007A7C18"/>
    <w:rsid w:val="007F7A23"/>
    <w:rsid w:val="00817D2A"/>
    <w:rsid w:val="00823ED8"/>
    <w:rsid w:val="008328D1"/>
    <w:rsid w:val="008863E2"/>
    <w:rsid w:val="00893C5C"/>
    <w:rsid w:val="008B5860"/>
    <w:rsid w:val="008D0309"/>
    <w:rsid w:val="008D7E07"/>
    <w:rsid w:val="009462C1"/>
    <w:rsid w:val="0097370C"/>
    <w:rsid w:val="00984F1E"/>
    <w:rsid w:val="00A4117F"/>
    <w:rsid w:val="00A70BBF"/>
    <w:rsid w:val="00A81F8E"/>
    <w:rsid w:val="00AA0D1A"/>
    <w:rsid w:val="00AA172B"/>
    <w:rsid w:val="00AA653F"/>
    <w:rsid w:val="00AB1999"/>
    <w:rsid w:val="00AB5F77"/>
    <w:rsid w:val="00B00988"/>
    <w:rsid w:val="00B31C2C"/>
    <w:rsid w:val="00B640F0"/>
    <w:rsid w:val="00B83016"/>
    <w:rsid w:val="00BB0466"/>
    <w:rsid w:val="00BE2FF0"/>
    <w:rsid w:val="00C160CA"/>
    <w:rsid w:val="00C33240"/>
    <w:rsid w:val="00C6043F"/>
    <w:rsid w:val="00CE42EE"/>
    <w:rsid w:val="00D00964"/>
    <w:rsid w:val="00D56EB3"/>
    <w:rsid w:val="00D76E5F"/>
    <w:rsid w:val="00D933D2"/>
    <w:rsid w:val="00DE7C54"/>
    <w:rsid w:val="00E03594"/>
    <w:rsid w:val="00E042DA"/>
    <w:rsid w:val="00E31347"/>
    <w:rsid w:val="00E351EA"/>
    <w:rsid w:val="00E9075A"/>
    <w:rsid w:val="00E9198D"/>
    <w:rsid w:val="00E970A8"/>
    <w:rsid w:val="00ED04ED"/>
    <w:rsid w:val="00ED19E7"/>
    <w:rsid w:val="00ED2E42"/>
    <w:rsid w:val="00F06137"/>
    <w:rsid w:val="00F15ADC"/>
    <w:rsid w:val="00F55F18"/>
    <w:rsid w:val="00F62237"/>
    <w:rsid w:val="00F671E6"/>
    <w:rsid w:val="00FD0FF2"/>
    <w:rsid w:val="00FE05A1"/>
    <w:rsid w:val="00FE20C3"/>
    <w:rsid w:val="00FF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>
      <o:colormru v:ext="edit" colors="#cf3,#c06"/>
      <o:colormenu v:ext="edit" fillcolor="none" strokecolor="#00b050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364F6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364F68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364F68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Titre">
    <w:name w:val="Title"/>
    <w:basedOn w:val="Normal"/>
    <w:link w:val="TitreCar"/>
    <w:uiPriority w:val="4"/>
    <w:semiHidden/>
    <w:unhideWhenUsed/>
    <w:qFormat/>
    <w:rsid w:val="00364F68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TitreCar">
    <w:name w:val="Titre Car"/>
    <w:basedOn w:val="Policepardfaut"/>
    <w:link w:val="Titre"/>
    <w:uiPriority w:val="4"/>
    <w:semiHidden/>
    <w:rsid w:val="00364F68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64F6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4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4F68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364F68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364F68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364F68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364F68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364F68"/>
    <w:rPr>
      <w:sz w:val="28"/>
    </w:rPr>
  </w:style>
  <w:style w:type="paragraph" w:customStyle="1" w:styleId="CaptionHeading">
    <w:name w:val="Caption Heading"/>
    <w:basedOn w:val="Normal"/>
    <w:qFormat/>
    <w:rsid w:val="00364F68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364F68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364F68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364F68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Normal"/>
    <w:qFormat/>
    <w:rsid w:val="00364F68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364F68"/>
    <w:pPr>
      <w:numPr>
        <w:numId w:val="1"/>
      </w:numPr>
    </w:pPr>
  </w:style>
  <w:style w:type="paragraph" w:customStyle="1" w:styleId="D3698C1BF2294BD59E4F83170C820D561">
    <w:name w:val="D3698C1BF2294BD59E4F83170C820D561"/>
    <w:rsid w:val="00364F68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364F68"/>
    <w:pPr>
      <w:spacing w:before="240" w:after="80"/>
    </w:pPr>
    <w:rPr>
      <w:color w:val="4F81BD" w:themeColor="accent1"/>
    </w:rPr>
  </w:style>
  <w:style w:type="character" w:styleId="Textedelespacerserv">
    <w:name w:val="Placeholder Text"/>
    <w:basedOn w:val="Policepardfaut"/>
    <w:uiPriority w:val="99"/>
    <w:semiHidden/>
    <w:rsid w:val="00823ED8"/>
    <w:rPr>
      <w:color w:val="808080"/>
    </w:rPr>
  </w:style>
  <w:style w:type="paragraph" w:styleId="En-tte">
    <w:name w:val="header"/>
    <w:basedOn w:val="Normal"/>
    <w:link w:val="En-tteCar"/>
    <w:uiPriority w:val="99"/>
    <w:semiHidden/>
    <w:unhideWhenUsed/>
    <w:rsid w:val="001810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810E3"/>
  </w:style>
  <w:style w:type="paragraph" w:styleId="Pieddepage">
    <w:name w:val="footer"/>
    <w:basedOn w:val="Normal"/>
    <w:link w:val="PieddepageCar"/>
    <w:uiPriority w:val="99"/>
    <w:semiHidden/>
    <w:unhideWhenUsed/>
    <w:rsid w:val="001810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810E3"/>
  </w:style>
  <w:style w:type="character" w:customStyle="1" w:styleId="apple-converted-space">
    <w:name w:val="apple-converted-space"/>
    <w:basedOn w:val="Policepardfaut"/>
    <w:rsid w:val="00D00964"/>
  </w:style>
  <w:style w:type="character" w:styleId="Lienhypertexte">
    <w:name w:val="Hyperlink"/>
    <w:basedOn w:val="Policepardfaut"/>
    <w:uiPriority w:val="99"/>
    <w:semiHidden/>
    <w:unhideWhenUsed/>
    <w:rsid w:val="00D00964"/>
    <w:rPr>
      <w:color w:val="0000FF"/>
      <w:u w:val="single"/>
    </w:rPr>
  </w:style>
  <w:style w:type="paragraph" w:styleId="Paragraphedeliste">
    <w:name w:val="List Paragraph"/>
    <w:basedOn w:val="Normal"/>
    <w:uiPriority w:val="34"/>
    <w:unhideWhenUsed/>
    <w:qFormat/>
    <w:rsid w:val="00C160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5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ka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6217DD98754899911C0CE7D4C3FC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10036F-56C0-4C05-A907-7935B5719003}"/>
      </w:docPartPr>
      <w:docPartBody>
        <w:p w:rsidR="00DF4035" w:rsidRDefault="003640DB">
          <w:pPr>
            <w:pStyle w:val="466217DD98754899911C0CE7D4C3FC3A"/>
          </w:pPr>
          <w:r>
            <w:rPr>
              <w:lang w:val="fr-FR"/>
            </w:rPr>
            <w:t>[Solutions futures]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640DB"/>
    <w:rsid w:val="003640DB"/>
    <w:rsid w:val="0039196F"/>
    <w:rsid w:val="00657CF2"/>
    <w:rsid w:val="00BC08C8"/>
    <w:rsid w:val="00DF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0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2F0F12E9B2D44A68F6DD26896B56818">
    <w:name w:val="92F0F12E9B2D44A68F6DD26896B56818"/>
    <w:rsid w:val="00DF4035"/>
  </w:style>
  <w:style w:type="paragraph" w:customStyle="1" w:styleId="BrochureCopy">
    <w:name w:val="Brochure Copy"/>
    <w:basedOn w:val="Normal"/>
    <w:qFormat/>
    <w:rsid w:val="00DF4035"/>
    <w:pPr>
      <w:spacing w:after="120" w:line="300" w:lineRule="auto"/>
    </w:pPr>
    <w:rPr>
      <w:rFonts w:eastAsiaTheme="minorHAnsi"/>
      <w:sz w:val="18"/>
      <w:lang w:val="en-IE" w:eastAsia="en-IE"/>
    </w:rPr>
  </w:style>
  <w:style w:type="paragraph" w:customStyle="1" w:styleId="67E5194F661D42A9AF96B07020B2545B">
    <w:name w:val="67E5194F661D42A9AF96B07020B2545B"/>
    <w:rsid w:val="00DF4035"/>
  </w:style>
  <w:style w:type="paragraph" w:customStyle="1" w:styleId="C184C1532F1840718BA0C88E3AF45138">
    <w:name w:val="C184C1532F1840718BA0C88E3AF45138"/>
    <w:rsid w:val="00DF4035"/>
  </w:style>
  <w:style w:type="paragraph" w:customStyle="1" w:styleId="02D4FFDCC8D447EDBCFFCDE5B5D144FC">
    <w:name w:val="02D4FFDCC8D447EDBCFFCDE5B5D144FC"/>
    <w:rsid w:val="00DF4035"/>
  </w:style>
  <w:style w:type="paragraph" w:customStyle="1" w:styleId="AF76A99360B34DF0AE119A623882BCC6">
    <w:name w:val="AF76A99360B34DF0AE119A623882BCC6"/>
    <w:rsid w:val="00DF4035"/>
  </w:style>
  <w:style w:type="paragraph" w:customStyle="1" w:styleId="7EF6BA0EC39440BD9EF743DAD37831EA">
    <w:name w:val="7EF6BA0EC39440BD9EF743DAD37831EA"/>
    <w:rsid w:val="00DF4035"/>
  </w:style>
  <w:style w:type="paragraph" w:customStyle="1" w:styleId="46B706B63CF74321A7641513BADA3F20">
    <w:name w:val="46B706B63CF74321A7641513BADA3F20"/>
    <w:rsid w:val="00DF4035"/>
  </w:style>
  <w:style w:type="paragraph" w:customStyle="1" w:styleId="31526D74D08A4039A609D453546FC8C8">
    <w:name w:val="31526D74D08A4039A609D453546FC8C8"/>
    <w:rsid w:val="00DF4035"/>
  </w:style>
  <w:style w:type="paragraph" w:customStyle="1" w:styleId="00E98C3855884505944840E0BF002FD3">
    <w:name w:val="00E98C3855884505944840E0BF002FD3"/>
    <w:rsid w:val="00DF4035"/>
  </w:style>
  <w:style w:type="paragraph" w:customStyle="1" w:styleId="0AA381128EC144DEA49E88E734DD6BD3">
    <w:name w:val="0AA381128EC144DEA49E88E734DD6BD3"/>
    <w:rsid w:val="00DF4035"/>
  </w:style>
  <w:style w:type="paragraph" w:customStyle="1" w:styleId="7515BD9761704C9293CBFF8289CAE790">
    <w:name w:val="7515BD9761704C9293CBFF8289CAE790"/>
    <w:rsid w:val="00DF4035"/>
  </w:style>
  <w:style w:type="paragraph" w:customStyle="1" w:styleId="42B5B70B51B645E88E640E1CADC322D6">
    <w:name w:val="42B5B70B51B645E88E640E1CADC322D6"/>
    <w:rsid w:val="00DF4035"/>
  </w:style>
  <w:style w:type="paragraph" w:customStyle="1" w:styleId="A8B286F602A04C219E859B026C770072">
    <w:name w:val="A8B286F602A04C219E859B026C770072"/>
    <w:rsid w:val="00DF4035"/>
  </w:style>
  <w:style w:type="paragraph" w:customStyle="1" w:styleId="96C10B2407C94A9D8E4E90F0086019F6">
    <w:name w:val="96C10B2407C94A9D8E4E90F0086019F6"/>
    <w:rsid w:val="00DF4035"/>
  </w:style>
  <w:style w:type="paragraph" w:customStyle="1" w:styleId="97AEBCD4139742C38C06E1EE5B1A33E3">
    <w:name w:val="97AEBCD4139742C38C06E1EE5B1A33E3"/>
    <w:rsid w:val="00DF4035"/>
  </w:style>
  <w:style w:type="paragraph" w:customStyle="1" w:styleId="4A9D7E147E174334BDC72E149BC06F62">
    <w:name w:val="4A9D7E147E174334BDC72E149BC06F62"/>
    <w:rsid w:val="00DF4035"/>
  </w:style>
  <w:style w:type="paragraph" w:customStyle="1" w:styleId="466217DD98754899911C0CE7D4C3FC3A">
    <w:name w:val="466217DD98754899911C0CE7D4C3FC3A"/>
    <w:rsid w:val="00DF4035"/>
  </w:style>
  <w:style w:type="paragraph" w:customStyle="1" w:styleId="A5AAE2C13C3245BA8E64929AB314D954">
    <w:name w:val="A5AAE2C13C3245BA8E64929AB314D954"/>
    <w:rsid w:val="00DF4035"/>
  </w:style>
  <w:style w:type="paragraph" w:customStyle="1" w:styleId="456A3D87C39F412B8545F6C776F36AC4">
    <w:name w:val="456A3D87C39F412B8545F6C776F36AC4"/>
    <w:rsid w:val="00DF4035"/>
  </w:style>
  <w:style w:type="paragraph" w:customStyle="1" w:styleId="DF7C5A2904B94C909F72E0A5FBC19A01">
    <w:name w:val="DF7C5A2904B94C909F72E0A5FBC19A01"/>
    <w:rsid w:val="00DF4035"/>
  </w:style>
  <w:style w:type="paragraph" w:customStyle="1" w:styleId="66FB223EBCEA4B408C91AFA88D9E4751">
    <w:name w:val="66FB223EBCEA4B408C91AFA88D9E4751"/>
    <w:rsid w:val="00DF4035"/>
  </w:style>
  <w:style w:type="paragraph" w:customStyle="1" w:styleId="11650F48D0A44D6D9D7FB4CA65379167">
    <w:name w:val="11650F48D0A44D6D9D7FB4CA65379167"/>
    <w:rsid w:val="00DF4035"/>
  </w:style>
  <w:style w:type="paragraph" w:customStyle="1" w:styleId="BrochureSubtitle2">
    <w:name w:val="Brochure Subtitle 2"/>
    <w:basedOn w:val="Normal"/>
    <w:qFormat/>
    <w:rsid w:val="00DF4035"/>
    <w:pPr>
      <w:spacing w:before="120" w:after="120" w:line="384" w:lineRule="auto"/>
    </w:pPr>
    <w:rPr>
      <w:rFonts w:eastAsiaTheme="minorHAnsi"/>
      <w:i/>
      <w:color w:val="76923C" w:themeColor="accent3" w:themeShade="BF"/>
      <w:sz w:val="20"/>
      <w:lang w:val="en-IE" w:eastAsia="en-IE"/>
    </w:rPr>
  </w:style>
  <w:style w:type="paragraph" w:customStyle="1" w:styleId="2BE9FFDDE06A4AAF832BD5940D925068">
    <w:name w:val="2BE9FFDDE06A4AAF832BD5940D925068"/>
    <w:rsid w:val="00DF4035"/>
  </w:style>
  <w:style w:type="paragraph" w:customStyle="1" w:styleId="03D32D2B86774AB3A06AA47DAC2B5D68">
    <w:name w:val="03D32D2B86774AB3A06AA47DAC2B5D68"/>
    <w:rsid w:val="00DF4035"/>
  </w:style>
  <w:style w:type="paragraph" w:customStyle="1" w:styleId="D932141F25404CB0BE857982773B8668">
    <w:name w:val="D932141F25404CB0BE857982773B8668"/>
    <w:rsid w:val="00DF4035"/>
  </w:style>
  <w:style w:type="paragraph" w:customStyle="1" w:styleId="BrochureList">
    <w:name w:val="Brochure List"/>
    <w:basedOn w:val="Normal"/>
    <w:qFormat/>
    <w:rsid w:val="00DF4035"/>
    <w:pPr>
      <w:numPr>
        <w:numId w:val="1"/>
      </w:numPr>
      <w:spacing w:after="120" w:line="300" w:lineRule="auto"/>
    </w:pPr>
    <w:rPr>
      <w:rFonts w:eastAsiaTheme="minorHAnsi"/>
      <w:sz w:val="18"/>
      <w:lang w:val="en-IE" w:eastAsia="en-IE"/>
    </w:rPr>
  </w:style>
  <w:style w:type="paragraph" w:customStyle="1" w:styleId="9FD2403A0C6244D28B36FB6B87ABBF84">
    <w:name w:val="9FD2403A0C6244D28B36FB6B87ABBF84"/>
    <w:rsid w:val="00DF4035"/>
  </w:style>
  <w:style w:type="paragraph" w:customStyle="1" w:styleId="D5EBBA604C9143269AE86DEA88B12897">
    <w:name w:val="D5EBBA604C9143269AE86DEA88B12897"/>
    <w:rsid w:val="00DF4035"/>
  </w:style>
  <w:style w:type="paragraph" w:customStyle="1" w:styleId="E0463599D178481C8426607D2E9D2986">
    <w:name w:val="E0463599D178481C8426607D2E9D2986"/>
    <w:rsid w:val="00DF4035"/>
  </w:style>
  <w:style w:type="paragraph" w:customStyle="1" w:styleId="F97C16AF3E1544DF8195308206E778AF">
    <w:name w:val="F97C16AF3E1544DF8195308206E778AF"/>
    <w:rsid w:val="00DF4035"/>
  </w:style>
  <w:style w:type="paragraph" w:customStyle="1" w:styleId="31B803DB3FA243278B167EF0FD0B1EFC">
    <w:name w:val="31B803DB3FA243278B167EF0FD0B1EFC"/>
    <w:rsid w:val="00DF4035"/>
  </w:style>
  <w:style w:type="paragraph" w:customStyle="1" w:styleId="185AF88865664FB5AB6A87F98BAF178B">
    <w:name w:val="185AF88865664FB5AB6A87F98BAF178B"/>
    <w:rsid w:val="003640DB"/>
  </w:style>
  <w:style w:type="paragraph" w:customStyle="1" w:styleId="BE358FB945E34F98B86C08A7AA2B0FAD">
    <w:name w:val="BE358FB945E34F98B86C08A7AA2B0FAD"/>
    <w:rsid w:val="003640D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/>
</file>

<file path=customXml/itemProps1.xml><?xml version="1.0" encoding="utf-8"?>
<ds:datastoreItem xmlns:ds="http://schemas.openxmlformats.org/officeDocument/2006/customXml" ds:itemID="{037F9819-7363-49A2-89A1-E32DA73BD7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5D7580-B5FC-4F6F-829C-DC6A6CA1A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2976</TotalTime>
  <Pages>2</Pages>
  <Words>31</Words>
  <Characters>176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[Personnaliser cette brochure]</vt:lpstr>
      <vt:lpstr>    [Utilisation de sauts de page]</vt:lpstr>
      <vt:lpstr>    [Utilisation de l'espacement]</vt:lpstr>
      <vt:lpstr>    [Autres conseils relatifs aux brochures]</vt:lpstr>
      <vt:lpstr>    [Personnaliser cette brochure]</vt:lpstr>
      <vt:lpstr>    [Utilisation de l'espacement]</vt:lpstr>
      <vt:lpstr>    [Utilisation de graphiques pour faire passer votre message]</vt:lpstr>
      <vt:lpstr>    [Utilisation de sauts de page]</vt:lpstr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Marika Fournier</dc:creator>
  <cp:lastModifiedBy>Université Laval - FSE UL</cp:lastModifiedBy>
  <cp:revision>67</cp:revision>
  <cp:lastPrinted>2006-08-01T17:47:00Z</cp:lastPrinted>
  <dcterms:created xsi:type="dcterms:W3CDTF">2013-11-24T19:01:00Z</dcterms:created>
  <dcterms:modified xsi:type="dcterms:W3CDTF">2013-12-02T20:44:00Z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